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3DA59C98" w:rsidR="00E1705C" w:rsidRPr="00F3079E" w:rsidRDefault="00E1705C" w:rsidP="00E1705C">
      <w:pPr>
        <w:spacing w:after="160"/>
        <w:rPr>
          <w:rFonts w:ascii="Arial" w:hAnsi="Arial" w:cs="Arial"/>
          <w:b/>
          <w:bCs/>
          <w:color w:val="000000" w:themeColor="text1"/>
          <w:sz w:val="21"/>
          <w:szCs w:val="21"/>
        </w:rPr>
      </w:pPr>
    </w:p>
    <w:p w14:paraId="3F92CB3D" w14:textId="39E657A9" w:rsidR="00F752D4" w:rsidRPr="001D1CB0" w:rsidRDefault="00F752D4" w:rsidP="00893AEC">
      <w:pPr>
        <w:spacing w:after="160"/>
        <w:rPr>
          <w:rFonts w:ascii="Arial" w:hAnsi="Arial" w:cs="Arial"/>
          <w:b/>
          <w:bCs/>
          <w:color w:val="000000" w:themeColor="text1"/>
          <w:sz w:val="38"/>
          <w:szCs w:val="38"/>
          <w:lang w:val="en-US"/>
        </w:rPr>
      </w:pPr>
      <w:r w:rsidRPr="001D1CB0">
        <w:rPr>
          <w:rFonts w:ascii="Arial" w:hAnsi="Arial" w:cs="Arial"/>
          <w:b/>
          <w:bCs/>
          <w:color w:val="000000" w:themeColor="text1"/>
          <w:sz w:val="38"/>
          <w:szCs w:val="38"/>
          <w:lang w:val="en-US"/>
        </w:rPr>
        <w:t>Lindner Hotel</w:t>
      </w:r>
      <w:r w:rsidR="00010C3D">
        <w:rPr>
          <w:rFonts w:ascii="Arial" w:hAnsi="Arial" w:cs="Arial"/>
          <w:b/>
          <w:bCs/>
          <w:color w:val="000000" w:themeColor="text1"/>
          <w:sz w:val="38"/>
          <w:szCs w:val="38"/>
          <w:lang w:val="en-US"/>
        </w:rPr>
        <w:t>s &amp; Resorts: Hotspo</w:t>
      </w:r>
      <w:r w:rsidR="00747770">
        <w:rPr>
          <w:rFonts w:ascii="Arial" w:hAnsi="Arial" w:cs="Arial"/>
          <w:b/>
          <w:bCs/>
          <w:color w:val="000000" w:themeColor="text1"/>
          <w:sz w:val="38"/>
          <w:szCs w:val="38"/>
          <w:lang w:val="en-US"/>
        </w:rPr>
        <w:t xml:space="preserve">ts für </w:t>
      </w:r>
      <w:proofErr w:type="spellStart"/>
      <w:r w:rsidR="00747770">
        <w:rPr>
          <w:rFonts w:ascii="Arial" w:hAnsi="Arial" w:cs="Arial"/>
          <w:b/>
          <w:bCs/>
          <w:color w:val="000000" w:themeColor="text1"/>
          <w:sz w:val="38"/>
          <w:szCs w:val="38"/>
          <w:lang w:val="en-US"/>
        </w:rPr>
        <w:t>einzi</w:t>
      </w:r>
      <w:r w:rsidR="004E30DC">
        <w:rPr>
          <w:rFonts w:ascii="Arial" w:hAnsi="Arial" w:cs="Arial"/>
          <w:b/>
          <w:bCs/>
          <w:color w:val="000000" w:themeColor="text1"/>
          <w:sz w:val="38"/>
          <w:szCs w:val="38"/>
          <w:lang w:val="en-US"/>
        </w:rPr>
        <w:t>g</w:t>
      </w:r>
      <w:r w:rsidR="00747770">
        <w:rPr>
          <w:rFonts w:ascii="Arial" w:hAnsi="Arial" w:cs="Arial"/>
          <w:b/>
          <w:bCs/>
          <w:color w:val="000000" w:themeColor="text1"/>
          <w:sz w:val="38"/>
          <w:szCs w:val="38"/>
          <w:lang w:val="en-US"/>
        </w:rPr>
        <w:t>artige</w:t>
      </w:r>
      <w:proofErr w:type="spellEnd"/>
      <w:r w:rsidR="00747770">
        <w:rPr>
          <w:rFonts w:ascii="Arial" w:hAnsi="Arial" w:cs="Arial"/>
          <w:b/>
          <w:bCs/>
          <w:color w:val="000000" w:themeColor="text1"/>
          <w:sz w:val="38"/>
          <w:szCs w:val="38"/>
          <w:lang w:val="en-US"/>
        </w:rPr>
        <w:t xml:space="preserve"> </w:t>
      </w:r>
      <w:r w:rsidR="004E30DC">
        <w:rPr>
          <w:rFonts w:ascii="Arial" w:hAnsi="Arial" w:cs="Arial"/>
          <w:b/>
          <w:bCs/>
          <w:color w:val="000000" w:themeColor="text1"/>
          <w:sz w:val="38"/>
          <w:szCs w:val="38"/>
          <w:lang w:val="en-US"/>
        </w:rPr>
        <w:t>Treatments</w:t>
      </w:r>
    </w:p>
    <w:p w14:paraId="6FC99118" w14:textId="5B20E425" w:rsidR="00CF253C" w:rsidRDefault="00A2523F" w:rsidP="00893AEC">
      <w:pPr>
        <w:spacing w:after="160"/>
        <w:rPr>
          <w:rFonts w:ascii="Arial" w:hAnsi="Arial" w:cs="Arial"/>
          <w:b/>
          <w:bCs/>
          <w:color w:val="000000" w:themeColor="text1"/>
          <w:sz w:val="26"/>
          <w:szCs w:val="26"/>
          <w:lang w:val="en-US"/>
        </w:rPr>
      </w:pPr>
      <w:proofErr w:type="spellStart"/>
      <w:r w:rsidRPr="28CE3A83">
        <w:rPr>
          <w:rFonts w:ascii="Arial" w:hAnsi="Arial" w:cs="Arial"/>
          <w:b/>
          <w:bCs/>
          <w:color w:val="000000" w:themeColor="text1"/>
          <w:sz w:val="26"/>
          <w:szCs w:val="26"/>
          <w:lang w:val="en-US"/>
        </w:rPr>
        <w:t>Exklusive</w:t>
      </w:r>
      <w:proofErr w:type="spellEnd"/>
      <w:r w:rsidRPr="28CE3A83">
        <w:rPr>
          <w:rFonts w:ascii="Arial" w:hAnsi="Arial" w:cs="Arial"/>
          <w:b/>
          <w:bCs/>
          <w:color w:val="000000" w:themeColor="text1"/>
          <w:sz w:val="26"/>
          <w:szCs w:val="26"/>
          <w:lang w:val="en-US"/>
        </w:rPr>
        <w:t xml:space="preserve"> </w:t>
      </w:r>
      <w:proofErr w:type="spellStart"/>
      <w:r w:rsidRPr="28CE3A83">
        <w:rPr>
          <w:rFonts w:ascii="Arial" w:hAnsi="Arial" w:cs="Arial"/>
          <w:b/>
          <w:bCs/>
          <w:color w:val="000000" w:themeColor="text1"/>
          <w:sz w:val="26"/>
          <w:szCs w:val="26"/>
          <w:lang w:val="en-US"/>
        </w:rPr>
        <w:t>Behandlungen</w:t>
      </w:r>
      <w:proofErr w:type="spellEnd"/>
      <w:r w:rsidRPr="28CE3A83">
        <w:rPr>
          <w:rFonts w:ascii="Arial" w:hAnsi="Arial" w:cs="Arial"/>
          <w:b/>
          <w:bCs/>
          <w:color w:val="000000" w:themeColor="text1"/>
          <w:sz w:val="26"/>
          <w:szCs w:val="26"/>
          <w:lang w:val="en-US"/>
        </w:rPr>
        <w:t xml:space="preserve"> in </w:t>
      </w:r>
      <w:proofErr w:type="spellStart"/>
      <w:r w:rsidRPr="28CE3A83">
        <w:rPr>
          <w:rFonts w:ascii="Arial" w:hAnsi="Arial" w:cs="Arial"/>
          <w:b/>
          <w:bCs/>
          <w:color w:val="000000" w:themeColor="text1"/>
          <w:sz w:val="26"/>
          <w:szCs w:val="26"/>
          <w:lang w:val="en-US"/>
        </w:rPr>
        <w:t>Kooperation</w:t>
      </w:r>
      <w:proofErr w:type="spellEnd"/>
      <w:r w:rsidRPr="28CE3A83">
        <w:rPr>
          <w:rFonts w:ascii="Arial" w:hAnsi="Arial" w:cs="Arial"/>
          <w:b/>
          <w:bCs/>
          <w:color w:val="000000" w:themeColor="text1"/>
          <w:sz w:val="26"/>
          <w:szCs w:val="26"/>
          <w:lang w:val="en-US"/>
        </w:rPr>
        <w:t xml:space="preserve"> </w:t>
      </w:r>
      <w:proofErr w:type="spellStart"/>
      <w:r w:rsidRPr="28CE3A83">
        <w:rPr>
          <w:rFonts w:ascii="Arial" w:hAnsi="Arial" w:cs="Arial"/>
          <w:b/>
          <w:bCs/>
          <w:color w:val="000000" w:themeColor="text1"/>
          <w:sz w:val="26"/>
          <w:szCs w:val="26"/>
          <w:lang w:val="en-US"/>
        </w:rPr>
        <w:t>mit</w:t>
      </w:r>
      <w:proofErr w:type="spellEnd"/>
      <w:r w:rsidRPr="28CE3A83">
        <w:rPr>
          <w:rFonts w:ascii="Arial" w:hAnsi="Arial" w:cs="Arial"/>
          <w:b/>
          <w:bCs/>
          <w:color w:val="000000" w:themeColor="text1"/>
          <w:sz w:val="26"/>
          <w:szCs w:val="26"/>
          <w:lang w:val="en-US"/>
        </w:rPr>
        <w:t xml:space="preserve"> </w:t>
      </w:r>
      <w:r w:rsidR="00BB15DF" w:rsidRPr="28CE3A83">
        <w:rPr>
          <w:rFonts w:ascii="Arial" w:hAnsi="Arial" w:cs="Arial"/>
          <w:b/>
          <w:bCs/>
          <w:color w:val="000000" w:themeColor="text1"/>
          <w:sz w:val="26"/>
          <w:szCs w:val="26"/>
          <w:lang w:val="en-US"/>
        </w:rPr>
        <w:t>der</w:t>
      </w:r>
      <w:r w:rsidR="00386408" w:rsidRPr="28CE3A83">
        <w:rPr>
          <w:rFonts w:ascii="Arial" w:hAnsi="Arial" w:cs="Arial"/>
          <w:b/>
          <w:bCs/>
          <w:color w:val="000000" w:themeColor="text1"/>
          <w:sz w:val="26"/>
          <w:szCs w:val="26"/>
          <w:lang w:val="en-US"/>
        </w:rPr>
        <w:t xml:space="preserve"> </w:t>
      </w:r>
      <w:r w:rsidR="00380EE5" w:rsidRPr="28CE3A83">
        <w:rPr>
          <w:rFonts w:ascii="Arial" w:hAnsi="Arial" w:cs="Arial"/>
          <w:b/>
          <w:bCs/>
          <w:color w:val="000000" w:themeColor="text1"/>
          <w:sz w:val="26"/>
          <w:szCs w:val="26"/>
          <w:lang w:val="en-US"/>
        </w:rPr>
        <w:t>BABOR</w:t>
      </w:r>
      <w:r w:rsidR="00386408" w:rsidRPr="28CE3A83">
        <w:rPr>
          <w:rFonts w:ascii="Arial" w:hAnsi="Arial" w:cs="Arial"/>
          <w:b/>
          <w:bCs/>
          <w:color w:val="000000" w:themeColor="text1"/>
          <w:sz w:val="26"/>
          <w:szCs w:val="26"/>
          <w:lang w:val="en-US"/>
        </w:rPr>
        <w:t xml:space="preserve"> B</w:t>
      </w:r>
      <w:r w:rsidR="00BB15DF" w:rsidRPr="28CE3A83">
        <w:rPr>
          <w:rFonts w:ascii="Arial" w:hAnsi="Arial" w:cs="Arial"/>
          <w:b/>
          <w:bCs/>
          <w:color w:val="000000" w:themeColor="text1"/>
          <w:sz w:val="26"/>
          <w:szCs w:val="26"/>
          <w:lang w:val="en-US"/>
        </w:rPr>
        <w:t>EAUTY GROUP</w:t>
      </w:r>
      <w:r w:rsidRPr="28CE3A83">
        <w:rPr>
          <w:rFonts w:ascii="Arial" w:hAnsi="Arial" w:cs="Arial"/>
          <w:b/>
          <w:bCs/>
          <w:color w:val="000000" w:themeColor="text1"/>
          <w:sz w:val="26"/>
          <w:szCs w:val="26"/>
          <w:lang w:val="en-US"/>
        </w:rPr>
        <w:t xml:space="preserve"> </w:t>
      </w:r>
      <w:r w:rsidR="00AE4530" w:rsidRPr="28CE3A83">
        <w:rPr>
          <w:rFonts w:ascii="Arial" w:hAnsi="Arial" w:cs="Arial"/>
          <w:b/>
          <w:bCs/>
          <w:color w:val="000000" w:themeColor="text1"/>
          <w:sz w:val="26"/>
          <w:szCs w:val="26"/>
          <w:lang w:val="en-US"/>
        </w:rPr>
        <w:t xml:space="preserve">und </w:t>
      </w:r>
      <w:proofErr w:type="spellStart"/>
      <w:r w:rsidR="00AE4530" w:rsidRPr="28CE3A83">
        <w:rPr>
          <w:rFonts w:ascii="Arial" w:hAnsi="Arial" w:cs="Arial"/>
          <w:b/>
          <w:bCs/>
          <w:color w:val="000000" w:themeColor="text1"/>
          <w:sz w:val="26"/>
          <w:szCs w:val="26"/>
          <w:lang w:val="en-US"/>
        </w:rPr>
        <w:t>weitere</w:t>
      </w:r>
      <w:proofErr w:type="spellEnd"/>
      <w:r w:rsidR="00AE4530" w:rsidRPr="28CE3A83">
        <w:rPr>
          <w:rFonts w:ascii="Arial" w:hAnsi="Arial" w:cs="Arial"/>
          <w:b/>
          <w:bCs/>
          <w:color w:val="000000" w:themeColor="text1"/>
          <w:sz w:val="26"/>
          <w:szCs w:val="26"/>
          <w:lang w:val="en-US"/>
        </w:rPr>
        <w:t xml:space="preserve"> </w:t>
      </w:r>
      <w:r w:rsidR="00F40A43" w:rsidRPr="28CE3A83">
        <w:rPr>
          <w:rFonts w:ascii="Arial" w:hAnsi="Arial" w:cs="Arial"/>
          <w:b/>
          <w:bCs/>
          <w:color w:val="000000" w:themeColor="text1"/>
          <w:sz w:val="26"/>
          <w:szCs w:val="26"/>
          <w:lang w:val="en-US"/>
        </w:rPr>
        <w:t>Wellness-</w:t>
      </w:r>
      <w:proofErr w:type="spellStart"/>
      <w:r w:rsidR="00F40A43" w:rsidRPr="28CE3A83">
        <w:rPr>
          <w:rFonts w:ascii="Arial" w:hAnsi="Arial" w:cs="Arial"/>
          <w:b/>
          <w:bCs/>
          <w:color w:val="000000" w:themeColor="text1"/>
          <w:sz w:val="26"/>
          <w:szCs w:val="26"/>
          <w:lang w:val="en-US"/>
        </w:rPr>
        <w:t>Rituale</w:t>
      </w:r>
      <w:proofErr w:type="spellEnd"/>
      <w:r w:rsidR="00684762" w:rsidRPr="28CE3A83">
        <w:rPr>
          <w:rFonts w:ascii="Arial" w:hAnsi="Arial" w:cs="Arial"/>
          <w:b/>
          <w:bCs/>
          <w:color w:val="000000" w:themeColor="text1"/>
          <w:sz w:val="26"/>
          <w:szCs w:val="26"/>
          <w:lang w:val="en-US"/>
        </w:rPr>
        <w:t xml:space="preserve"> </w:t>
      </w:r>
      <w:proofErr w:type="spellStart"/>
      <w:r w:rsidR="00684762" w:rsidRPr="28CE3A83">
        <w:rPr>
          <w:rFonts w:ascii="Arial" w:hAnsi="Arial" w:cs="Arial"/>
          <w:b/>
          <w:bCs/>
          <w:color w:val="000000" w:themeColor="text1"/>
          <w:sz w:val="26"/>
          <w:szCs w:val="26"/>
          <w:lang w:val="en-US"/>
        </w:rPr>
        <w:t>mit</w:t>
      </w:r>
      <w:proofErr w:type="spellEnd"/>
      <w:r w:rsidR="00684762" w:rsidRPr="28CE3A83">
        <w:rPr>
          <w:rFonts w:ascii="Arial" w:hAnsi="Arial" w:cs="Arial"/>
          <w:b/>
          <w:bCs/>
          <w:color w:val="000000" w:themeColor="text1"/>
          <w:sz w:val="26"/>
          <w:szCs w:val="26"/>
          <w:lang w:val="en-US"/>
        </w:rPr>
        <w:t xml:space="preserve"> </w:t>
      </w:r>
      <w:proofErr w:type="spellStart"/>
      <w:r w:rsidR="00684762" w:rsidRPr="28CE3A83">
        <w:rPr>
          <w:rFonts w:ascii="Arial" w:hAnsi="Arial" w:cs="Arial"/>
          <w:b/>
          <w:bCs/>
          <w:color w:val="000000" w:themeColor="text1"/>
          <w:sz w:val="26"/>
          <w:szCs w:val="26"/>
          <w:lang w:val="en-US"/>
        </w:rPr>
        <w:t>lokalem</w:t>
      </w:r>
      <w:proofErr w:type="spellEnd"/>
      <w:r w:rsidR="00684762" w:rsidRPr="28CE3A83">
        <w:rPr>
          <w:rFonts w:ascii="Arial" w:hAnsi="Arial" w:cs="Arial"/>
          <w:b/>
          <w:bCs/>
          <w:color w:val="000000" w:themeColor="text1"/>
          <w:sz w:val="26"/>
          <w:szCs w:val="26"/>
          <w:lang w:val="en-US"/>
        </w:rPr>
        <w:t xml:space="preserve"> Spirit – die </w:t>
      </w:r>
      <w:proofErr w:type="spellStart"/>
      <w:r w:rsidR="00684762" w:rsidRPr="28CE3A83">
        <w:rPr>
          <w:rFonts w:ascii="Arial" w:hAnsi="Arial" w:cs="Arial"/>
          <w:b/>
          <w:bCs/>
          <w:color w:val="000000" w:themeColor="text1"/>
          <w:sz w:val="26"/>
          <w:szCs w:val="26"/>
          <w:lang w:val="en-US"/>
        </w:rPr>
        <w:t>Hotelkette</w:t>
      </w:r>
      <w:proofErr w:type="spellEnd"/>
      <w:r w:rsidR="00684762" w:rsidRPr="28CE3A83">
        <w:rPr>
          <w:rFonts w:ascii="Arial" w:hAnsi="Arial" w:cs="Arial"/>
          <w:b/>
          <w:bCs/>
          <w:color w:val="000000" w:themeColor="text1"/>
          <w:sz w:val="26"/>
          <w:szCs w:val="26"/>
          <w:lang w:val="en-US"/>
        </w:rPr>
        <w:t xml:space="preserve"> </w:t>
      </w:r>
      <w:proofErr w:type="spellStart"/>
      <w:r w:rsidR="00684762" w:rsidRPr="28CE3A83">
        <w:rPr>
          <w:rFonts w:ascii="Arial" w:hAnsi="Arial" w:cs="Arial"/>
          <w:b/>
          <w:bCs/>
          <w:color w:val="000000" w:themeColor="text1"/>
          <w:sz w:val="26"/>
          <w:szCs w:val="26"/>
          <w:lang w:val="en-US"/>
        </w:rPr>
        <w:t>fokussiert</w:t>
      </w:r>
      <w:proofErr w:type="spellEnd"/>
      <w:r w:rsidR="00684762" w:rsidRPr="28CE3A83">
        <w:rPr>
          <w:rFonts w:ascii="Arial" w:hAnsi="Arial" w:cs="Arial"/>
          <w:b/>
          <w:bCs/>
          <w:color w:val="000000" w:themeColor="text1"/>
          <w:sz w:val="26"/>
          <w:szCs w:val="26"/>
          <w:lang w:val="en-US"/>
        </w:rPr>
        <w:t xml:space="preserve"> </w:t>
      </w:r>
      <w:proofErr w:type="spellStart"/>
      <w:r w:rsidR="00BE56AF" w:rsidRPr="28CE3A83">
        <w:rPr>
          <w:rFonts w:ascii="Arial" w:hAnsi="Arial" w:cs="Arial"/>
          <w:b/>
          <w:bCs/>
          <w:color w:val="000000" w:themeColor="text1"/>
          <w:sz w:val="26"/>
          <w:szCs w:val="26"/>
          <w:lang w:val="en-US"/>
        </w:rPr>
        <w:t>Angebote</w:t>
      </w:r>
      <w:proofErr w:type="spellEnd"/>
      <w:r w:rsidR="00BE56AF" w:rsidRPr="28CE3A83">
        <w:rPr>
          <w:rFonts w:ascii="Arial" w:hAnsi="Arial" w:cs="Arial"/>
          <w:b/>
          <w:bCs/>
          <w:color w:val="000000" w:themeColor="text1"/>
          <w:sz w:val="26"/>
          <w:szCs w:val="26"/>
          <w:lang w:val="en-US"/>
        </w:rPr>
        <w:t xml:space="preserve"> </w:t>
      </w:r>
      <w:proofErr w:type="spellStart"/>
      <w:r w:rsidR="00BE56AF" w:rsidRPr="28CE3A83">
        <w:rPr>
          <w:rFonts w:ascii="Arial" w:hAnsi="Arial" w:cs="Arial"/>
          <w:b/>
          <w:bCs/>
          <w:color w:val="000000" w:themeColor="text1"/>
          <w:sz w:val="26"/>
          <w:szCs w:val="26"/>
          <w:lang w:val="en-US"/>
        </w:rPr>
        <w:t>ihrer</w:t>
      </w:r>
      <w:proofErr w:type="spellEnd"/>
      <w:r w:rsidR="00BE56AF" w:rsidRPr="28CE3A83">
        <w:rPr>
          <w:rFonts w:ascii="Arial" w:hAnsi="Arial" w:cs="Arial"/>
          <w:b/>
          <w:bCs/>
          <w:color w:val="000000" w:themeColor="text1"/>
          <w:sz w:val="26"/>
          <w:szCs w:val="26"/>
          <w:lang w:val="en-US"/>
        </w:rPr>
        <w:t xml:space="preserve"> SPA-</w:t>
      </w:r>
      <w:proofErr w:type="spellStart"/>
      <w:r w:rsidR="00BE56AF" w:rsidRPr="28CE3A83">
        <w:rPr>
          <w:rFonts w:ascii="Arial" w:hAnsi="Arial" w:cs="Arial"/>
          <w:b/>
          <w:bCs/>
          <w:color w:val="000000" w:themeColor="text1"/>
          <w:sz w:val="26"/>
          <w:szCs w:val="26"/>
          <w:lang w:val="en-US"/>
        </w:rPr>
        <w:t>Destinationen</w:t>
      </w:r>
      <w:proofErr w:type="spellEnd"/>
      <w:r w:rsidR="00BE56AF" w:rsidRPr="28CE3A83">
        <w:rPr>
          <w:rFonts w:ascii="Arial" w:hAnsi="Arial" w:cs="Arial"/>
          <w:b/>
          <w:bCs/>
          <w:color w:val="000000" w:themeColor="text1"/>
          <w:sz w:val="26"/>
          <w:szCs w:val="26"/>
          <w:lang w:val="en-US"/>
        </w:rPr>
        <w:t xml:space="preserve"> auf </w:t>
      </w:r>
      <w:proofErr w:type="spellStart"/>
      <w:r w:rsidR="00BE56AF" w:rsidRPr="28CE3A83">
        <w:rPr>
          <w:rFonts w:ascii="Arial" w:hAnsi="Arial" w:cs="Arial"/>
          <w:b/>
          <w:bCs/>
          <w:color w:val="000000" w:themeColor="text1"/>
          <w:sz w:val="26"/>
          <w:szCs w:val="26"/>
          <w:lang w:val="en-US"/>
        </w:rPr>
        <w:t>Zielgruppe</w:t>
      </w:r>
      <w:proofErr w:type="spellEnd"/>
      <w:r w:rsidR="00BE56AF" w:rsidRPr="28CE3A83">
        <w:rPr>
          <w:rFonts w:ascii="Arial" w:hAnsi="Arial" w:cs="Arial"/>
          <w:b/>
          <w:bCs/>
          <w:color w:val="000000" w:themeColor="text1"/>
          <w:sz w:val="26"/>
          <w:szCs w:val="26"/>
          <w:lang w:val="en-US"/>
        </w:rPr>
        <w:t xml:space="preserve"> Wellness</w:t>
      </w:r>
    </w:p>
    <w:p w14:paraId="1C497414" w14:textId="041A96F4" w:rsidR="00BC0B1F" w:rsidRPr="00FD21C9" w:rsidRDefault="00BC0B1F" w:rsidP="00893AEC">
      <w:pPr>
        <w:spacing w:after="160"/>
        <w:rPr>
          <w:rFonts w:ascii="Arial" w:hAnsi="Arial" w:cs="Arial"/>
          <w:b/>
          <w:bCs/>
          <w:color w:val="000000" w:themeColor="text1"/>
          <w:sz w:val="26"/>
          <w:szCs w:val="26"/>
          <w:lang w:val="en-US"/>
        </w:rPr>
      </w:pPr>
    </w:p>
    <w:p w14:paraId="48EF873E" w14:textId="77777777" w:rsidR="000D47AC" w:rsidRDefault="000D47AC" w:rsidP="00B91EEB">
      <w:pPr>
        <w:spacing w:after="160"/>
        <w:rPr>
          <w:rFonts w:ascii="Arial" w:hAnsi="Arial" w:cs="Arial"/>
          <w:color w:val="000000" w:themeColor="text1"/>
          <w:sz w:val="21"/>
          <w:szCs w:val="21"/>
        </w:rPr>
      </w:pPr>
      <w:bookmarkStart w:id="0" w:name="_Hlk164767856"/>
      <w:r>
        <w:rPr>
          <w:rFonts w:ascii="Arial" w:hAnsi="Arial" w:cs="Arial"/>
          <w:noProof/>
          <w:color w:val="000000" w:themeColor="text1"/>
          <w:sz w:val="21"/>
          <w:szCs w:val="21"/>
          <w:lang w:val="en-US"/>
        </w:rPr>
        <w:drawing>
          <wp:inline distT="0" distB="0" distL="0" distR="0" wp14:anchorId="0EC68969" wp14:editId="7F0087B8">
            <wp:extent cx="4500880" cy="3004185"/>
            <wp:effectExtent l="0" t="0" r="0" b="5715"/>
            <wp:docPr id="711856598" name="Grafik 8" descr="Ein Bild, das Gebäude, draußen,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6598" name="Grafik 8" descr="Ein Bild, das Gebäude, draußen, Himmel, Pflanze enthält.&#10;&#10;Automatisch generierte Beschreibung"/>
                    <pic:cNvPicPr/>
                  </pic:nvPicPr>
                  <pic:blipFill>
                    <a:blip r:embed="rId11"/>
                    <a:stretch>
                      <a:fillRect/>
                    </a:stretch>
                  </pic:blipFill>
                  <pic:spPr>
                    <a:xfrm>
                      <a:off x="0" y="0"/>
                      <a:ext cx="4500880" cy="3004185"/>
                    </a:xfrm>
                    <a:prstGeom prst="rect">
                      <a:avLst/>
                    </a:prstGeom>
                  </pic:spPr>
                </pic:pic>
              </a:graphicData>
            </a:graphic>
          </wp:inline>
        </w:drawing>
      </w:r>
    </w:p>
    <w:p w14:paraId="5481CF35" w14:textId="10703D28" w:rsidR="000D47AC" w:rsidRPr="007F6464" w:rsidRDefault="00B91EEB" w:rsidP="00B91EEB">
      <w:pPr>
        <w:spacing w:after="160"/>
        <w:rPr>
          <w:rFonts w:ascii="Arial" w:hAnsi="Arial" w:cs="Arial"/>
          <w:color w:val="000000" w:themeColor="text1"/>
          <w:sz w:val="21"/>
          <w:szCs w:val="21"/>
        </w:rPr>
      </w:pPr>
      <w:r w:rsidRPr="41F49579">
        <w:rPr>
          <w:rFonts w:ascii="Arial" w:hAnsi="Arial" w:cs="Arial"/>
          <w:color w:val="000000" w:themeColor="text1"/>
          <w:sz w:val="21"/>
          <w:szCs w:val="21"/>
        </w:rPr>
        <w:t xml:space="preserve">BU: </w:t>
      </w:r>
      <w:r w:rsidR="00DB72EB">
        <w:rPr>
          <w:rFonts w:ascii="Arial" w:hAnsi="Arial" w:cs="Arial"/>
          <w:color w:val="000000" w:themeColor="text1"/>
          <w:sz w:val="21"/>
          <w:szCs w:val="21"/>
        </w:rPr>
        <w:t>SPA und Wellness im Lindner Hotel Mallorca Portals Nous</w:t>
      </w:r>
      <w:r w:rsidR="000D47AC">
        <w:rPr>
          <w:rFonts w:ascii="Arial" w:hAnsi="Arial" w:cs="Arial"/>
          <w:color w:val="000000" w:themeColor="text1"/>
          <w:sz w:val="21"/>
          <w:szCs w:val="21"/>
        </w:rPr>
        <w:br/>
        <w:t xml:space="preserve">(Foto: Lindner Hotel Group) </w:t>
      </w:r>
    </w:p>
    <w:bookmarkEnd w:id="0"/>
    <w:p w14:paraId="0ADF6EBB" w14:textId="574B60EC" w:rsidR="00E14737" w:rsidRPr="006B1D68" w:rsidRDefault="001B06C6" w:rsidP="28CE3A83">
      <w:pPr>
        <w:overflowPunct/>
        <w:autoSpaceDE/>
        <w:spacing w:after="120" w:line="360" w:lineRule="auto"/>
        <w:rPr>
          <w:rFonts w:ascii="Arial" w:hAnsi="Arial" w:cs="Arial"/>
          <w:b/>
          <w:bCs/>
          <w:color w:val="000000" w:themeColor="text1"/>
        </w:rPr>
      </w:pPr>
      <w:r w:rsidRPr="28CE3A83">
        <w:rPr>
          <w:rFonts w:ascii="Arial" w:hAnsi="Arial" w:cs="Arial"/>
          <w:b/>
          <w:bCs/>
          <w:color w:val="000000" w:themeColor="text1"/>
        </w:rPr>
        <w:t xml:space="preserve">Düsseldorf, </w:t>
      </w:r>
      <w:r w:rsidR="009D684B">
        <w:rPr>
          <w:rFonts w:ascii="Arial" w:hAnsi="Arial" w:cs="Arial"/>
          <w:b/>
          <w:bCs/>
          <w:color w:val="000000" w:themeColor="text1"/>
        </w:rPr>
        <w:t>12</w:t>
      </w:r>
      <w:r w:rsidR="00653118" w:rsidRPr="28CE3A83">
        <w:rPr>
          <w:rFonts w:ascii="Arial" w:hAnsi="Arial" w:cs="Arial"/>
          <w:b/>
          <w:bCs/>
          <w:color w:val="000000" w:themeColor="text1"/>
        </w:rPr>
        <w:t xml:space="preserve">. </w:t>
      </w:r>
      <w:r w:rsidR="009D684B">
        <w:rPr>
          <w:rFonts w:ascii="Arial" w:hAnsi="Arial" w:cs="Arial"/>
          <w:b/>
          <w:bCs/>
          <w:color w:val="000000" w:themeColor="text1"/>
        </w:rPr>
        <w:t>August</w:t>
      </w:r>
      <w:r w:rsidRPr="28CE3A83">
        <w:rPr>
          <w:rFonts w:ascii="Arial" w:hAnsi="Arial" w:cs="Arial"/>
          <w:b/>
          <w:bCs/>
          <w:color w:val="000000" w:themeColor="text1"/>
        </w:rPr>
        <w:t xml:space="preserve"> 2024</w:t>
      </w:r>
      <w:r w:rsidR="00046EB9" w:rsidRPr="28CE3A83">
        <w:rPr>
          <w:rFonts w:ascii="Arial" w:hAnsi="Arial" w:cs="Arial"/>
          <w:b/>
          <w:bCs/>
          <w:color w:val="000000" w:themeColor="text1"/>
        </w:rPr>
        <w:t xml:space="preserve">: </w:t>
      </w:r>
      <w:r w:rsidR="00E14737" w:rsidRPr="28CE3A83">
        <w:rPr>
          <w:rFonts w:ascii="Arial" w:hAnsi="Arial" w:cs="Arial"/>
          <w:b/>
          <w:bCs/>
          <w:color w:val="000000" w:themeColor="text1"/>
        </w:rPr>
        <w:t xml:space="preserve">Unter dem Motto </w:t>
      </w:r>
      <w:r w:rsidR="00E14737" w:rsidRPr="008D49C3">
        <w:rPr>
          <w:rFonts w:ascii="Arial" w:hAnsi="Arial" w:cs="Arial"/>
          <w:b/>
          <w:bCs/>
          <w:i/>
          <w:iCs/>
          <w:color w:val="000000" w:themeColor="text1"/>
        </w:rPr>
        <w:t xml:space="preserve">Lindner SPA </w:t>
      </w:r>
      <w:proofErr w:type="spellStart"/>
      <w:r w:rsidR="00E14737" w:rsidRPr="008D49C3">
        <w:rPr>
          <w:rFonts w:ascii="Arial" w:hAnsi="Arial" w:cs="Arial"/>
          <w:b/>
          <w:bCs/>
          <w:i/>
          <w:iCs/>
          <w:color w:val="000000" w:themeColor="text1"/>
        </w:rPr>
        <w:t>of</w:t>
      </w:r>
      <w:proofErr w:type="spellEnd"/>
      <w:r w:rsidR="00E14737" w:rsidRPr="008D49C3">
        <w:rPr>
          <w:rFonts w:ascii="Arial" w:hAnsi="Arial" w:cs="Arial"/>
          <w:b/>
          <w:bCs/>
          <w:i/>
          <w:iCs/>
          <w:color w:val="000000" w:themeColor="text1"/>
        </w:rPr>
        <w:t xml:space="preserve"> </w:t>
      </w:r>
      <w:proofErr w:type="spellStart"/>
      <w:r w:rsidR="00E14737" w:rsidRPr="008D49C3">
        <w:rPr>
          <w:rFonts w:ascii="Arial" w:hAnsi="Arial" w:cs="Arial"/>
          <w:b/>
          <w:bCs/>
          <w:i/>
          <w:iCs/>
          <w:color w:val="000000" w:themeColor="text1"/>
        </w:rPr>
        <w:t>Senses</w:t>
      </w:r>
      <w:proofErr w:type="spellEnd"/>
      <w:r w:rsidR="008D49C3">
        <w:rPr>
          <w:rFonts w:ascii="Arial" w:hAnsi="Arial" w:cs="Arial"/>
          <w:b/>
          <w:bCs/>
          <w:i/>
          <w:iCs/>
          <w:color w:val="000000" w:themeColor="text1"/>
        </w:rPr>
        <w:t xml:space="preserve"> </w:t>
      </w:r>
      <w:r w:rsidR="00E14737" w:rsidRPr="28CE3A83">
        <w:rPr>
          <w:rFonts w:ascii="Arial" w:hAnsi="Arial" w:cs="Arial"/>
          <w:b/>
          <w:bCs/>
          <w:color w:val="000000" w:themeColor="text1"/>
        </w:rPr>
        <w:t xml:space="preserve">sorgt die </w:t>
      </w:r>
      <w:r w:rsidR="00B05C63" w:rsidRPr="28CE3A83">
        <w:rPr>
          <w:rFonts w:ascii="Arial" w:hAnsi="Arial" w:cs="Arial"/>
          <w:b/>
          <w:bCs/>
          <w:color w:val="000000" w:themeColor="text1"/>
        </w:rPr>
        <w:t>Hotel-</w:t>
      </w:r>
      <w:r w:rsidR="00E14737" w:rsidRPr="28CE3A83">
        <w:rPr>
          <w:rFonts w:ascii="Arial" w:hAnsi="Arial" w:cs="Arial"/>
          <w:b/>
          <w:bCs/>
          <w:color w:val="000000" w:themeColor="text1"/>
        </w:rPr>
        <w:t>Gruppe an ihren SPA-Destinationen für unvergleichliche Wellness-Momente</w:t>
      </w:r>
      <w:r w:rsidR="00DE6517" w:rsidRPr="28CE3A83">
        <w:rPr>
          <w:rFonts w:ascii="Arial" w:hAnsi="Arial" w:cs="Arial"/>
          <w:b/>
          <w:bCs/>
          <w:color w:val="000000" w:themeColor="text1"/>
        </w:rPr>
        <w:t>.</w:t>
      </w:r>
      <w:r w:rsidR="00E14737" w:rsidRPr="28CE3A83">
        <w:rPr>
          <w:rFonts w:ascii="Arial" w:hAnsi="Arial" w:cs="Arial"/>
          <w:b/>
          <w:bCs/>
          <w:color w:val="000000" w:themeColor="text1"/>
        </w:rPr>
        <w:t xml:space="preserve"> </w:t>
      </w:r>
      <w:r w:rsidR="00DE6517" w:rsidRPr="28CE3A83">
        <w:rPr>
          <w:rFonts w:ascii="Arial" w:hAnsi="Arial" w:cs="Arial"/>
          <w:b/>
          <w:bCs/>
          <w:color w:val="000000" w:themeColor="text1"/>
        </w:rPr>
        <w:t>Dafür</w:t>
      </w:r>
      <w:r w:rsidR="00E14737" w:rsidRPr="28CE3A83">
        <w:rPr>
          <w:rFonts w:ascii="Arial" w:hAnsi="Arial" w:cs="Arial"/>
          <w:b/>
          <w:bCs/>
          <w:color w:val="000000" w:themeColor="text1"/>
        </w:rPr>
        <w:t xml:space="preserve"> intensiviert</w:t>
      </w:r>
      <w:r w:rsidR="00B05C63" w:rsidRPr="28CE3A83">
        <w:rPr>
          <w:rFonts w:ascii="Arial" w:hAnsi="Arial" w:cs="Arial"/>
          <w:b/>
          <w:bCs/>
          <w:color w:val="000000" w:themeColor="text1"/>
        </w:rPr>
        <w:t xml:space="preserve"> sie</w:t>
      </w:r>
      <w:r w:rsidR="00E14737" w:rsidRPr="28CE3A83">
        <w:rPr>
          <w:rFonts w:ascii="Arial" w:hAnsi="Arial" w:cs="Arial"/>
          <w:b/>
          <w:bCs/>
          <w:color w:val="000000" w:themeColor="text1"/>
        </w:rPr>
        <w:t xml:space="preserve"> </w:t>
      </w:r>
      <w:r w:rsidR="00265BE1" w:rsidRPr="28CE3A83">
        <w:rPr>
          <w:rFonts w:ascii="Arial" w:hAnsi="Arial" w:cs="Arial"/>
          <w:b/>
          <w:bCs/>
          <w:color w:val="000000" w:themeColor="text1"/>
        </w:rPr>
        <w:t xml:space="preserve">ihre </w:t>
      </w:r>
      <w:r w:rsidR="00E14737" w:rsidRPr="28CE3A83">
        <w:rPr>
          <w:rFonts w:ascii="Arial" w:hAnsi="Arial" w:cs="Arial"/>
          <w:b/>
          <w:bCs/>
          <w:color w:val="000000" w:themeColor="text1"/>
        </w:rPr>
        <w:t>Kooperation mit der BABOR BEAUTY GROUP</w:t>
      </w:r>
      <w:r w:rsidR="00BE56AF" w:rsidRPr="28CE3A83">
        <w:rPr>
          <w:rFonts w:ascii="Arial" w:hAnsi="Arial" w:cs="Arial"/>
          <w:b/>
          <w:bCs/>
          <w:color w:val="000000" w:themeColor="text1"/>
        </w:rPr>
        <w:t xml:space="preserve">. </w:t>
      </w:r>
      <w:r w:rsidR="00F56118" w:rsidRPr="28CE3A83">
        <w:rPr>
          <w:rFonts w:ascii="Arial" w:hAnsi="Arial" w:cs="Arial"/>
          <w:b/>
          <w:bCs/>
          <w:color w:val="000000" w:themeColor="text1"/>
        </w:rPr>
        <w:t>I</w:t>
      </w:r>
      <w:r w:rsidR="006B1D68" w:rsidRPr="28CE3A83">
        <w:rPr>
          <w:rFonts w:ascii="Arial" w:hAnsi="Arial" w:cs="Arial"/>
          <w:b/>
          <w:bCs/>
          <w:color w:val="000000" w:themeColor="text1"/>
        </w:rPr>
        <w:t xml:space="preserve">n den vier SPA-Destinationen der Lindner Hotel Group </w:t>
      </w:r>
      <w:r w:rsidR="00C343DE" w:rsidRPr="28CE3A83">
        <w:rPr>
          <w:rFonts w:ascii="Arial" w:hAnsi="Arial" w:cs="Arial"/>
          <w:b/>
          <w:bCs/>
          <w:color w:val="000000" w:themeColor="text1"/>
        </w:rPr>
        <w:t xml:space="preserve">in Boltenhagen, auf Mallorca, in Oberstaufen und Wiesensee </w:t>
      </w:r>
      <w:r w:rsidR="003F5702" w:rsidRPr="28CE3A83">
        <w:rPr>
          <w:rFonts w:ascii="Arial" w:hAnsi="Arial" w:cs="Arial"/>
          <w:b/>
          <w:bCs/>
          <w:color w:val="000000" w:themeColor="text1"/>
        </w:rPr>
        <w:t>sind</w:t>
      </w:r>
      <w:r w:rsidR="00265BE1" w:rsidRPr="28CE3A83">
        <w:rPr>
          <w:rFonts w:ascii="Arial" w:hAnsi="Arial" w:cs="Arial"/>
          <w:b/>
          <w:bCs/>
          <w:color w:val="000000" w:themeColor="text1"/>
        </w:rPr>
        <w:t xml:space="preserve"> </w:t>
      </w:r>
      <w:r w:rsidR="00D14115" w:rsidRPr="28CE3A83">
        <w:rPr>
          <w:rFonts w:ascii="Arial" w:hAnsi="Arial" w:cs="Arial"/>
          <w:b/>
          <w:bCs/>
          <w:color w:val="000000" w:themeColor="text1"/>
        </w:rPr>
        <w:t xml:space="preserve">perfekte Rahmenbedingungen für Wohlbefinden von Körper und Geist gegeben. </w:t>
      </w:r>
    </w:p>
    <w:p w14:paraId="587490AF" w14:textId="77777777" w:rsidR="00E14737" w:rsidRPr="00B52B27" w:rsidRDefault="00E14737" w:rsidP="000D1260">
      <w:pPr>
        <w:spacing w:before="240"/>
        <w:rPr>
          <w:rFonts w:ascii="Arial" w:hAnsi="Arial" w:cs="Arial"/>
          <w:b/>
          <w:bCs/>
          <w:i/>
          <w:color w:val="000000" w:themeColor="text1"/>
        </w:rPr>
      </w:pPr>
    </w:p>
    <w:p w14:paraId="1546338D" w14:textId="0E123944" w:rsidR="00625A01" w:rsidRDefault="00352146" w:rsidP="00625A01">
      <w:pPr>
        <w:overflowPunct/>
        <w:autoSpaceDE/>
        <w:spacing w:after="120" w:line="360" w:lineRule="auto"/>
        <w:rPr>
          <w:rFonts w:ascii="Arial" w:hAnsi="Arial" w:cs="Arial"/>
          <w:color w:val="000000" w:themeColor="text1"/>
        </w:rPr>
      </w:pPr>
      <w:r w:rsidRPr="00D14115">
        <w:rPr>
          <w:rFonts w:ascii="Arial" w:hAnsi="Arial" w:cs="Arial"/>
          <w:i/>
          <w:color w:val="000000" w:themeColor="text1"/>
        </w:rPr>
        <w:t xml:space="preserve">Lindner Luxus </w:t>
      </w:r>
      <w:proofErr w:type="spellStart"/>
      <w:r w:rsidRPr="00D14115">
        <w:rPr>
          <w:rFonts w:ascii="Arial" w:hAnsi="Arial" w:cs="Arial"/>
          <w:i/>
          <w:color w:val="000000" w:themeColor="text1"/>
        </w:rPr>
        <w:t>Pur</w:t>
      </w:r>
      <w:proofErr w:type="spellEnd"/>
      <w:r w:rsidRPr="00D14115">
        <w:rPr>
          <w:rFonts w:ascii="Arial" w:hAnsi="Arial" w:cs="Arial"/>
          <w:color w:val="000000" w:themeColor="text1"/>
        </w:rPr>
        <w:t xml:space="preserve">, </w:t>
      </w:r>
      <w:r w:rsidRPr="00D14115">
        <w:rPr>
          <w:rFonts w:ascii="Arial" w:hAnsi="Arial" w:cs="Arial"/>
          <w:i/>
          <w:color w:val="000000" w:themeColor="text1"/>
        </w:rPr>
        <w:t xml:space="preserve">Lindner Body Treatment </w:t>
      </w:r>
      <w:proofErr w:type="spellStart"/>
      <w:r w:rsidRPr="00D14115">
        <w:rPr>
          <w:rFonts w:ascii="Arial" w:hAnsi="Arial" w:cs="Arial"/>
          <w:i/>
          <w:color w:val="000000" w:themeColor="text1"/>
        </w:rPr>
        <w:t>of</w:t>
      </w:r>
      <w:proofErr w:type="spellEnd"/>
      <w:r w:rsidRPr="00D14115">
        <w:rPr>
          <w:rFonts w:ascii="Arial" w:hAnsi="Arial" w:cs="Arial"/>
          <w:i/>
          <w:color w:val="000000" w:themeColor="text1"/>
        </w:rPr>
        <w:t xml:space="preserve"> </w:t>
      </w:r>
      <w:proofErr w:type="spellStart"/>
      <w:r w:rsidRPr="00D14115">
        <w:rPr>
          <w:rFonts w:ascii="Arial" w:hAnsi="Arial" w:cs="Arial"/>
          <w:i/>
          <w:color w:val="000000" w:themeColor="text1"/>
        </w:rPr>
        <w:t>Senses</w:t>
      </w:r>
      <w:proofErr w:type="spellEnd"/>
      <w:r w:rsidRPr="00D14115">
        <w:rPr>
          <w:rFonts w:ascii="Arial" w:hAnsi="Arial" w:cs="Arial"/>
          <w:color w:val="000000" w:themeColor="text1"/>
        </w:rPr>
        <w:t xml:space="preserve"> oder </w:t>
      </w:r>
      <w:r w:rsidRPr="00D14115">
        <w:rPr>
          <w:rFonts w:ascii="Arial" w:hAnsi="Arial" w:cs="Arial"/>
          <w:i/>
          <w:color w:val="000000" w:themeColor="text1"/>
        </w:rPr>
        <w:t xml:space="preserve">Lindner Denkerpause </w:t>
      </w:r>
      <w:r w:rsidRPr="00D14115">
        <w:rPr>
          <w:rFonts w:ascii="Arial" w:hAnsi="Arial" w:cs="Arial"/>
          <w:iCs/>
          <w:color w:val="000000" w:themeColor="text1"/>
        </w:rPr>
        <w:t>– drei Beispiele von Beauty-Behandlungen, die es so nur in den vier SPA-Destinationen der Lindner Hotel Group gibt</w:t>
      </w:r>
      <w:r w:rsidR="0E95BFC9" w:rsidRPr="43507185">
        <w:rPr>
          <w:rFonts w:ascii="Arial" w:hAnsi="Arial" w:cs="Arial"/>
          <w:color w:val="000000" w:themeColor="text1"/>
        </w:rPr>
        <w:t>.</w:t>
      </w:r>
    </w:p>
    <w:p w14:paraId="4D608310" w14:textId="2FF76362" w:rsidR="00DA029E" w:rsidRPr="004B2F46" w:rsidRDefault="004B2F46" w:rsidP="003C3F03">
      <w:pPr>
        <w:overflowPunct/>
        <w:autoSpaceDE/>
        <w:spacing w:after="120" w:line="360" w:lineRule="auto"/>
        <w:rPr>
          <w:rFonts w:ascii="Arial" w:hAnsi="Arial" w:cs="Arial"/>
          <w:color w:val="000000" w:themeColor="text1"/>
        </w:rPr>
      </w:pPr>
      <w:r w:rsidRPr="0043177E">
        <w:rPr>
          <w:rFonts w:ascii="Arial" w:hAnsi="Arial" w:cs="Arial"/>
          <w:color w:val="000000" w:themeColor="text1"/>
        </w:rPr>
        <w:lastRenderedPageBreak/>
        <w:t xml:space="preserve">"BABOR und die Lindner Hotel Group </w:t>
      </w:r>
      <w:r w:rsidR="0BD3D366" w:rsidRPr="0043177E">
        <w:rPr>
          <w:rFonts w:ascii="Arial" w:hAnsi="Arial" w:cs="Arial"/>
          <w:color w:val="000000" w:themeColor="text1"/>
        </w:rPr>
        <w:t xml:space="preserve">sind </w:t>
      </w:r>
      <w:r w:rsidRPr="0043177E">
        <w:rPr>
          <w:rFonts w:ascii="Arial" w:hAnsi="Arial" w:cs="Arial"/>
          <w:color w:val="000000" w:themeColor="text1"/>
        </w:rPr>
        <w:t xml:space="preserve">ein perfektes Match", so Laura </w:t>
      </w:r>
      <w:proofErr w:type="spellStart"/>
      <w:r w:rsidRPr="0043177E">
        <w:rPr>
          <w:rFonts w:ascii="Arial" w:hAnsi="Arial" w:cs="Arial"/>
          <w:color w:val="000000" w:themeColor="text1"/>
        </w:rPr>
        <w:t>Bramstaedt</w:t>
      </w:r>
      <w:proofErr w:type="spellEnd"/>
      <w:r w:rsidRPr="0043177E">
        <w:rPr>
          <w:rFonts w:ascii="Arial" w:hAnsi="Arial" w:cs="Arial"/>
          <w:color w:val="000000" w:themeColor="text1"/>
        </w:rPr>
        <w:t xml:space="preserve">, </w:t>
      </w:r>
      <w:proofErr w:type="spellStart"/>
      <w:r w:rsidRPr="0043177E">
        <w:rPr>
          <w:rFonts w:ascii="Arial" w:hAnsi="Arial" w:cs="Arial"/>
          <w:color w:val="000000" w:themeColor="text1"/>
        </w:rPr>
        <w:t>Vice</w:t>
      </w:r>
      <w:proofErr w:type="spellEnd"/>
      <w:r w:rsidRPr="0043177E">
        <w:rPr>
          <w:rFonts w:ascii="Arial" w:hAnsi="Arial" w:cs="Arial"/>
          <w:color w:val="000000" w:themeColor="text1"/>
        </w:rPr>
        <w:t xml:space="preserve"> </w:t>
      </w:r>
      <w:proofErr w:type="spellStart"/>
      <w:r w:rsidRPr="0043177E">
        <w:rPr>
          <w:rFonts w:ascii="Arial" w:hAnsi="Arial" w:cs="Arial"/>
          <w:color w:val="000000" w:themeColor="text1"/>
        </w:rPr>
        <w:t>President</w:t>
      </w:r>
      <w:proofErr w:type="spellEnd"/>
      <w:r w:rsidRPr="0043177E">
        <w:rPr>
          <w:rFonts w:ascii="Arial" w:hAnsi="Arial" w:cs="Arial"/>
          <w:color w:val="000000" w:themeColor="text1"/>
        </w:rPr>
        <w:t xml:space="preserve"> Global Expert </w:t>
      </w:r>
      <w:proofErr w:type="spellStart"/>
      <w:r w:rsidRPr="0043177E">
        <w:rPr>
          <w:rFonts w:ascii="Arial" w:hAnsi="Arial" w:cs="Arial"/>
          <w:color w:val="000000" w:themeColor="text1"/>
        </w:rPr>
        <w:t>Concepts</w:t>
      </w:r>
      <w:proofErr w:type="spellEnd"/>
      <w:r w:rsidRPr="0043177E">
        <w:rPr>
          <w:rFonts w:ascii="Arial" w:hAnsi="Arial" w:cs="Arial"/>
          <w:color w:val="000000" w:themeColor="text1"/>
        </w:rPr>
        <w:t xml:space="preserve"> &amp; Services bei BABOR. "Als Marke mit langer Tradition ist es unser Ziel, unsere Erfahrungen, unser Wissen und unsere Expertise an die Kund</w:t>
      </w:r>
      <w:r w:rsidR="4B11D1B2" w:rsidRPr="0043177E">
        <w:rPr>
          <w:rFonts w:ascii="Arial" w:hAnsi="Arial" w:cs="Arial"/>
          <w:color w:val="000000" w:themeColor="text1"/>
        </w:rPr>
        <w:t>innen und Kunden</w:t>
      </w:r>
      <w:r w:rsidRPr="0043177E">
        <w:rPr>
          <w:rFonts w:ascii="Arial" w:hAnsi="Arial" w:cs="Arial"/>
          <w:color w:val="000000" w:themeColor="text1"/>
        </w:rPr>
        <w:t xml:space="preserve"> weiterzugeben. Wir freuen uns sehr, dass wir unsere revolutionären Gerätebehandlungen in der wundervollen Umgebung der Lindner Hotels anbieten können und so ganz besondere Beauty-Erlebnisse für die Gäste schaffen."</w:t>
      </w:r>
    </w:p>
    <w:p w14:paraId="135A87F5" w14:textId="360792ED" w:rsidR="00FA7C96" w:rsidRPr="008A5C4C" w:rsidRDefault="00367621" w:rsidP="003C3F03">
      <w:pPr>
        <w:overflowPunct/>
        <w:autoSpaceDE/>
        <w:spacing w:after="120" w:line="360" w:lineRule="auto"/>
        <w:rPr>
          <w:rFonts w:ascii="Arial" w:hAnsi="Arial" w:cs="Arial"/>
          <w:b/>
          <w:bCs/>
          <w:color w:val="000000" w:themeColor="text1"/>
        </w:rPr>
      </w:pPr>
      <w:r w:rsidRPr="008A5C4C">
        <w:rPr>
          <w:rFonts w:ascii="Arial" w:hAnsi="Arial" w:cs="Arial"/>
          <w:b/>
          <w:bCs/>
          <w:color w:val="000000" w:themeColor="text1"/>
        </w:rPr>
        <w:t xml:space="preserve">High-Tech Treatments </w:t>
      </w:r>
      <w:r w:rsidR="008A5C4C" w:rsidRPr="008A5C4C">
        <w:rPr>
          <w:rFonts w:ascii="Arial" w:hAnsi="Arial" w:cs="Arial"/>
          <w:b/>
          <w:bCs/>
          <w:color w:val="000000" w:themeColor="text1"/>
        </w:rPr>
        <w:t>kombiniert mit a</w:t>
      </w:r>
      <w:r w:rsidR="009073F7" w:rsidRPr="008A5C4C">
        <w:rPr>
          <w:rFonts w:ascii="Arial" w:hAnsi="Arial" w:cs="Arial"/>
          <w:b/>
          <w:bCs/>
          <w:color w:val="000000" w:themeColor="text1"/>
        </w:rPr>
        <w:t>uthentische</w:t>
      </w:r>
      <w:r w:rsidR="008A5C4C" w:rsidRPr="008A5C4C">
        <w:rPr>
          <w:rFonts w:ascii="Arial" w:hAnsi="Arial" w:cs="Arial"/>
          <w:b/>
          <w:bCs/>
          <w:color w:val="000000" w:themeColor="text1"/>
        </w:rPr>
        <w:t>n</w:t>
      </w:r>
      <w:r w:rsidR="009073F7" w:rsidRPr="008A5C4C">
        <w:rPr>
          <w:rFonts w:ascii="Arial" w:hAnsi="Arial" w:cs="Arial"/>
          <w:b/>
          <w:bCs/>
          <w:color w:val="000000" w:themeColor="text1"/>
        </w:rPr>
        <w:t xml:space="preserve"> Erfahrungen</w:t>
      </w:r>
    </w:p>
    <w:p w14:paraId="0CA95E3D" w14:textId="1AB0CC98" w:rsidR="00B87060" w:rsidRPr="006C4F6F" w:rsidRDefault="0006491A" w:rsidP="003C3F03">
      <w:pPr>
        <w:overflowPunct/>
        <w:autoSpaceDE/>
        <w:spacing w:after="120" w:line="360" w:lineRule="auto"/>
        <w:rPr>
          <w:rFonts w:ascii="Arial" w:hAnsi="Arial" w:cs="Arial"/>
          <w:color w:val="000000" w:themeColor="text1"/>
        </w:rPr>
      </w:pPr>
      <w:r w:rsidRPr="28CE3A83">
        <w:rPr>
          <w:rFonts w:ascii="Arial" w:hAnsi="Arial" w:cs="Arial"/>
          <w:color w:val="000000" w:themeColor="text1"/>
        </w:rPr>
        <w:t>B</w:t>
      </w:r>
      <w:r w:rsidR="003F4596" w:rsidRPr="28CE3A83">
        <w:rPr>
          <w:rFonts w:ascii="Arial" w:hAnsi="Arial" w:cs="Arial"/>
          <w:color w:val="000000" w:themeColor="text1"/>
        </w:rPr>
        <w:t xml:space="preserve">ei den neuen </w:t>
      </w:r>
      <w:r w:rsidRPr="28CE3A83">
        <w:rPr>
          <w:rFonts w:ascii="Arial" w:hAnsi="Arial" w:cs="Arial"/>
          <w:color w:val="000000" w:themeColor="text1"/>
        </w:rPr>
        <w:t xml:space="preserve">BABOR </w:t>
      </w:r>
      <w:proofErr w:type="spellStart"/>
      <w:r w:rsidR="003F4596" w:rsidRPr="28CE3A83">
        <w:rPr>
          <w:rFonts w:ascii="Arial" w:hAnsi="Arial" w:cs="Arial"/>
          <w:color w:val="000000" w:themeColor="text1"/>
        </w:rPr>
        <w:t>Sig</w:t>
      </w:r>
      <w:r w:rsidRPr="28CE3A83">
        <w:rPr>
          <w:rFonts w:ascii="Arial" w:hAnsi="Arial" w:cs="Arial"/>
          <w:color w:val="000000" w:themeColor="text1"/>
        </w:rPr>
        <w:t>nature</w:t>
      </w:r>
      <w:proofErr w:type="spellEnd"/>
      <w:r w:rsidRPr="28CE3A83">
        <w:rPr>
          <w:rFonts w:ascii="Arial" w:hAnsi="Arial" w:cs="Arial"/>
          <w:color w:val="000000" w:themeColor="text1"/>
        </w:rPr>
        <w:t xml:space="preserve"> Treatments</w:t>
      </w:r>
      <w:r w:rsidR="00E216BA" w:rsidRPr="28CE3A83">
        <w:rPr>
          <w:rFonts w:ascii="Arial" w:hAnsi="Arial" w:cs="Arial"/>
          <w:color w:val="000000" w:themeColor="text1"/>
        </w:rPr>
        <w:t xml:space="preserve"> </w:t>
      </w:r>
      <w:r w:rsidRPr="28CE3A83">
        <w:rPr>
          <w:rFonts w:ascii="Arial" w:hAnsi="Arial" w:cs="Arial"/>
          <w:color w:val="000000" w:themeColor="text1"/>
        </w:rPr>
        <w:t xml:space="preserve">exklusiv bei Lindner kommen nicht </w:t>
      </w:r>
      <w:r w:rsidR="00E216BA" w:rsidRPr="28CE3A83">
        <w:rPr>
          <w:rFonts w:ascii="Arial" w:hAnsi="Arial" w:cs="Arial"/>
          <w:color w:val="000000" w:themeColor="text1"/>
        </w:rPr>
        <w:t xml:space="preserve">nur </w:t>
      </w:r>
      <w:r w:rsidRPr="28CE3A83">
        <w:rPr>
          <w:rFonts w:ascii="Arial" w:hAnsi="Arial" w:cs="Arial"/>
          <w:color w:val="000000" w:themeColor="text1"/>
        </w:rPr>
        <w:t>hochwertigste</w:t>
      </w:r>
      <w:r w:rsidR="006B184B" w:rsidRPr="28CE3A83">
        <w:rPr>
          <w:rFonts w:ascii="Arial" w:hAnsi="Arial" w:cs="Arial"/>
          <w:color w:val="000000" w:themeColor="text1"/>
        </w:rPr>
        <w:t xml:space="preserve"> Wirk</w:t>
      </w:r>
      <w:r w:rsidR="00167130" w:rsidRPr="28CE3A83">
        <w:rPr>
          <w:rFonts w:ascii="Arial" w:hAnsi="Arial" w:cs="Arial"/>
          <w:color w:val="000000" w:themeColor="text1"/>
        </w:rPr>
        <w:t xml:space="preserve">stoffe zum Einsatz, sondern auch neueste </w:t>
      </w:r>
      <w:r w:rsidR="006B184B" w:rsidRPr="28CE3A83">
        <w:rPr>
          <w:rFonts w:ascii="Arial" w:hAnsi="Arial" w:cs="Arial"/>
          <w:color w:val="000000" w:themeColor="text1"/>
        </w:rPr>
        <w:t>Erkenntnisse aus der Forschung. Diese fl</w:t>
      </w:r>
      <w:r w:rsidR="00032E40" w:rsidRPr="28CE3A83">
        <w:rPr>
          <w:rFonts w:ascii="Arial" w:hAnsi="Arial" w:cs="Arial"/>
          <w:color w:val="000000" w:themeColor="text1"/>
        </w:rPr>
        <w:t>ießen</w:t>
      </w:r>
      <w:r w:rsidR="006B184B" w:rsidRPr="28CE3A83">
        <w:rPr>
          <w:rFonts w:ascii="Arial" w:hAnsi="Arial" w:cs="Arial"/>
          <w:color w:val="000000" w:themeColor="text1"/>
        </w:rPr>
        <w:t xml:space="preserve"> unter andere</w:t>
      </w:r>
      <w:r w:rsidR="08EA1ED2" w:rsidRPr="28CE3A83">
        <w:rPr>
          <w:rFonts w:ascii="Arial" w:hAnsi="Arial" w:cs="Arial"/>
          <w:color w:val="000000" w:themeColor="text1"/>
        </w:rPr>
        <w:t>m</w:t>
      </w:r>
      <w:r w:rsidR="006B184B" w:rsidRPr="28CE3A83">
        <w:rPr>
          <w:rFonts w:ascii="Arial" w:hAnsi="Arial" w:cs="Arial"/>
          <w:color w:val="000000" w:themeColor="text1"/>
        </w:rPr>
        <w:t xml:space="preserve"> </w:t>
      </w:r>
      <w:r w:rsidR="00032E40" w:rsidRPr="28CE3A83">
        <w:rPr>
          <w:rFonts w:ascii="Arial" w:hAnsi="Arial" w:cs="Arial"/>
          <w:color w:val="000000" w:themeColor="text1"/>
        </w:rPr>
        <w:t xml:space="preserve">in </w:t>
      </w:r>
      <w:r w:rsidR="006B184B" w:rsidRPr="28CE3A83">
        <w:rPr>
          <w:rFonts w:ascii="Arial" w:hAnsi="Arial" w:cs="Arial"/>
          <w:color w:val="000000" w:themeColor="text1"/>
        </w:rPr>
        <w:t xml:space="preserve">den </w:t>
      </w:r>
      <w:r w:rsidR="006B184B" w:rsidRPr="28CE3A83">
        <w:rPr>
          <w:rFonts w:ascii="Arial" w:hAnsi="Arial" w:cs="Arial"/>
          <w:i/>
          <w:iCs/>
          <w:color w:val="000000" w:themeColor="text1"/>
        </w:rPr>
        <w:t>Derma Visualizer</w:t>
      </w:r>
      <w:r w:rsidR="006B184B" w:rsidRPr="28CE3A83">
        <w:rPr>
          <w:rFonts w:ascii="Arial" w:hAnsi="Arial" w:cs="Arial"/>
          <w:color w:val="000000" w:themeColor="text1"/>
        </w:rPr>
        <w:t xml:space="preserve"> von BABOR</w:t>
      </w:r>
      <w:r w:rsidR="008A390F" w:rsidRPr="28CE3A83">
        <w:rPr>
          <w:rFonts w:ascii="Arial" w:hAnsi="Arial" w:cs="Arial"/>
          <w:color w:val="000000" w:themeColor="text1"/>
        </w:rPr>
        <w:t xml:space="preserve"> DEVICES</w:t>
      </w:r>
      <w:r w:rsidR="006B184B" w:rsidRPr="28CE3A83">
        <w:rPr>
          <w:rFonts w:ascii="Arial" w:hAnsi="Arial" w:cs="Arial"/>
          <w:color w:val="000000" w:themeColor="text1"/>
        </w:rPr>
        <w:t xml:space="preserve"> ein</w:t>
      </w:r>
      <w:r w:rsidR="00032E40" w:rsidRPr="28CE3A83">
        <w:rPr>
          <w:rFonts w:ascii="Arial" w:hAnsi="Arial" w:cs="Arial"/>
          <w:color w:val="000000" w:themeColor="text1"/>
        </w:rPr>
        <w:t>. Dabei handelt es sich um</w:t>
      </w:r>
      <w:r w:rsidR="00EB5772" w:rsidRPr="28CE3A83">
        <w:rPr>
          <w:rFonts w:ascii="Arial" w:hAnsi="Arial" w:cs="Arial"/>
          <w:color w:val="000000" w:themeColor="text1"/>
        </w:rPr>
        <w:t xml:space="preserve"> ein Hautanalyse-Tool, das die </w:t>
      </w:r>
      <w:r w:rsidR="002C5450" w:rsidRPr="28CE3A83">
        <w:rPr>
          <w:rFonts w:ascii="Arial" w:hAnsi="Arial" w:cs="Arial"/>
          <w:color w:val="000000" w:themeColor="text1"/>
        </w:rPr>
        <w:t>Kosmetikerin mit Hightech Bilddarstellungen</w:t>
      </w:r>
      <w:r w:rsidR="008A390F" w:rsidRPr="28CE3A83">
        <w:rPr>
          <w:rFonts w:ascii="Arial" w:hAnsi="Arial" w:cs="Arial"/>
          <w:color w:val="000000" w:themeColor="text1"/>
        </w:rPr>
        <w:t xml:space="preserve"> unterstützt. Auch der </w:t>
      </w:r>
      <w:proofErr w:type="spellStart"/>
      <w:r w:rsidR="00534709" w:rsidRPr="28CE3A83">
        <w:rPr>
          <w:rFonts w:ascii="Arial" w:hAnsi="Arial" w:cs="Arial"/>
          <w:color w:val="000000" w:themeColor="text1"/>
        </w:rPr>
        <w:t>SkinFusor</w:t>
      </w:r>
      <w:proofErr w:type="spellEnd"/>
      <w:r w:rsidR="00534709" w:rsidRPr="28CE3A83">
        <w:rPr>
          <w:rFonts w:ascii="Arial" w:hAnsi="Arial" w:cs="Arial"/>
          <w:color w:val="000000" w:themeColor="text1"/>
        </w:rPr>
        <w:t xml:space="preserve"> </w:t>
      </w:r>
      <w:r w:rsidR="00DD3325" w:rsidRPr="28CE3A83">
        <w:rPr>
          <w:rFonts w:ascii="Arial" w:hAnsi="Arial" w:cs="Arial"/>
          <w:color w:val="000000" w:themeColor="text1"/>
        </w:rPr>
        <w:t xml:space="preserve">basiert auf </w:t>
      </w:r>
      <w:proofErr w:type="spellStart"/>
      <w:r w:rsidR="00D23104" w:rsidRPr="28CE3A83">
        <w:rPr>
          <w:rFonts w:ascii="Arial" w:hAnsi="Arial" w:cs="Arial"/>
          <w:color w:val="000000" w:themeColor="text1"/>
        </w:rPr>
        <w:t>HighTech</w:t>
      </w:r>
      <w:proofErr w:type="spellEnd"/>
      <w:r w:rsidR="00DD3325" w:rsidRPr="28CE3A83">
        <w:rPr>
          <w:rFonts w:ascii="Arial" w:hAnsi="Arial" w:cs="Arial"/>
          <w:color w:val="000000" w:themeColor="text1"/>
        </w:rPr>
        <w:t>. Er</w:t>
      </w:r>
      <w:r w:rsidR="00B87060" w:rsidRPr="28CE3A83">
        <w:rPr>
          <w:rFonts w:ascii="Arial" w:hAnsi="Arial" w:cs="Arial"/>
          <w:color w:val="000000" w:themeColor="text1"/>
        </w:rPr>
        <w:t xml:space="preserve"> kombiniert vier ausgefeilte, aufeinander aufbauende Fusion-Technologien zu einer wirksamen Hochleistungsbehandlung</w:t>
      </w:r>
      <w:r w:rsidR="00DD3325" w:rsidRPr="28CE3A83">
        <w:rPr>
          <w:rFonts w:ascii="Arial" w:hAnsi="Arial" w:cs="Arial"/>
          <w:color w:val="000000" w:themeColor="text1"/>
        </w:rPr>
        <w:t xml:space="preserve"> </w:t>
      </w:r>
      <w:r w:rsidR="1442E745" w:rsidRPr="28CE3A83">
        <w:rPr>
          <w:rFonts w:ascii="Arial" w:hAnsi="Arial" w:cs="Arial"/>
          <w:color w:val="000000" w:themeColor="text1"/>
        </w:rPr>
        <w:t xml:space="preserve">und </w:t>
      </w:r>
      <w:r w:rsidR="00B87060" w:rsidRPr="28CE3A83">
        <w:rPr>
          <w:rFonts w:ascii="Arial" w:hAnsi="Arial" w:cs="Arial"/>
          <w:color w:val="000000" w:themeColor="text1"/>
        </w:rPr>
        <w:t>bietet im letzten Schritt eine dynamische Impulsmassage.</w:t>
      </w:r>
    </w:p>
    <w:p w14:paraId="6F4D2C26" w14:textId="57C60E25" w:rsidR="00D538E5" w:rsidRDefault="001F03E3" w:rsidP="00C3493B">
      <w:pPr>
        <w:overflowPunct/>
        <w:autoSpaceDE/>
        <w:spacing w:after="120" w:line="360" w:lineRule="auto"/>
        <w:rPr>
          <w:rFonts w:ascii="Arial" w:hAnsi="Arial" w:cs="Arial"/>
          <w:color w:val="000000" w:themeColor="text1"/>
        </w:rPr>
      </w:pPr>
      <w:r w:rsidRPr="28CE3A83">
        <w:rPr>
          <w:rFonts w:ascii="Arial" w:hAnsi="Arial" w:cs="Arial"/>
          <w:color w:val="000000" w:themeColor="text1"/>
        </w:rPr>
        <w:t xml:space="preserve">Bestmögliche Ergebnisse und langfristige </w:t>
      </w:r>
      <w:r w:rsidR="005951C2" w:rsidRPr="28CE3A83">
        <w:rPr>
          <w:rFonts w:ascii="Arial" w:hAnsi="Arial" w:cs="Arial"/>
          <w:color w:val="000000" w:themeColor="text1"/>
        </w:rPr>
        <w:t xml:space="preserve">Effekte sind das, was Kundinnen und Kunden von Treatments erwarten. Carolina Cordes ist General Manager </w:t>
      </w:r>
      <w:r w:rsidR="005C7499" w:rsidRPr="28CE3A83">
        <w:rPr>
          <w:rFonts w:ascii="Arial" w:hAnsi="Arial" w:cs="Arial"/>
          <w:color w:val="000000" w:themeColor="text1"/>
        </w:rPr>
        <w:t xml:space="preserve">des </w:t>
      </w:r>
      <w:r w:rsidR="005951C2" w:rsidRPr="28CE3A83">
        <w:rPr>
          <w:rFonts w:ascii="Arial" w:hAnsi="Arial" w:cs="Arial"/>
          <w:color w:val="000000" w:themeColor="text1"/>
        </w:rPr>
        <w:t>Lindner Hotel Mallorca Portals Nous. Auf Seiten der Hotelkette war sie maßgeblich an der Erarbeitung der neuen SPA-Angebote beteiligt.</w:t>
      </w:r>
      <w:r w:rsidR="0055308F" w:rsidRPr="28CE3A83">
        <w:rPr>
          <w:rFonts w:ascii="Arial" w:hAnsi="Arial" w:cs="Arial"/>
          <w:color w:val="000000" w:themeColor="text1"/>
        </w:rPr>
        <w:t xml:space="preserve"> </w:t>
      </w:r>
      <w:r w:rsidR="0055308F" w:rsidRPr="0043177E">
        <w:rPr>
          <w:rFonts w:ascii="Arial" w:hAnsi="Arial" w:cs="Arial"/>
          <w:color w:val="000000" w:themeColor="text1"/>
        </w:rPr>
        <w:t>„</w:t>
      </w:r>
      <w:r w:rsidR="00A3593D" w:rsidRPr="0043177E">
        <w:rPr>
          <w:rFonts w:ascii="Arial" w:hAnsi="Arial" w:cs="Arial"/>
          <w:color w:val="000000" w:themeColor="text1"/>
        </w:rPr>
        <w:t xml:space="preserve">Die Wellness-Gäste von heute und morgen erwarten </w:t>
      </w:r>
      <w:r w:rsidR="00F16F1E" w:rsidRPr="0043177E">
        <w:rPr>
          <w:rFonts w:ascii="Arial" w:hAnsi="Arial" w:cs="Arial"/>
          <w:color w:val="000000" w:themeColor="text1"/>
        </w:rPr>
        <w:t xml:space="preserve">neben der herausragenden Qualität der </w:t>
      </w:r>
      <w:r w:rsidR="0055308F" w:rsidRPr="0043177E">
        <w:rPr>
          <w:rFonts w:ascii="Arial" w:hAnsi="Arial" w:cs="Arial"/>
          <w:color w:val="000000" w:themeColor="text1"/>
        </w:rPr>
        <w:t>Behandlung</w:t>
      </w:r>
      <w:r w:rsidR="002F37BF" w:rsidRPr="0043177E">
        <w:rPr>
          <w:rFonts w:ascii="Arial" w:hAnsi="Arial" w:cs="Arial"/>
          <w:color w:val="000000" w:themeColor="text1"/>
        </w:rPr>
        <w:t xml:space="preserve"> zusätzlich</w:t>
      </w:r>
      <w:r w:rsidR="00F16F1E" w:rsidRPr="0043177E">
        <w:rPr>
          <w:rFonts w:ascii="Arial" w:hAnsi="Arial" w:cs="Arial"/>
          <w:color w:val="000000" w:themeColor="text1"/>
        </w:rPr>
        <w:t xml:space="preserve"> </w:t>
      </w:r>
      <w:r w:rsidR="007F749D" w:rsidRPr="0043177E">
        <w:rPr>
          <w:rFonts w:ascii="Arial" w:hAnsi="Arial" w:cs="Arial"/>
          <w:color w:val="000000" w:themeColor="text1"/>
        </w:rPr>
        <w:t>Zuwendung</w:t>
      </w:r>
      <w:r w:rsidR="00A3593D" w:rsidRPr="0043177E">
        <w:rPr>
          <w:rFonts w:ascii="Arial" w:hAnsi="Arial" w:cs="Arial"/>
          <w:color w:val="000000" w:themeColor="text1"/>
        </w:rPr>
        <w:t xml:space="preserve"> und individuelle Beratung</w:t>
      </w:r>
      <w:r w:rsidR="0055308F" w:rsidRPr="0043177E">
        <w:rPr>
          <w:rFonts w:ascii="Arial" w:hAnsi="Arial" w:cs="Arial"/>
          <w:color w:val="000000" w:themeColor="text1"/>
        </w:rPr>
        <w:t xml:space="preserve">. </w:t>
      </w:r>
      <w:r w:rsidR="007F749D" w:rsidRPr="0043177E">
        <w:rPr>
          <w:rFonts w:ascii="Arial" w:hAnsi="Arial" w:cs="Arial"/>
          <w:color w:val="000000" w:themeColor="text1"/>
        </w:rPr>
        <w:t xml:space="preserve">Wir registrieren, dass </w:t>
      </w:r>
      <w:r w:rsidR="00A3593D" w:rsidRPr="0043177E">
        <w:rPr>
          <w:rFonts w:ascii="Arial" w:hAnsi="Arial" w:cs="Arial"/>
          <w:color w:val="000000" w:themeColor="text1"/>
        </w:rPr>
        <w:t>Nachhaltigkeit, soziale Verantwortung und Glaubwürdigkeit</w:t>
      </w:r>
      <w:r w:rsidR="007F749D" w:rsidRPr="0043177E">
        <w:rPr>
          <w:rFonts w:ascii="Arial" w:hAnsi="Arial" w:cs="Arial"/>
          <w:color w:val="000000" w:themeColor="text1"/>
        </w:rPr>
        <w:t xml:space="preserve"> der Unternehmen immer höheren Stellenwert einnehmen</w:t>
      </w:r>
      <w:r w:rsidR="00DE57ED" w:rsidRPr="0043177E">
        <w:rPr>
          <w:rFonts w:ascii="Arial" w:hAnsi="Arial" w:cs="Arial"/>
          <w:color w:val="000000" w:themeColor="text1"/>
        </w:rPr>
        <w:t>“, sagt Carolina Cordes.</w:t>
      </w:r>
      <w:r w:rsidR="000E5AF1" w:rsidRPr="0043177E">
        <w:rPr>
          <w:rFonts w:ascii="Arial" w:hAnsi="Arial" w:cs="Arial"/>
          <w:color w:val="000000" w:themeColor="text1"/>
        </w:rPr>
        <w:t xml:space="preserve"> </w:t>
      </w:r>
      <w:r w:rsidR="00DE57ED" w:rsidRPr="0043177E">
        <w:rPr>
          <w:rFonts w:ascii="Arial" w:hAnsi="Arial" w:cs="Arial"/>
          <w:color w:val="000000" w:themeColor="text1"/>
        </w:rPr>
        <w:t xml:space="preserve">„Den Gästen sind </w:t>
      </w:r>
      <w:r w:rsidR="007F749D" w:rsidRPr="0043177E">
        <w:rPr>
          <w:rFonts w:ascii="Arial" w:hAnsi="Arial" w:cs="Arial"/>
          <w:color w:val="000000" w:themeColor="text1"/>
        </w:rPr>
        <w:t>darüber hinaus</w:t>
      </w:r>
      <w:r w:rsidR="00DE57ED" w:rsidRPr="0043177E">
        <w:rPr>
          <w:rFonts w:ascii="Arial" w:hAnsi="Arial" w:cs="Arial"/>
          <w:color w:val="000000" w:themeColor="text1"/>
        </w:rPr>
        <w:t xml:space="preserve"> authentische Erfahrungen wichtig – auch in Sachen </w:t>
      </w:r>
      <w:r w:rsidR="00A3593D" w:rsidRPr="0043177E">
        <w:rPr>
          <w:rFonts w:ascii="Arial" w:hAnsi="Arial" w:cs="Arial"/>
          <w:color w:val="000000" w:themeColor="text1"/>
        </w:rPr>
        <w:t>W</w:t>
      </w:r>
      <w:r w:rsidR="004F42DA" w:rsidRPr="0043177E">
        <w:rPr>
          <w:rFonts w:ascii="Arial" w:hAnsi="Arial" w:cs="Arial"/>
          <w:color w:val="000000" w:themeColor="text1"/>
        </w:rPr>
        <w:t>e</w:t>
      </w:r>
      <w:r w:rsidR="00A3593D" w:rsidRPr="0043177E">
        <w:rPr>
          <w:rFonts w:ascii="Arial" w:hAnsi="Arial" w:cs="Arial"/>
          <w:color w:val="000000" w:themeColor="text1"/>
        </w:rPr>
        <w:t>llness</w:t>
      </w:r>
      <w:r w:rsidR="00DE57ED" w:rsidRPr="0043177E">
        <w:rPr>
          <w:rFonts w:ascii="Arial" w:hAnsi="Arial" w:cs="Arial"/>
          <w:color w:val="000000" w:themeColor="text1"/>
        </w:rPr>
        <w:t>.</w:t>
      </w:r>
      <w:r w:rsidR="004F42DA" w:rsidRPr="0043177E">
        <w:rPr>
          <w:rFonts w:ascii="Arial" w:hAnsi="Arial" w:cs="Arial"/>
          <w:color w:val="000000" w:themeColor="text1"/>
        </w:rPr>
        <w:t>“</w:t>
      </w:r>
      <w:r w:rsidR="004F42DA" w:rsidRPr="28CE3A83">
        <w:rPr>
          <w:rFonts w:ascii="Arial" w:hAnsi="Arial" w:cs="Arial"/>
          <w:color w:val="000000" w:themeColor="text1"/>
        </w:rPr>
        <w:t xml:space="preserve"> </w:t>
      </w:r>
    </w:p>
    <w:p w14:paraId="3B2C6A62" w14:textId="77777777" w:rsidR="00E04456" w:rsidRDefault="004F42DA" w:rsidP="00C3493B">
      <w:pPr>
        <w:overflowPunct/>
        <w:autoSpaceDE/>
        <w:spacing w:after="120" w:line="360" w:lineRule="auto"/>
        <w:rPr>
          <w:rFonts w:ascii="Arial" w:hAnsi="Arial" w:cs="Arial"/>
          <w:color w:val="000000" w:themeColor="text1"/>
        </w:rPr>
      </w:pPr>
      <w:r w:rsidRPr="28CE3A83">
        <w:rPr>
          <w:rFonts w:ascii="Arial" w:hAnsi="Arial" w:cs="Arial"/>
          <w:color w:val="000000" w:themeColor="text1"/>
        </w:rPr>
        <w:t xml:space="preserve">Deshalb haben Carolina Cordes und ihr Team bei Lindner </w:t>
      </w:r>
      <w:r w:rsidR="00BF3697" w:rsidRPr="28CE3A83">
        <w:rPr>
          <w:rFonts w:ascii="Arial" w:hAnsi="Arial" w:cs="Arial"/>
          <w:color w:val="000000" w:themeColor="text1"/>
        </w:rPr>
        <w:t>größte</w:t>
      </w:r>
      <w:r w:rsidR="00DF6DD5" w:rsidRPr="28CE3A83">
        <w:rPr>
          <w:rFonts w:ascii="Arial" w:hAnsi="Arial" w:cs="Arial"/>
          <w:color w:val="000000" w:themeColor="text1"/>
        </w:rPr>
        <w:t>n</w:t>
      </w:r>
      <w:r w:rsidR="00BF3697" w:rsidRPr="28CE3A83">
        <w:rPr>
          <w:rFonts w:ascii="Arial" w:hAnsi="Arial" w:cs="Arial"/>
          <w:color w:val="000000" w:themeColor="text1"/>
        </w:rPr>
        <w:t xml:space="preserve"> Wert </w:t>
      </w:r>
      <w:proofErr w:type="gramStart"/>
      <w:r w:rsidR="00BF3697" w:rsidRPr="28CE3A83">
        <w:rPr>
          <w:rFonts w:ascii="Arial" w:hAnsi="Arial" w:cs="Arial"/>
          <w:color w:val="000000" w:themeColor="text1"/>
        </w:rPr>
        <w:t>darauf gelegt</w:t>
      </w:r>
      <w:proofErr w:type="gramEnd"/>
      <w:r w:rsidR="00BF3697" w:rsidRPr="28CE3A83">
        <w:rPr>
          <w:rFonts w:ascii="Arial" w:hAnsi="Arial" w:cs="Arial"/>
          <w:color w:val="000000" w:themeColor="text1"/>
        </w:rPr>
        <w:t xml:space="preserve">, dass jede der vier Destinationen </w:t>
      </w:r>
      <w:r w:rsidR="00EC382A" w:rsidRPr="28CE3A83">
        <w:rPr>
          <w:rFonts w:ascii="Arial" w:hAnsi="Arial" w:cs="Arial"/>
          <w:color w:val="000000" w:themeColor="text1"/>
        </w:rPr>
        <w:t>ihre spezifischen</w:t>
      </w:r>
      <w:r w:rsidR="00BF3697" w:rsidRPr="28CE3A83">
        <w:rPr>
          <w:rFonts w:ascii="Arial" w:hAnsi="Arial" w:cs="Arial"/>
          <w:color w:val="000000" w:themeColor="text1"/>
        </w:rPr>
        <w:t xml:space="preserve"> Beauty R</w:t>
      </w:r>
      <w:r w:rsidR="00EC382A" w:rsidRPr="28CE3A83">
        <w:rPr>
          <w:rFonts w:ascii="Arial" w:hAnsi="Arial" w:cs="Arial"/>
          <w:color w:val="000000" w:themeColor="text1"/>
        </w:rPr>
        <w:t xml:space="preserve">ituale </w:t>
      </w:r>
      <w:r w:rsidR="00DF6DD5" w:rsidRPr="28CE3A83">
        <w:rPr>
          <w:rFonts w:ascii="Arial" w:hAnsi="Arial" w:cs="Arial"/>
          <w:color w:val="000000" w:themeColor="text1"/>
        </w:rPr>
        <w:t>weiterentwickelt</w:t>
      </w:r>
      <w:r w:rsidR="00D538E5">
        <w:rPr>
          <w:rFonts w:ascii="Arial" w:hAnsi="Arial" w:cs="Arial"/>
          <w:color w:val="000000" w:themeColor="text1"/>
        </w:rPr>
        <w:t>.</w:t>
      </w:r>
    </w:p>
    <w:p w14:paraId="05D06D39" w14:textId="6970D5C2" w:rsidR="00FA1EED" w:rsidRDefault="00E04456" w:rsidP="00C3493B">
      <w:pPr>
        <w:overflowPunct/>
        <w:autoSpaceDE/>
        <w:spacing w:after="120" w:line="360" w:lineRule="auto"/>
        <w:rPr>
          <w:rFonts w:ascii="Arial" w:hAnsi="Arial" w:cs="Arial"/>
          <w:color w:val="000000" w:themeColor="text1"/>
        </w:rPr>
      </w:pPr>
      <w:r w:rsidRPr="0043177E">
        <w:rPr>
          <w:rFonts w:ascii="Arial" w:hAnsi="Arial" w:cs="Arial"/>
          <w:color w:val="000000" w:themeColor="text1"/>
        </w:rPr>
        <w:t xml:space="preserve">Sabrina Rasch, </w:t>
      </w:r>
      <w:proofErr w:type="spellStart"/>
      <w:r w:rsidRPr="0043177E">
        <w:rPr>
          <w:rFonts w:ascii="Arial" w:hAnsi="Arial" w:cs="Arial"/>
          <w:color w:val="000000" w:themeColor="text1"/>
        </w:rPr>
        <w:t>Spaleiterin</w:t>
      </w:r>
      <w:proofErr w:type="spellEnd"/>
      <w:r w:rsidRPr="0043177E">
        <w:rPr>
          <w:rFonts w:ascii="Arial" w:hAnsi="Arial" w:cs="Arial"/>
          <w:color w:val="000000" w:themeColor="text1"/>
        </w:rPr>
        <w:t xml:space="preserve"> Lindner Hotel Oberstaufen Parkhotel</w:t>
      </w:r>
      <w:r w:rsidR="00534BE0" w:rsidRPr="0043177E">
        <w:rPr>
          <w:rFonts w:ascii="Arial" w:hAnsi="Arial" w:cs="Arial"/>
          <w:color w:val="000000" w:themeColor="text1"/>
        </w:rPr>
        <w:t>:</w:t>
      </w:r>
      <w:r w:rsidR="1F52CA2A" w:rsidRPr="0043177E">
        <w:rPr>
          <w:rFonts w:ascii="Arial" w:hAnsi="Arial" w:cs="Arial"/>
          <w:color w:val="000000" w:themeColor="text1"/>
        </w:rPr>
        <w:t xml:space="preserve"> </w:t>
      </w:r>
      <w:r w:rsidR="000507A8" w:rsidRPr="0043177E">
        <w:rPr>
          <w:rFonts w:ascii="Arial" w:hAnsi="Arial" w:cs="Arial"/>
          <w:color w:val="000000" w:themeColor="text1"/>
        </w:rPr>
        <w:t>„</w:t>
      </w:r>
      <w:r w:rsidR="00C3493B" w:rsidRPr="0043177E">
        <w:rPr>
          <w:rFonts w:ascii="Arial" w:hAnsi="Arial" w:cs="Arial"/>
          <w:i/>
          <w:iCs/>
          <w:color w:val="000000" w:themeColor="text1"/>
        </w:rPr>
        <w:t xml:space="preserve">Lindner SPA </w:t>
      </w:r>
      <w:proofErr w:type="spellStart"/>
      <w:r w:rsidR="00C3493B" w:rsidRPr="0043177E">
        <w:rPr>
          <w:rFonts w:ascii="Arial" w:hAnsi="Arial" w:cs="Arial"/>
          <w:i/>
          <w:iCs/>
          <w:color w:val="000000" w:themeColor="text1"/>
        </w:rPr>
        <w:t>of</w:t>
      </w:r>
      <w:proofErr w:type="spellEnd"/>
      <w:r w:rsidR="00C3493B" w:rsidRPr="0043177E">
        <w:rPr>
          <w:rFonts w:ascii="Arial" w:hAnsi="Arial" w:cs="Arial"/>
          <w:i/>
          <w:iCs/>
          <w:color w:val="000000" w:themeColor="text1"/>
        </w:rPr>
        <w:t xml:space="preserve"> </w:t>
      </w:r>
      <w:proofErr w:type="spellStart"/>
      <w:r w:rsidR="00C3493B" w:rsidRPr="0043177E">
        <w:rPr>
          <w:rFonts w:ascii="Arial" w:hAnsi="Arial" w:cs="Arial"/>
          <w:i/>
          <w:iCs/>
          <w:color w:val="000000" w:themeColor="text1"/>
        </w:rPr>
        <w:t>Senses</w:t>
      </w:r>
      <w:proofErr w:type="spellEnd"/>
      <w:r w:rsidR="00C3493B" w:rsidRPr="0043177E">
        <w:rPr>
          <w:rFonts w:ascii="Arial" w:hAnsi="Arial" w:cs="Arial"/>
          <w:color w:val="000000" w:themeColor="text1"/>
        </w:rPr>
        <w:t xml:space="preserve"> </w:t>
      </w:r>
      <w:r w:rsidR="000507A8" w:rsidRPr="0043177E">
        <w:rPr>
          <w:rFonts w:ascii="Arial" w:hAnsi="Arial" w:cs="Arial"/>
          <w:color w:val="000000" w:themeColor="text1"/>
        </w:rPr>
        <w:t xml:space="preserve">bedeutet, dass jedes der vier Häuser neben den gemeinsamen Standards und Treatments seine </w:t>
      </w:r>
      <w:r w:rsidR="00FA1EED" w:rsidRPr="0043177E">
        <w:rPr>
          <w:rFonts w:ascii="Arial" w:hAnsi="Arial" w:cs="Arial"/>
          <w:color w:val="000000" w:themeColor="text1"/>
        </w:rPr>
        <w:t>ganz eigene Handschrift hat.</w:t>
      </w:r>
      <w:r w:rsidR="00A038D8" w:rsidRPr="0043177E">
        <w:rPr>
          <w:rFonts w:ascii="Arial" w:hAnsi="Arial" w:cs="Arial"/>
          <w:color w:val="000000" w:themeColor="text1"/>
        </w:rPr>
        <w:t xml:space="preserve"> </w:t>
      </w:r>
      <w:r w:rsidR="00FA1EED" w:rsidRPr="0043177E">
        <w:rPr>
          <w:rFonts w:ascii="Arial" w:hAnsi="Arial" w:cs="Arial"/>
          <w:color w:val="000000" w:themeColor="text1"/>
        </w:rPr>
        <w:t xml:space="preserve">Jedes </w:t>
      </w:r>
      <w:r w:rsidR="00FA1EED" w:rsidRPr="0043177E">
        <w:rPr>
          <w:rFonts w:ascii="Arial" w:hAnsi="Arial" w:cs="Arial"/>
          <w:i/>
          <w:iCs/>
          <w:color w:val="000000" w:themeColor="text1"/>
        </w:rPr>
        <w:t xml:space="preserve">Lindner SPA </w:t>
      </w:r>
      <w:proofErr w:type="spellStart"/>
      <w:r w:rsidR="00FA1EED" w:rsidRPr="0043177E">
        <w:rPr>
          <w:rFonts w:ascii="Arial" w:hAnsi="Arial" w:cs="Arial"/>
          <w:i/>
          <w:iCs/>
          <w:color w:val="000000" w:themeColor="text1"/>
        </w:rPr>
        <w:t>of</w:t>
      </w:r>
      <w:proofErr w:type="spellEnd"/>
      <w:r w:rsidR="00FA1EED" w:rsidRPr="0043177E">
        <w:rPr>
          <w:rFonts w:ascii="Arial" w:hAnsi="Arial" w:cs="Arial"/>
          <w:i/>
          <w:iCs/>
          <w:color w:val="000000" w:themeColor="text1"/>
        </w:rPr>
        <w:t xml:space="preserve"> </w:t>
      </w:r>
      <w:proofErr w:type="spellStart"/>
      <w:r w:rsidR="00FA1EED" w:rsidRPr="0043177E">
        <w:rPr>
          <w:rFonts w:ascii="Arial" w:hAnsi="Arial" w:cs="Arial"/>
          <w:i/>
          <w:iCs/>
          <w:color w:val="000000" w:themeColor="text1"/>
        </w:rPr>
        <w:t>Senses</w:t>
      </w:r>
      <w:proofErr w:type="spellEnd"/>
      <w:r w:rsidR="00FA1EED" w:rsidRPr="0043177E">
        <w:rPr>
          <w:rFonts w:ascii="Arial" w:hAnsi="Arial" w:cs="Arial"/>
          <w:color w:val="000000" w:themeColor="text1"/>
        </w:rPr>
        <w:t xml:space="preserve"> ist ein eigener </w:t>
      </w:r>
      <w:r w:rsidR="00A038D8" w:rsidRPr="0043177E">
        <w:rPr>
          <w:rFonts w:ascii="Arial" w:hAnsi="Arial" w:cs="Arial"/>
          <w:color w:val="000000" w:themeColor="text1"/>
        </w:rPr>
        <w:t>kleiner Wellness-Kosmos</w:t>
      </w:r>
      <w:r w:rsidRPr="0043177E">
        <w:rPr>
          <w:rFonts w:ascii="Arial" w:hAnsi="Arial" w:cs="Arial"/>
          <w:color w:val="000000" w:themeColor="text1"/>
        </w:rPr>
        <w:t>.“</w:t>
      </w:r>
      <w:r>
        <w:rPr>
          <w:rFonts w:ascii="Arial" w:hAnsi="Arial" w:cs="Arial"/>
          <w:color w:val="000000" w:themeColor="text1"/>
        </w:rPr>
        <w:t xml:space="preserve"> </w:t>
      </w:r>
    </w:p>
    <w:p w14:paraId="02611D32" w14:textId="34DC8D98" w:rsidR="008A5C4C" w:rsidRPr="0084647A" w:rsidRDefault="0084647A" w:rsidP="00C3493B">
      <w:pPr>
        <w:overflowPunct/>
        <w:autoSpaceDE/>
        <w:spacing w:after="120" w:line="360" w:lineRule="auto"/>
        <w:rPr>
          <w:rFonts w:ascii="Arial" w:hAnsi="Arial" w:cs="Arial"/>
          <w:b/>
          <w:bCs/>
          <w:color w:val="000000" w:themeColor="text1"/>
        </w:rPr>
      </w:pPr>
      <w:r w:rsidRPr="0084647A">
        <w:rPr>
          <w:rFonts w:ascii="Arial" w:hAnsi="Arial" w:cs="Arial"/>
          <w:b/>
          <w:bCs/>
          <w:color w:val="000000" w:themeColor="text1"/>
        </w:rPr>
        <w:lastRenderedPageBreak/>
        <w:t>Die eigene Handschrift weiterentwickeln</w:t>
      </w:r>
    </w:p>
    <w:p w14:paraId="628B55E1" w14:textId="44DFED55" w:rsidR="00F8520C" w:rsidRDefault="00585E83" w:rsidP="28CE3A83">
      <w:pPr>
        <w:overflowPunct/>
        <w:autoSpaceDE/>
        <w:spacing w:after="120" w:line="360" w:lineRule="auto"/>
        <w:rPr>
          <w:rFonts w:ascii="Arial" w:hAnsi="Arial" w:cs="Arial"/>
          <w:color w:val="000000" w:themeColor="text1"/>
        </w:rPr>
      </w:pPr>
      <w:r w:rsidRPr="28CE3A83">
        <w:rPr>
          <w:rFonts w:ascii="Arial" w:hAnsi="Arial" w:cs="Arial"/>
          <w:color w:val="000000" w:themeColor="text1"/>
        </w:rPr>
        <w:t>Im Lindner Hotel M</w:t>
      </w:r>
      <w:r w:rsidR="0076399F" w:rsidRPr="28CE3A83">
        <w:rPr>
          <w:rFonts w:ascii="Arial" w:hAnsi="Arial" w:cs="Arial"/>
          <w:color w:val="000000" w:themeColor="text1"/>
        </w:rPr>
        <w:t>allorca</w:t>
      </w:r>
      <w:r w:rsidRPr="28CE3A83">
        <w:rPr>
          <w:rFonts w:ascii="Arial" w:hAnsi="Arial" w:cs="Arial"/>
          <w:color w:val="000000" w:themeColor="text1"/>
        </w:rPr>
        <w:t xml:space="preserve"> Portals Nous kommen </w:t>
      </w:r>
      <w:r w:rsidR="00F73F62" w:rsidRPr="28CE3A83">
        <w:rPr>
          <w:rFonts w:ascii="Arial" w:hAnsi="Arial" w:cs="Arial"/>
          <w:color w:val="000000" w:themeColor="text1"/>
        </w:rPr>
        <w:t>typische Produkte der Insel zum Einsatz wie Öle auf Basis von Orangen und Oliven oder Salz aus den Salinen der Insel.</w:t>
      </w:r>
      <w:r w:rsidR="00F73F62" w:rsidRPr="28CE3A83">
        <w:rPr>
          <w:rFonts w:ascii="Arial" w:eastAsia="Arial" w:hAnsi="Arial" w:cs="Arial"/>
          <w:color w:val="000000" w:themeColor="text1"/>
        </w:rPr>
        <w:t xml:space="preserve"> </w:t>
      </w:r>
      <w:r w:rsidR="68E461CC" w:rsidRPr="28CE3A83">
        <w:rPr>
          <w:rFonts w:ascii="Arial" w:eastAsia="Arial" w:hAnsi="Arial" w:cs="Arial"/>
        </w:rPr>
        <w:t>In den Allgäuer Bergen hingegen liegt der Fokus auf Diät und Detox</w:t>
      </w:r>
      <w:r w:rsidR="007F5613" w:rsidRPr="28CE3A83">
        <w:rPr>
          <w:rFonts w:ascii="Arial" w:hAnsi="Arial" w:cs="Arial"/>
        </w:rPr>
        <w:t>:</w:t>
      </w:r>
      <w:r w:rsidR="007F5613" w:rsidRPr="28CE3A83">
        <w:rPr>
          <w:rFonts w:ascii="Arial" w:hAnsi="Arial" w:cs="Arial"/>
          <w:color w:val="000000" w:themeColor="text1"/>
        </w:rPr>
        <w:t xml:space="preserve"> D</w:t>
      </w:r>
      <w:r w:rsidR="00D1036C" w:rsidRPr="28CE3A83">
        <w:rPr>
          <w:rFonts w:ascii="Arial" w:hAnsi="Arial" w:cs="Arial"/>
          <w:color w:val="000000" w:themeColor="text1"/>
        </w:rPr>
        <w:t xml:space="preserve">as </w:t>
      </w:r>
      <w:r w:rsidR="007F5613" w:rsidRPr="28CE3A83">
        <w:rPr>
          <w:rFonts w:ascii="Arial" w:hAnsi="Arial" w:cs="Arial"/>
          <w:color w:val="000000" w:themeColor="text1"/>
        </w:rPr>
        <w:t xml:space="preserve">dortige </w:t>
      </w:r>
      <w:r w:rsidR="009A3A3F" w:rsidRPr="28CE3A83">
        <w:rPr>
          <w:rFonts w:ascii="Arial" w:hAnsi="Arial" w:cs="Arial"/>
          <w:color w:val="000000" w:themeColor="text1"/>
        </w:rPr>
        <w:t xml:space="preserve">Lindner Hotel </w:t>
      </w:r>
      <w:r w:rsidR="00D1036C" w:rsidRPr="28CE3A83">
        <w:rPr>
          <w:rFonts w:ascii="Arial" w:hAnsi="Arial" w:cs="Arial"/>
          <w:color w:val="000000" w:themeColor="text1"/>
        </w:rPr>
        <w:t>Oberstaufen Parkhotel ist</w:t>
      </w:r>
      <w:r w:rsidR="00EB5A39" w:rsidRPr="28CE3A83">
        <w:rPr>
          <w:rFonts w:ascii="Arial" w:hAnsi="Arial" w:cs="Arial"/>
          <w:color w:val="000000" w:themeColor="text1"/>
        </w:rPr>
        <w:t xml:space="preserve"> unter anderem</w:t>
      </w:r>
      <w:r w:rsidR="00D1036C" w:rsidRPr="28CE3A83">
        <w:rPr>
          <w:rFonts w:ascii="Arial" w:hAnsi="Arial" w:cs="Arial"/>
          <w:color w:val="000000" w:themeColor="text1"/>
        </w:rPr>
        <w:t xml:space="preserve"> bekannt und beliebt für seine Schrotkur</w:t>
      </w:r>
      <w:r w:rsidR="00F9318F" w:rsidRPr="28CE3A83">
        <w:rPr>
          <w:rFonts w:ascii="Arial" w:hAnsi="Arial" w:cs="Arial"/>
          <w:color w:val="000000" w:themeColor="text1"/>
        </w:rPr>
        <w:t xml:space="preserve">. </w:t>
      </w:r>
      <w:r w:rsidR="00F70B0C" w:rsidRPr="28CE3A83">
        <w:rPr>
          <w:rFonts w:ascii="Arial" w:hAnsi="Arial" w:cs="Arial"/>
          <w:color w:val="000000" w:themeColor="text1"/>
        </w:rPr>
        <w:t xml:space="preserve">Das </w:t>
      </w:r>
      <w:r w:rsidR="00452568" w:rsidRPr="28CE3A83">
        <w:rPr>
          <w:rFonts w:ascii="Arial" w:hAnsi="Arial" w:cs="Arial"/>
          <w:color w:val="000000" w:themeColor="text1"/>
        </w:rPr>
        <w:t xml:space="preserve">Lindner </w:t>
      </w:r>
      <w:r w:rsidR="00F70B0C" w:rsidRPr="28CE3A83">
        <w:rPr>
          <w:rFonts w:ascii="Arial" w:hAnsi="Arial" w:cs="Arial"/>
          <w:color w:val="000000" w:themeColor="text1"/>
        </w:rPr>
        <w:t xml:space="preserve">Hotel </w:t>
      </w:r>
      <w:r w:rsidR="00452568" w:rsidRPr="28CE3A83">
        <w:rPr>
          <w:rFonts w:ascii="Arial" w:hAnsi="Arial" w:cs="Arial"/>
          <w:color w:val="000000" w:themeColor="text1"/>
        </w:rPr>
        <w:t>Wiesensee</w:t>
      </w:r>
      <w:r w:rsidR="00F70B0C" w:rsidRPr="28CE3A83">
        <w:rPr>
          <w:rFonts w:ascii="Arial" w:hAnsi="Arial" w:cs="Arial"/>
          <w:color w:val="000000" w:themeColor="text1"/>
        </w:rPr>
        <w:t xml:space="preserve"> steht für seine Nähe zur Natur. </w:t>
      </w:r>
      <w:r w:rsidR="6FA1CFB1" w:rsidRPr="28CE3A83">
        <w:rPr>
          <w:rFonts w:ascii="Arial" w:hAnsi="Arial" w:cs="Arial"/>
          <w:color w:val="000000" w:themeColor="text1"/>
        </w:rPr>
        <w:t xml:space="preserve">Mit </w:t>
      </w:r>
      <w:r w:rsidR="39219F32" w:rsidRPr="28CE3A83">
        <w:rPr>
          <w:rFonts w:ascii="Arial" w:hAnsi="Arial" w:cs="Arial"/>
          <w:color w:val="000000" w:themeColor="text1"/>
        </w:rPr>
        <w:t xml:space="preserve">einer gemütlichen </w:t>
      </w:r>
      <w:r w:rsidR="24DAD1EC" w:rsidRPr="28CE3A83">
        <w:rPr>
          <w:rFonts w:ascii="Arial" w:hAnsi="Arial" w:cs="Arial"/>
          <w:color w:val="000000" w:themeColor="text1"/>
        </w:rPr>
        <w:t>Außensauna</w:t>
      </w:r>
      <w:r w:rsidR="00F70B0C" w:rsidRPr="28CE3A83">
        <w:rPr>
          <w:rFonts w:ascii="Arial" w:hAnsi="Arial" w:cs="Arial"/>
          <w:color w:val="000000" w:themeColor="text1"/>
        </w:rPr>
        <w:t xml:space="preserve"> und </w:t>
      </w:r>
      <w:r w:rsidR="49D87A4C" w:rsidRPr="28CE3A83">
        <w:rPr>
          <w:rFonts w:ascii="Arial" w:hAnsi="Arial" w:cs="Arial"/>
          <w:color w:val="000000" w:themeColor="text1"/>
        </w:rPr>
        <w:t>einem</w:t>
      </w:r>
      <w:r w:rsidR="00452568" w:rsidRPr="28CE3A83">
        <w:rPr>
          <w:rFonts w:ascii="Arial" w:hAnsi="Arial" w:cs="Arial"/>
          <w:color w:val="000000" w:themeColor="text1"/>
        </w:rPr>
        <w:t xml:space="preserve"> Steingarten</w:t>
      </w:r>
      <w:r w:rsidR="001C05F0" w:rsidRPr="28CE3A83">
        <w:rPr>
          <w:rFonts w:ascii="Arial" w:hAnsi="Arial" w:cs="Arial"/>
          <w:color w:val="000000" w:themeColor="text1"/>
        </w:rPr>
        <w:t xml:space="preserve">, der die Fußreflexzonen aktiviert. Das Lindner Hotel Boltenhagen punktet damit, dass die </w:t>
      </w:r>
      <w:r w:rsidR="00111C0F" w:rsidRPr="28CE3A83">
        <w:rPr>
          <w:rFonts w:ascii="Arial" w:hAnsi="Arial" w:cs="Arial"/>
          <w:color w:val="000000" w:themeColor="text1"/>
        </w:rPr>
        <w:t xml:space="preserve">Gäste nie auf den Meerblick verzichten müssen – nicht einmal in der Sauna, in den Behandlungskabinen oder im Ruheraum. </w:t>
      </w:r>
    </w:p>
    <w:p w14:paraId="54C10EA3" w14:textId="32D9A3CF" w:rsidR="00876D5F" w:rsidRDefault="007A030C" w:rsidP="003C3F03">
      <w:pPr>
        <w:overflowPunct/>
        <w:autoSpaceDE/>
        <w:spacing w:after="120" w:line="360" w:lineRule="auto"/>
        <w:rPr>
          <w:rFonts w:ascii="Arial" w:hAnsi="Arial" w:cs="Arial"/>
          <w:color w:val="000000" w:themeColor="text1"/>
        </w:rPr>
      </w:pPr>
      <w:r w:rsidRPr="28CE3A83">
        <w:rPr>
          <w:rFonts w:ascii="Arial" w:hAnsi="Arial" w:cs="Arial"/>
          <w:color w:val="000000" w:themeColor="text1"/>
        </w:rPr>
        <w:t xml:space="preserve">Auch wer aktive Erholung sucht, kommt in allen </w:t>
      </w:r>
      <w:r w:rsidR="00AF5B15" w:rsidRPr="28CE3A83">
        <w:rPr>
          <w:rFonts w:ascii="Arial" w:hAnsi="Arial" w:cs="Arial"/>
          <w:color w:val="000000" w:themeColor="text1"/>
        </w:rPr>
        <w:t>genannten Lindner-</w:t>
      </w:r>
      <w:r w:rsidRPr="28CE3A83">
        <w:rPr>
          <w:rFonts w:ascii="Arial" w:hAnsi="Arial" w:cs="Arial"/>
          <w:color w:val="000000" w:themeColor="text1"/>
        </w:rPr>
        <w:t xml:space="preserve">Häusern auf </w:t>
      </w:r>
      <w:r w:rsidR="00AF5B15" w:rsidRPr="28CE3A83">
        <w:rPr>
          <w:rFonts w:ascii="Arial" w:hAnsi="Arial" w:cs="Arial"/>
          <w:color w:val="000000" w:themeColor="text1"/>
        </w:rPr>
        <w:t xml:space="preserve">ihre bzw. </w:t>
      </w:r>
      <w:r w:rsidRPr="28CE3A83">
        <w:rPr>
          <w:rFonts w:ascii="Arial" w:hAnsi="Arial" w:cs="Arial"/>
          <w:color w:val="000000" w:themeColor="text1"/>
        </w:rPr>
        <w:t>seine Kosten.</w:t>
      </w:r>
      <w:r w:rsidR="001F28A7" w:rsidRPr="28CE3A83">
        <w:rPr>
          <w:rFonts w:ascii="Arial" w:hAnsi="Arial" w:cs="Arial"/>
          <w:color w:val="000000" w:themeColor="text1"/>
        </w:rPr>
        <w:t xml:space="preserve"> Von A wie</w:t>
      </w:r>
      <w:r w:rsidRPr="28CE3A83">
        <w:rPr>
          <w:rFonts w:ascii="Arial" w:hAnsi="Arial" w:cs="Arial"/>
          <w:color w:val="000000" w:themeColor="text1"/>
        </w:rPr>
        <w:t xml:space="preserve"> </w:t>
      </w:r>
      <w:proofErr w:type="spellStart"/>
      <w:r w:rsidR="001F28A7" w:rsidRPr="28CE3A83">
        <w:rPr>
          <w:rFonts w:ascii="Arial" w:hAnsi="Arial" w:cs="Arial"/>
          <w:color w:val="000000" w:themeColor="text1"/>
        </w:rPr>
        <w:t>Aqua</w:t>
      </w:r>
      <w:r w:rsidR="001335AA" w:rsidRPr="28CE3A83">
        <w:rPr>
          <w:rFonts w:ascii="Arial" w:hAnsi="Arial" w:cs="Arial"/>
          <w:color w:val="000000" w:themeColor="text1"/>
        </w:rPr>
        <w:t>fit</w:t>
      </w:r>
      <w:proofErr w:type="spellEnd"/>
      <w:r w:rsidR="001F28A7" w:rsidRPr="28CE3A83">
        <w:rPr>
          <w:rFonts w:ascii="Arial" w:hAnsi="Arial" w:cs="Arial"/>
          <w:color w:val="000000" w:themeColor="text1"/>
        </w:rPr>
        <w:t xml:space="preserve"> </w:t>
      </w:r>
      <w:r w:rsidR="004561BC" w:rsidRPr="28CE3A83">
        <w:rPr>
          <w:rFonts w:ascii="Arial" w:hAnsi="Arial" w:cs="Arial"/>
          <w:color w:val="000000" w:themeColor="text1"/>
        </w:rPr>
        <w:t>bis Z wie Zirkeltraining ist alle</w:t>
      </w:r>
      <w:r w:rsidR="0120A76A" w:rsidRPr="28CE3A83">
        <w:rPr>
          <w:rFonts w:ascii="Arial" w:hAnsi="Arial" w:cs="Arial"/>
          <w:color w:val="000000" w:themeColor="text1"/>
        </w:rPr>
        <w:t>s</w:t>
      </w:r>
      <w:r w:rsidR="004561BC" w:rsidRPr="28CE3A83">
        <w:rPr>
          <w:rFonts w:ascii="Arial" w:hAnsi="Arial" w:cs="Arial"/>
          <w:color w:val="000000" w:themeColor="text1"/>
        </w:rPr>
        <w:t xml:space="preserve"> möglich. Zudem punkten die Häuser mit herrlicher Natur, </w:t>
      </w:r>
      <w:r w:rsidR="00E53656" w:rsidRPr="28CE3A83">
        <w:rPr>
          <w:rFonts w:ascii="Arial" w:hAnsi="Arial" w:cs="Arial"/>
          <w:color w:val="000000" w:themeColor="text1"/>
        </w:rPr>
        <w:t>in</w:t>
      </w:r>
      <w:r w:rsidR="003807A4" w:rsidRPr="28CE3A83">
        <w:rPr>
          <w:rFonts w:ascii="Arial" w:hAnsi="Arial" w:cs="Arial"/>
          <w:color w:val="000000" w:themeColor="text1"/>
        </w:rPr>
        <w:t>mitten derer</w:t>
      </w:r>
      <w:r w:rsidR="00E53656" w:rsidRPr="28CE3A83">
        <w:rPr>
          <w:rFonts w:ascii="Arial" w:hAnsi="Arial" w:cs="Arial"/>
          <w:color w:val="000000" w:themeColor="text1"/>
        </w:rPr>
        <w:t xml:space="preserve"> die Gäste auf geführten Touren oder individuell </w:t>
      </w:r>
      <w:r w:rsidR="003807A4" w:rsidRPr="28CE3A83">
        <w:rPr>
          <w:rFonts w:ascii="Arial" w:hAnsi="Arial" w:cs="Arial"/>
          <w:color w:val="000000" w:themeColor="text1"/>
        </w:rPr>
        <w:t>„</w:t>
      </w:r>
      <w:proofErr w:type="spellStart"/>
      <w:r w:rsidR="003807A4" w:rsidRPr="28CE3A83">
        <w:rPr>
          <w:rFonts w:ascii="Arial" w:hAnsi="Arial" w:cs="Arial"/>
          <w:color w:val="000000" w:themeColor="text1"/>
        </w:rPr>
        <w:t>waldbaden</w:t>
      </w:r>
      <w:proofErr w:type="spellEnd"/>
      <w:r w:rsidR="003807A4" w:rsidRPr="28CE3A83">
        <w:rPr>
          <w:rFonts w:ascii="Arial" w:hAnsi="Arial" w:cs="Arial"/>
          <w:color w:val="000000" w:themeColor="text1"/>
        </w:rPr>
        <w:t xml:space="preserve">“ können. </w:t>
      </w:r>
    </w:p>
    <w:p w14:paraId="4037DD3F" w14:textId="5CCD64DB" w:rsidR="003C3F03" w:rsidRPr="00B211BA" w:rsidRDefault="00C72E0B" w:rsidP="19F5A488">
      <w:pPr>
        <w:overflowPunct/>
        <w:autoSpaceDE/>
        <w:spacing w:after="120" w:line="360" w:lineRule="auto"/>
        <w:rPr>
          <w:rFonts w:ascii="Arial" w:hAnsi="Arial" w:cs="Arial"/>
          <w:color w:val="000000" w:themeColor="text1"/>
          <w:lang w:eastAsia="en-US"/>
        </w:rPr>
      </w:pPr>
      <w:r w:rsidRPr="19F5A488">
        <w:rPr>
          <w:rFonts w:ascii="Arial" w:hAnsi="Arial" w:cs="Arial"/>
          <w:color w:val="000000" w:themeColor="text1"/>
        </w:rPr>
        <w:t>Alles Wissenswerte zu Wellne</w:t>
      </w:r>
      <w:r w:rsidR="00B211BA" w:rsidRPr="19F5A488">
        <w:rPr>
          <w:rFonts w:ascii="Arial" w:hAnsi="Arial" w:cs="Arial"/>
          <w:color w:val="000000" w:themeColor="text1"/>
        </w:rPr>
        <w:t xml:space="preserve">ss und Treatments </w:t>
      </w:r>
      <w:r w:rsidR="00D828A0" w:rsidRPr="19F5A488">
        <w:rPr>
          <w:rFonts w:ascii="Arial" w:hAnsi="Arial" w:cs="Arial"/>
          <w:color w:val="000000" w:themeColor="text1"/>
        </w:rPr>
        <w:t>bei Lindner unter:</w:t>
      </w:r>
      <w:r w:rsidR="0082762A" w:rsidRPr="19F5A488">
        <w:rPr>
          <w:rFonts w:ascii="Arial" w:hAnsi="Arial" w:cs="Arial"/>
          <w:color w:val="000000" w:themeColor="text1"/>
        </w:rPr>
        <w:t xml:space="preserve"> </w:t>
      </w:r>
      <w:hyperlink r:id="rId12">
        <w:r w:rsidR="511E9EB3" w:rsidRPr="19F5A488">
          <w:rPr>
            <w:rStyle w:val="Hyperlink"/>
            <w:rFonts w:ascii="Arial" w:hAnsi="Arial" w:cs="Arial"/>
          </w:rPr>
          <w:t>https://lindnerhotels.com/wellness-spa</w:t>
        </w:r>
      </w:hyperlink>
      <w:r w:rsidR="511E9EB3" w:rsidRPr="19F5A488">
        <w:rPr>
          <w:rFonts w:ascii="Arial" w:hAnsi="Arial" w:cs="Arial"/>
          <w:color w:val="000000" w:themeColor="text1"/>
        </w:rPr>
        <w:t xml:space="preserve"> </w:t>
      </w:r>
    </w:p>
    <w:p w14:paraId="1682DF6F" w14:textId="311D99EA" w:rsidR="003C3F03" w:rsidRPr="00B211BA" w:rsidRDefault="00B211BA" w:rsidP="003C3F03">
      <w:pPr>
        <w:overflowPunct/>
        <w:autoSpaceDE/>
        <w:spacing w:after="120" w:line="360" w:lineRule="auto"/>
        <w:rPr>
          <w:rFonts w:ascii="Arial" w:hAnsi="Arial" w:cs="Arial"/>
          <w:color w:val="000000" w:themeColor="text1"/>
        </w:rPr>
      </w:pPr>
      <w:r>
        <w:rPr>
          <w:rFonts w:ascii="Arial" w:hAnsi="Arial" w:cs="Arial"/>
          <w:color w:val="000000" w:themeColor="text1"/>
        </w:rPr>
        <w:t xml:space="preserve">Weitere </w:t>
      </w:r>
      <w:r w:rsidR="008A71AE" w:rsidRPr="008A71AE">
        <w:rPr>
          <w:rFonts w:ascii="Arial" w:hAnsi="Arial" w:cs="Arial"/>
          <w:color w:val="000000" w:themeColor="text1"/>
        </w:rPr>
        <w:t xml:space="preserve">Informationen zu </w:t>
      </w:r>
      <w:r w:rsidR="00380EE5" w:rsidRPr="008A71AE">
        <w:rPr>
          <w:rFonts w:ascii="Arial" w:hAnsi="Arial" w:cs="Arial"/>
          <w:color w:val="000000" w:themeColor="text1"/>
        </w:rPr>
        <w:t>BABOR</w:t>
      </w:r>
      <w:r w:rsidR="008A71AE" w:rsidRPr="008A71AE">
        <w:rPr>
          <w:rFonts w:ascii="Arial" w:hAnsi="Arial" w:cs="Arial"/>
          <w:color w:val="000000" w:themeColor="text1"/>
        </w:rPr>
        <w:t>:</w:t>
      </w:r>
      <w:r w:rsidR="008A71AE">
        <w:rPr>
          <w:rFonts w:ascii="Arial" w:hAnsi="Arial" w:cs="Arial"/>
          <w:color w:val="000000" w:themeColor="text1"/>
        </w:rPr>
        <w:t xml:space="preserve"> </w:t>
      </w:r>
      <w:hyperlink r:id="rId13" w:history="1">
        <w:r w:rsidRPr="003B2DD5">
          <w:rPr>
            <w:rStyle w:val="Hyperlink"/>
            <w:rFonts w:ascii="Arial" w:hAnsi="Arial" w:cs="Arial"/>
          </w:rPr>
          <w:t>https://de.babor.com/20/service/babor/about/ber-babor</w:t>
        </w:r>
      </w:hyperlink>
      <w:r>
        <w:rPr>
          <w:rFonts w:ascii="Arial" w:hAnsi="Arial" w:cs="Arial"/>
          <w:color w:val="000000" w:themeColor="text1"/>
        </w:rPr>
        <w:br/>
      </w:r>
      <w:r>
        <w:rPr>
          <w:rFonts w:ascii="Arial" w:hAnsi="Arial" w:cs="Arial"/>
          <w:color w:val="000000" w:themeColor="text1"/>
        </w:rPr>
        <w:br/>
      </w:r>
      <w:r w:rsidR="00F430AC" w:rsidRPr="006006CD">
        <w:rPr>
          <w:rFonts w:ascii="Arial" w:hAnsi="Arial" w:cs="Arial"/>
          <w:b/>
          <w:color w:val="000000" w:themeColor="text1"/>
        </w:rPr>
        <w:t xml:space="preserve">Weitere Informationen finden Sie unter: </w:t>
      </w:r>
    </w:p>
    <w:p w14:paraId="6A43D2A0" w14:textId="5AD03921" w:rsidR="00B42F67" w:rsidRPr="00D02610" w:rsidRDefault="00BF3773" w:rsidP="00F430AC">
      <w:pPr>
        <w:overflowPunct/>
        <w:autoSpaceDE/>
        <w:spacing w:line="360" w:lineRule="auto"/>
        <w:jc w:val="both"/>
        <w:rPr>
          <w:rStyle w:val="Hyperlink"/>
          <w:rFonts w:ascii="Arial" w:hAnsi="Arial" w:cs="Arial"/>
          <w:lang w:eastAsia="en-US"/>
        </w:rPr>
      </w:pPr>
      <w:hyperlink r:id="rId14" w:history="1">
        <w:r w:rsidR="003C3F03" w:rsidRPr="00081A5A">
          <w:rPr>
            <w:rStyle w:val="Hyperlink"/>
            <w:rFonts w:ascii="Arial" w:hAnsi="Arial" w:cs="Arial"/>
            <w:lang w:eastAsia="en-US"/>
          </w:rPr>
          <w:t>https://lindnerhotelgroup.com/</w:t>
        </w:r>
      </w:hyperlink>
    </w:p>
    <w:p w14:paraId="58645932" w14:textId="4071D6A2" w:rsidR="00F430AC" w:rsidRPr="00AA635A" w:rsidRDefault="00BF3773" w:rsidP="00F430AC">
      <w:pPr>
        <w:overflowPunct/>
        <w:autoSpaceDE/>
        <w:spacing w:line="360" w:lineRule="auto"/>
        <w:jc w:val="both"/>
        <w:rPr>
          <w:rFonts w:ascii="Arial" w:hAnsi="Arial" w:cs="Arial"/>
        </w:rPr>
      </w:pPr>
      <w:hyperlink r:id="rId15"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BF3773" w:rsidP="00F430AC">
      <w:pPr>
        <w:overflowPunct/>
        <w:autoSpaceDE/>
        <w:spacing w:line="360" w:lineRule="auto"/>
        <w:jc w:val="both"/>
        <w:rPr>
          <w:rFonts w:ascii="Arial" w:hAnsi="Arial" w:cs="Arial"/>
        </w:rPr>
      </w:pPr>
      <w:hyperlink r:id="rId16"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104ED374" w14:textId="77777777" w:rsidR="00D07842" w:rsidRDefault="00BF3773" w:rsidP="00D07842">
      <w:pPr>
        <w:overflowPunct/>
        <w:autoSpaceDE/>
        <w:spacing w:after="120" w:line="360" w:lineRule="auto"/>
        <w:rPr>
          <w:rStyle w:val="Hyperlink"/>
        </w:rPr>
      </w:pPr>
      <w:hyperlink r:id="rId17" w:history="1">
        <w:r w:rsidR="00D07842" w:rsidRPr="00363C3F">
          <w:rPr>
            <w:rStyle w:val="Hyperlink"/>
            <w:rFonts w:ascii="Arial" w:hAnsi="Arial" w:cs="Arial"/>
          </w:rPr>
          <w:t>https://www.hyatt.com/de-DE/brands/jdv-by-hyatt</w:t>
        </w:r>
      </w:hyperlink>
    </w:p>
    <w:p w14:paraId="51762D10" w14:textId="77777777" w:rsidR="00304DD4" w:rsidRPr="006749C2" w:rsidRDefault="00304DD4" w:rsidP="00304DD4">
      <w:pPr>
        <w:overflowPunct/>
        <w:autoSpaceDE/>
        <w:spacing w:after="120" w:line="360" w:lineRule="auto"/>
        <w:rPr>
          <w:color w:val="0000FF"/>
          <w:u w:val="single"/>
        </w:rPr>
      </w:pPr>
      <w:r w:rsidRPr="6A11927F">
        <w:rPr>
          <w:rFonts w:ascii="Arial" w:hAnsi="Arial" w:cs="Arial"/>
          <w:b/>
        </w:rPr>
        <w:t>Über die Lindner Hotels AG</w:t>
      </w:r>
    </w:p>
    <w:p w14:paraId="703D9BEF" w14:textId="4389440C" w:rsidR="00E718C7" w:rsidRPr="00DD5F38" w:rsidRDefault="00E718C7" w:rsidP="00E718C7">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Hotels AG führt als Lindner Hotel Group 35 Hotels in </w:t>
      </w:r>
      <w:r>
        <w:rPr>
          <w:rFonts w:ascii="Arial" w:hAnsi="Arial" w:cs="Arial"/>
          <w:color w:val="000000" w:themeColor="text1"/>
        </w:rPr>
        <w:t>neun</w:t>
      </w:r>
      <w:r w:rsidRPr="00DD5F38">
        <w:rPr>
          <w:rFonts w:ascii="Arial" w:hAnsi="Arial" w:cs="Arial"/>
          <w:color w:val="000000" w:themeColor="text1"/>
        </w:rPr>
        <w:t xml:space="preserve"> europäischen Ländern und in den USA. Sechs weitere Häuser sind in der Realisierung. Die LHG beschäftigt rund 2.500 Mitarbeiterinnen und Mitarbeiter und rechnet für 2024 mit einem Umsatz von rund 330 Millionen Euro. </w:t>
      </w:r>
    </w:p>
    <w:p w14:paraId="069403EF" w14:textId="3BCAA135" w:rsidR="00E718C7" w:rsidRPr="008C6392" w:rsidRDefault="00E718C7" w:rsidP="00E718C7">
      <w:pPr>
        <w:overflowPunct/>
        <w:autoSpaceDE/>
        <w:spacing w:after="120" w:line="360" w:lineRule="auto"/>
        <w:jc w:val="both"/>
        <w:rPr>
          <w:rFonts w:ascii="Arial" w:hAnsi="Arial" w:cs="Arial"/>
          <w:color w:val="000000" w:themeColor="text1"/>
        </w:rPr>
      </w:pPr>
      <w:r w:rsidRPr="19F5A488">
        <w:rPr>
          <w:rFonts w:ascii="Arial" w:hAnsi="Arial" w:cs="Arial"/>
          <w:color w:val="000000" w:themeColor="text1"/>
        </w:rPr>
        <w:t xml:space="preserve">Die Lindner Hotel Group betreibt vier starke Marken unter einem Dach. Die </w:t>
      </w:r>
      <w:r w:rsidRPr="19F5A488">
        <w:rPr>
          <w:rFonts w:ascii="Arial" w:hAnsi="Arial" w:cs="Arial"/>
          <w:i/>
          <w:iCs/>
          <w:color w:val="000000" w:themeColor="text1"/>
        </w:rPr>
        <w:t>Lindner Hotels &amp; Resorts</w:t>
      </w:r>
      <w:r w:rsidRPr="19F5A488">
        <w:rPr>
          <w:rFonts w:ascii="Arial" w:hAnsi="Arial" w:cs="Arial"/>
          <w:color w:val="000000" w:themeColor="text1"/>
        </w:rPr>
        <w:t xml:space="preserve"> sind seit 202</w:t>
      </w:r>
      <w:r w:rsidR="159572F7" w:rsidRPr="19F5A488">
        <w:rPr>
          <w:rFonts w:ascii="Arial" w:hAnsi="Arial" w:cs="Arial"/>
          <w:color w:val="000000" w:themeColor="text1"/>
        </w:rPr>
        <w:t>3</w:t>
      </w:r>
      <w:r w:rsidRPr="19F5A488">
        <w:rPr>
          <w:rFonts w:ascii="Arial" w:hAnsi="Arial" w:cs="Arial"/>
          <w:color w:val="000000" w:themeColor="text1"/>
        </w:rPr>
        <w:t xml:space="preserve"> Teil von </w:t>
      </w:r>
      <w:proofErr w:type="spellStart"/>
      <w:r w:rsidRPr="19F5A488">
        <w:rPr>
          <w:rFonts w:ascii="Arial" w:hAnsi="Arial" w:cs="Arial"/>
          <w:i/>
          <w:iCs/>
          <w:color w:val="000000" w:themeColor="text1"/>
        </w:rPr>
        <w:t>JdV</w:t>
      </w:r>
      <w:proofErr w:type="spellEnd"/>
      <w:r w:rsidRPr="19F5A488">
        <w:rPr>
          <w:rFonts w:ascii="Arial" w:hAnsi="Arial" w:cs="Arial"/>
          <w:i/>
          <w:iCs/>
          <w:color w:val="000000" w:themeColor="text1"/>
        </w:rPr>
        <w:t xml:space="preserve"> </w:t>
      </w:r>
      <w:proofErr w:type="spellStart"/>
      <w:r w:rsidRPr="19F5A488">
        <w:rPr>
          <w:rFonts w:ascii="Arial" w:hAnsi="Arial" w:cs="Arial"/>
          <w:i/>
          <w:iCs/>
          <w:color w:val="000000" w:themeColor="text1"/>
        </w:rPr>
        <w:t>by</w:t>
      </w:r>
      <w:proofErr w:type="spellEnd"/>
      <w:r w:rsidRPr="19F5A488">
        <w:rPr>
          <w:rFonts w:ascii="Arial" w:hAnsi="Arial" w:cs="Arial"/>
          <w:i/>
          <w:iCs/>
          <w:color w:val="000000" w:themeColor="text1"/>
        </w:rPr>
        <w:t xml:space="preserve"> Hyatt.</w:t>
      </w:r>
      <w:r w:rsidRPr="19F5A488">
        <w:rPr>
          <w:rFonts w:ascii="Arial" w:hAnsi="Arial" w:cs="Arial"/>
          <w:color w:val="000000" w:themeColor="text1"/>
        </w:rPr>
        <w:t xml:space="preserve"> Durch den Anschluss stärkt das Unternehmen sein internationales Wachstum und ist </w:t>
      </w:r>
      <w:r w:rsidRPr="19F5A488">
        <w:rPr>
          <w:rFonts w:ascii="Arial" w:hAnsi="Arial" w:cs="Arial"/>
          <w:color w:val="000000" w:themeColor="text1"/>
        </w:rPr>
        <w:lastRenderedPageBreak/>
        <w:t>gleichzeitig Teil des W</w:t>
      </w:r>
      <w:r w:rsidRPr="19F5A488">
        <w:rPr>
          <w:rFonts w:ascii="Arial" w:hAnsi="Arial" w:cs="Arial"/>
          <w:i/>
          <w:iCs/>
          <w:color w:val="000000" w:themeColor="text1"/>
        </w:rPr>
        <w:t xml:space="preserve">orld </w:t>
      </w:r>
      <w:proofErr w:type="spellStart"/>
      <w:r w:rsidRPr="19F5A488">
        <w:rPr>
          <w:rFonts w:ascii="Arial" w:hAnsi="Arial" w:cs="Arial"/>
          <w:i/>
          <w:iCs/>
          <w:color w:val="000000" w:themeColor="text1"/>
        </w:rPr>
        <w:t>of</w:t>
      </w:r>
      <w:proofErr w:type="spellEnd"/>
      <w:r w:rsidRPr="19F5A488">
        <w:rPr>
          <w:rFonts w:ascii="Arial" w:hAnsi="Arial" w:cs="Arial"/>
          <w:i/>
          <w:iCs/>
          <w:color w:val="000000" w:themeColor="text1"/>
        </w:rPr>
        <w:t xml:space="preserve"> Hyatt </w:t>
      </w:r>
      <w:r w:rsidRPr="19F5A488">
        <w:rPr>
          <w:rFonts w:ascii="Arial" w:hAnsi="Arial" w:cs="Arial"/>
          <w:color w:val="000000" w:themeColor="text1"/>
        </w:rPr>
        <w:t>- Bonusprogramms, das Gästen Zugang zu einem weltweiten Angebot an individuellen Erfahrungen bietet. </w:t>
      </w:r>
    </w:p>
    <w:p w14:paraId="77678EB5" w14:textId="77777777" w:rsidR="00E718C7" w:rsidRDefault="00E718C7" w:rsidP="00E718C7">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die zuvor Teil von </w:t>
      </w:r>
      <w:proofErr w:type="spellStart"/>
      <w:r w:rsidRPr="7B06C5ED">
        <w:rPr>
          <w:rFonts w:ascii="Arial" w:hAnsi="Arial" w:cs="Arial"/>
          <w:color w:val="000000" w:themeColor="text1"/>
        </w:rPr>
        <w:t>JdV</w:t>
      </w:r>
      <w:proofErr w:type="spellEnd"/>
      <w:r w:rsidRPr="7B06C5ED">
        <w:rPr>
          <w:rFonts w:ascii="Arial" w:hAnsi="Arial" w:cs="Arial"/>
          <w:color w:val="000000" w:themeColor="text1"/>
        </w:rPr>
        <w:t xml:space="preserve"> </w:t>
      </w:r>
      <w:proofErr w:type="spellStart"/>
      <w:r w:rsidRPr="7B06C5ED">
        <w:rPr>
          <w:rFonts w:ascii="Arial" w:hAnsi="Arial" w:cs="Arial"/>
          <w:color w:val="000000" w:themeColor="text1"/>
        </w:rPr>
        <w:t>by</w:t>
      </w:r>
      <w:proofErr w:type="spellEnd"/>
      <w:r w:rsidRPr="7B06C5ED">
        <w:rPr>
          <w:rFonts w:ascii="Arial" w:hAnsi="Arial" w:cs="Arial"/>
          <w:color w:val="000000" w:themeColor="text1"/>
        </w:rPr>
        <w:t xml:space="preserve"> Hyatt war, nun eine eigenständige Marke innerhalb des globalen Lifestyle-Portfolios von Hyatt.</w:t>
      </w:r>
    </w:p>
    <w:p w14:paraId="5ADAC05F" w14:textId="77777777" w:rsidR="00E718C7" w:rsidRPr="00DD5F38" w:rsidRDefault="00E718C7" w:rsidP="00E718C7">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Im Zuge der Ende März 2024 angekündigten Übernahme von Häusern der 12.18. Hospitality Management übernimmt die LHG nun außergewöhnliche Hotels und 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1512D7DA" w14:textId="77777777" w:rsidR="00E718C7" w:rsidRPr="00DD5F38" w:rsidRDefault="00E718C7" w:rsidP="00E718C7">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0EEF89C9" w14:textId="542C3E85" w:rsidR="00E718C7" w:rsidRDefault="00E718C7" w:rsidP="00E718C7">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Arno </w:t>
      </w:r>
      <w:proofErr w:type="spellStart"/>
      <w:r w:rsidRPr="00DD5F38">
        <w:rPr>
          <w:rFonts w:ascii="Arial" w:hAnsi="Arial" w:cs="Arial"/>
          <w:color w:val="000000" w:themeColor="text1"/>
        </w:rPr>
        <w:t>Schwalie</w:t>
      </w:r>
      <w:proofErr w:type="spellEnd"/>
      <w:r w:rsidRPr="00DD5F38">
        <w:rPr>
          <w:rFonts w:ascii="Arial" w:hAnsi="Arial" w:cs="Arial"/>
          <w:color w:val="000000" w:themeColor="text1"/>
        </w:rPr>
        <w:t xml:space="preserve"> ist Vorstandsvorsitzender und CEO der Lindner Hotels AG, die 1973 vom Architekten Otto Lindner gegründet wurde und bis heute in Familienbesitz ist. Gemeinsam mit </w:t>
      </w:r>
      <w:r w:rsidR="0095718E" w:rsidRPr="0095718E">
        <w:rPr>
          <w:rFonts w:ascii="Arial" w:hAnsi="Arial" w:cs="Arial"/>
          <w:color w:val="000000" w:themeColor="text1"/>
        </w:rPr>
        <w:t xml:space="preserve">Dr. Christoph </w:t>
      </w:r>
      <w:proofErr w:type="spellStart"/>
      <w:r w:rsidR="0095718E" w:rsidRPr="0095718E">
        <w:rPr>
          <w:rFonts w:ascii="Arial" w:hAnsi="Arial" w:cs="Arial"/>
          <w:color w:val="000000" w:themeColor="text1"/>
        </w:rPr>
        <w:t>Scherk</w:t>
      </w:r>
      <w:proofErr w:type="spellEnd"/>
      <w:r w:rsidR="0095718E" w:rsidRPr="0095718E">
        <w:rPr>
          <w:rFonts w:ascii="Arial" w:hAnsi="Arial" w:cs="Arial"/>
          <w:color w:val="000000" w:themeColor="text1"/>
        </w:rPr>
        <w:t xml:space="preserve"> (CFO)</w:t>
      </w:r>
      <w:r w:rsidR="0095718E">
        <w:rPr>
          <w:rFonts w:ascii="Arial" w:hAnsi="Arial" w:cs="Arial"/>
          <w:i/>
          <w:iCs/>
          <w:color w:val="000000" w:themeColor="text1"/>
        </w:rPr>
        <w:t xml:space="preserve"> </w:t>
      </w:r>
      <w:r w:rsidRPr="00DD5F38">
        <w:rPr>
          <w:rFonts w:ascii="Arial" w:hAnsi="Arial" w:cs="Arial"/>
          <w:color w:val="000000" w:themeColor="text1"/>
        </w:rPr>
        <w:t>und Frank Lindner (CTO) bildet er den Vorstand der Lindner Hotels AG.  </w:t>
      </w:r>
      <w:r w:rsidRPr="00DD5F38">
        <w:rPr>
          <w:color w:val="000000" w:themeColor="text1"/>
        </w:rPr>
        <w:t> </w:t>
      </w:r>
      <w:r w:rsidR="00C85323">
        <w:rPr>
          <w:color w:val="000000" w:themeColor="text1"/>
        </w:rPr>
        <w:br/>
      </w:r>
    </w:p>
    <w:p w14:paraId="785144C8" w14:textId="49A7AE30" w:rsidR="00021D36" w:rsidRPr="00C85323" w:rsidRDefault="00021D36" w:rsidP="00C85323">
      <w:pPr>
        <w:overflowPunct/>
        <w:autoSpaceDE/>
        <w:spacing w:after="120" w:line="360" w:lineRule="auto"/>
        <w:jc w:val="both"/>
        <w:rPr>
          <w:rFonts w:ascii="Arial" w:hAnsi="Arial" w:cs="Arial"/>
          <w:b/>
          <w:bCs/>
          <w:color w:val="000000" w:themeColor="text1"/>
        </w:rPr>
      </w:pPr>
      <w:r w:rsidRPr="00C85323">
        <w:rPr>
          <w:rFonts w:ascii="Arial" w:hAnsi="Arial" w:cs="Arial"/>
          <w:b/>
          <w:bCs/>
          <w:color w:val="000000" w:themeColor="text1"/>
        </w:rPr>
        <w:t xml:space="preserve">Über </w:t>
      </w:r>
      <w:r w:rsidR="00C6449E" w:rsidRPr="00C85323">
        <w:rPr>
          <w:rFonts w:ascii="Arial" w:hAnsi="Arial" w:cs="Arial"/>
          <w:b/>
          <w:bCs/>
          <w:color w:val="000000" w:themeColor="text1"/>
        </w:rPr>
        <w:t xml:space="preserve">die </w:t>
      </w:r>
      <w:r w:rsidRPr="00C85323">
        <w:rPr>
          <w:rFonts w:ascii="Arial" w:hAnsi="Arial" w:cs="Arial"/>
          <w:b/>
          <w:bCs/>
          <w:color w:val="000000" w:themeColor="text1"/>
        </w:rPr>
        <w:t>BABOR BEAUTY GROUP</w:t>
      </w:r>
      <w:r w:rsidRPr="00C85323">
        <w:rPr>
          <w:color w:val="000000" w:themeColor="text1"/>
        </w:rPr>
        <w:t> </w:t>
      </w:r>
    </w:p>
    <w:p w14:paraId="60C8A238" w14:textId="77777777" w:rsidR="00021D36" w:rsidRPr="00C85323" w:rsidRDefault="00021D36" w:rsidP="00C85323">
      <w:pPr>
        <w:overflowPunct/>
        <w:autoSpaceDE/>
        <w:spacing w:after="120" w:line="360" w:lineRule="auto"/>
        <w:jc w:val="both"/>
        <w:rPr>
          <w:rFonts w:ascii="Arial" w:hAnsi="Arial" w:cs="Arial"/>
          <w:color w:val="000000" w:themeColor="text1"/>
        </w:rPr>
      </w:pPr>
      <w:r w:rsidRPr="00C85323">
        <w:rPr>
          <w:rFonts w:ascii="Arial" w:hAnsi="Arial" w:cs="Arial"/>
          <w:color w:val="000000" w:themeColor="text1"/>
        </w:rPr>
        <w:t xml:space="preserve">Die Marke BABOR ist die Kernmarke der BABOR BEAUTY GROUP. Die BABOR BEAUTY GROUP ist ein inhabergeführtes, deutsches Familienunternehmen, Global Player in der Kosmetikindustrie und Heimat einiger der begehrtesten internationalen Beautybrands. Neben der Marke BABOR umfasst das Portfolio verschiedene Private Label. Am Headquarter verfügt das Unternehmen über eigene Labore und produziert nach höchsten Nachhaltigkeitsstandards. Seit 2014 steht an der Spitze des Unternehmens die dritte Generation der Inhaberfamilie – Dr. Martin </w:t>
      </w:r>
      <w:proofErr w:type="spellStart"/>
      <w:r w:rsidRPr="00C85323">
        <w:rPr>
          <w:rFonts w:ascii="Arial" w:hAnsi="Arial" w:cs="Arial"/>
          <w:color w:val="000000" w:themeColor="text1"/>
        </w:rPr>
        <w:t>Grablowitz</w:t>
      </w:r>
      <w:proofErr w:type="spellEnd"/>
      <w:r w:rsidRPr="00C85323">
        <w:rPr>
          <w:rFonts w:ascii="Arial" w:hAnsi="Arial" w:cs="Arial"/>
          <w:color w:val="000000" w:themeColor="text1"/>
        </w:rPr>
        <w:t xml:space="preserve"> und Isabel Bonacker führen den Verwaltungsrat. </w:t>
      </w:r>
    </w:p>
    <w:p w14:paraId="64AB1EA7" w14:textId="77777777" w:rsidR="001E0C52" w:rsidRDefault="001E0C52" w:rsidP="00304DD4">
      <w:pPr>
        <w:overflowPunct/>
        <w:autoSpaceDE/>
        <w:spacing w:after="120" w:line="360" w:lineRule="auto"/>
        <w:jc w:val="both"/>
        <w:rPr>
          <w:rFonts w:ascii="Arial" w:hAnsi="Arial" w:cs="Arial"/>
          <w:color w:val="000000" w:themeColor="text1"/>
        </w:rPr>
      </w:pPr>
    </w:p>
    <w:p w14:paraId="04BF18EB" w14:textId="77777777" w:rsidR="00304DD4" w:rsidRPr="006006CD" w:rsidRDefault="00304DD4" w:rsidP="00304DD4">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322BB37B" w14:textId="77777777" w:rsidR="00304DD4" w:rsidRPr="00D02610" w:rsidRDefault="00BF3773" w:rsidP="00304DD4">
      <w:pPr>
        <w:overflowPunct/>
        <w:autoSpaceDE/>
        <w:spacing w:line="360" w:lineRule="auto"/>
        <w:jc w:val="both"/>
        <w:rPr>
          <w:rStyle w:val="Hyperlink"/>
          <w:rFonts w:ascii="Arial" w:hAnsi="Arial" w:cs="Arial"/>
          <w:lang w:eastAsia="en-US"/>
        </w:rPr>
      </w:pPr>
      <w:hyperlink r:id="rId18" w:history="1">
        <w:r w:rsidR="00304DD4" w:rsidRPr="00D02610">
          <w:rPr>
            <w:rStyle w:val="Hyperlink"/>
            <w:rFonts w:ascii="Arial" w:hAnsi="Arial" w:cs="Arial"/>
            <w:lang w:eastAsia="en-US"/>
          </w:rPr>
          <w:t>https://lindnerhotelgroup.com/</w:t>
        </w:r>
      </w:hyperlink>
    </w:p>
    <w:p w14:paraId="519153CB" w14:textId="77777777" w:rsidR="00304DD4" w:rsidRPr="00AA635A" w:rsidRDefault="00BF3773" w:rsidP="00304DD4">
      <w:pPr>
        <w:overflowPunct/>
        <w:autoSpaceDE/>
        <w:spacing w:line="360" w:lineRule="auto"/>
        <w:jc w:val="both"/>
        <w:rPr>
          <w:rFonts w:ascii="Arial" w:hAnsi="Arial" w:cs="Arial"/>
        </w:rPr>
      </w:pPr>
      <w:hyperlink r:id="rId19" w:history="1">
        <w:r w:rsidR="00304DD4" w:rsidRPr="00AA635A">
          <w:rPr>
            <w:rStyle w:val="Hyperlink"/>
            <w:rFonts w:ascii="Arial" w:hAnsi="Arial" w:cs="Arial"/>
            <w:lang w:eastAsia="en-US"/>
          </w:rPr>
          <w:t>instagram.com/</w:t>
        </w:r>
        <w:proofErr w:type="spellStart"/>
        <w:r w:rsidR="00304DD4" w:rsidRPr="00AA635A">
          <w:rPr>
            <w:rStyle w:val="Hyperlink"/>
            <w:rFonts w:ascii="Arial" w:hAnsi="Arial" w:cs="Arial"/>
            <w:lang w:eastAsia="en-US"/>
          </w:rPr>
          <w:t>lindnerhotels</w:t>
        </w:r>
        <w:proofErr w:type="spellEnd"/>
      </w:hyperlink>
    </w:p>
    <w:p w14:paraId="4F4871FB" w14:textId="77777777" w:rsidR="00304DD4" w:rsidRPr="00AA635A" w:rsidRDefault="00BF3773" w:rsidP="00304DD4">
      <w:pPr>
        <w:overflowPunct/>
        <w:autoSpaceDE/>
        <w:spacing w:line="360" w:lineRule="auto"/>
        <w:jc w:val="both"/>
        <w:rPr>
          <w:rFonts w:ascii="Arial" w:hAnsi="Arial" w:cs="Arial"/>
        </w:rPr>
      </w:pPr>
      <w:hyperlink r:id="rId20" w:history="1">
        <w:r w:rsidR="00304DD4" w:rsidRPr="00AA635A">
          <w:rPr>
            <w:rStyle w:val="Hyperlink"/>
            <w:rFonts w:ascii="Arial" w:hAnsi="Arial" w:cs="Arial"/>
          </w:rPr>
          <w:t>facebook.com/</w:t>
        </w:r>
        <w:proofErr w:type="spellStart"/>
        <w:r w:rsidR="00304DD4" w:rsidRPr="00AA635A">
          <w:rPr>
            <w:rStyle w:val="Hyperlink"/>
            <w:rFonts w:ascii="Arial" w:hAnsi="Arial" w:cs="Arial"/>
          </w:rPr>
          <w:t>LindnerHotels</w:t>
        </w:r>
        <w:proofErr w:type="spellEnd"/>
      </w:hyperlink>
    </w:p>
    <w:p w14:paraId="29497EDB" w14:textId="77777777" w:rsidR="00304DD4" w:rsidRPr="004A3689" w:rsidRDefault="00304DD4" w:rsidP="00304DD4">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039454C7" w14:textId="77777777" w:rsidR="00304DD4" w:rsidRDefault="00BF3773" w:rsidP="00304DD4">
      <w:pPr>
        <w:overflowPunct/>
        <w:autoSpaceDE/>
        <w:spacing w:after="120" w:line="360" w:lineRule="auto"/>
        <w:rPr>
          <w:rStyle w:val="Hyperlink"/>
        </w:rPr>
      </w:pPr>
      <w:hyperlink r:id="rId21" w:history="1">
        <w:r w:rsidR="00304DD4"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71C67260" w14:textId="5D38F981" w:rsidR="00F430AC" w:rsidRDefault="00BF3773" w:rsidP="00F430AC">
      <w:pPr>
        <w:overflowPunct/>
        <w:autoSpaceDE/>
        <w:spacing w:line="360" w:lineRule="auto"/>
        <w:jc w:val="both"/>
        <w:rPr>
          <w:rStyle w:val="Hyperlink"/>
          <w:rFonts w:ascii="Arial" w:hAnsi="Arial" w:cs="Arial"/>
        </w:rPr>
      </w:pPr>
      <w:hyperlink r:id="rId22" w:history="1">
        <w:r w:rsidR="00DD5F38" w:rsidRPr="00151D53">
          <w:rPr>
            <w:rStyle w:val="Hyperlink"/>
            <w:rFonts w:ascii="Arial" w:hAnsi="Arial" w:cs="Arial"/>
          </w:rPr>
          <w:t>birgit.goertz@dz-con.de</w:t>
        </w:r>
      </w:hyperlink>
    </w:p>
    <w:p w14:paraId="4D2E4062" w14:textId="77777777" w:rsidR="003076D8" w:rsidRPr="00FD21C9" w:rsidRDefault="003076D8" w:rsidP="003076D8">
      <w:pPr>
        <w:overflowPunct/>
        <w:autoSpaceDE/>
        <w:spacing w:after="120" w:line="360" w:lineRule="auto"/>
        <w:rPr>
          <w:rFonts w:ascii="Arial" w:hAnsi="Arial" w:cs="Arial"/>
          <w:color w:val="000000" w:themeColor="text1"/>
          <w:lang w:val="en-US"/>
        </w:rPr>
      </w:pPr>
      <w:r w:rsidRPr="00FD21C9">
        <w:rPr>
          <w:rFonts w:ascii="Arial" w:hAnsi="Arial" w:cs="Arial"/>
          <w:color w:val="000000" w:themeColor="text1"/>
          <w:lang w:val="en-US"/>
        </w:rPr>
        <w:t>Birgit Görtz </w:t>
      </w:r>
      <w:r w:rsidRPr="00FD21C9">
        <w:rPr>
          <w:rFonts w:ascii="Arial" w:hAnsi="Arial" w:cs="Arial"/>
          <w:color w:val="000000" w:themeColor="text1"/>
          <w:lang w:val="en-US"/>
        </w:rPr>
        <w:br/>
        <w:t xml:space="preserve">Senior Consultant </w:t>
      </w:r>
      <w:r w:rsidRPr="00FD21C9">
        <w:rPr>
          <w:rFonts w:ascii="Arial" w:hAnsi="Arial" w:cs="Arial"/>
          <w:color w:val="000000" w:themeColor="text1"/>
          <w:lang w:val="en-US"/>
        </w:rPr>
        <w:br/>
        <w:t>DZ-CON GmbH</w:t>
      </w:r>
      <w:r w:rsidRPr="00FD21C9">
        <w:rPr>
          <w:rFonts w:ascii="Arial" w:hAnsi="Arial" w:cs="Arial"/>
          <w:color w:val="000000" w:themeColor="text1"/>
          <w:lang w:val="en-US"/>
        </w:rPr>
        <w:br/>
        <w:t>+49 211 8909 550</w:t>
      </w:r>
      <w:r w:rsidRPr="00FD21C9">
        <w:rPr>
          <w:rFonts w:ascii="Arial" w:hAnsi="Arial" w:cs="Arial"/>
          <w:color w:val="000000" w:themeColor="text1"/>
          <w:lang w:val="en-US"/>
        </w:rPr>
        <w:br/>
        <w:t>+49 170 5560 360</w:t>
      </w:r>
      <w:r w:rsidRPr="00FD21C9">
        <w:rPr>
          <w:rFonts w:ascii="Arial" w:hAnsi="Arial" w:cs="Arial"/>
          <w:color w:val="000000" w:themeColor="text1"/>
          <w:lang w:val="en-US"/>
        </w:rPr>
        <w:br/>
      </w:r>
      <w:hyperlink r:id="rId23" w:history="1">
        <w:r w:rsidRPr="00FD21C9">
          <w:rPr>
            <w:rFonts w:ascii="Arial" w:hAnsi="Arial" w:cs="Arial"/>
            <w:color w:val="000000" w:themeColor="text1"/>
            <w:lang w:val="en-US"/>
          </w:rPr>
          <w:t>birgit.goertz@dz-con.de</w:t>
        </w:r>
      </w:hyperlink>
    </w:p>
    <w:p w14:paraId="04B74DC9" w14:textId="651EB7F2" w:rsidR="00E1705C" w:rsidRPr="00FD21C9" w:rsidRDefault="00E1705C" w:rsidP="00F430AC">
      <w:pPr>
        <w:overflowPunct/>
        <w:autoSpaceDE/>
        <w:spacing w:after="120" w:line="360" w:lineRule="auto"/>
        <w:rPr>
          <w:rFonts w:ascii="Arial" w:hAnsi="Arial" w:cs="Arial"/>
          <w:lang w:val="en-US"/>
        </w:rPr>
      </w:pPr>
    </w:p>
    <w:p w14:paraId="7DF291EE" w14:textId="3A16DDB7" w:rsidR="00151D19" w:rsidRPr="00151D19" w:rsidRDefault="00E1705C" w:rsidP="41F49579">
      <w:pPr>
        <w:overflowPunct/>
        <w:autoSpaceDE/>
        <w:spacing w:line="360" w:lineRule="auto"/>
        <w:rPr>
          <w:rFonts w:ascii="Arial" w:hAnsi="Arial" w:cs="Arial"/>
          <w:b/>
          <w:bCs/>
        </w:rPr>
      </w:pPr>
      <w:r w:rsidRPr="41F49579">
        <w:rPr>
          <w:rFonts w:ascii="Arial" w:hAnsi="Arial" w:cs="Arial"/>
          <w:b/>
          <w:bCs/>
        </w:rPr>
        <w:t>Weitere Fotos zur Verwendung im Zusammenhang mit der Berichterstattung:</w:t>
      </w:r>
    </w:p>
    <w:p w14:paraId="71E2FE59" w14:textId="3296BC3F" w:rsidR="00151D19" w:rsidRPr="00151D19" w:rsidRDefault="00C85323" w:rsidP="41F49579">
      <w:pPr>
        <w:overflowPunct/>
        <w:autoSpaceDE/>
        <w:spacing w:line="360" w:lineRule="auto"/>
        <w:rPr>
          <w:rFonts w:ascii="Arial" w:hAnsi="Arial" w:cs="Arial"/>
          <w:b/>
          <w:bCs/>
        </w:rPr>
      </w:pPr>
      <w:r>
        <w:rPr>
          <w:rFonts w:ascii="Arial" w:hAnsi="Arial" w:cs="Arial"/>
          <w:b/>
          <w:bCs/>
          <w:noProof/>
        </w:rPr>
        <w:drawing>
          <wp:inline distT="0" distB="0" distL="0" distR="0" wp14:anchorId="5BC08065" wp14:editId="262CAD61">
            <wp:extent cx="4500880" cy="2813050"/>
            <wp:effectExtent l="0" t="0" r="0" b="6350"/>
            <wp:docPr id="2029587632" name="Grafik 1"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87632" name="Grafik 1" descr="Ein Bild, das Text, Schrift, Grafiken, weiß enthält.&#10;&#10;Automatisch generierte Beschreibung"/>
                    <pic:cNvPicPr/>
                  </pic:nvPicPr>
                  <pic:blipFill>
                    <a:blip r:embed="rId24"/>
                    <a:stretch>
                      <a:fillRect/>
                    </a:stretch>
                  </pic:blipFill>
                  <pic:spPr>
                    <a:xfrm>
                      <a:off x="0" y="0"/>
                      <a:ext cx="4500880" cy="2813050"/>
                    </a:xfrm>
                    <a:prstGeom prst="rect">
                      <a:avLst/>
                    </a:prstGeom>
                  </pic:spPr>
                </pic:pic>
              </a:graphicData>
            </a:graphic>
          </wp:inline>
        </w:drawing>
      </w:r>
    </w:p>
    <w:p w14:paraId="0E1E56A6" w14:textId="0644B4E8" w:rsidR="00F63450" w:rsidRPr="00FD21C9" w:rsidRDefault="5A67F1D3" w:rsidP="00B5495F">
      <w:pPr>
        <w:spacing w:after="160" w:line="259" w:lineRule="auto"/>
        <w:rPr>
          <w:rFonts w:ascii="Arial" w:hAnsi="Arial" w:cs="Arial"/>
          <w:color w:val="000000" w:themeColor="text1"/>
          <w:sz w:val="21"/>
          <w:szCs w:val="21"/>
          <w:highlight w:val="yellow"/>
          <w:lang w:val="en-US"/>
        </w:rPr>
      </w:pPr>
      <w:r w:rsidRPr="00C85323">
        <w:rPr>
          <w:rFonts w:ascii="Arial" w:hAnsi="Arial" w:cs="Arial"/>
          <w:color w:val="000000" w:themeColor="text1"/>
          <w:sz w:val="21"/>
          <w:szCs w:val="21"/>
          <w:lang w:val="en-US"/>
        </w:rPr>
        <w:t>BU:</w:t>
      </w:r>
      <w:r w:rsidR="0013521A" w:rsidRPr="00C85323">
        <w:rPr>
          <w:rFonts w:ascii="Arial" w:hAnsi="Arial" w:cs="Arial"/>
          <w:color w:val="000000" w:themeColor="text1"/>
          <w:sz w:val="21"/>
          <w:szCs w:val="21"/>
          <w:lang w:val="en-US"/>
        </w:rPr>
        <w:t xml:space="preserve"> Logo BABOR</w:t>
      </w:r>
      <w:r w:rsidRPr="00FD21C9">
        <w:rPr>
          <w:rFonts w:ascii="Arial" w:hAnsi="Arial" w:cs="Arial"/>
          <w:color w:val="000000" w:themeColor="text1"/>
          <w:sz w:val="21"/>
          <w:szCs w:val="21"/>
          <w:lang w:val="en-US"/>
        </w:rPr>
        <w:t xml:space="preserve"> </w:t>
      </w:r>
      <w:r w:rsidR="00C85323">
        <w:rPr>
          <w:rFonts w:ascii="Arial" w:hAnsi="Arial" w:cs="Arial"/>
          <w:color w:val="000000" w:themeColor="text1"/>
          <w:sz w:val="21"/>
          <w:szCs w:val="21"/>
          <w:lang w:val="en-US"/>
        </w:rPr>
        <w:t>BEAUTY GROUP</w:t>
      </w:r>
      <w:r w:rsidR="00B5495F" w:rsidRPr="00FD21C9">
        <w:rPr>
          <w:rFonts w:ascii="Arial" w:hAnsi="Arial" w:cs="Arial"/>
          <w:color w:val="000000" w:themeColor="text1"/>
          <w:sz w:val="21"/>
          <w:szCs w:val="21"/>
          <w:lang w:val="en-US"/>
        </w:rPr>
        <w:br/>
      </w:r>
      <w:r w:rsidR="00F63450" w:rsidRPr="00FD21C9">
        <w:rPr>
          <w:rFonts w:ascii="Arial" w:hAnsi="Arial" w:cs="Arial"/>
          <w:color w:val="000000" w:themeColor="text1"/>
          <w:sz w:val="21"/>
          <w:szCs w:val="21"/>
          <w:lang w:val="en-US"/>
        </w:rPr>
        <w:t>(Foto:</w:t>
      </w:r>
      <w:r w:rsidR="0013521A">
        <w:rPr>
          <w:rFonts w:ascii="Arial" w:hAnsi="Arial" w:cs="Arial"/>
          <w:color w:val="000000" w:themeColor="text1"/>
          <w:sz w:val="21"/>
          <w:szCs w:val="21"/>
          <w:lang w:val="en-US"/>
        </w:rPr>
        <w:t xml:space="preserve"> BABOR BEAUTY GROUP</w:t>
      </w:r>
      <w:r w:rsidR="00F63450" w:rsidRPr="00FD21C9">
        <w:rPr>
          <w:rFonts w:ascii="Arial" w:hAnsi="Arial" w:cs="Arial"/>
          <w:color w:val="000000" w:themeColor="text1"/>
          <w:sz w:val="21"/>
          <w:szCs w:val="21"/>
          <w:lang w:val="en-US"/>
        </w:rPr>
        <w:t>)</w:t>
      </w:r>
    </w:p>
    <w:p w14:paraId="3C8784E5" w14:textId="08090321" w:rsidR="003F01CF" w:rsidRPr="00FD21C9" w:rsidRDefault="003F01CF" w:rsidP="0013521A">
      <w:pPr>
        <w:spacing w:after="160" w:line="259" w:lineRule="auto"/>
        <w:rPr>
          <w:rFonts w:ascii="Arial" w:hAnsi="Arial" w:cs="Arial"/>
          <w:color w:val="000000" w:themeColor="text1"/>
          <w:sz w:val="21"/>
          <w:szCs w:val="21"/>
          <w:highlight w:val="yellow"/>
          <w:lang w:val="en-US"/>
        </w:rPr>
      </w:pPr>
      <w:r>
        <w:rPr>
          <w:rFonts w:ascii="Arial" w:hAnsi="Arial" w:cs="Arial"/>
          <w:noProof/>
          <w:color w:val="000000" w:themeColor="text1"/>
          <w:sz w:val="21"/>
          <w:szCs w:val="21"/>
          <w:lang w:val="en-US"/>
        </w:rPr>
        <w:lastRenderedPageBreak/>
        <w:drawing>
          <wp:inline distT="0" distB="0" distL="0" distR="0" wp14:anchorId="5CC9B771" wp14:editId="0DFD8ED0">
            <wp:extent cx="3391200" cy="2520000"/>
            <wp:effectExtent l="0" t="0" r="0" b="0"/>
            <wp:docPr id="372460939" name="Grafik 4" descr="Ein Bild, das Computer, Elektronik, medizinische Ausrüst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60939" name="Grafik 4" descr="Ein Bild, das Computer, Elektronik, medizinische Ausrüstung, Text enthält.&#10;&#10;Automatisch generierte Beschreibung"/>
                    <pic:cNvPicPr/>
                  </pic:nvPicPr>
                  <pic:blipFill>
                    <a:blip r:embed="rId25"/>
                    <a:stretch>
                      <a:fillRect/>
                    </a:stretch>
                  </pic:blipFill>
                  <pic:spPr>
                    <a:xfrm>
                      <a:off x="0" y="0"/>
                      <a:ext cx="3391200" cy="2520000"/>
                    </a:xfrm>
                    <a:prstGeom prst="rect">
                      <a:avLst/>
                    </a:prstGeom>
                  </pic:spPr>
                </pic:pic>
              </a:graphicData>
            </a:graphic>
          </wp:inline>
        </w:drawing>
      </w:r>
    </w:p>
    <w:p w14:paraId="4EBD024D" w14:textId="18072F6E" w:rsidR="0013521A" w:rsidRDefault="0013521A" w:rsidP="0013521A">
      <w:pPr>
        <w:spacing w:after="160" w:line="259" w:lineRule="auto"/>
        <w:rPr>
          <w:rFonts w:ascii="Arial" w:hAnsi="Arial" w:cs="Arial"/>
          <w:color w:val="000000" w:themeColor="text1"/>
          <w:sz w:val="21"/>
          <w:szCs w:val="21"/>
          <w:lang w:val="en-US"/>
        </w:rPr>
      </w:pPr>
      <w:r w:rsidRPr="00FD21C9">
        <w:rPr>
          <w:rFonts w:ascii="Arial" w:hAnsi="Arial" w:cs="Arial"/>
          <w:color w:val="000000" w:themeColor="text1"/>
          <w:sz w:val="21"/>
          <w:szCs w:val="21"/>
          <w:lang w:val="en-US"/>
        </w:rPr>
        <w:t>BU:</w:t>
      </w:r>
      <w:r>
        <w:rPr>
          <w:rFonts w:ascii="Arial" w:hAnsi="Arial" w:cs="Arial"/>
          <w:color w:val="000000" w:themeColor="text1"/>
          <w:sz w:val="21"/>
          <w:szCs w:val="21"/>
          <w:lang w:val="en-US"/>
        </w:rPr>
        <w:t xml:space="preserve"> Skin</w:t>
      </w:r>
      <w:r w:rsidR="008C025C">
        <w:rPr>
          <w:rFonts w:ascii="Arial" w:hAnsi="Arial" w:cs="Arial"/>
          <w:color w:val="000000" w:themeColor="text1"/>
          <w:sz w:val="21"/>
          <w:szCs w:val="21"/>
          <w:lang w:val="en-US"/>
        </w:rPr>
        <w:t xml:space="preserve"> </w:t>
      </w:r>
      <w:r>
        <w:rPr>
          <w:rFonts w:ascii="Arial" w:hAnsi="Arial" w:cs="Arial"/>
          <w:color w:val="000000" w:themeColor="text1"/>
          <w:sz w:val="21"/>
          <w:szCs w:val="21"/>
          <w:lang w:val="en-US"/>
        </w:rPr>
        <w:t>Fusor von BABOR</w:t>
      </w:r>
      <w:r w:rsidRPr="00FD21C9">
        <w:rPr>
          <w:rFonts w:ascii="Arial" w:hAnsi="Arial" w:cs="Arial"/>
          <w:color w:val="000000" w:themeColor="text1"/>
          <w:sz w:val="21"/>
          <w:szCs w:val="21"/>
          <w:lang w:val="en-US"/>
        </w:rPr>
        <w:t xml:space="preserve"> </w:t>
      </w:r>
      <w:r w:rsidRPr="00FD21C9">
        <w:rPr>
          <w:rFonts w:ascii="Arial" w:hAnsi="Arial" w:cs="Arial"/>
          <w:color w:val="000000" w:themeColor="text1"/>
          <w:sz w:val="21"/>
          <w:szCs w:val="21"/>
          <w:lang w:val="en-US"/>
        </w:rPr>
        <w:br/>
        <w:t>(Foto:</w:t>
      </w:r>
      <w:r>
        <w:rPr>
          <w:rFonts w:ascii="Arial" w:hAnsi="Arial" w:cs="Arial"/>
          <w:color w:val="000000" w:themeColor="text1"/>
          <w:sz w:val="21"/>
          <w:szCs w:val="21"/>
          <w:lang w:val="en-US"/>
        </w:rPr>
        <w:t xml:space="preserve"> BABOR BEAUTY GROUP</w:t>
      </w:r>
      <w:r w:rsidRPr="00FD21C9">
        <w:rPr>
          <w:rFonts w:ascii="Arial" w:hAnsi="Arial" w:cs="Arial"/>
          <w:color w:val="000000" w:themeColor="text1"/>
          <w:sz w:val="21"/>
          <w:szCs w:val="21"/>
          <w:lang w:val="en-US"/>
        </w:rPr>
        <w:t>)</w:t>
      </w:r>
    </w:p>
    <w:p w14:paraId="3D3AB86B" w14:textId="59D64A4A" w:rsidR="00C01453" w:rsidRPr="00FD21C9" w:rsidRDefault="00D53B9E" w:rsidP="0013521A">
      <w:pPr>
        <w:spacing w:after="160" w:line="259" w:lineRule="auto"/>
        <w:rPr>
          <w:rFonts w:ascii="Arial" w:hAnsi="Arial" w:cs="Arial"/>
          <w:color w:val="000000" w:themeColor="text1"/>
          <w:sz w:val="21"/>
          <w:szCs w:val="21"/>
          <w:highlight w:val="yellow"/>
          <w:lang w:val="en-US"/>
        </w:rPr>
      </w:pPr>
      <w:r>
        <w:rPr>
          <w:rFonts w:ascii="Arial" w:hAnsi="Arial" w:cs="Arial"/>
          <w:noProof/>
          <w:color w:val="000000" w:themeColor="text1"/>
          <w:sz w:val="21"/>
          <w:szCs w:val="21"/>
          <w:lang w:val="en-US"/>
        </w:rPr>
        <w:drawing>
          <wp:inline distT="0" distB="0" distL="0" distR="0" wp14:anchorId="0CECE95B" wp14:editId="216A3BD9">
            <wp:extent cx="2934032" cy="4398849"/>
            <wp:effectExtent l="0" t="0" r="0" b="1905"/>
            <wp:docPr id="1861935865" name="Grafik 10" descr="Ein Bild, das Person, Menschliches Gesicht, Bet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35865" name="Grafik 10" descr="Ein Bild, das Person, Menschliches Gesicht, Bett, Im Haus enthält.&#10;&#10;Automatisch generierte Beschreibung"/>
                    <pic:cNvPicPr/>
                  </pic:nvPicPr>
                  <pic:blipFill>
                    <a:blip r:embed="rId26"/>
                    <a:stretch>
                      <a:fillRect/>
                    </a:stretch>
                  </pic:blipFill>
                  <pic:spPr>
                    <a:xfrm>
                      <a:off x="0" y="0"/>
                      <a:ext cx="2936795" cy="4402992"/>
                    </a:xfrm>
                    <a:prstGeom prst="rect">
                      <a:avLst/>
                    </a:prstGeom>
                  </pic:spPr>
                </pic:pic>
              </a:graphicData>
            </a:graphic>
          </wp:inline>
        </w:drawing>
      </w:r>
    </w:p>
    <w:p w14:paraId="1F8011CE" w14:textId="138839B6" w:rsidR="004B6431" w:rsidRPr="00FD21C9" w:rsidRDefault="004B6431" w:rsidP="004B6431">
      <w:pPr>
        <w:spacing w:after="160" w:line="259" w:lineRule="auto"/>
        <w:rPr>
          <w:rFonts w:ascii="Arial" w:hAnsi="Arial" w:cs="Arial"/>
          <w:color w:val="000000" w:themeColor="text1"/>
          <w:sz w:val="21"/>
          <w:szCs w:val="21"/>
          <w:highlight w:val="yellow"/>
          <w:lang w:val="en-US"/>
        </w:rPr>
      </w:pPr>
      <w:r w:rsidRPr="00D53B9E">
        <w:rPr>
          <w:rFonts w:ascii="Arial" w:hAnsi="Arial" w:cs="Arial"/>
          <w:color w:val="000000" w:themeColor="text1"/>
          <w:sz w:val="21"/>
          <w:szCs w:val="21"/>
          <w:lang w:val="en-US"/>
        </w:rPr>
        <w:t xml:space="preserve">BU: </w:t>
      </w:r>
      <w:proofErr w:type="spellStart"/>
      <w:r w:rsidR="00D53B9E" w:rsidRPr="00D53B9E">
        <w:rPr>
          <w:rFonts w:ascii="Arial" w:hAnsi="Arial" w:cs="Arial"/>
          <w:color w:val="000000" w:themeColor="text1"/>
          <w:sz w:val="21"/>
          <w:szCs w:val="21"/>
          <w:lang w:val="en-US"/>
        </w:rPr>
        <w:t>Behandlung</w:t>
      </w:r>
      <w:proofErr w:type="spellEnd"/>
      <w:r w:rsidR="00D53B9E" w:rsidRPr="00D53B9E">
        <w:rPr>
          <w:rFonts w:ascii="Arial" w:hAnsi="Arial" w:cs="Arial"/>
          <w:color w:val="000000" w:themeColor="text1"/>
          <w:sz w:val="21"/>
          <w:szCs w:val="21"/>
          <w:lang w:val="en-US"/>
        </w:rPr>
        <w:t xml:space="preserve"> </w:t>
      </w:r>
      <w:proofErr w:type="spellStart"/>
      <w:r w:rsidR="00D53B9E" w:rsidRPr="00D53B9E">
        <w:rPr>
          <w:rFonts w:ascii="Arial" w:hAnsi="Arial" w:cs="Arial"/>
          <w:color w:val="000000" w:themeColor="text1"/>
          <w:sz w:val="21"/>
          <w:szCs w:val="21"/>
          <w:lang w:val="en-US"/>
        </w:rPr>
        <w:t>mit</w:t>
      </w:r>
      <w:proofErr w:type="spellEnd"/>
      <w:r w:rsidR="00D53B9E" w:rsidRPr="00D53B9E">
        <w:rPr>
          <w:rFonts w:ascii="Arial" w:hAnsi="Arial" w:cs="Arial"/>
          <w:color w:val="000000" w:themeColor="text1"/>
          <w:sz w:val="21"/>
          <w:szCs w:val="21"/>
          <w:lang w:val="en-US"/>
        </w:rPr>
        <w:t xml:space="preserve"> dem </w:t>
      </w:r>
      <w:r w:rsidRPr="00D53B9E">
        <w:rPr>
          <w:rFonts w:ascii="Arial" w:hAnsi="Arial" w:cs="Arial"/>
          <w:color w:val="000000" w:themeColor="text1"/>
          <w:sz w:val="21"/>
          <w:szCs w:val="21"/>
          <w:lang w:val="en-US"/>
        </w:rPr>
        <w:t>Der</w:t>
      </w:r>
      <w:r w:rsidR="008C025C" w:rsidRPr="00D53B9E">
        <w:rPr>
          <w:rFonts w:ascii="Arial" w:hAnsi="Arial" w:cs="Arial"/>
          <w:color w:val="000000" w:themeColor="text1"/>
          <w:sz w:val="21"/>
          <w:szCs w:val="21"/>
          <w:lang w:val="en-US"/>
        </w:rPr>
        <w:t>ma Visualizer</w:t>
      </w:r>
      <w:r w:rsidRPr="00D53B9E">
        <w:rPr>
          <w:rFonts w:ascii="Arial" w:hAnsi="Arial" w:cs="Arial"/>
          <w:color w:val="000000" w:themeColor="text1"/>
          <w:sz w:val="21"/>
          <w:szCs w:val="21"/>
          <w:lang w:val="en-US"/>
        </w:rPr>
        <w:t xml:space="preserve"> von BABOR</w:t>
      </w:r>
      <w:r w:rsidRPr="00FD21C9">
        <w:rPr>
          <w:rFonts w:ascii="Arial" w:hAnsi="Arial" w:cs="Arial"/>
          <w:color w:val="000000" w:themeColor="text1"/>
          <w:sz w:val="21"/>
          <w:szCs w:val="21"/>
          <w:lang w:val="en-US"/>
        </w:rPr>
        <w:t xml:space="preserve"> </w:t>
      </w:r>
      <w:r w:rsidRPr="00FD21C9">
        <w:rPr>
          <w:rFonts w:ascii="Arial" w:hAnsi="Arial" w:cs="Arial"/>
          <w:color w:val="000000" w:themeColor="text1"/>
          <w:sz w:val="21"/>
          <w:szCs w:val="21"/>
          <w:lang w:val="en-US"/>
        </w:rPr>
        <w:br/>
        <w:t>(Foto:</w:t>
      </w:r>
      <w:r>
        <w:rPr>
          <w:rFonts w:ascii="Arial" w:hAnsi="Arial" w:cs="Arial"/>
          <w:color w:val="000000" w:themeColor="text1"/>
          <w:sz w:val="21"/>
          <w:szCs w:val="21"/>
          <w:lang w:val="en-US"/>
        </w:rPr>
        <w:t xml:space="preserve"> BABOR BEAUTY GROUP</w:t>
      </w:r>
      <w:r w:rsidRPr="00FD21C9">
        <w:rPr>
          <w:rFonts w:ascii="Arial" w:hAnsi="Arial" w:cs="Arial"/>
          <w:color w:val="000000" w:themeColor="text1"/>
          <w:sz w:val="21"/>
          <w:szCs w:val="21"/>
          <w:lang w:val="en-US"/>
        </w:rPr>
        <w:t>)</w:t>
      </w:r>
    </w:p>
    <w:p w14:paraId="03048405" w14:textId="77777777" w:rsidR="00DB72EB" w:rsidRDefault="00C01453" w:rsidP="00C01453">
      <w:pPr>
        <w:spacing w:after="160" w:line="259" w:lineRule="auto"/>
        <w:rPr>
          <w:rFonts w:ascii="Arial" w:hAnsi="Arial" w:cs="Arial"/>
          <w:color w:val="000000" w:themeColor="text1"/>
          <w:sz w:val="21"/>
          <w:szCs w:val="21"/>
          <w:lang w:val="en-US"/>
        </w:rPr>
      </w:pPr>
      <w:r>
        <w:rPr>
          <w:rFonts w:ascii="Arial" w:hAnsi="Arial" w:cs="Arial"/>
          <w:noProof/>
          <w:color w:val="000000" w:themeColor="text1"/>
          <w:sz w:val="21"/>
          <w:szCs w:val="21"/>
          <w:lang w:val="en-US"/>
        </w:rPr>
        <w:lastRenderedPageBreak/>
        <w:drawing>
          <wp:inline distT="0" distB="0" distL="0" distR="0" wp14:anchorId="0698AF91" wp14:editId="45F172EB">
            <wp:extent cx="4500880" cy="3002915"/>
            <wp:effectExtent l="0" t="0" r="0" b="6985"/>
            <wp:docPr id="1831662913" name="Grafik 5" descr="Ein Bild, das Gebäude, Holz, Plank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62913" name="Grafik 5" descr="Ein Bild, das Gebäude, Holz, Planke, Haus enthält.&#10;&#10;Automatisch generierte Beschreibung"/>
                    <pic:cNvPicPr/>
                  </pic:nvPicPr>
                  <pic:blipFill>
                    <a:blip r:embed="rId27"/>
                    <a:stretch>
                      <a:fillRect/>
                    </a:stretch>
                  </pic:blipFill>
                  <pic:spPr>
                    <a:xfrm>
                      <a:off x="0" y="0"/>
                      <a:ext cx="4500880" cy="3002915"/>
                    </a:xfrm>
                    <a:prstGeom prst="rect">
                      <a:avLst/>
                    </a:prstGeom>
                  </pic:spPr>
                </pic:pic>
              </a:graphicData>
            </a:graphic>
          </wp:inline>
        </w:drawing>
      </w:r>
    </w:p>
    <w:p w14:paraId="1D5BC7F3" w14:textId="07AD5F62" w:rsidR="003A078E" w:rsidRPr="000D47AC" w:rsidRDefault="003A078E" w:rsidP="003A078E">
      <w:pPr>
        <w:spacing w:after="160" w:line="259" w:lineRule="auto"/>
        <w:rPr>
          <w:rFonts w:ascii="Arial" w:hAnsi="Arial" w:cs="Arial"/>
          <w:color w:val="000000" w:themeColor="text1"/>
          <w:sz w:val="21"/>
          <w:szCs w:val="21"/>
          <w:lang w:val="en-US"/>
        </w:rPr>
      </w:pPr>
      <w:r w:rsidRPr="00FD21C9">
        <w:rPr>
          <w:rFonts w:ascii="Arial" w:hAnsi="Arial" w:cs="Arial"/>
          <w:color w:val="000000" w:themeColor="text1"/>
          <w:sz w:val="21"/>
          <w:szCs w:val="21"/>
          <w:lang w:val="en-US"/>
        </w:rPr>
        <w:t>BU:</w:t>
      </w:r>
      <w:r>
        <w:rPr>
          <w:rFonts w:ascii="Arial" w:hAnsi="Arial" w:cs="Arial"/>
          <w:color w:val="000000" w:themeColor="text1"/>
          <w:sz w:val="21"/>
          <w:szCs w:val="21"/>
          <w:lang w:val="en-US"/>
        </w:rPr>
        <w:t xml:space="preserve"> </w:t>
      </w:r>
      <w:proofErr w:type="spellStart"/>
      <w:r w:rsidR="005727CE">
        <w:rPr>
          <w:rFonts w:ascii="Arial" w:hAnsi="Arial" w:cs="Arial"/>
          <w:color w:val="000000" w:themeColor="text1"/>
          <w:sz w:val="21"/>
          <w:szCs w:val="21"/>
          <w:lang w:val="en-US"/>
        </w:rPr>
        <w:t>Außensauna</w:t>
      </w:r>
      <w:proofErr w:type="spellEnd"/>
      <w:r w:rsidR="005727CE">
        <w:rPr>
          <w:rFonts w:ascii="Arial" w:hAnsi="Arial" w:cs="Arial"/>
          <w:color w:val="000000" w:themeColor="text1"/>
          <w:sz w:val="21"/>
          <w:szCs w:val="21"/>
          <w:lang w:val="en-US"/>
        </w:rPr>
        <w:t xml:space="preserve"> </w:t>
      </w:r>
      <w:proofErr w:type="spellStart"/>
      <w:r w:rsidR="005727CE">
        <w:rPr>
          <w:rFonts w:ascii="Arial" w:hAnsi="Arial" w:cs="Arial"/>
          <w:color w:val="000000" w:themeColor="text1"/>
          <w:sz w:val="21"/>
          <w:szCs w:val="21"/>
          <w:lang w:val="en-US"/>
        </w:rPr>
        <w:t>im</w:t>
      </w:r>
      <w:proofErr w:type="spellEnd"/>
      <w:r w:rsidR="005727CE">
        <w:rPr>
          <w:rFonts w:ascii="Arial" w:hAnsi="Arial" w:cs="Arial"/>
          <w:color w:val="000000" w:themeColor="text1"/>
          <w:sz w:val="21"/>
          <w:szCs w:val="21"/>
          <w:lang w:val="en-US"/>
        </w:rPr>
        <w:t xml:space="preserve"> </w:t>
      </w:r>
      <w:r>
        <w:rPr>
          <w:rFonts w:ascii="Arial" w:hAnsi="Arial" w:cs="Arial"/>
          <w:color w:val="000000" w:themeColor="text1"/>
          <w:sz w:val="21"/>
          <w:szCs w:val="21"/>
          <w:lang w:val="en-US"/>
        </w:rPr>
        <w:t xml:space="preserve">Lindner Hotel </w:t>
      </w:r>
      <w:proofErr w:type="spellStart"/>
      <w:r>
        <w:rPr>
          <w:rFonts w:ascii="Arial" w:hAnsi="Arial" w:cs="Arial"/>
          <w:color w:val="000000" w:themeColor="text1"/>
          <w:sz w:val="21"/>
          <w:szCs w:val="21"/>
          <w:lang w:val="en-US"/>
        </w:rPr>
        <w:t>Wiesensee</w:t>
      </w:r>
      <w:proofErr w:type="spellEnd"/>
      <w:r>
        <w:rPr>
          <w:rFonts w:ascii="Arial" w:hAnsi="Arial" w:cs="Arial"/>
          <w:color w:val="000000" w:themeColor="text1"/>
          <w:sz w:val="21"/>
          <w:szCs w:val="21"/>
          <w:lang w:val="en-US"/>
        </w:rPr>
        <w:br/>
      </w:r>
      <w:r w:rsidRPr="00FD21C9">
        <w:rPr>
          <w:rFonts w:ascii="Arial" w:hAnsi="Arial" w:cs="Arial"/>
          <w:color w:val="000000" w:themeColor="text1"/>
          <w:sz w:val="21"/>
          <w:szCs w:val="21"/>
          <w:lang w:val="en-US"/>
        </w:rPr>
        <w:t xml:space="preserve"> (Foto:</w:t>
      </w:r>
      <w:r>
        <w:rPr>
          <w:rFonts w:ascii="Arial" w:hAnsi="Arial" w:cs="Arial"/>
          <w:color w:val="000000" w:themeColor="text1"/>
          <w:sz w:val="21"/>
          <w:szCs w:val="21"/>
          <w:lang w:val="en-US"/>
        </w:rPr>
        <w:t xml:space="preserve"> Lindner Hotel Group</w:t>
      </w:r>
      <w:r w:rsidRPr="00FD21C9">
        <w:rPr>
          <w:rFonts w:ascii="Arial" w:hAnsi="Arial" w:cs="Arial"/>
          <w:color w:val="000000" w:themeColor="text1"/>
          <w:sz w:val="21"/>
          <w:szCs w:val="21"/>
          <w:lang w:val="en-US"/>
        </w:rPr>
        <w:t>)</w:t>
      </w:r>
    </w:p>
    <w:p w14:paraId="1BD35388" w14:textId="7477A649" w:rsidR="00DB72EB" w:rsidRDefault="00DB72EB" w:rsidP="00C01453">
      <w:pPr>
        <w:spacing w:after="160" w:line="259" w:lineRule="auto"/>
        <w:rPr>
          <w:rFonts w:ascii="Arial" w:hAnsi="Arial" w:cs="Arial"/>
          <w:color w:val="000000" w:themeColor="text1"/>
          <w:sz w:val="21"/>
          <w:szCs w:val="21"/>
          <w:lang w:val="en-US"/>
        </w:rPr>
      </w:pPr>
    </w:p>
    <w:p w14:paraId="3AD6EF68" w14:textId="77777777" w:rsidR="003A078E" w:rsidRDefault="00C01453" w:rsidP="00C01453">
      <w:pPr>
        <w:spacing w:after="160" w:line="259" w:lineRule="auto"/>
        <w:rPr>
          <w:rFonts w:ascii="Arial" w:hAnsi="Arial" w:cs="Arial"/>
          <w:color w:val="000000" w:themeColor="text1"/>
          <w:sz w:val="21"/>
          <w:szCs w:val="21"/>
          <w:lang w:val="en-US"/>
        </w:rPr>
      </w:pPr>
      <w:r>
        <w:rPr>
          <w:rFonts w:ascii="Arial" w:hAnsi="Arial" w:cs="Arial"/>
          <w:noProof/>
          <w:color w:val="000000" w:themeColor="text1"/>
          <w:sz w:val="21"/>
          <w:szCs w:val="21"/>
          <w:lang w:val="en-US"/>
        </w:rPr>
        <w:drawing>
          <wp:inline distT="0" distB="0" distL="0" distR="0" wp14:anchorId="2B216F8D" wp14:editId="587F7030">
            <wp:extent cx="4500880" cy="3002280"/>
            <wp:effectExtent l="0" t="0" r="0" b="7620"/>
            <wp:docPr id="1803880641" name="Grafik 7" descr="Ein Bild, das Im Haus, Wand, Inneneinrichtung,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80641" name="Grafik 7" descr="Ein Bild, das Im Haus, Wand, Inneneinrichtung, Spiegel enthält.&#10;&#10;Automatisch generierte Beschreibung"/>
                    <pic:cNvPicPr/>
                  </pic:nvPicPr>
                  <pic:blipFill>
                    <a:blip r:embed="rId28"/>
                    <a:stretch>
                      <a:fillRect/>
                    </a:stretch>
                  </pic:blipFill>
                  <pic:spPr>
                    <a:xfrm>
                      <a:off x="0" y="0"/>
                      <a:ext cx="4500880" cy="3002280"/>
                    </a:xfrm>
                    <a:prstGeom prst="rect">
                      <a:avLst/>
                    </a:prstGeom>
                  </pic:spPr>
                </pic:pic>
              </a:graphicData>
            </a:graphic>
          </wp:inline>
        </w:drawing>
      </w:r>
    </w:p>
    <w:p w14:paraId="03DE6320" w14:textId="49EB1943" w:rsidR="003A078E" w:rsidRPr="000D47AC" w:rsidRDefault="003A078E" w:rsidP="003A078E">
      <w:pPr>
        <w:spacing w:after="160" w:line="259" w:lineRule="auto"/>
        <w:rPr>
          <w:rFonts w:ascii="Arial" w:hAnsi="Arial" w:cs="Arial"/>
          <w:color w:val="000000" w:themeColor="text1"/>
          <w:sz w:val="21"/>
          <w:szCs w:val="21"/>
          <w:lang w:val="en-US"/>
        </w:rPr>
      </w:pPr>
      <w:r w:rsidRPr="00FD21C9">
        <w:rPr>
          <w:rFonts w:ascii="Arial" w:hAnsi="Arial" w:cs="Arial"/>
          <w:color w:val="000000" w:themeColor="text1"/>
          <w:sz w:val="21"/>
          <w:szCs w:val="21"/>
          <w:lang w:val="en-US"/>
        </w:rPr>
        <w:t>BU:</w:t>
      </w:r>
      <w:r>
        <w:rPr>
          <w:rFonts w:ascii="Arial" w:hAnsi="Arial" w:cs="Arial"/>
          <w:color w:val="000000" w:themeColor="text1"/>
          <w:sz w:val="21"/>
          <w:szCs w:val="21"/>
          <w:lang w:val="en-US"/>
        </w:rPr>
        <w:t xml:space="preserve"> Lindner Hotel </w:t>
      </w:r>
      <w:proofErr w:type="spellStart"/>
      <w:r>
        <w:rPr>
          <w:rFonts w:ascii="Arial" w:hAnsi="Arial" w:cs="Arial"/>
          <w:color w:val="000000" w:themeColor="text1"/>
          <w:sz w:val="21"/>
          <w:szCs w:val="21"/>
          <w:lang w:val="en-US"/>
        </w:rPr>
        <w:t>Oberstaufen</w:t>
      </w:r>
      <w:proofErr w:type="spellEnd"/>
      <w:r>
        <w:rPr>
          <w:rFonts w:ascii="Arial" w:hAnsi="Arial" w:cs="Arial"/>
          <w:color w:val="000000" w:themeColor="text1"/>
          <w:sz w:val="21"/>
          <w:szCs w:val="21"/>
          <w:lang w:val="en-US"/>
        </w:rPr>
        <w:t xml:space="preserve"> </w:t>
      </w:r>
      <w:proofErr w:type="spellStart"/>
      <w:r>
        <w:rPr>
          <w:rFonts w:ascii="Arial" w:hAnsi="Arial" w:cs="Arial"/>
          <w:color w:val="000000" w:themeColor="text1"/>
          <w:sz w:val="21"/>
          <w:szCs w:val="21"/>
          <w:lang w:val="en-US"/>
        </w:rPr>
        <w:t>Parkhotel</w:t>
      </w:r>
      <w:proofErr w:type="spellEnd"/>
      <w:r>
        <w:rPr>
          <w:rFonts w:ascii="Arial" w:hAnsi="Arial" w:cs="Arial"/>
          <w:color w:val="000000" w:themeColor="text1"/>
          <w:sz w:val="21"/>
          <w:szCs w:val="21"/>
          <w:lang w:val="en-US"/>
        </w:rPr>
        <w:t xml:space="preserve">: </w:t>
      </w:r>
      <w:proofErr w:type="spellStart"/>
      <w:r>
        <w:rPr>
          <w:rFonts w:ascii="Arial" w:hAnsi="Arial" w:cs="Arial"/>
          <w:color w:val="000000" w:themeColor="text1"/>
          <w:sz w:val="21"/>
          <w:szCs w:val="21"/>
          <w:lang w:val="en-US"/>
        </w:rPr>
        <w:t>Wohlbefinden</w:t>
      </w:r>
      <w:proofErr w:type="spellEnd"/>
      <w:r>
        <w:rPr>
          <w:rFonts w:ascii="Arial" w:hAnsi="Arial" w:cs="Arial"/>
          <w:color w:val="000000" w:themeColor="text1"/>
          <w:sz w:val="21"/>
          <w:szCs w:val="21"/>
          <w:lang w:val="en-US"/>
        </w:rPr>
        <w:t xml:space="preserve"> für Leib und Seele</w:t>
      </w:r>
      <w:r w:rsidRPr="00FD21C9">
        <w:rPr>
          <w:rFonts w:ascii="Arial" w:hAnsi="Arial" w:cs="Arial"/>
          <w:color w:val="000000" w:themeColor="text1"/>
          <w:sz w:val="21"/>
          <w:szCs w:val="21"/>
          <w:lang w:val="en-US"/>
        </w:rPr>
        <w:br/>
        <w:t>(Foto:</w:t>
      </w:r>
      <w:r>
        <w:rPr>
          <w:rFonts w:ascii="Arial" w:hAnsi="Arial" w:cs="Arial"/>
          <w:color w:val="000000" w:themeColor="text1"/>
          <w:sz w:val="21"/>
          <w:szCs w:val="21"/>
          <w:lang w:val="en-US"/>
        </w:rPr>
        <w:t xml:space="preserve"> Lindner Hotel Group</w:t>
      </w:r>
      <w:r w:rsidRPr="00FD21C9">
        <w:rPr>
          <w:rFonts w:ascii="Arial" w:hAnsi="Arial" w:cs="Arial"/>
          <w:color w:val="000000" w:themeColor="text1"/>
          <w:sz w:val="21"/>
          <w:szCs w:val="21"/>
          <w:lang w:val="en-US"/>
        </w:rPr>
        <w:t>)</w:t>
      </w:r>
    </w:p>
    <w:p w14:paraId="5FE27707" w14:textId="77777777" w:rsidR="003A078E" w:rsidRDefault="003A078E" w:rsidP="00C01453">
      <w:pPr>
        <w:spacing w:after="160" w:line="259" w:lineRule="auto"/>
        <w:rPr>
          <w:rFonts w:ascii="Arial" w:hAnsi="Arial" w:cs="Arial"/>
          <w:color w:val="000000" w:themeColor="text1"/>
          <w:sz w:val="21"/>
          <w:szCs w:val="21"/>
          <w:lang w:val="en-US"/>
        </w:rPr>
      </w:pPr>
    </w:p>
    <w:p w14:paraId="030FDFE2" w14:textId="3EF79333" w:rsidR="00C01453" w:rsidRDefault="00C01453" w:rsidP="00C01453">
      <w:pPr>
        <w:spacing w:after="160" w:line="259" w:lineRule="auto"/>
        <w:rPr>
          <w:rFonts w:ascii="Arial" w:hAnsi="Arial" w:cs="Arial"/>
          <w:color w:val="000000" w:themeColor="text1"/>
          <w:sz w:val="21"/>
          <w:szCs w:val="21"/>
          <w:lang w:val="en-US"/>
        </w:rPr>
      </w:pPr>
      <w:r>
        <w:rPr>
          <w:rFonts w:ascii="Arial" w:hAnsi="Arial" w:cs="Arial"/>
          <w:noProof/>
          <w:color w:val="000000" w:themeColor="text1"/>
          <w:sz w:val="21"/>
          <w:szCs w:val="21"/>
          <w:lang w:val="en-US"/>
        </w:rPr>
        <w:lastRenderedPageBreak/>
        <w:drawing>
          <wp:inline distT="0" distB="0" distL="0" distR="0" wp14:anchorId="37BAE478" wp14:editId="58910F7E">
            <wp:extent cx="4500880" cy="2810510"/>
            <wp:effectExtent l="0" t="0" r="0" b="8890"/>
            <wp:docPr id="1881977441" name="Grafik 9" descr="Ein Bild, das Im Haus, Boden,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77441" name="Grafik 9" descr="Ein Bild, das Im Haus, Boden, Wand, Inneneinrichtung enthält.&#10;&#10;Automatisch generierte Beschreibung"/>
                    <pic:cNvPicPr/>
                  </pic:nvPicPr>
                  <pic:blipFill>
                    <a:blip r:embed="rId29"/>
                    <a:stretch>
                      <a:fillRect/>
                    </a:stretch>
                  </pic:blipFill>
                  <pic:spPr>
                    <a:xfrm>
                      <a:off x="0" y="0"/>
                      <a:ext cx="4500880" cy="2810510"/>
                    </a:xfrm>
                    <a:prstGeom prst="rect">
                      <a:avLst/>
                    </a:prstGeom>
                  </pic:spPr>
                </pic:pic>
              </a:graphicData>
            </a:graphic>
          </wp:inline>
        </w:drawing>
      </w:r>
    </w:p>
    <w:p w14:paraId="79E72147" w14:textId="20AB1274" w:rsidR="00E1705C" w:rsidRPr="000D47AC" w:rsidRDefault="00C01453" w:rsidP="000D47AC">
      <w:pPr>
        <w:spacing w:after="160" w:line="259" w:lineRule="auto"/>
        <w:rPr>
          <w:rFonts w:ascii="Arial" w:hAnsi="Arial" w:cs="Arial"/>
          <w:color w:val="000000" w:themeColor="text1"/>
          <w:sz w:val="21"/>
          <w:szCs w:val="21"/>
          <w:lang w:val="en-US"/>
        </w:rPr>
      </w:pPr>
      <w:r w:rsidRPr="00FD21C9">
        <w:rPr>
          <w:rFonts w:ascii="Arial" w:hAnsi="Arial" w:cs="Arial"/>
          <w:color w:val="000000" w:themeColor="text1"/>
          <w:sz w:val="21"/>
          <w:szCs w:val="21"/>
          <w:lang w:val="en-US"/>
        </w:rPr>
        <w:t>BU:</w:t>
      </w:r>
      <w:r>
        <w:rPr>
          <w:rFonts w:ascii="Arial" w:hAnsi="Arial" w:cs="Arial"/>
          <w:color w:val="000000" w:themeColor="text1"/>
          <w:sz w:val="21"/>
          <w:szCs w:val="21"/>
          <w:lang w:val="en-US"/>
        </w:rPr>
        <w:t xml:space="preserve"> Lindner Hotel </w:t>
      </w:r>
      <w:proofErr w:type="spellStart"/>
      <w:r>
        <w:rPr>
          <w:rFonts w:ascii="Arial" w:hAnsi="Arial" w:cs="Arial"/>
          <w:color w:val="000000" w:themeColor="text1"/>
          <w:sz w:val="21"/>
          <w:szCs w:val="21"/>
          <w:lang w:val="en-US"/>
        </w:rPr>
        <w:t>Boltenhagen</w:t>
      </w:r>
      <w:proofErr w:type="spellEnd"/>
      <w:r>
        <w:rPr>
          <w:rFonts w:ascii="Arial" w:hAnsi="Arial" w:cs="Arial"/>
          <w:color w:val="000000" w:themeColor="text1"/>
          <w:sz w:val="21"/>
          <w:szCs w:val="21"/>
          <w:lang w:val="en-US"/>
        </w:rPr>
        <w:t>:</w:t>
      </w:r>
      <w:r w:rsidR="000D47AC">
        <w:rPr>
          <w:rFonts w:ascii="Arial" w:hAnsi="Arial" w:cs="Arial"/>
          <w:color w:val="000000" w:themeColor="text1"/>
          <w:sz w:val="21"/>
          <w:szCs w:val="21"/>
          <w:lang w:val="en-US"/>
        </w:rPr>
        <w:t xml:space="preserve"> Wellness </w:t>
      </w:r>
      <w:proofErr w:type="spellStart"/>
      <w:r w:rsidR="000D47AC">
        <w:rPr>
          <w:rFonts w:ascii="Arial" w:hAnsi="Arial" w:cs="Arial"/>
          <w:color w:val="000000" w:themeColor="text1"/>
          <w:sz w:val="21"/>
          <w:szCs w:val="21"/>
          <w:lang w:val="en-US"/>
        </w:rPr>
        <w:t>mit</w:t>
      </w:r>
      <w:proofErr w:type="spellEnd"/>
      <w:r w:rsidR="000D47AC">
        <w:rPr>
          <w:rFonts w:ascii="Arial" w:hAnsi="Arial" w:cs="Arial"/>
          <w:color w:val="000000" w:themeColor="text1"/>
          <w:sz w:val="21"/>
          <w:szCs w:val="21"/>
          <w:lang w:val="en-US"/>
        </w:rPr>
        <w:t xml:space="preserve"> </w:t>
      </w:r>
      <w:proofErr w:type="spellStart"/>
      <w:r w:rsidR="000D47AC">
        <w:rPr>
          <w:rFonts w:ascii="Arial" w:hAnsi="Arial" w:cs="Arial"/>
          <w:color w:val="000000" w:themeColor="text1"/>
          <w:sz w:val="21"/>
          <w:szCs w:val="21"/>
          <w:lang w:val="en-US"/>
        </w:rPr>
        <w:t>Meerblick</w:t>
      </w:r>
      <w:proofErr w:type="spellEnd"/>
      <w:r w:rsidRPr="00FD21C9">
        <w:rPr>
          <w:rFonts w:ascii="Arial" w:hAnsi="Arial" w:cs="Arial"/>
          <w:color w:val="000000" w:themeColor="text1"/>
          <w:sz w:val="21"/>
          <w:szCs w:val="21"/>
          <w:lang w:val="en-US"/>
        </w:rPr>
        <w:br/>
        <w:t>(Foto:</w:t>
      </w:r>
      <w:r>
        <w:rPr>
          <w:rFonts w:ascii="Arial" w:hAnsi="Arial" w:cs="Arial"/>
          <w:color w:val="000000" w:themeColor="text1"/>
          <w:sz w:val="21"/>
          <w:szCs w:val="21"/>
          <w:lang w:val="en-US"/>
        </w:rPr>
        <w:t xml:space="preserve"> Lindner Hotel Group</w:t>
      </w:r>
      <w:r w:rsidRPr="00FD21C9">
        <w:rPr>
          <w:rFonts w:ascii="Arial" w:hAnsi="Arial" w:cs="Arial"/>
          <w:color w:val="000000" w:themeColor="text1"/>
          <w:sz w:val="21"/>
          <w:szCs w:val="21"/>
          <w:lang w:val="en-US"/>
        </w:rPr>
        <w:t>)</w:t>
      </w:r>
    </w:p>
    <w:p w14:paraId="6DB83AEC" w14:textId="77777777" w:rsidR="00F63450" w:rsidRDefault="00F63450" w:rsidP="00E1705C">
      <w:pPr>
        <w:spacing w:line="360" w:lineRule="auto"/>
        <w:jc w:val="both"/>
        <w:rPr>
          <w:rFonts w:ascii="Arial" w:hAnsi="Arial" w:cs="Arial"/>
          <w:color w:val="000000" w:themeColor="text1"/>
        </w:rPr>
      </w:pPr>
    </w:p>
    <w:p w14:paraId="32F49289" w14:textId="77777777" w:rsidR="00E1705C" w:rsidRPr="009F2AA8" w:rsidRDefault="00E1705C" w:rsidP="00D27141">
      <w:pPr>
        <w:overflowPunct/>
        <w:autoSpaceDE/>
        <w:spacing w:line="360" w:lineRule="auto"/>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ADC716B" w:rsidR="00E1705C" w:rsidRPr="009F2AA8" w:rsidRDefault="00E1705C" w:rsidP="00E1705C">
      <w:pPr>
        <w:overflowPunct/>
        <w:autoSpaceDE/>
        <w:spacing w:line="360" w:lineRule="auto"/>
        <w:rPr>
          <w:rFonts w:ascii="Arial" w:hAnsi="Arial" w:cs="Arial"/>
        </w:rPr>
      </w:pPr>
      <w:r w:rsidRPr="009F2AA8">
        <w:rPr>
          <w:rFonts w:ascii="Arial" w:hAnsi="Arial" w:cs="Arial"/>
        </w:rPr>
        <w:t xml:space="preserve">Vorstand: Arno </w:t>
      </w:r>
      <w:proofErr w:type="spellStart"/>
      <w:r w:rsidRPr="009F2AA8">
        <w:rPr>
          <w:rFonts w:ascii="Arial" w:hAnsi="Arial" w:cs="Arial"/>
        </w:rPr>
        <w:t>Schwalie</w:t>
      </w:r>
      <w:proofErr w:type="spellEnd"/>
      <w:r w:rsidRPr="009F2AA8">
        <w:rPr>
          <w:rFonts w:ascii="Arial" w:hAnsi="Arial" w:cs="Arial"/>
        </w:rPr>
        <w:t xml:space="preserve"> (Vorsitz und CEO), </w:t>
      </w:r>
      <w:r w:rsidR="0095718E" w:rsidRPr="0095718E">
        <w:rPr>
          <w:rFonts w:ascii="Arial" w:hAnsi="Arial" w:cs="Arial"/>
          <w:color w:val="000000" w:themeColor="text1"/>
        </w:rPr>
        <w:t xml:space="preserve">Dr. Christoph </w:t>
      </w:r>
      <w:proofErr w:type="spellStart"/>
      <w:r w:rsidR="0095718E" w:rsidRPr="0095718E">
        <w:rPr>
          <w:rFonts w:ascii="Arial" w:hAnsi="Arial" w:cs="Arial"/>
          <w:color w:val="000000" w:themeColor="text1"/>
        </w:rPr>
        <w:t>Scherk</w:t>
      </w:r>
      <w:proofErr w:type="spellEnd"/>
      <w:r w:rsidR="0095718E" w:rsidRPr="0095718E">
        <w:rPr>
          <w:rFonts w:ascii="Arial" w:hAnsi="Arial" w:cs="Arial"/>
          <w:color w:val="000000" w:themeColor="text1"/>
        </w:rPr>
        <w:t xml:space="preserve"> (CFO)</w:t>
      </w:r>
      <w:r w:rsidR="000A47F6" w:rsidRPr="000A47F6">
        <w:rPr>
          <w:rFonts w:ascii="Arial" w:hAnsi="Arial" w:cs="Arial"/>
          <w:color w:val="000000" w:themeColor="text1"/>
        </w:rPr>
        <w:t xml:space="preserve">, </w:t>
      </w:r>
      <w:r w:rsidRPr="009F2AA8">
        <w:rPr>
          <w:rFonts w:ascii="Arial" w:hAnsi="Arial" w:cs="Arial"/>
        </w:rPr>
        <w:t>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8F6609">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86412" w14:textId="77777777" w:rsidR="008A14E5" w:rsidRDefault="008A14E5">
      <w:r>
        <w:separator/>
      </w:r>
    </w:p>
  </w:endnote>
  <w:endnote w:type="continuationSeparator" w:id="0">
    <w:p w14:paraId="2AABD3BE" w14:textId="77777777" w:rsidR="008A14E5" w:rsidRDefault="008A14E5">
      <w:r>
        <w:continuationSeparator/>
      </w:r>
    </w:p>
  </w:endnote>
  <w:endnote w:type="continuationNotice" w:id="1">
    <w:p w14:paraId="61D34CF3" w14:textId="77777777" w:rsidR="008A14E5" w:rsidRDefault="008A1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CE4F" w14:textId="77777777" w:rsidR="001D1CB0" w:rsidRDefault="001D1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D094" w14:textId="77777777" w:rsidR="001D1CB0" w:rsidRDefault="001D1C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7A20" w14:textId="77777777" w:rsidR="001D1CB0" w:rsidRDefault="001D1C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3D5AB" w14:textId="77777777" w:rsidR="008A14E5" w:rsidRDefault="008A14E5">
      <w:r>
        <w:separator/>
      </w:r>
    </w:p>
  </w:footnote>
  <w:footnote w:type="continuationSeparator" w:id="0">
    <w:p w14:paraId="18B49A93" w14:textId="77777777" w:rsidR="008A14E5" w:rsidRDefault="008A14E5">
      <w:r>
        <w:continuationSeparator/>
      </w:r>
    </w:p>
  </w:footnote>
  <w:footnote w:type="continuationNotice" w:id="1">
    <w:p w14:paraId="43735C8B" w14:textId="77777777" w:rsidR="008A14E5" w:rsidRDefault="008A1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CA70" w14:textId="77777777" w:rsidR="001D1CB0" w:rsidRDefault="001D1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BC3DA6"/>
    <w:multiLevelType w:val="hybridMultilevel"/>
    <w:tmpl w:val="A1F24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2"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6"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1"/>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5"/>
  </w:num>
  <w:num w:numId="13" w16cid:durableId="417292981">
    <w:abstractNumId w:val="13"/>
  </w:num>
  <w:num w:numId="14" w16cid:durableId="1538471738">
    <w:abstractNumId w:val="17"/>
  </w:num>
  <w:num w:numId="15" w16cid:durableId="1437365306">
    <w:abstractNumId w:val="18"/>
  </w:num>
  <w:num w:numId="16" w16cid:durableId="1056858292">
    <w:abstractNumId w:val="19"/>
  </w:num>
  <w:num w:numId="17" w16cid:durableId="2080446098">
    <w:abstractNumId w:val="14"/>
  </w:num>
  <w:num w:numId="18" w16cid:durableId="2114322792">
    <w:abstractNumId w:val="12"/>
  </w:num>
  <w:num w:numId="19" w16cid:durableId="1897087486">
    <w:abstractNumId w:val="16"/>
  </w:num>
  <w:num w:numId="20" w16cid:durableId="17173861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69C"/>
    <w:rsid w:val="00001075"/>
    <w:rsid w:val="0000159C"/>
    <w:rsid w:val="00001C01"/>
    <w:rsid w:val="00001CD2"/>
    <w:rsid w:val="000037DC"/>
    <w:rsid w:val="00004E72"/>
    <w:rsid w:val="00005579"/>
    <w:rsid w:val="00005775"/>
    <w:rsid w:val="00005993"/>
    <w:rsid w:val="00005B71"/>
    <w:rsid w:val="00006532"/>
    <w:rsid w:val="00006647"/>
    <w:rsid w:val="00007630"/>
    <w:rsid w:val="00010C3D"/>
    <w:rsid w:val="00011F48"/>
    <w:rsid w:val="00012355"/>
    <w:rsid w:val="00012677"/>
    <w:rsid w:val="00012BE3"/>
    <w:rsid w:val="00012CF5"/>
    <w:rsid w:val="00013270"/>
    <w:rsid w:val="000146AD"/>
    <w:rsid w:val="00014ED2"/>
    <w:rsid w:val="000152F3"/>
    <w:rsid w:val="00015467"/>
    <w:rsid w:val="00016751"/>
    <w:rsid w:val="00016C33"/>
    <w:rsid w:val="00016D9F"/>
    <w:rsid w:val="000173A4"/>
    <w:rsid w:val="00020826"/>
    <w:rsid w:val="00021A34"/>
    <w:rsid w:val="00021C00"/>
    <w:rsid w:val="00021CE6"/>
    <w:rsid w:val="00021D36"/>
    <w:rsid w:val="00023278"/>
    <w:rsid w:val="000255BD"/>
    <w:rsid w:val="000263E1"/>
    <w:rsid w:val="00030388"/>
    <w:rsid w:val="00031A5C"/>
    <w:rsid w:val="00031EE2"/>
    <w:rsid w:val="00032591"/>
    <w:rsid w:val="00032E40"/>
    <w:rsid w:val="00032E85"/>
    <w:rsid w:val="00033BB0"/>
    <w:rsid w:val="00033EDE"/>
    <w:rsid w:val="000344DA"/>
    <w:rsid w:val="00034E7C"/>
    <w:rsid w:val="00034F74"/>
    <w:rsid w:val="00036405"/>
    <w:rsid w:val="00037471"/>
    <w:rsid w:val="00037663"/>
    <w:rsid w:val="00040717"/>
    <w:rsid w:val="00040722"/>
    <w:rsid w:val="0004098A"/>
    <w:rsid w:val="00041556"/>
    <w:rsid w:val="00041FC5"/>
    <w:rsid w:val="0004245A"/>
    <w:rsid w:val="00043511"/>
    <w:rsid w:val="00043642"/>
    <w:rsid w:val="00043A17"/>
    <w:rsid w:val="000443E4"/>
    <w:rsid w:val="000444A9"/>
    <w:rsid w:val="0004544F"/>
    <w:rsid w:val="0004643B"/>
    <w:rsid w:val="00046AC5"/>
    <w:rsid w:val="00046B01"/>
    <w:rsid w:val="00046E4B"/>
    <w:rsid w:val="00046EB9"/>
    <w:rsid w:val="000473B1"/>
    <w:rsid w:val="000473CC"/>
    <w:rsid w:val="00047F0D"/>
    <w:rsid w:val="000506F7"/>
    <w:rsid w:val="000507A8"/>
    <w:rsid w:val="000510E7"/>
    <w:rsid w:val="000519A4"/>
    <w:rsid w:val="0005208E"/>
    <w:rsid w:val="000535D1"/>
    <w:rsid w:val="00053F18"/>
    <w:rsid w:val="0005424D"/>
    <w:rsid w:val="000550C4"/>
    <w:rsid w:val="000563B7"/>
    <w:rsid w:val="0005656F"/>
    <w:rsid w:val="00056E86"/>
    <w:rsid w:val="0005705D"/>
    <w:rsid w:val="0006020A"/>
    <w:rsid w:val="00060FBC"/>
    <w:rsid w:val="0006158F"/>
    <w:rsid w:val="000616A4"/>
    <w:rsid w:val="00061DDF"/>
    <w:rsid w:val="00061EE8"/>
    <w:rsid w:val="00062B96"/>
    <w:rsid w:val="00063028"/>
    <w:rsid w:val="00063713"/>
    <w:rsid w:val="00063A62"/>
    <w:rsid w:val="00063C57"/>
    <w:rsid w:val="00063C89"/>
    <w:rsid w:val="0006475B"/>
    <w:rsid w:val="0006491A"/>
    <w:rsid w:val="0006540E"/>
    <w:rsid w:val="00065658"/>
    <w:rsid w:val="00066CA2"/>
    <w:rsid w:val="000673C5"/>
    <w:rsid w:val="00067E2C"/>
    <w:rsid w:val="0007081D"/>
    <w:rsid w:val="0007129E"/>
    <w:rsid w:val="0007134F"/>
    <w:rsid w:val="000713DA"/>
    <w:rsid w:val="00071482"/>
    <w:rsid w:val="00071DA6"/>
    <w:rsid w:val="000725EC"/>
    <w:rsid w:val="00072A6B"/>
    <w:rsid w:val="00072EED"/>
    <w:rsid w:val="00073DA2"/>
    <w:rsid w:val="0007550C"/>
    <w:rsid w:val="000757F3"/>
    <w:rsid w:val="00075FEE"/>
    <w:rsid w:val="00076310"/>
    <w:rsid w:val="00076458"/>
    <w:rsid w:val="000775F1"/>
    <w:rsid w:val="000778D0"/>
    <w:rsid w:val="000801A9"/>
    <w:rsid w:val="00080ED9"/>
    <w:rsid w:val="00081A5B"/>
    <w:rsid w:val="00083E6E"/>
    <w:rsid w:val="00083F2B"/>
    <w:rsid w:val="000840AD"/>
    <w:rsid w:val="000850D1"/>
    <w:rsid w:val="00085643"/>
    <w:rsid w:val="00085CCB"/>
    <w:rsid w:val="00086A26"/>
    <w:rsid w:val="00086BAA"/>
    <w:rsid w:val="00090168"/>
    <w:rsid w:val="00090696"/>
    <w:rsid w:val="00090C13"/>
    <w:rsid w:val="00090D3E"/>
    <w:rsid w:val="000934B7"/>
    <w:rsid w:val="0009432A"/>
    <w:rsid w:val="00094A64"/>
    <w:rsid w:val="000953D0"/>
    <w:rsid w:val="000959E1"/>
    <w:rsid w:val="00095F90"/>
    <w:rsid w:val="000A0A40"/>
    <w:rsid w:val="000A0D56"/>
    <w:rsid w:val="000A1498"/>
    <w:rsid w:val="000A3555"/>
    <w:rsid w:val="000A38C4"/>
    <w:rsid w:val="000A47F6"/>
    <w:rsid w:val="000A4F4C"/>
    <w:rsid w:val="000A6482"/>
    <w:rsid w:val="000A67CE"/>
    <w:rsid w:val="000A68E5"/>
    <w:rsid w:val="000A78E0"/>
    <w:rsid w:val="000A7A38"/>
    <w:rsid w:val="000B07C9"/>
    <w:rsid w:val="000B0C75"/>
    <w:rsid w:val="000B17D3"/>
    <w:rsid w:val="000B1FA7"/>
    <w:rsid w:val="000B33D5"/>
    <w:rsid w:val="000B366F"/>
    <w:rsid w:val="000B3C28"/>
    <w:rsid w:val="000B4E41"/>
    <w:rsid w:val="000B50A8"/>
    <w:rsid w:val="000B564F"/>
    <w:rsid w:val="000B61C5"/>
    <w:rsid w:val="000B656C"/>
    <w:rsid w:val="000B757B"/>
    <w:rsid w:val="000B7927"/>
    <w:rsid w:val="000B79BC"/>
    <w:rsid w:val="000C1550"/>
    <w:rsid w:val="000C1EDD"/>
    <w:rsid w:val="000C2E65"/>
    <w:rsid w:val="000C47E2"/>
    <w:rsid w:val="000C48F8"/>
    <w:rsid w:val="000C5509"/>
    <w:rsid w:val="000C5884"/>
    <w:rsid w:val="000C6564"/>
    <w:rsid w:val="000C6EC3"/>
    <w:rsid w:val="000D05DC"/>
    <w:rsid w:val="000D0B92"/>
    <w:rsid w:val="000D0F60"/>
    <w:rsid w:val="000D1260"/>
    <w:rsid w:val="000D200B"/>
    <w:rsid w:val="000D2D94"/>
    <w:rsid w:val="000D3120"/>
    <w:rsid w:val="000D31D3"/>
    <w:rsid w:val="000D42E5"/>
    <w:rsid w:val="000D47AC"/>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3B3"/>
    <w:rsid w:val="000E4488"/>
    <w:rsid w:val="000E4678"/>
    <w:rsid w:val="000E49F6"/>
    <w:rsid w:val="000E4F0F"/>
    <w:rsid w:val="000E5AF1"/>
    <w:rsid w:val="000E6240"/>
    <w:rsid w:val="000E73BE"/>
    <w:rsid w:val="000E7582"/>
    <w:rsid w:val="000E7866"/>
    <w:rsid w:val="000E78F9"/>
    <w:rsid w:val="000E7F9F"/>
    <w:rsid w:val="000F061D"/>
    <w:rsid w:val="000F0D7A"/>
    <w:rsid w:val="000F1C3B"/>
    <w:rsid w:val="000F23FE"/>
    <w:rsid w:val="000F30E0"/>
    <w:rsid w:val="000F35C9"/>
    <w:rsid w:val="000F547F"/>
    <w:rsid w:val="000F61F5"/>
    <w:rsid w:val="000F767B"/>
    <w:rsid w:val="001005FB"/>
    <w:rsid w:val="00100AA7"/>
    <w:rsid w:val="001017EE"/>
    <w:rsid w:val="00101D1A"/>
    <w:rsid w:val="00101D1F"/>
    <w:rsid w:val="0010233E"/>
    <w:rsid w:val="001030BB"/>
    <w:rsid w:val="00103401"/>
    <w:rsid w:val="001045C1"/>
    <w:rsid w:val="0010560B"/>
    <w:rsid w:val="001063A1"/>
    <w:rsid w:val="00106E01"/>
    <w:rsid w:val="00107B54"/>
    <w:rsid w:val="00107CD9"/>
    <w:rsid w:val="00110983"/>
    <w:rsid w:val="00110C3E"/>
    <w:rsid w:val="00111555"/>
    <w:rsid w:val="00111C0F"/>
    <w:rsid w:val="00112073"/>
    <w:rsid w:val="0011233C"/>
    <w:rsid w:val="00112DF8"/>
    <w:rsid w:val="00113476"/>
    <w:rsid w:val="00114455"/>
    <w:rsid w:val="001152AD"/>
    <w:rsid w:val="0011561E"/>
    <w:rsid w:val="00115F9E"/>
    <w:rsid w:val="00116617"/>
    <w:rsid w:val="0011661A"/>
    <w:rsid w:val="0011692B"/>
    <w:rsid w:val="00116D77"/>
    <w:rsid w:val="001171C3"/>
    <w:rsid w:val="001171FB"/>
    <w:rsid w:val="001203D5"/>
    <w:rsid w:val="00120669"/>
    <w:rsid w:val="001214CA"/>
    <w:rsid w:val="00122E76"/>
    <w:rsid w:val="00123389"/>
    <w:rsid w:val="00123945"/>
    <w:rsid w:val="00123E32"/>
    <w:rsid w:val="00124CA3"/>
    <w:rsid w:val="00127138"/>
    <w:rsid w:val="00130D99"/>
    <w:rsid w:val="001315BA"/>
    <w:rsid w:val="00131A58"/>
    <w:rsid w:val="001335AA"/>
    <w:rsid w:val="0013377B"/>
    <w:rsid w:val="0013521A"/>
    <w:rsid w:val="00136051"/>
    <w:rsid w:val="0013706D"/>
    <w:rsid w:val="001371B9"/>
    <w:rsid w:val="001373CD"/>
    <w:rsid w:val="001408D4"/>
    <w:rsid w:val="001416D0"/>
    <w:rsid w:val="00141AFD"/>
    <w:rsid w:val="0014223A"/>
    <w:rsid w:val="0014387D"/>
    <w:rsid w:val="001439BF"/>
    <w:rsid w:val="00143A6B"/>
    <w:rsid w:val="00144EF3"/>
    <w:rsid w:val="0014528B"/>
    <w:rsid w:val="00145A56"/>
    <w:rsid w:val="001471D6"/>
    <w:rsid w:val="001476AE"/>
    <w:rsid w:val="001477A3"/>
    <w:rsid w:val="0014784E"/>
    <w:rsid w:val="00147BE2"/>
    <w:rsid w:val="00150501"/>
    <w:rsid w:val="00150C7D"/>
    <w:rsid w:val="001516F1"/>
    <w:rsid w:val="00151D19"/>
    <w:rsid w:val="001543F7"/>
    <w:rsid w:val="00154D71"/>
    <w:rsid w:val="00154DED"/>
    <w:rsid w:val="00155069"/>
    <w:rsid w:val="00156273"/>
    <w:rsid w:val="001563AE"/>
    <w:rsid w:val="0015653D"/>
    <w:rsid w:val="00156B99"/>
    <w:rsid w:val="001571CD"/>
    <w:rsid w:val="00160907"/>
    <w:rsid w:val="00160CB5"/>
    <w:rsid w:val="001617DB"/>
    <w:rsid w:val="00161888"/>
    <w:rsid w:val="00161975"/>
    <w:rsid w:val="00162046"/>
    <w:rsid w:val="001624BB"/>
    <w:rsid w:val="00163021"/>
    <w:rsid w:val="001632CF"/>
    <w:rsid w:val="00163AF2"/>
    <w:rsid w:val="001643DC"/>
    <w:rsid w:val="001646F7"/>
    <w:rsid w:val="0016513D"/>
    <w:rsid w:val="00165C0A"/>
    <w:rsid w:val="00167004"/>
    <w:rsid w:val="00167130"/>
    <w:rsid w:val="001676FB"/>
    <w:rsid w:val="00167C14"/>
    <w:rsid w:val="0017045C"/>
    <w:rsid w:val="001708B4"/>
    <w:rsid w:val="00171492"/>
    <w:rsid w:val="00174474"/>
    <w:rsid w:val="00176C73"/>
    <w:rsid w:val="00176D9A"/>
    <w:rsid w:val="001800A8"/>
    <w:rsid w:val="00180638"/>
    <w:rsid w:val="0018089A"/>
    <w:rsid w:val="0018173A"/>
    <w:rsid w:val="00181B96"/>
    <w:rsid w:val="00181DCA"/>
    <w:rsid w:val="0018203B"/>
    <w:rsid w:val="00183E96"/>
    <w:rsid w:val="00184786"/>
    <w:rsid w:val="00185133"/>
    <w:rsid w:val="001865B0"/>
    <w:rsid w:val="001869C0"/>
    <w:rsid w:val="00186A5C"/>
    <w:rsid w:val="001871E5"/>
    <w:rsid w:val="00187379"/>
    <w:rsid w:val="001876E6"/>
    <w:rsid w:val="0018791A"/>
    <w:rsid w:val="001922F2"/>
    <w:rsid w:val="00193243"/>
    <w:rsid w:val="0019362F"/>
    <w:rsid w:val="001946EA"/>
    <w:rsid w:val="001951B9"/>
    <w:rsid w:val="0019606F"/>
    <w:rsid w:val="00196D28"/>
    <w:rsid w:val="00197535"/>
    <w:rsid w:val="001A0CCB"/>
    <w:rsid w:val="001A1740"/>
    <w:rsid w:val="001A309B"/>
    <w:rsid w:val="001A351B"/>
    <w:rsid w:val="001A3E53"/>
    <w:rsid w:val="001A44E7"/>
    <w:rsid w:val="001A4AE6"/>
    <w:rsid w:val="001A5EFD"/>
    <w:rsid w:val="001A6D59"/>
    <w:rsid w:val="001A6D62"/>
    <w:rsid w:val="001A71F5"/>
    <w:rsid w:val="001A7FAA"/>
    <w:rsid w:val="001B029E"/>
    <w:rsid w:val="001B06C6"/>
    <w:rsid w:val="001B2A60"/>
    <w:rsid w:val="001B2E94"/>
    <w:rsid w:val="001B3513"/>
    <w:rsid w:val="001B3765"/>
    <w:rsid w:val="001B3A34"/>
    <w:rsid w:val="001B3FE1"/>
    <w:rsid w:val="001B577C"/>
    <w:rsid w:val="001B58E8"/>
    <w:rsid w:val="001B72F3"/>
    <w:rsid w:val="001C05F0"/>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1CB0"/>
    <w:rsid w:val="001D205D"/>
    <w:rsid w:val="001D25AD"/>
    <w:rsid w:val="001D3568"/>
    <w:rsid w:val="001D48F9"/>
    <w:rsid w:val="001D4EF2"/>
    <w:rsid w:val="001D517C"/>
    <w:rsid w:val="001D59BA"/>
    <w:rsid w:val="001D6C15"/>
    <w:rsid w:val="001E0883"/>
    <w:rsid w:val="001E0C52"/>
    <w:rsid w:val="001E1C19"/>
    <w:rsid w:val="001E36DF"/>
    <w:rsid w:val="001E3CCC"/>
    <w:rsid w:val="001E402D"/>
    <w:rsid w:val="001E4894"/>
    <w:rsid w:val="001E4AFC"/>
    <w:rsid w:val="001E4ED1"/>
    <w:rsid w:val="001E544C"/>
    <w:rsid w:val="001E544F"/>
    <w:rsid w:val="001F03E3"/>
    <w:rsid w:val="001F0B10"/>
    <w:rsid w:val="001F1534"/>
    <w:rsid w:val="001F1B22"/>
    <w:rsid w:val="001F1CE4"/>
    <w:rsid w:val="001F217F"/>
    <w:rsid w:val="001F22CD"/>
    <w:rsid w:val="001F28A7"/>
    <w:rsid w:val="001F2A1A"/>
    <w:rsid w:val="001F379E"/>
    <w:rsid w:val="001F4170"/>
    <w:rsid w:val="001F574B"/>
    <w:rsid w:val="001F593C"/>
    <w:rsid w:val="001F5AB9"/>
    <w:rsid w:val="001F6A4A"/>
    <w:rsid w:val="001F7446"/>
    <w:rsid w:val="001F79E2"/>
    <w:rsid w:val="00200E9E"/>
    <w:rsid w:val="0020235A"/>
    <w:rsid w:val="002032DA"/>
    <w:rsid w:val="00204571"/>
    <w:rsid w:val="00205373"/>
    <w:rsid w:val="002053D8"/>
    <w:rsid w:val="00205809"/>
    <w:rsid w:val="00207B95"/>
    <w:rsid w:val="002111F0"/>
    <w:rsid w:val="0021232C"/>
    <w:rsid w:val="00212330"/>
    <w:rsid w:val="002123B4"/>
    <w:rsid w:val="002125D7"/>
    <w:rsid w:val="002133AE"/>
    <w:rsid w:val="00213BD5"/>
    <w:rsid w:val="00213FC1"/>
    <w:rsid w:val="002156A0"/>
    <w:rsid w:val="00215FE8"/>
    <w:rsid w:val="00216C9E"/>
    <w:rsid w:val="00216E06"/>
    <w:rsid w:val="0022162A"/>
    <w:rsid w:val="00221F34"/>
    <w:rsid w:val="002222A0"/>
    <w:rsid w:val="0022245D"/>
    <w:rsid w:val="00222C73"/>
    <w:rsid w:val="00222D91"/>
    <w:rsid w:val="002234E4"/>
    <w:rsid w:val="00223B73"/>
    <w:rsid w:val="0022434A"/>
    <w:rsid w:val="00224DB6"/>
    <w:rsid w:val="002254F1"/>
    <w:rsid w:val="00226B6B"/>
    <w:rsid w:val="002277FA"/>
    <w:rsid w:val="00230334"/>
    <w:rsid w:val="00231413"/>
    <w:rsid w:val="00231DDD"/>
    <w:rsid w:val="0023233F"/>
    <w:rsid w:val="0023402F"/>
    <w:rsid w:val="002344FE"/>
    <w:rsid w:val="00234621"/>
    <w:rsid w:val="00235068"/>
    <w:rsid w:val="002350A9"/>
    <w:rsid w:val="0023529F"/>
    <w:rsid w:val="002359E0"/>
    <w:rsid w:val="00235E7D"/>
    <w:rsid w:val="0023790F"/>
    <w:rsid w:val="00241258"/>
    <w:rsid w:val="0024226A"/>
    <w:rsid w:val="00243311"/>
    <w:rsid w:val="00243661"/>
    <w:rsid w:val="00244043"/>
    <w:rsid w:val="0024730C"/>
    <w:rsid w:val="00247D05"/>
    <w:rsid w:val="0025154A"/>
    <w:rsid w:val="00251E4B"/>
    <w:rsid w:val="002533D9"/>
    <w:rsid w:val="00254D45"/>
    <w:rsid w:val="002553F9"/>
    <w:rsid w:val="0025750B"/>
    <w:rsid w:val="0025784E"/>
    <w:rsid w:val="00260426"/>
    <w:rsid w:val="00260D12"/>
    <w:rsid w:val="00261749"/>
    <w:rsid w:val="002621D0"/>
    <w:rsid w:val="00262D08"/>
    <w:rsid w:val="00265407"/>
    <w:rsid w:val="00265BE1"/>
    <w:rsid w:val="00267ED8"/>
    <w:rsid w:val="00270C9D"/>
    <w:rsid w:val="00272A99"/>
    <w:rsid w:val="00272AEF"/>
    <w:rsid w:val="00272AF6"/>
    <w:rsid w:val="002733AA"/>
    <w:rsid w:val="002736CB"/>
    <w:rsid w:val="00274262"/>
    <w:rsid w:val="00274321"/>
    <w:rsid w:val="00274F4E"/>
    <w:rsid w:val="0027602D"/>
    <w:rsid w:val="002779F5"/>
    <w:rsid w:val="00280ABE"/>
    <w:rsid w:val="00280B93"/>
    <w:rsid w:val="00280FC0"/>
    <w:rsid w:val="00281DBC"/>
    <w:rsid w:val="00282046"/>
    <w:rsid w:val="00282619"/>
    <w:rsid w:val="00283118"/>
    <w:rsid w:val="002849D3"/>
    <w:rsid w:val="00285530"/>
    <w:rsid w:val="0028558B"/>
    <w:rsid w:val="00285DFB"/>
    <w:rsid w:val="00286517"/>
    <w:rsid w:val="00287118"/>
    <w:rsid w:val="00291030"/>
    <w:rsid w:val="002911F2"/>
    <w:rsid w:val="00291665"/>
    <w:rsid w:val="00292F2B"/>
    <w:rsid w:val="002946DA"/>
    <w:rsid w:val="002956C6"/>
    <w:rsid w:val="002965C7"/>
    <w:rsid w:val="002A0013"/>
    <w:rsid w:val="002A0FE7"/>
    <w:rsid w:val="002A261D"/>
    <w:rsid w:val="002A2DAF"/>
    <w:rsid w:val="002A316D"/>
    <w:rsid w:val="002A345C"/>
    <w:rsid w:val="002A4403"/>
    <w:rsid w:val="002A4718"/>
    <w:rsid w:val="002A5086"/>
    <w:rsid w:val="002A6F60"/>
    <w:rsid w:val="002A717E"/>
    <w:rsid w:val="002B025E"/>
    <w:rsid w:val="002B02D1"/>
    <w:rsid w:val="002B19B9"/>
    <w:rsid w:val="002B19E0"/>
    <w:rsid w:val="002B221B"/>
    <w:rsid w:val="002B54F0"/>
    <w:rsid w:val="002B6A91"/>
    <w:rsid w:val="002C064A"/>
    <w:rsid w:val="002C0EF8"/>
    <w:rsid w:val="002C18C0"/>
    <w:rsid w:val="002C1C6F"/>
    <w:rsid w:val="002C20B9"/>
    <w:rsid w:val="002C21CE"/>
    <w:rsid w:val="002C22E7"/>
    <w:rsid w:val="002C3902"/>
    <w:rsid w:val="002C4345"/>
    <w:rsid w:val="002C436B"/>
    <w:rsid w:val="002C4D33"/>
    <w:rsid w:val="002C5450"/>
    <w:rsid w:val="002C5742"/>
    <w:rsid w:val="002C5ACF"/>
    <w:rsid w:val="002C67FB"/>
    <w:rsid w:val="002C6B89"/>
    <w:rsid w:val="002C6DCD"/>
    <w:rsid w:val="002C6F43"/>
    <w:rsid w:val="002D0E23"/>
    <w:rsid w:val="002D1F2A"/>
    <w:rsid w:val="002D2D71"/>
    <w:rsid w:val="002D395F"/>
    <w:rsid w:val="002D5997"/>
    <w:rsid w:val="002D5A48"/>
    <w:rsid w:val="002D5A77"/>
    <w:rsid w:val="002D6B6B"/>
    <w:rsid w:val="002D7438"/>
    <w:rsid w:val="002D7B16"/>
    <w:rsid w:val="002E0B4E"/>
    <w:rsid w:val="002E1BAF"/>
    <w:rsid w:val="002E1FCE"/>
    <w:rsid w:val="002E301B"/>
    <w:rsid w:val="002E3AAB"/>
    <w:rsid w:val="002E63CE"/>
    <w:rsid w:val="002F0D38"/>
    <w:rsid w:val="002F181E"/>
    <w:rsid w:val="002F19A2"/>
    <w:rsid w:val="002F1A6D"/>
    <w:rsid w:val="002F2D57"/>
    <w:rsid w:val="002F373F"/>
    <w:rsid w:val="002F37BF"/>
    <w:rsid w:val="002F3FB7"/>
    <w:rsid w:val="002F61AF"/>
    <w:rsid w:val="002F642D"/>
    <w:rsid w:val="002F6C61"/>
    <w:rsid w:val="0030029E"/>
    <w:rsid w:val="00301D6E"/>
    <w:rsid w:val="00302A50"/>
    <w:rsid w:val="0030390B"/>
    <w:rsid w:val="00303A08"/>
    <w:rsid w:val="00304DD4"/>
    <w:rsid w:val="0030512F"/>
    <w:rsid w:val="00305C05"/>
    <w:rsid w:val="003063AF"/>
    <w:rsid w:val="00306840"/>
    <w:rsid w:val="003070D7"/>
    <w:rsid w:val="00307162"/>
    <w:rsid w:val="00307478"/>
    <w:rsid w:val="003076D8"/>
    <w:rsid w:val="003111DE"/>
    <w:rsid w:val="00311F42"/>
    <w:rsid w:val="00312327"/>
    <w:rsid w:val="003123A3"/>
    <w:rsid w:val="00312CE9"/>
    <w:rsid w:val="00312F6B"/>
    <w:rsid w:val="0031313F"/>
    <w:rsid w:val="00313386"/>
    <w:rsid w:val="0031460C"/>
    <w:rsid w:val="00315414"/>
    <w:rsid w:val="00316A0F"/>
    <w:rsid w:val="00316AD0"/>
    <w:rsid w:val="00316D29"/>
    <w:rsid w:val="00317397"/>
    <w:rsid w:val="00317C43"/>
    <w:rsid w:val="00321121"/>
    <w:rsid w:val="003215A7"/>
    <w:rsid w:val="003219CA"/>
    <w:rsid w:val="00324202"/>
    <w:rsid w:val="0032483A"/>
    <w:rsid w:val="0032592E"/>
    <w:rsid w:val="00326521"/>
    <w:rsid w:val="00326574"/>
    <w:rsid w:val="003269D8"/>
    <w:rsid w:val="00326AD2"/>
    <w:rsid w:val="003271CE"/>
    <w:rsid w:val="003274AE"/>
    <w:rsid w:val="0033062E"/>
    <w:rsid w:val="003320DB"/>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5821"/>
    <w:rsid w:val="00346383"/>
    <w:rsid w:val="0034686C"/>
    <w:rsid w:val="00346EB8"/>
    <w:rsid w:val="0035004B"/>
    <w:rsid w:val="00350844"/>
    <w:rsid w:val="00350DD3"/>
    <w:rsid w:val="00350FED"/>
    <w:rsid w:val="00351D82"/>
    <w:rsid w:val="00351F7B"/>
    <w:rsid w:val="00352146"/>
    <w:rsid w:val="00352ADC"/>
    <w:rsid w:val="00353057"/>
    <w:rsid w:val="003556F2"/>
    <w:rsid w:val="00355707"/>
    <w:rsid w:val="00355BC6"/>
    <w:rsid w:val="00356388"/>
    <w:rsid w:val="00357121"/>
    <w:rsid w:val="00360349"/>
    <w:rsid w:val="003616D4"/>
    <w:rsid w:val="00362247"/>
    <w:rsid w:val="003627E8"/>
    <w:rsid w:val="00362C69"/>
    <w:rsid w:val="0036318C"/>
    <w:rsid w:val="003642BA"/>
    <w:rsid w:val="0036459F"/>
    <w:rsid w:val="00365049"/>
    <w:rsid w:val="003661BF"/>
    <w:rsid w:val="00366295"/>
    <w:rsid w:val="003664C1"/>
    <w:rsid w:val="003674B3"/>
    <w:rsid w:val="00367621"/>
    <w:rsid w:val="00370FDA"/>
    <w:rsid w:val="00371479"/>
    <w:rsid w:val="003718D7"/>
    <w:rsid w:val="003740CA"/>
    <w:rsid w:val="003740FB"/>
    <w:rsid w:val="003772C3"/>
    <w:rsid w:val="003779C3"/>
    <w:rsid w:val="003807A4"/>
    <w:rsid w:val="00380DAB"/>
    <w:rsid w:val="00380EE5"/>
    <w:rsid w:val="0038151B"/>
    <w:rsid w:val="00381C4F"/>
    <w:rsid w:val="00381DAD"/>
    <w:rsid w:val="0038381A"/>
    <w:rsid w:val="0038433A"/>
    <w:rsid w:val="00385472"/>
    <w:rsid w:val="003859F1"/>
    <w:rsid w:val="00386408"/>
    <w:rsid w:val="00390180"/>
    <w:rsid w:val="003902FC"/>
    <w:rsid w:val="003903C5"/>
    <w:rsid w:val="003919A0"/>
    <w:rsid w:val="003931CB"/>
    <w:rsid w:val="003932E5"/>
    <w:rsid w:val="00393384"/>
    <w:rsid w:val="003937D7"/>
    <w:rsid w:val="00393A38"/>
    <w:rsid w:val="00393CCE"/>
    <w:rsid w:val="003943DB"/>
    <w:rsid w:val="00394DA6"/>
    <w:rsid w:val="00395C32"/>
    <w:rsid w:val="0039739E"/>
    <w:rsid w:val="003976E3"/>
    <w:rsid w:val="003A078E"/>
    <w:rsid w:val="003A22F2"/>
    <w:rsid w:val="003A25B7"/>
    <w:rsid w:val="003A2882"/>
    <w:rsid w:val="003A3050"/>
    <w:rsid w:val="003A56BC"/>
    <w:rsid w:val="003B05C0"/>
    <w:rsid w:val="003B0DFB"/>
    <w:rsid w:val="003B13DE"/>
    <w:rsid w:val="003B1DB3"/>
    <w:rsid w:val="003B246F"/>
    <w:rsid w:val="003B25E8"/>
    <w:rsid w:val="003B28C1"/>
    <w:rsid w:val="003B2BBB"/>
    <w:rsid w:val="003B3C1F"/>
    <w:rsid w:val="003B5866"/>
    <w:rsid w:val="003B5E79"/>
    <w:rsid w:val="003B67F0"/>
    <w:rsid w:val="003B690A"/>
    <w:rsid w:val="003B79A7"/>
    <w:rsid w:val="003B7AF0"/>
    <w:rsid w:val="003C022C"/>
    <w:rsid w:val="003C0659"/>
    <w:rsid w:val="003C0D59"/>
    <w:rsid w:val="003C1329"/>
    <w:rsid w:val="003C1896"/>
    <w:rsid w:val="003C249A"/>
    <w:rsid w:val="003C369D"/>
    <w:rsid w:val="003C37F0"/>
    <w:rsid w:val="003C3F03"/>
    <w:rsid w:val="003C4100"/>
    <w:rsid w:val="003C425E"/>
    <w:rsid w:val="003C44F1"/>
    <w:rsid w:val="003C4632"/>
    <w:rsid w:val="003C482C"/>
    <w:rsid w:val="003C4D76"/>
    <w:rsid w:val="003C6262"/>
    <w:rsid w:val="003C6E6E"/>
    <w:rsid w:val="003C7C51"/>
    <w:rsid w:val="003D03EE"/>
    <w:rsid w:val="003D0E4B"/>
    <w:rsid w:val="003D1074"/>
    <w:rsid w:val="003D1252"/>
    <w:rsid w:val="003D25BF"/>
    <w:rsid w:val="003D3575"/>
    <w:rsid w:val="003D4364"/>
    <w:rsid w:val="003D6762"/>
    <w:rsid w:val="003E0076"/>
    <w:rsid w:val="003E02EB"/>
    <w:rsid w:val="003E12C4"/>
    <w:rsid w:val="003E17B9"/>
    <w:rsid w:val="003E1A1C"/>
    <w:rsid w:val="003E2A07"/>
    <w:rsid w:val="003E3141"/>
    <w:rsid w:val="003E35ED"/>
    <w:rsid w:val="003E44F4"/>
    <w:rsid w:val="003E4AC4"/>
    <w:rsid w:val="003E56A8"/>
    <w:rsid w:val="003E58CD"/>
    <w:rsid w:val="003E5B6F"/>
    <w:rsid w:val="003E62D9"/>
    <w:rsid w:val="003E65A1"/>
    <w:rsid w:val="003E791D"/>
    <w:rsid w:val="003F01CF"/>
    <w:rsid w:val="003F11D9"/>
    <w:rsid w:val="003F368A"/>
    <w:rsid w:val="003F4596"/>
    <w:rsid w:val="003F523B"/>
    <w:rsid w:val="003F5702"/>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939"/>
    <w:rsid w:val="00407E42"/>
    <w:rsid w:val="00413FFD"/>
    <w:rsid w:val="004143B4"/>
    <w:rsid w:val="00414874"/>
    <w:rsid w:val="00414D3A"/>
    <w:rsid w:val="0041506A"/>
    <w:rsid w:val="00415201"/>
    <w:rsid w:val="0041712C"/>
    <w:rsid w:val="00417F62"/>
    <w:rsid w:val="004208A8"/>
    <w:rsid w:val="00421C01"/>
    <w:rsid w:val="00421D7B"/>
    <w:rsid w:val="00423C20"/>
    <w:rsid w:val="004247FF"/>
    <w:rsid w:val="004263E2"/>
    <w:rsid w:val="00427608"/>
    <w:rsid w:val="00427BA9"/>
    <w:rsid w:val="00430C60"/>
    <w:rsid w:val="0043118D"/>
    <w:rsid w:val="004312E9"/>
    <w:rsid w:val="0043177E"/>
    <w:rsid w:val="0043199D"/>
    <w:rsid w:val="00431B8D"/>
    <w:rsid w:val="00432100"/>
    <w:rsid w:val="00432945"/>
    <w:rsid w:val="00433AD4"/>
    <w:rsid w:val="00433C73"/>
    <w:rsid w:val="0043400B"/>
    <w:rsid w:val="00434554"/>
    <w:rsid w:val="00434C2A"/>
    <w:rsid w:val="00434FAC"/>
    <w:rsid w:val="00435D3C"/>
    <w:rsid w:val="004363DB"/>
    <w:rsid w:val="00436746"/>
    <w:rsid w:val="004371DA"/>
    <w:rsid w:val="0043726B"/>
    <w:rsid w:val="00437F69"/>
    <w:rsid w:val="00442DCB"/>
    <w:rsid w:val="0044444C"/>
    <w:rsid w:val="00444F5A"/>
    <w:rsid w:val="00444FAF"/>
    <w:rsid w:val="00445877"/>
    <w:rsid w:val="0044724C"/>
    <w:rsid w:val="00450E91"/>
    <w:rsid w:val="00452069"/>
    <w:rsid w:val="00452568"/>
    <w:rsid w:val="00452D25"/>
    <w:rsid w:val="00453061"/>
    <w:rsid w:val="0045381E"/>
    <w:rsid w:val="00453D96"/>
    <w:rsid w:val="004543A0"/>
    <w:rsid w:val="004546A0"/>
    <w:rsid w:val="00454E46"/>
    <w:rsid w:val="004556AF"/>
    <w:rsid w:val="004561BC"/>
    <w:rsid w:val="004575D8"/>
    <w:rsid w:val="00457969"/>
    <w:rsid w:val="00460427"/>
    <w:rsid w:val="0046168E"/>
    <w:rsid w:val="00461D21"/>
    <w:rsid w:val="00462480"/>
    <w:rsid w:val="00463840"/>
    <w:rsid w:val="0046448A"/>
    <w:rsid w:val="00465CC3"/>
    <w:rsid w:val="00466AEB"/>
    <w:rsid w:val="00467BE4"/>
    <w:rsid w:val="0047086D"/>
    <w:rsid w:val="004711C3"/>
    <w:rsid w:val="00471CF0"/>
    <w:rsid w:val="00471D8F"/>
    <w:rsid w:val="004722C5"/>
    <w:rsid w:val="00473209"/>
    <w:rsid w:val="00473B7C"/>
    <w:rsid w:val="00474127"/>
    <w:rsid w:val="004742A7"/>
    <w:rsid w:val="00474BE6"/>
    <w:rsid w:val="00476C79"/>
    <w:rsid w:val="004802F1"/>
    <w:rsid w:val="0048041F"/>
    <w:rsid w:val="00480E11"/>
    <w:rsid w:val="00481798"/>
    <w:rsid w:val="0048213D"/>
    <w:rsid w:val="00483087"/>
    <w:rsid w:val="00483D91"/>
    <w:rsid w:val="004850FB"/>
    <w:rsid w:val="00485849"/>
    <w:rsid w:val="00486E80"/>
    <w:rsid w:val="004878E5"/>
    <w:rsid w:val="0049093A"/>
    <w:rsid w:val="004917FB"/>
    <w:rsid w:val="00492449"/>
    <w:rsid w:val="00492D83"/>
    <w:rsid w:val="00492E52"/>
    <w:rsid w:val="00494530"/>
    <w:rsid w:val="004947A6"/>
    <w:rsid w:val="00494C03"/>
    <w:rsid w:val="004952AD"/>
    <w:rsid w:val="004965B0"/>
    <w:rsid w:val="00496B19"/>
    <w:rsid w:val="00496C30"/>
    <w:rsid w:val="00497E74"/>
    <w:rsid w:val="004A049D"/>
    <w:rsid w:val="004A0BA3"/>
    <w:rsid w:val="004A0CED"/>
    <w:rsid w:val="004A109D"/>
    <w:rsid w:val="004A20A6"/>
    <w:rsid w:val="004A276C"/>
    <w:rsid w:val="004A3689"/>
    <w:rsid w:val="004A379C"/>
    <w:rsid w:val="004A37F6"/>
    <w:rsid w:val="004A4173"/>
    <w:rsid w:val="004A4503"/>
    <w:rsid w:val="004A4BFF"/>
    <w:rsid w:val="004A51A2"/>
    <w:rsid w:val="004A53FB"/>
    <w:rsid w:val="004A5D46"/>
    <w:rsid w:val="004A61F1"/>
    <w:rsid w:val="004A65DE"/>
    <w:rsid w:val="004A7860"/>
    <w:rsid w:val="004A7980"/>
    <w:rsid w:val="004B03BC"/>
    <w:rsid w:val="004B1163"/>
    <w:rsid w:val="004B258B"/>
    <w:rsid w:val="004B2F46"/>
    <w:rsid w:val="004B3731"/>
    <w:rsid w:val="004B3B4B"/>
    <w:rsid w:val="004B3FF5"/>
    <w:rsid w:val="004B43A3"/>
    <w:rsid w:val="004B440D"/>
    <w:rsid w:val="004B4B6B"/>
    <w:rsid w:val="004B549A"/>
    <w:rsid w:val="004B5A1F"/>
    <w:rsid w:val="004B5BB2"/>
    <w:rsid w:val="004B6431"/>
    <w:rsid w:val="004B66BA"/>
    <w:rsid w:val="004B6871"/>
    <w:rsid w:val="004B73A3"/>
    <w:rsid w:val="004B7513"/>
    <w:rsid w:val="004B7FB1"/>
    <w:rsid w:val="004C00C7"/>
    <w:rsid w:val="004C0337"/>
    <w:rsid w:val="004C1D35"/>
    <w:rsid w:val="004C35B3"/>
    <w:rsid w:val="004C492D"/>
    <w:rsid w:val="004C7930"/>
    <w:rsid w:val="004D02BF"/>
    <w:rsid w:val="004D0393"/>
    <w:rsid w:val="004D0B67"/>
    <w:rsid w:val="004D10C3"/>
    <w:rsid w:val="004D11E0"/>
    <w:rsid w:val="004D2A66"/>
    <w:rsid w:val="004D33EC"/>
    <w:rsid w:val="004D4FD1"/>
    <w:rsid w:val="004D5636"/>
    <w:rsid w:val="004D56C7"/>
    <w:rsid w:val="004D5DF6"/>
    <w:rsid w:val="004E0A09"/>
    <w:rsid w:val="004E0B68"/>
    <w:rsid w:val="004E1313"/>
    <w:rsid w:val="004E2429"/>
    <w:rsid w:val="004E2A11"/>
    <w:rsid w:val="004E2AB8"/>
    <w:rsid w:val="004E30DC"/>
    <w:rsid w:val="004E4024"/>
    <w:rsid w:val="004E4066"/>
    <w:rsid w:val="004E4585"/>
    <w:rsid w:val="004E4A83"/>
    <w:rsid w:val="004E524E"/>
    <w:rsid w:val="004E5991"/>
    <w:rsid w:val="004E5BE3"/>
    <w:rsid w:val="004E5E7A"/>
    <w:rsid w:val="004E5FBC"/>
    <w:rsid w:val="004E6ECD"/>
    <w:rsid w:val="004F174E"/>
    <w:rsid w:val="004F2A9A"/>
    <w:rsid w:val="004F2FFF"/>
    <w:rsid w:val="004F3CFC"/>
    <w:rsid w:val="004F42DA"/>
    <w:rsid w:val="004F460C"/>
    <w:rsid w:val="004F638D"/>
    <w:rsid w:val="004F69F6"/>
    <w:rsid w:val="00500701"/>
    <w:rsid w:val="0050166B"/>
    <w:rsid w:val="00502087"/>
    <w:rsid w:val="0050296B"/>
    <w:rsid w:val="005033D2"/>
    <w:rsid w:val="00504F8D"/>
    <w:rsid w:val="00504FA5"/>
    <w:rsid w:val="005056AB"/>
    <w:rsid w:val="005065AD"/>
    <w:rsid w:val="00506CF1"/>
    <w:rsid w:val="005075CE"/>
    <w:rsid w:val="00507FB5"/>
    <w:rsid w:val="00510216"/>
    <w:rsid w:val="00511AC9"/>
    <w:rsid w:val="00511BCF"/>
    <w:rsid w:val="00512FF0"/>
    <w:rsid w:val="0051418C"/>
    <w:rsid w:val="00514570"/>
    <w:rsid w:val="005158BD"/>
    <w:rsid w:val="005201B4"/>
    <w:rsid w:val="00522868"/>
    <w:rsid w:val="00522893"/>
    <w:rsid w:val="00522B44"/>
    <w:rsid w:val="00522B7C"/>
    <w:rsid w:val="00523E8D"/>
    <w:rsid w:val="00525737"/>
    <w:rsid w:val="0052632C"/>
    <w:rsid w:val="00526857"/>
    <w:rsid w:val="00526EBE"/>
    <w:rsid w:val="0052716D"/>
    <w:rsid w:val="00530810"/>
    <w:rsid w:val="0053097E"/>
    <w:rsid w:val="00531381"/>
    <w:rsid w:val="00531816"/>
    <w:rsid w:val="00531999"/>
    <w:rsid w:val="0053202F"/>
    <w:rsid w:val="005331E2"/>
    <w:rsid w:val="00533E91"/>
    <w:rsid w:val="00534709"/>
    <w:rsid w:val="005347F2"/>
    <w:rsid w:val="00534BE0"/>
    <w:rsid w:val="005352A3"/>
    <w:rsid w:val="00535510"/>
    <w:rsid w:val="00535F33"/>
    <w:rsid w:val="005362C9"/>
    <w:rsid w:val="00536C6A"/>
    <w:rsid w:val="0054029E"/>
    <w:rsid w:val="00540820"/>
    <w:rsid w:val="00542F52"/>
    <w:rsid w:val="005432AD"/>
    <w:rsid w:val="005434EF"/>
    <w:rsid w:val="00543F54"/>
    <w:rsid w:val="00544880"/>
    <w:rsid w:val="00544D8E"/>
    <w:rsid w:val="005464B8"/>
    <w:rsid w:val="005468DE"/>
    <w:rsid w:val="00550801"/>
    <w:rsid w:val="00550A6A"/>
    <w:rsid w:val="00551C3B"/>
    <w:rsid w:val="0055238A"/>
    <w:rsid w:val="0055308F"/>
    <w:rsid w:val="00553510"/>
    <w:rsid w:val="00554FCF"/>
    <w:rsid w:val="00555435"/>
    <w:rsid w:val="00555682"/>
    <w:rsid w:val="00555840"/>
    <w:rsid w:val="00555BF3"/>
    <w:rsid w:val="00556308"/>
    <w:rsid w:val="00556E10"/>
    <w:rsid w:val="005575C8"/>
    <w:rsid w:val="0055791C"/>
    <w:rsid w:val="00557F0C"/>
    <w:rsid w:val="00560D90"/>
    <w:rsid w:val="00561F0C"/>
    <w:rsid w:val="00563821"/>
    <w:rsid w:val="005649BB"/>
    <w:rsid w:val="0056560B"/>
    <w:rsid w:val="00565D72"/>
    <w:rsid w:val="0056692A"/>
    <w:rsid w:val="00566CA4"/>
    <w:rsid w:val="0056748D"/>
    <w:rsid w:val="00567E4F"/>
    <w:rsid w:val="005705A3"/>
    <w:rsid w:val="00570D3B"/>
    <w:rsid w:val="005717C7"/>
    <w:rsid w:val="00572036"/>
    <w:rsid w:val="005726CA"/>
    <w:rsid w:val="005727CE"/>
    <w:rsid w:val="0057404E"/>
    <w:rsid w:val="005743C9"/>
    <w:rsid w:val="00574BBD"/>
    <w:rsid w:val="00575784"/>
    <w:rsid w:val="005773D0"/>
    <w:rsid w:val="005800D3"/>
    <w:rsid w:val="005801FB"/>
    <w:rsid w:val="005802FD"/>
    <w:rsid w:val="005812FA"/>
    <w:rsid w:val="005818FD"/>
    <w:rsid w:val="005826B9"/>
    <w:rsid w:val="00583F54"/>
    <w:rsid w:val="00584679"/>
    <w:rsid w:val="00584FD7"/>
    <w:rsid w:val="00585332"/>
    <w:rsid w:val="00585974"/>
    <w:rsid w:val="00585ADC"/>
    <w:rsid w:val="00585E83"/>
    <w:rsid w:val="00586050"/>
    <w:rsid w:val="0058703E"/>
    <w:rsid w:val="005909F8"/>
    <w:rsid w:val="00590AFD"/>
    <w:rsid w:val="0059198C"/>
    <w:rsid w:val="00593677"/>
    <w:rsid w:val="005944AF"/>
    <w:rsid w:val="005951C2"/>
    <w:rsid w:val="00595667"/>
    <w:rsid w:val="00596331"/>
    <w:rsid w:val="00596547"/>
    <w:rsid w:val="005A076D"/>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B7D80"/>
    <w:rsid w:val="005C0ACD"/>
    <w:rsid w:val="005C1627"/>
    <w:rsid w:val="005C195F"/>
    <w:rsid w:val="005C2245"/>
    <w:rsid w:val="005C27E0"/>
    <w:rsid w:val="005C3127"/>
    <w:rsid w:val="005C36DD"/>
    <w:rsid w:val="005C3926"/>
    <w:rsid w:val="005C39B9"/>
    <w:rsid w:val="005C410E"/>
    <w:rsid w:val="005C4DB5"/>
    <w:rsid w:val="005C5CBC"/>
    <w:rsid w:val="005C7499"/>
    <w:rsid w:val="005C7766"/>
    <w:rsid w:val="005D1030"/>
    <w:rsid w:val="005D1DBC"/>
    <w:rsid w:val="005D1F86"/>
    <w:rsid w:val="005D22B1"/>
    <w:rsid w:val="005D31D6"/>
    <w:rsid w:val="005D3FC7"/>
    <w:rsid w:val="005D46A6"/>
    <w:rsid w:val="005D4CC1"/>
    <w:rsid w:val="005D5A0F"/>
    <w:rsid w:val="005D7218"/>
    <w:rsid w:val="005D7A2C"/>
    <w:rsid w:val="005E0442"/>
    <w:rsid w:val="005E0B97"/>
    <w:rsid w:val="005E1175"/>
    <w:rsid w:val="005E4F8C"/>
    <w:rsid w:val="005E53DE"/>
    <w:rsid w:val="005E6707"/>
    <w:rsid w:val="005F0351"/>
    <w:rsid w:val="005F11EB"/>
    <w:rsid w:val="005F19EC"/>
    <w:rsid w:val="005F1B06"/>
    <w:rsid w:val="005F2EFD"/>
    <w:rsid w:val="005F3807"/>
    <w:rsid w:val="005F3CBD"/>
    <w:rsid w:val="005F4132"/>
    <w:rsid w:val="005F4DD4"/>
    <w:rsid w:val="005F4F1B"/>
    <w:rsid w:val="005F616F"/>
    <w:rsid w:val="005F7090"/>
    <w:rsid w:val="005F72ED"/>
    <w:rsid w:val="005F7A3B"/>
    <w:rsid w:val="00600B88"/>
    <w:rsid w:val="00600F00"/>
    <w:rsid w:val="006010EE"/>
    <w:rsid w:val="00601CCE"/>
    <w:rsid w:val="00601FEE"/>
    <w:rsid w:val="006031E3"/>
    <w:rsid w:val="0060335C"/>
    <w:rsid w:val="00603E2B"/>
    <w:rsid w:val="0060463B"/>
    <w:rsid w:val="006057DE"/>
    <w:rsid w:val="00605D12"/>
    <w:rsid w:val="00605E98"/>
    <w:rsid w:val="00605F47"/>
    <w:rsid w:val="00606520"/>
    <w:rsid w:val="006066B3"/>
    <w:rsid w:val="00606F9B"/>
    <w:rsid w:val="00611893"/>
    <w:rsid w:val="00611F70"/>
    <w:rsid w:val="006121CB"/>
    <w:rsid w:val="00613316"/>
    <w:rsid w:val="006133F6"/>
    <w:rsid w:val="006134C4"/>
    <w:rsid w:val="0061667A"/>
    <w:rsid w:val="00616C16"/>
    <w:rsid w:val="006172AA"/>
    <w:rsid w:val="00617786"/>
    <w:rsid w:val="00620217"/>
    <w:rsid w:val="00620630"/>
    <w:rsid w:val="00620BBE"/>
    <w:rsid w:val="00621072"/>
    <w:rsid w:val="006213A6"/>
    <w:rsid w:val="0062196D"/>
    <w:rsid w:val="0062278D"/>
    <w:rsid w:val="0062296F"/>
    <w:rsid w:val="00622D6F"/>
    <w:rsid w:val="006243EB"/>
    <w:rsid w:val="0062471A"/>
    <w:rsid w:val="00624EC1"/>
    <w:rsid w:val="00625A01"/>
    <w:rsid w:val="00626053"/>
    <w:rsid w:val="00626194"/>
    <w:rsid w:val="006269CE"/>
    <w:rsid w:val="0063026A"/>
    <w:rsid w:val="00631092"/>
    <w:rsid w:val="00631264"/>
    <w:rsid w:val="00631480"/>
    <w:rsid w:val="0063180D"/>
    <w:rsid w:val="00631CDC"/>
    <w:rsid w:val="00631FAF"/>
    <w:rsid w:val="00631FE9"/>
    <w:rsid w:val="0063213D"/>
    <w:rsid w:val="0063256A"/>
    <w:rsid w:val="0063280B"/>
    <w:rsid w:val="00632A4B"/>
    <w:rsid w:val="00632C3B"/>
    <w:rsid w:val="00632FAA"/>
    <w:rsid w:val="006358C2"/>
    <w:rsid w:val="00636619"/>
    <w:rsid w:val="006366F9"/>
    <w:rsid w:val="00637393"/>
    <w:rsid w:val="00637FD6"/>
    <w:rsid w:val="00640326"/>
    <w:rsid w:val="00640BA6"/>
    <w:rsid w:val="00644279"/>
    <w:rsid w:val="0064530D"/>
    <w:rsid w:val="00645D0B"/>
    <w:rsid w:val="00647CF4"/>
    <w:rsid w:val="006507DE"/>
    <w:rsid w:val="00650E6D"/>
    <w:rsid w:val="00651496"/>
    <w:rsid w:val="006528E7"/>
    <w:rsid w:val="00653118"/>
    <w:rsid w:val="00653B31"/>
    <w:rsid w:val="00654F36"/>
    <w:rsid w:val="00660473"/>
    <w:rsid w:val="00660686"/>
    <w:rsid w:val="006617C2"/>
    <w:rsid w:val="006630E5"/>
    <w:rsid w:val="006640C8"/>
    <w:rsid w:val="00664F91"/>
    <w:rsid w:val="00665531"/>
    <w:rsid w:val="00665621"/>
    <w:rsid w:val="00666CE0"/>
    <w:rsid w:val="00666FED"/>
    <w:rsid w:val="00667C2D"/>
    <w:rsid w:val="00667C33"/>
    <w:rsid w:val="006702E7"/>
    <w:rsid w:val="00670BD9"/>
    <w:rsid w:val="006716A4"/>
    <w:rsid w:val="006723F3"/>
    <w:rsid w:val="0067250C"/>
    <w:rsid w:val="00673B3D"/>
    <w:rsid w:val="00674B60"/>
    <w:rsid w:val="00674F33"/>
    <w:rsid w:val="00674F77"/>
    <w:rsid w:val="00675432"/>
    <w:rsid w:val="006756D4"/>
    <w:rsid w:val="0067671E"/>
    <w:rsid w:val="00680704"/>
    <w:rsid w:val="0068070F"/>
    <w:rsid w:val="006809A2"/>
    <w:rsid w:val="00681F7A"/>
    <w:rsid w:val="006824F0"/>
    <w:rsid w:val="00683135"/>
    <w:rsid w:val="006836C0"/>
    <w:rsid w:val="00683E77"/>
    <w:rsid w:val="0068468E"/>
    <w:rsid w:val="00684762"/>
    <w:rsid w:val="00685BE0"/>
    <w:rsid w:val="00685E7F"/>
    <w:rsid w:val="00687060"/>
    <w:rsid w:val="006873C8"/>
    <w:rsid w:val="0068761D"/>
    <w:rsid w:val="0069166B"/>
    <w:rsid w:val="00691C4D"/>
    <w:rsid w:val="00691EFC"/>
    <w:rsid w:val="00692390"/>
    <w:rsid w:val="00692A47"/>
    <w:rsid w:val="00693A3F"/>
    <w:rsid w:val="00694727"/>
    <w:rsid w:val="00694DE6"/>
    <w:rsid w:val="006952AD"/>
    <w:rsid w:val="00696538"/>
    <w:rsid w:val="0069729E"/>
    <w:rsid w:val="006A03BB"/>
    <w:rsid w:val="006A1AC0"/>
    <w:rsid w:val="006A27CD"/>
    <w:rsid w:val="006A2DD1"/>
    <w:rsid w:val="006A4393"/>
    <w:rsid w:val="006A53C9"/>
    <w:rsid w:val="006A5C9E"/>
    <w:rsid w:val="006A6ABC"/>
    <w:rsid w:val="006A6C0D"/>
    <w:rsid w:val="006B1172"/>
    <w:rsid w:val="006B169B"/>
    <w:rsid w:val="006B174F"/>
    <w:rsid w:val="006B184B"/>
    <w:rsid w:val="006B1D68"/>
    <w:rsid w:val="006B279D"/>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4F6F"/>
    <w:rsid w:val="006C5193"/>
    <w:rsid w:val="006C5810"/>
    <w:rsid w:val="006C65AA"/>
    <w:rsid w:val="006C68A0"/>
    <w:rsid w:val="006C7E6B"/>
    <w:rsid w:val="006D154A"/>
    <w:rsid w:val="006D3C3A"/>
    <w:rsid w:val="006D405D"/>
    <w:rsid w:val="006D489F"/>
    <w:rsid w:val="006D6D35"/>
    <w:rsid w:val="006D776C"/>
    <w:rsid w:val="006D7A71"/>
    <w:rsid w:val="006E03DF"/>
    <w:rsid w:val="006E122B"/>
    <w:rsid w:val="006E221B"/>
    <w:rsid w:val="006E2B50"/>
    <w:rsid w:val="006E3609"/>
    <w:rsid w:val="006E394D"/>
    <w:rsid w:val="006E435F"/>
    <w:rsid w:val="006E498D"/>
    <w:rsid w:val="006E4A5A"/>
    <w:rsid w:val="006E4B39"/>
    <w:rsid w:val="006E5186"/>
    <w:rsid w:val="006E52B4"/>
    <w:rsid w:val="006E6417"/>
    <w:rsid w:val="006E678E"/>
    <w:rsid w:val="006E7F17"/>
    <w:rsid w:val="006E7F3A"/>
    <w:rsid w:val="006F22A2"/>
    <w:rsid w:val="006F2485"/>
    <w:rsid w:val="006F2A86"/>
    <w:rsid w:val="006F5C40"/>
    <w:rsid w:val="006F5EA0"/>
    <w:rsid w:val="006F60C7"/>
    <w:rsid w:val="006F6CA4"/>
    <w:rsid w:val="006F737B"/>
    <w:rsid w:val="006F7B9B"/>
    <w:rsid w:val="00701142"/>
    <w:rsid w:val="007012DD"/>
    <w:rsid w:val="00702561"/>
    <w:rsid w:val="00703318"/>
    <w:rsid w:val="00703FF4"/>
    <w:rsid w:val="007043F6"/>
    <w:rsid w:val="007046A9"/>
    <w:rsid w:val="00704816"/>
    <w:rsid w:val="007060DB"/>
    <w:rsid w:val="00706A3E"/>
    <w:rsid w:val="00706C34"/>
    <w:rsid w:val="00707E04"/>
    <w:rsid w:val="0071187B"/>
    <w:rsid w:val="00711CDA"/>
    <w:rsid w:val="00713E05"/>
    <w:rsid w:val="00713E54"/>
    <w:rsid w:val="00714093"/>
    <w:rsid w:val="00714621"/>
    <w:rsid w:val="00715139"/>
    <w:rsid w:val="00717439"/>
    <w:rsid w:val="007179DC"/>
    <w:rsid w:val="00717A3A"/>
    <w:rsid w:val="00717C89"/>
    <w:rsid w:val="007203ED"/>
    <w:rsid w:val="007224DA"/>
    <w:rsid w:val="007228D7"/>
    <w:rsid w:val="00722A9E"/>
    <w:rsid w:val="00722DF6"/>
    <w:rsid w:val="00723331"/>
    <w:rsid w:val="00723420"/>
    <w:rsid w:val="00723C60"/>
    <w:rsid w:val="00723D62"/>
    <w:rsid w:val="00723F82"/>
    <w:rsid w:val="0072419A"/>
    <w:rsid w:val="00725290"/>
    <w:rsid w:val="00725693"/>
    <w:rsid w:val="00726435"/>
    <w:rsid w:val="00726617"/>
    <w:rsid w:val="007268E5"/>
    <w:rsid w:val="00726D64"/>
    <w:rsid w:val="00726FC2"/>
    <w:rsid w:val="007304CC"/>
    <w:rsid w:val="00730629"/>
    <w:rsid w:val="00730F87"/>
    <w:rsid w:val="00730FE0"/>
    <w:rsid w:val="00731F8C"/>
    <w:rsid w:val="007325A2"/>
    <w:rsid w:val="00733312"/>
    <w:rsid w:val="00733BEE"/>
    <w:rsid w:val="00733E92"/>
    <w:rsid w:val="00735DD9"/>
    <w:rsid w:val="007360C3"/>
    <w:rsid w:val="00737CAD"/>
    <w:rsid w:val="007405E2"/>
    <w:rsid w:val="007405FA"/>
    <w:rsid w:val="0074125B"/>
    <w:rsid w:val="0074134D"/>
    <w:rsid w:val="007414F6"/>
    <w:rsid w:val="00741EDB"/>
    <w:rsid w:val="00741FF9"/>
    <w:rsid w:val="0074203C"/>
    <w:rsid w:val="007453EE"/>
    <w:rsid w:val="007454F3"/>
    <w:rsid w:val="0074646A"/>
    <w:rsid w:val="00746699"/>
    <w:rsid w:val="00747770"/>
    <w:rsid w:val="007477FA"/>
    <w:rsid w:val="00751706"/>
    <w:rsid w:val="00751B86"/>
    <w:rsid w:val="00751EFF"/>
    <w:rsid w:val="007529E0"/>
    <w:rsid w:val="00753074"/>
    <w:rsid w:val="0075312A"/>
    <w:rsid w:val="00753956"/>
    <w:rsid w:val="00753E75"/>
    <w:rsid w:val="007543ED"/>
    <w:rsid w:val="00754FBA"/>
    <w:rsid w:val="00756223"/>
    <w:rsid w:val="00756692"/>
    <w:rsid w:val="007567CC"/>
    <w:rsid w:val="00756D9C"/>
    <w:rsid w:val="00760165"/>
    <w:rsid w:val="007612ED"/>
    <w:rsid w:val="0076142A"/>
    <w:rsid w:val="00761DDC"/>
    <w:rsid w:val="00762A54"/>
    <w:rsid w:val="00763654"/>
    <w:rsid w:val="007638D5"/>
    <w:rsid w:val="0076399F"/>
    <w:rsid w:val="00763BE2"/>
    <w:rsid w:val="00764183"/>
    <w:rsid w:val="00764B90"/>
    <w:rsid w:val="007651C5"/>
    <w:rsid w:val="0076536A"/>
    <w:rsid w:val="00765A8A"/>
    <w:rsid w:val="007668F9"/>
    <w:rsid w:val="00766C22"/>
    <w:rsid w:val="00767673"/>
    <w:rsid w:val="00771B48"/>
    <w:rsid w:val="00771EDA"/>
    <w:rsid w:val="00772325"/>
    <w:rsid w:val="0077296B"/>
    <w:rsid w:val="0077329A"/>
    <w:rsid w:val="0077346F"/>
    <w:rsid w:val="007737B4"/>
    <w:rsid w:val="00773A58"/>
    <w:rsid w:val="0077404B"/>
    <w:rsid w:val="007746FC"/>
    <w:rsid w:val="00774C09"/>
    <w:rsid w:val="00774D25"/>
    <w:rsid w:val="007765F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232"/>
    <w:rsid w:val="00791B06"/>
    <w:rsid w:val="00792BF4"/>
    <w:rsid w:val="00793263"/>
    <w:rsid w:val="00793345"/>
    <w:rsid w:val="00793CAD"/>
    <w:rsid w:val="00794222"/>
    <w:rsid w:val="007966DA"/>
    <w:rsid w:val="00796A22"/>
    <w:rsid w:val="007A0156"/>
    <w:rsid w:val="007A030C"/>
    <w:rsid w:val="007A12E9"/>
    <w:rsid w:val="007A3594"/>
    <w:rsid w:val="007A3BB9"/>
    <w:rsid w:val="007A3F74"/>
    <w:rsid w:val="007A420F"/>
    <w:rsid w:val="007A54D2"/>
    <w:rsid w:val="007A6172"/>
    <w:rsid w:val="007B01A2"/>
    <w:rsid w:val="007B03AF"/>
    <w:rsid w:val="007B0C48"/>
    <w:rsid w:val="007B0DA1"/>
    <w:rsid w:val="007B388D"/>
    <w:rsid w:val="007B4AAE"/>
    <w:rsid w:val="007B5194"/>
    <w:rsid w:val="007B5272"/>
    <w:rsid w:val="007B74CE"/>
    <w:rsid w:val="007C005F"/>
    <w:rsid w:val="007C0BD7"/>
    <w:rsid w:val="007C14C6"/>
    <w:rsid w:val="007C2949"/>
    <w:rsid w:val="007C2D95"/>
    <w:rsid w:val="007C2F27"/>
    <w:rsid w:val="007C3A96"/>
    <w:rsid w:val="007C41FD"/>
    <w:rsid w:val="007C6D33"/>
    <w:rsid w:val="007C6E43"/>
    <w:rsid w:val="007C6F96"/>
    <w:rsid w:val="007C7211"/>
    <w:rsid w:val="007C7E09"/>
    <w:rsid w:val="007D089A"/>
    <w:rsid w:val="007D0B54"/>
    <w:rsid w:val="007D0BC8"/>
    <w:rsid w:val="007D1894"/>
    <w:rsid w:val="007D23AA"/>
    <w:rsid w:val="007D3294"/>
    <w:rsid w:val="007D3691"/>
    <w:rsid w:val="007D5240"/>
    <w:rsid w:val="007D6FF4"/>
    <w:rsid w:val="007D7317"/>
    <w:rsid w:val="007D7926"/>
    <w:rsid w:val="007D793B"/>
    <w:rsid w:val="007D7ABB"/>
    <w:rsid w:val="007E01F3"/>
    <w:rsid w:val="007E084C"/>
    <w:rsid w:val="007E10B2"/>
    <w:rsid w:val="007E1762"/>
    <w:rsid w:val="007E3982"/>
    <w:rsid w:val="007E3C94"/>
    <w:rsid w:val="007E4500"/>
    <w:rsid w:val="007E58BD"/>
    <w:rsid w:val="007E7295"/>
    <w:rsid w:val="007E7B09"/>
    <w:rsid w:val="007F0B7C"/>
    <w:rsid w:val="007F11E6"/>
    <w:rsid w:val="007F1749"/>
    <w:rsid w:val="007F285F"/>
    <w:rsid w:val="007F2E65"/>
    <w:rsid w:val="007F2E67"/>
    <w:rsid w:val="007F3816"/>
    <w:rsid w:val="007F3F43"/>
    <w:rsid w:val="007F40AD"/>
    <w:rsid w:val="007F43DF"/>
    <w:rsid w:val="007F4931"/>
    <w:rsid w:val="007F5458"/>
    <w:rsid w:val="007F5613"/>
    <w:rsid w:val="007F5BF6"/>
    <w:rsid w:val="007F61A5"/>
    <w:rsid w:val="007F6464"/>
    <w:rsid w:val="007F6C76"/>
    <w:rsid w:val="007F7017"/>
    <w:rsid w:val="007F749D"/>
    <w:rsid w:val="00800F3C"/>
    <w:rsid w:val="00800FEE"/>
    <w:rsid w:val="00801729"/>
    <w:rsid w:val="00802AEF"/>
    <w:rsid w:val="008030FA"/>
    <w:rsid w:val="008041D1"/>
    <w:rsid w:val="0080474F"/>
    <w:rsid w:val="00805A5A"/>
    <w:rsid w:val="00806A41"/>
    <w:rsid w:val="00806C5E"/>
    <w:rsid w:val="00807206"/>
    <w:rsid w:val="0080745E"/>
    <w:rsid w:val="008103F2"/>
    <w:rsid w:val="00810C58"/>
    <w:rsid w:val="00810F57"/>
    <w:rsid w:val="00811D15"/>
    <w:rsid w:val="00812A6F"/>
    <w:rsid w:val="00813940"/>
    <w:rsid w:val="00813B04"/>
    <w:rsid w:val="0081440A"/>
    <w:rsid w:val="008147CE"/>
    <w:rsid w:val="00815217"/>
    <w:rsid w:val="00816743"/>
    <w:rsid w:val="0081685C"/>
    <w:rsid w:val="00816DD1"/>
    <w:rsid w:val="008178E6"/>
    <w:rsid w:val="0082002E"/>
    <w:rsid w:val="00820884"/>
    <w:rsid w:val="00821735"/>
    <w:rsid w:val="008221CB"/>
    <w:rsid w:val="00822D36"/>
    <w:rsid w:val="0082326A"/>
    <w:rsid w:val="00823708"/>
    <w:rsid w:val="00825313"/>
    <w:rsid w:val="0082550E"/>
    <w:rsid w:val="00825FBE"/>
    <w:rsid w:val="00826A5A"/>
    <w:rsid w:val="00827037"/>
    <w:rsid w:val="0082762A"/>
    <w:rsid w:val="0083020C"/>
    <w:rsid w:val="0083091F"/>
    <w:rsid w:val="00831799"/>
    <w:rsid w:val="00831C02"/>
    <w:rsid w:val="00831C46"/>
    <w:rsid w:val="00833EE7"/>
    <w:rsid w:val="00834159"/>
    <w:rsid w:val="00834489"/>
    <w:rsid w:val="00837DFF"/>
    <w:rsid w:val="008418D1"/>
    <w:rsid w:val="00841C88"/>
    <w:rsid w:val="00842B72"/>
    <w:rsid w:val="0084374D"/>
    <w:rsid w:val="0084395D"/>
    <w:rsid w:val="00843C8F"/>
    <w:rsid w:val="0084528A"/>
    <w:rsid w:val="00845464"/>
    <w:rsid w:val="0084647A"/>
    <w:rsid w:val="00846AC9"/>
    <w:rsid w:val="00846B6C"/>
    <w:rsid w:val="00846FC3"/>
    <w:rsid w:val="00847E0D"/>
    <w:rsid w:val="00850501"/>
    <w:rsid w:val="00851060"/>
    <w:rsid w:val="008518F1"/>
    <w:rsid w:val="00851C3C"/>
    <w:rsid w:val="00851EA1"/>
    <w:rsid w:val="00851FA3"/>
    <w:rsid w:val="00851FB8"/>
    <w:rsid w:val="00852726"/>
    <w:rsid w:val="00852C13"/>
    <w:rsid w:val="00853A5B"/>
    <w:rsid w:val="0085431E"/>
    <w:rsid w:val="00854832"/>
    <w:rsid w:val="00854838"/>
    <w:rsid w:val="0085538E"/>
    <w:rsid w:val="008553BD"/>
    <w:rsid w:val="00855490"/>
    <w:rsid w:val="00855C0A"/>
    <w:rsid w:val="008572F0"/>
    <w:rsid w:val="0086181D"/>
    <w:rsid w:val="00861A2F"/>
    <w:rsid w:val="00861D0D"/>
    <w:rsid w:val="008621B7"/>
    <w:rsid w:val="00862B6C"/>
    <w:rsid w:val="00863563"/>
    <w:rsid w:val="00864542"/>
    <w:rsid w:val="00865E14"/>
    <w:rsid w:val="00867102"/>
    <w:rsid w:val="008701EB"/>
    <w:rsid w:val="00870ADC"/>
    <w:rsid w:val="00870ECF"/>
    <w:rsid w:val="00871007"/>
    <w:rsid w:val="008717B8"/>
    <w:rsid w:val="0087312F"/>
    <w:rsid w:val="008744F3"/>
    <w:rsid w:val="0087505F"/>
    <w:rsid w:val="00876D0B"/>
    <w:rsid w:val="00876D5F"/>
    <w:rsid w:val="00877DC4"/>
    <w:rsid w:val="008800CD"/>
    <w:rsid w:val="00880E1B"/>
    <w:rsid w:val="00881F40"/>
    <w:rsid w:val="0088309A"/>
    <w:rsid w:val="00883106"/>
    <w:rsid w:val="00883317"/>
    <w:rsid w:val="00884731"/>
    <w:rsid w:val="00884872"/>
    <w:rsid w:val="00884931"/>
    <w:rsid w:val="008851B6"/>
    <w:rsid w:val="008860BC"/>
    <w:rsid w:val="008860E0"/>
    <w:rsid w:val="008863F5"/>
    <w:rsid w:val="00886A5C"/>
    <w:rsid w:val="00886F7C"/>
    <w:rsid w:val="00887162"/>
    <w:rsid w:val="00891260"/>
    <w:rsid w:val="0089167D"/>
    <w:rsid w:val="0089199C"/>
    <w:rsid w:val="008921F3"/>
    <w:rsid w:val="00892200"/>
    <w:rsid w:val="00892DAB"/>
    <w:rsid w:val="00893AEC"/>
    <w:rsid w:val="008941F0"/>
    <w:rsid w:val="008948CD"/>
    <w:rsid w:val="00894E31"/>
    <w:rsid w:val="00895865"/>
    <w:rsid w:val="00896B2E"/>
    <w:rsid w:val="00896C2B"/>
    <w:rsid w:val="008A03B2"/>
    <w:rsid w:val="008A08C4"/>
    <w:rsid w:val="008A0D29"/>
    <w:rsid w:val="008A14E5"/>
    <w:rsid w:val="008A1D57"/>
    <w:rsid w:val="008A3078"/>
    <w:rsid w:val="008A390F"/>
    <w:rsid w:val="008A3D97"/>
    <w:rsid w:val="008A3E7C"/>
    <w:rsid w:val="008A3F51"/>
    <w:rsid w:val="008A4668"/>
    <w:rsid w:val="008A5C4C"/>
    <w:rsid w:val="008A71AE"/>
    <w:rsid w:val="008A72DE"/>
    <w:rsid w:val="008A7526"/>
    <w:rsid w:val="008A7FD9"/>
    <w:rsid w:val="008B05A2"/>
    <w:rsid w:val="008B4051"/>
    <w:rsid w:val="008B4F52"/>
    <w:rsid w:val="008B5C4A"/>
    <w:rsid w:val="008B5CFC"/>
    <w:rsid w:val="008B6456"/>
    <w:rsid w:val="008B6634"/>
    <w:rsid w:val="008B679D"/>
    <w:rsid w:val="008B6A2B"/>
    <w:rsid w:val="008B6FDC"/>
    <w:rsid w:val="008B788C"/>
    <w:rsid w:val="008B78FB"/>
    <w:rsid w:val="008B7949"/>
    <w:rsid w:val="008C025C"/>
    <w:rsid w:val="008C1659"/>
    <w:rsid w:val="008C1D87"/>
    <w:rsid w:val="008C32DB"/>
    <w:rsid w:val="008C42DC"/>
    <w:rsid w:val="008C5046"/>
    <w:rsid w:val="008C52F3"/>
    <w:rsid w:val="008C5397"/>
    <w:rsid w:val="008C5616"/>
    <w:rsid w:val="008C61D2"/>
    <w:rsid w:val="008C61F6"/>
    <w:rsid w:val="008C6969"/>
    <w:rsid w:val="008C7400"/>
    <w:rsid w:val="008C765A"/>
    <w:rsid w:val="008D1F3D"/>
    <w:rsid w:val="008D2582"/>
    <w:rsid w:val="008D2A70"/>
    <w:rsid w:val="008D31C7"/>
    <w:rsid w:val="008D35C9"/>
    <w:rsid w:val="008D49C3"/>
    <w:rsid w:val="008D5D2C"/>
    <w:rsid w:val="008D6421"/>
    <w:rsid w:val="008D6B79"/>
    <w:rsid w:val="008D6B96"/>
    <w:rsid w:val="008D7472"/>
    <w:rsid w:val="008E1349"/>
    <w:rsid w:val="008E16A0"/>
    <w:rsid w:val="008E29A2"/>
    <w:rsid w:val="008E3760"/>
    <w:rsid w:val="008E52E1"/>
    <w:rsid w:val="008E5A1C"/>
    <w:rsid w:val="008E6200"/>
    <w:rsid w:val="008E69B6"/>
    <w:rsid w:val="008E6E36"/>
    <w:rsid w:val="008E765E"/>
    <w:rsid w:val="008F03DA"/>
    <w:rsid w:val="008F0C53"/>
    <w:rsid w:val="008F0EF0"/>
    <w:rsid w:val="008F2D2D"/>
    <w:rsid w:val="008F2F6A"/>
    <w:rsid w:val="008F4BAE"/>
    <w:rsid w:val="008F5507"/>
    <w:rsid w:val="008F60D9"/>
    <w:rsid w:val="008F6609"/>
    <w:rsid w:val="008F675C"/>
    <w:rsid w:val="008F6A33"/>
    <w:rsid w:val="008F6BDE"/>
    <w:rsid w:val="008F7FC8"/>
    <w:rsid w:val="00900C5A"/>
    <w:rsid w:val="00901351"/>
    <w:rsid w:val="0090250A"/>
    <w:rsid w:val="00902CC8"/>
    <w:rsid w:val="0090333E"/>
    <w:rsid w:val="00903C0B"/>
    <w:rsid w:val="009049AB"/>
    <w:rsid w:val="0090514E"/>
    <w:rsid w:val="0090595D"/>
    <w:rsid w:val="009066BC"/>
    <w:rsid w:val="00906B10"/>
    <w:rsid w:val="009073F7"/>
    <w:rsid w:val="00907586"/>
    <w:rsid w:val="00910215"/>
    <w:rsid w:val="0091059B"/>
    <w:rsid w:val="00910B4D"/>
    <w:rsid w:val="0091353F"/>
    <w:rsid w:val="00914361"/>
    <w:rsid w:val="00914AEC"/>
    <w:rsid w:val="00915818"/>
    <w:rsid w:val="00915EFB"/>
    <w:rsid w:val="00916A41"/>
    <w:rsid w:val="009203D9"/>
    <w:rsid w:val="00920BD3"/>
    <w:rsid w:val="009211A9"/>
    <w:rsid w:val="0092261B"/>
    <w:rsid w:val="009228E3"/>
    <w:rsid w:val="00923345"/>
    <w:rsid w:val="00923EE5"/>
    <w:rsid w:val="00925B5E"/>
    <w:rsid w:val="00925BD2"/>
    <w:rsid w:val="009265C3"/>
    <w:rsid w:val="00926BCA"/>
    <w:rsid w:val="00926ECE"/>
    <w:rsid w:val="009277CB"/>
    <w:rsid w:val="00927CF8"/>
    <w:rsid w:val="0093019F"/>
    <w:rsid w:val="00930D58"/>
    <w:rsid w:val="009310C8"/>
    <w:rsid w:val="00933986"/>
    <w:rsid w:val="00933BE7"/>
    <w:rsid w:val="00934006"/>
    <w:rsid w:val="0093483E"/>
    <w:rsid w:val="009349C4"/>
    <w:rsid w:val="00935233"/>
    <w:rsid w:val="009356F9"/>
    <w:rsid w:val="00936028"/>
    <w:rsid w:val="009362DC"/>
    <w:rsid w:val="009369F6"/>
    <w:rsid w:val="0093795D"/>
    <w:rsid w:val="00941A71"/>
    <w:rsid w:val="009437BF"/>
    <w:rsid w:val="00943A2A"/>
    <w:rsid w:val="00944190"/>
    <w:rsid w:val="009461A8"/>
    <w:rsid w:val="009463E8"/>
    <w:rsid w:val="00947606"/>
    <w:rsid w:val="0095108E"/>
    <w:rsid w:val="00951364"/>
    <w:rsid w:val="009513A0"/>
    <w:rsid w:val="00951D32"/>
    <w:rsid w:val="00952B63"/>
    <w:rsid w:val="00952E53"/>
    <w:rsid w:val="00952EA5"/>
    <w:rsid w:val="0095313E"/>
    <w:rsid w:val="0095501F"/>
    <w:rsid w:val="009559DB"/>
    <w:rsid w:val="00955CFD"/>
    <w:rsid w:val="00955F43"/>
    <w:rsid w:val="0095642D"/>
    <w:rsid w:val="009569D2"/>
    <w:rsid w:val="0095718E"/>
    <w:rsid w:val="0096034F"/>
    <w:rsid w:val="009608F4"/>
    <w:rsid w:val="00960AC3"/>
    <w:rsid w:val="00960BB8"/>
    <w:rsid w:val="00960BD1"/>
    <w:rsid w:val="00960CCE"/>
    <w:rsid w:val="009616DD"/>
    <w:rsid w:val="00961956"/>
    <w:rsid w:val="00962B90"/>
    <w:rsid w:val="00962EA1"/>
    <w:rsid w:val="009632BD"/>
    <w:rsid w:val="009641CB"/>
    <w:rsid w:val="00964603"/>
    <w:rsid w:val="00964CD4"/>
    <w:rsid w:val="0096570D"/>
    <w:rsid w:val="00965A63"/>
    <w:rsid w:val="00965FD5"/>
    <w:rsid w:val="009660EA"/>
    <w:rsid w:val="0096705D"/>
    <w:rsid w:val="00970F48"/>
    <w:rsid w:val="00971C11"/>
    <w:rsid w:val="00972CBA"/>
    <w:rsid w:val="0097479C"/>
    <w:rsid w:val="00975BD3"/>
    <w:rsid w:val="009762D7"/>
    <w:rsid w:val="00976534"/>
    <w:rsid w:val="009766F3"/>
    <w:rsid w:val="00976806"/>
    <w:rsid w:val="00976D88"/>
    <w:rsid w:val="0097751D"/>
    <w:rsid w:val="00977DA2"/>
    <w:rsid w:val="009802EA"/>
    <w:rsid w:val="00980B7B"/>
    <w:rsid w:val="00980E4A"/>
    <w:rsid w:val="00981507"/>
    <w:rsid w:val="0098158D"/>
    <w:rsid w:val="00982BF0"/>
    <w:rsid w:val="00983E31"/>
    <w:rsid w:val="00984353"/>
    <w:rsid w:val="0098455D"/>
    <w:rsid w:val="00984AD3"/>
    <w:rsid w:val="0098522E"/>
    <w:rsid w:val="00991622"/>
    <w:rsid w:val="00991A40"/>
    <w:rsid w:val="00992820"/>
    <w:rsid w:val="00992B0F"/>
    <w:rsid w:val="009939F2"/>
    <w:rsid w:val="00993FE7"/>
    <w:rsid w:val="0099410D"/>
    <w:rsid w:val="0099411C"/>
    <w:rsid w:val="00994202"/>
    <w:rsid w:val="00994269"/>
    <w:rsid w:val="00994B37"/>
    <w:rsid w:val="00994CD3"/>
    <w:rsid w:val="009954CC"/>
    <w:rsid w:val="009964C5"/>
    <w:rsid w:val="009A01D9"/>
    <w:rsid w:val="009A06F3"/>
    <w:rsid w:val="009A2C79"/>
    <w:rsid w:val="009A2FE4"/>
    <w:rsid w:val="009A30B4"/>
    <w:rsid w:val="009A3288"/>
    <w:rsid w:val="009A3A3F"/>
    <w:rsid w:val="009A3C29"/>
    <w:rsid w:val="009A3C85"/>
    <w:rsid w:val="009A5D73"/>
    <w:rsid w:val="009A6ECE"/>
    <w:rsid w:val="009A7077"/>
    <w:rsid w:val="009B1F7A"/>
    <w:rsid w:val="009B2446"/>
    <w:rsid w:val="009B27C9"/>
    <w:rsid w:val="009B289C"/>
    <w:rsid w:val="009B3785"/>
    <w:rsid w:val="009B3CCC"/>
    <w:rsid w:val="009B3E7E"/>
    <w:rsid w:val="009B40EC"/>
    <w:rsid w:val="009B531E"/>
    <w:rsid w:val="009B58CC"/>
    <w:rsid w:val="009B5990"/>
    <w:rsid w:val="009B5C85"/>
    <w:rsid w:val="009B6F99"/>
    <w:rsid w:val="009B7933"/>
    <w:rsid w:val="009B7B82"/>
    <w:rsid w:val="009B7BEA"/>
    <w:rsid w:val="009B7D72"/>
    <w:rsid w:val="009C02E0"/>
    <w:rsid w:val="009C06BA"/>
    <w:rsid w:val="009C196F"/>
    <w:rsid w:val="009C2297"/>
    <w:rsid w:val="009C2366"/>
    <w:rsid w:val="009C23EC"/>
    <w:rsid w:val="009C330D"/>
    <w:rsid w:val="009C39D1"/>
    <w:rsid w:val="009C5D46"/>
    <w:rsid w:val="009C6054"/>
    <w:rsid w:val="009C7364"/>
    <w:rsid w:val="009C76B6"/>
    <w:rsid w:val="009C7F12"/>
    <w:rsid w:val="009D1697"/>
    <w:rsid w:val="009D3211"/>
    <w:rsid w:val="009D3344"/>
    <w:rsid w:val="009D3381"/>
    <w:rsid w:val="009D3674"/>
    <w:rsid w:val="009D4B7B"/>
    <w:rsid w:val="009D5570"/>
    <w:rsid w:val="009D62F0"/>
    <w:rsid w:val="009D684B"/>
    <w:rsid w:val="009D710A"/>
    <w:rsid w:val="009D7A88"/>
    <w:rsid w:val="009E2F3C"/>
    <w:rsid w:val="009E37C2"/>
    <w:rsid w:val="009E3C50"/>
    <w:rsid w:val="009E4F44"/>
    <w:rsid w:val="009E5122"/>
    <w:rsid w:val="009E57DA"/>
    <w:rsid w:val="009E62B7"/>
    <w:rsid w:val="009E62E7"/>
    <w:rsid w:val="009E6496"/>
    <w:rsid w:val="009E65CF"/>
    <w:rsid w:val="009E67DA"/>
    <w:rsid w:val="009E6ABC"/>
    <w:rsid w:val="009E6DDC"/>
    <w:rsid w:val="009E78BA"/>
    <w:rsid w:val="009F0717"/>
    <w:rsid w:val="009F3EEF"/>
    <w:rsid w:val="009F3F3E"/>
    <w:rsid w:val="009F4209"/>
    <w:rsid w:val="009F444D"/>
    <w:rsid w:val="009F4969"/>
    <w:rsid w:val="009F4D68"/>
    <w:rsid w:val="009F509C"/>
    <w:rsid w:val="009F5793"/>
    <w:rsid w:val="009F6632"/>
    <w:rsid w:val="00A00125"/>
    <w:rsid w:val="00A00904"/>
    <w:rsid w:val="00A010DB"/>
    <w:rsid w:val="00A01FF8"/>
    <w:rsid w:val="00A023C2"/>
    <w:rsid w:val="00A0279B"/>
    <w:rsid w:val="00A027B3"/>
    <w:rsid w:val="00A038D8"/>
    <w:rsid w:val="00A040F0"/>
    <w:rsid w:val="00A04262"/>
    <w:rsid w:val="00A04379"/>
    <w:rsid w:val="00A05C30"/>
    <w:rsid w:val="00A06819"/>
    <w:rsid w:val="00A06B33"/>
    <w:rsid w:val="00A06C5D"/>
    <w:rsid w:val="00A10356"/>
    <w:rsid w:val="00A11AF9"/>
    <w:rsid w:val="00A11B68"/>
    <w:rsid w:val="00A11EB5"/>
    <w:rsid w:val="00A12887"/>
    <w:rsid w:val="00A1388F"/>
    <w:rsid w:val="00A14D17"/>
    <w:rsid w:val="00A16A57"/>
    <w:rsid w:val="00A1741B"/>
    <w:rsid w:val="00A20790"/>
    <w:rsid w:val="00A21D1E"/>
    <w:rsid w:val="00A2217A"/>
    <w:rsid w:val="00A224D2"/>
    <w:rsid w:val="00A225BA"/>
    <w:rsid w:val="00A228D1"/>
    <w:rsid w:val="00A231E3"/>
    <w:rsid w:val="00A23545"/>
    <w:rsid w:val="00A2523F"/>
    <w:rsid w:val="00A259C0"/>
    <w:rsid w:val="00A2626D"/>
    <w:rsid w:val="00A2715E"/>
    <w:rsid w:val="00A27368"/>
    <w:rsid w:val="00A31248"/>
    <w:rsid w:val="00A3138E"/>
    <w:rsid w:val="00A315B1"/>
    <w:rsid w:val="00A31917"/>
    <w:rsid w:val="00A31D45"/>
    <w:rsid w:val="00A32860"/>
    <w:rsid w:val="00A334E5"/>
    <w:rsid w:val="00A33E25"/>
    <w:rsid w:val="00A3593D"/>
    <w:rsid w:val="00A35BAC"/>
    <w:rsid w:val="00A36197"/>
    <w:rsid w:val="00A376B6"/>
    <w:rsid w:val="00A40756"/>
    <w:rsid w:val="00A40926"/>
    <w:rsid w:val="00A4168D"/>
    <w:rsid w:val="00A42976"/>
    <w:rsid w:val="00A43371"/>
    <w:rsid w:val="00A4377B"/>
    <w:rsid w:val="00A43803"/>
    <w:rsid w:val="00A43FCC"/>
    <w:rsid w:val="00A442FE"/>
    <w:rsid w:val="00A44C24"/>
    <w:rsid w:val="00A44F0A"/>
    <w:rsid w:val="00A479AD"/>
    <w:rsid w:val="00A47E17"/>
    <w:rsid w:val="00A50539"/>
    <w:rsid w:val="00A50813"/>
    <w:rsid w:val="00A50FB8"/>
    <w:rsid w:val="00A515CB"/>
    <w:rsid w:val="00A520A1"/>
    <w:rsid w:val="00A52297"/>
    <w:rsid w:val="00A5384B"/>
    <w:rsid w:val="00A5391C"/>
    <w:rsid w:val="00A5669C"/>
    <w:rsid w:val="00A56BCF"/>
    <w:rsid w:val="00A56E82"/>
    <w:rsid w:val="00A572F3"/>
    <w:rsid w:val="00A578A1"/>
    <w:rsid w:val="00A57CB4"/>
    <w:rsid w:val="00A61720"/>
    <w:rsid w:val="00A62850"/>
    <w:rsid w:val="00A62BEB"/>
    <w:rsid w:val="00A62DDB"/>
    <w:rsid w:val="00A64448"/>
    <w:rsid w:val="00A6454C"/>
    <w:rsid w:val="00A64AAD"/>
    <w:rsid w:val="00A6573D"/>
    <w:rsid w:val="00A674E2"/>
    <w:rsid w:val="00A7043C"/>
    <w:rsid w:val="00A70566"/>
    <w:rsid w:val="00A705DB"/>
    <w:rsid w:val="00A72337"/>
    <w:rsid w:val="00A7241B"/>
    <w:rsid w:val="00A726D9"/>
    <w:rsid w:val="00A727FA"/>
    <w:rsid w:val="00A72DB3"/>
    <w:rsid w:val="00A7301A"/>
    <w:rsid w:val="00A735FA"/>
    <w:rsid w:val="00A749CE"/>
    <w:rsid w:val="00A75B1E"/>
    <w:rsid w:val="00A75B9B"/>
    <w:rsid w:val="00A76222"/>
    <w:rsid w:val="00A8014B"/>
    <w:rsid w:val="00A8194A"/>
    <w:rsid w:val="00A82132"/>
    <w:rsid w:val="00A839CB"/>
    <w:rsid w:val="00A84201"/>
    <w:rsid w:val="00A84D35"/>
    <w:rsid w:val="00A85465"/>
    <w:rsid w:val="00A866D9"/>
    <w:rsid w:val="00A86CD3"/>
    <w:rsid w:val="00A90669"/>
    <w:rsid w:val="00A90A31"/>
    <w:rsid w:val="00A91132"/>
    <w:rsid w:val="00A9164E"/>
    <w:rsid w:val="00A92F14"/>
    <w:rsid w:val="00A9350C"/>
    <w:rsid w:val="00A94A51"/>
    <w:rsid w:val="00A94F0A"/>
    <w:rsid w:val="00A9683F"/>
    <w:rsid w:val="00A97BB2"/>
    <w:rsid w:val="00A97FBF"/>
    <w:rsid w:val="00AA0936"/>
    <w:rsid w:val="00AA17E0"/>
    <w:rsid w:val="00AA1B08"/>
    <w:rsid w:val="00AA2180"/>
    <w:rsid w:val="00AA29C5"/>
    <w:rsid w:val="00AA3CC3"/>
    <w:rsid w:val="00AA3E53"/>
    <w:rsid w:val="00AA528A"/>
    <w:rsid w:val="00AA5DE1"/>
    <w:rsid w:val="00AA635A"/>
    <w:rsid w:val="00AA764A"/>
    <w:rsid w:val="00AB0A23"/>
    <w:rsid w:val="00AB12F7"/>
    <w:rsid w:val="00AB147D"/>
    <w:rsid w:val="00AB1854"/>
    <w:rsid w:val="00AB280E"/>
    <w:rsid w:val="00AB286D"/>
    <w:rsid w:val="00AB2ACB"/>
    <w:rsid w:val="00AB2C28"/>
    <w:rsid w:val="00AB3147"/>
    <w:rsid w:val="00AB3993"/>
    <w:rsid w:val="00AB3EF3"/>
    <w:rsid w:val="00AB4067"/>
    <w:rsid w:val="00AB424A"/>
    <w:rsid w:val="00AB47B9"/>
    <w:rsid w:val="00AB4D26"/>
    <w:rsid w:val="00AB5666"/>
    <w:rsid w:val="00AB6263"/>
    <w:rsid w:val="00AB6FB2"/>
    <w:rsid w:val="00AC0812"/>
    <w:rsid w:val="00AC1AE5"/>
    <w:rsid w:val="00AC1F59"/>
    <w:rsid w:val="00AC3C7F"/>
    <w:rsid w:val="00AC512E"/>
    <w:rsid w:val="00AC6D6E"/>
    <w:rsid w:val="00AC7761"/>
    <w:rsid w:val="00AD01AB"/>
    <w:rsid w:val="00AD0A9E"/>
    <w:rsid w:val="00AD1813"/>
    <w:rsid w:val="00AD1897"/>
    <w:rsid w:val="00AD2287"/>
    <w:rsid w:val="00AD241B"/>
    <w:rsid w:val="00AD37D6"/>
    <w:rsid w:val="00AD580F"/>
    <w:rsid w:val="00AD7A2C"/>
    <w:rsid w:val="00AD7A7B"/>
    <w:rsid w:val="00AE15A7"/>
    <w:rsid w:val="00AE15B9"/>
    <w:rsid w:val="00AE2E48"/>
    <w:rsid w:val="00AE4224"/>
    <w:rsid w:val="00AE4530"/>
    <w:rsid w:val="00AE457D"/>
    <w:rsid w:val="00AE4AB2"/>
    <w:rsid w:val="00AE4B59"/>
    <w:rsid w:val="00AE6704"/>
    <w:rsid w:val="00AE7D24"/>
    <w:rsid w:val="00AF1421"/>
    <w:rsid w:val="00AF14B8"/>
    <w:rsid w:val="00AF15B0"/>
    <w:rsid w:val="00AF1D28"/>
    <w:rsid w:val="00AF2064"/>
    <w:rsid w:val="00AF3503"/>
    <w:rsid w:val="00AF49A6"/>
    <w:rsid w:val="00AF5B15"/>
    <w:rsid w:val="00AF62C5"/>
    <w:rsid w:val="00AF645B"/>
    <w:rsid w:val="00AF7D24"/>
    <w:rsid w:val="00B003A5"/>
    <w:rsid w:val="00B00804"/>
    <w:rsid w:val="00B00B2C"/>
    <w:rsid w:val="00B00E1C"/>
    <w:rsid w:val="00B00E75"/>
    <w:rsid w:val="00B03184"/>
    <w:rsid w:val="00B04FDE"/>
    <w:rsid w:val="00B05742"/>
    <w:rsid w:val="00B05AF7"/>
    <w:rsid w:val="00B05C63"/>
    <w:rsid w:val="00B05F2F"/>
    <w:rsid w:val="00B060AA"/>
    <w:rsid w:val="00B06D7F"/>
    <w:rsid w:val="00B06F44"/>
    <w:rsid w:val="00B07152"/>
    <w:rsid w:val="00B105BD"/>
    <w:rsid w:val="00B10F8F"/>
    <w:rsid w:val="00B1214D"/>
    <w:rsid w:val="00B124F9"/>
    <w:rsid w:val="00B1349A"/>
    <w:rsid w:val="00B14B02"/>
    <w:rsid w:val="00B15E5B"/>
    <w:rsid w:val="00B16D44"/>
    <w:rsid w:val="00B16F8F"/>
    <w:rsid w:val="00B200B2"/>
    <w:rsid w:val="00B20EEB"/>
    <w:rsid w:val="00B20F12"/>
    <w:rsid w:val="00B210BE"/>
    <w:rsid w:val="00B211BA"/>
    <w:rsid w:val="00B21B68"/>
    <w:rsid w:val="00B2217A"/>
    <w:rsid w:val="00B23436"/>
    <w:rsid w:val="00B24AD7"/>
    <w:rsid w:val="00B279BE"/>
    <w:rsid w:val="00B304D8"/>
    <w:rsid w:val="00B30C8F"/>
    <w:rsid w:val="00B31302"/>
    <w:rsid w:val="00B32A59"/>
    <w:rsid w:val="00B32C80"/>
    <w:rsid w:val="00B32D0C"/>
    <w:rsid w:val="00B33129"/>
    <w:rsid w:val="00B336D4"/>
    <w:rsid w:val="00B3547B"/>
    <w:rsid w:val="00B359AC"/>
    <w:rsid w:val="00B36281"/>
    <w:rsid w:val="00B379BB"/>
    <w:rsid w:val="00B37DA0"/>
    <w:rsid w:val="00B409AC"/>
    <w:rsid w:val="00B41E19"/>
    <w:rsid w:val="00B42D17"/>
    <w:rsid w:val="00B42F23"/>
    <w:rsid w:val="00B42F67"/>
    <w:rsid w:val="00B4444F"/>
    <w:rsid w:val="00B44A47"/>
    <w:rsid w:val="00B45991"/>
    <w:rsid w:val="00B45A74"/>
    <w:rsid w:val="00B4732F"/>
    <w:rsid w:val="00B47490"/>
    <w:rsid w:val="00B4779A"/>
    <w:rsid w:val="00B47DF4"/>
    <w:rsid w:val="00B501A9"/>
    <w:rsid w:val="00B514EE"/>
    <w:rsid w:val="00B5198B"/>
    <w:rsid w:val="00B5208A"/>
    <w:rsid w:val="00B528E8"/>
    <w:rsid w:val="00B52B27"/>
    <w:rsid w:val="00B52E28"/>
    <w:rsid w:val="00B53939"/>
    <w:rsid w:val="00B53E07"/>
    <w:rsid w:val="00B545FB"/>
    <w:rsid w:val="00B54829"/>
    <w:rsid w:val="00B5495F"/>
    <w:rsid w:val="00B55C8C"/>
    <w:rsid w:val="00B56D8D"/>
    <w:rsid w:val="00B56ED8"/>
    <w:rsid w:val="00B6095F"/>
    <w:rsid w:val="00B60C51"/>
    <w:rsid w:val="00B6202F"/>
    <w:rsid w:val="00B6274E"/>
    <w:rsid w:val="00B636CA"/>
    <w:rsid w:val="00B6466F"/>
    <w:rsid w:val="00B654BB"/>
    <w:rsid w:val="00B65B40"/>
    <w:rsid w:val="00B668A0"/>
    <w:rsid w:val="00B67DBD"/>
    <w:rsid w:val="00B7109E"/>
    <w:rsid w:val="00B716C2"/>
    <w:rsid w:val="00B71B5C"/>
    <w:rsid w:val="00B7211A"/>
    <w:rsid w:val="00B729F6"/>
    <w:rsid w:val="00B74B3E"/>
    <w:rsid w:val="00B76022"/>
    <w:rsid w:val="00B76304"/>
    <w:rsid w:val="00B76E9E"/>
    <w:rsid w:val="00B77B4A"/>
    <w:rsid w:val="00B800FB"/>
    <w:rsid w:val="00B805A0"/>
    <w:rsid w:val="00B80804"/>
    <w:rsid w:val="00B850E7"/>
    <w:rsid w:val="00B857AA"/>
    <w:rsid w:val="00B8592B"/>
    <w:rsid w:val="00B860A9"/>
    <w:rsid w:val="00B866CF"/>
    <w:rsid w:val="00B86EA1"/>
    <w:rsid w:val="00B87060"/>
    <w:rsid w:val="00B877C8"/>
    <w:rsid w:val="00B908C0"/>
    <w:rsid w:val="00B9108E"/>
    <w:rsid w:val="00B91265"/>
    <w:rsid w:val="00B91EEB"/>
    <w:rsid w:val="00B92616"/>
    <w:rsid w:val="00B927AA"/>
    <w:rsid w:val="00B93497"/>
    <w:rsid w:val="00B93901"/>
    <w:rsid w:val="00B939C2"/>
    <w:rsid w:val="00B94508"/>
    <w:rsid w:val="00B95F15"/>
    <w:rsid w:val="00B964E7"/>
    <w:rsid w:val="00B96538"/>
    <w:rsid w:val="00B9681A"/>
    <w:rsid w:val="00B9776F"/>
    <w:rsid w:val="00BA2513"/>
    <w:rsid w:val="00BA29DB"/>
    <w:rsid w:val="00BA320C"/>
    <w:rsid w:val="00BA4307"/>
    <w:rsid w:val="00BA442A"/>
    <w:rsid w:val="00BA460A"/>
    <w:rsid w:val="00BA4935"/>
    <w:rsid w:val="00BA6ECD"/>
    <w:rsid w:val="00BA7EE6"/>
    <w:rsid w:val="00BB056E"/>
    <w:rsid w:val="00BB15DF"/>
    <w:rsid w:val="00BB1876"/>
    <w:rsid w:val="00BB2F77"/>
    <w:rsid w:val="00BB4510"/>
    <w:rsid w:val="00BB4715"/>
    <w:rsid w:val="00BB47CD"/>
    <w:rsid w:val="00BB5BE3"/>
    <w:rsid w:val="00BB6938"/>
    <w:rsid w:val="00BB71E0"/>
    <w:rsid w:val="00BC01B6"/>
    <w:rsid w:val="00BC0B1F"/>
    <w:rsid w:val="00BC0D29"/>
    <w:rsid w:val="00BC17C3"/>
    <w:rsid w:val="00BC21D1"/>
    <w:rsid w:val="00BC4509"/>
    <w:rsid w:val="00BC52CC"/>
    <w:rsid w:val="00BC5D53"/>
    <w:rsid w:val="00BC5F26"/>
    <w:rsid w:val="00BC63AC"/>
    <w:rsid w:val="00BC6CFE"/>
    <w:rsid w:val="00BD038A"/>
    <w:rsid w:val="00BD0408"/>
    <w:rsid w:val="00BD0B07"/>
    <w:rsid w:val="00BD118C"/>
    <w:rsid w:val="00BD1862"/>
    <w:rsid w:val="00BD188B"/>
    <w:rsid w:val="00BD1976"/>
    <w:rsid w:val="00BD35BC"/>
    <w:rsid w:val="00BD4FEF"/>
    <w:rsid w:val="00BD5DC2"/>
    <w:rsid w:val="00BD6A49"/>
    <w:rsid w:val="00BD750A"/>
    <w:rsid w:val="00BD7D7B"/>
    <w:rsid w:val="00BE0176"/>
    <w:rsid w:val="00BE02D7"/>
    <w:rsid w:val="00BE073F"/>
    <w:rsid w:val="00BE11C6"/>
    <w:rsid w:val="00BE1256"/>
    <w:rsid w:val="00BE14E9"/>
    <w:rsid w:val="00BE1D8C"/>
    <w:rsid w:val="00BE1D92"/>
    <w:rsid w:val="00BE1EA7"/>
    <w:rsid w:val="00BE55F4"/>
    <w:rsid w:val="00BE56AF"/>
    <w:rsid w:val="00BE5BF2"/>
    <w:rsid w:val="00BE5FCB"/>
    <w:rsid w:val="00BE606C"/>
    <w:rsid w:val="00BF08AC"/>
    <w:rsid w:val="00BF12C4"/>
    <w:rsid w:val="00BF27A7"/>
    <w:rsid w:val="00BF2D51"/>
    <w:rsid w:val="00BF3697"/>
    <w:rsid w:val="00BF375D"/>
    <w:rsid w:val="00BF3773"/>
    <w:rsid w:val="00BF7479"/>
    <w:rsid w:val="00BF792D"/>
    <w:rsid w:val="00BF79CA"/>
    <w:rsid w:val="00C00307"/>
    <w:rsid w:val="00C00C0D"/>
    <w:rsid w:val="00C00EA2"/>
    <w:rsid w:val="00C01453"/>
    <w:rsid w:val="00C01DB9"/>
    <w:rsid w:val="00C0522B"/>
    <w:rsid w:val="00C0642C"/>
    <w:rsid w:val="00C0660B"/>
    <w:rsid w:val="00C06B83"/>
    <w:rsid w:val="00C071AD"/>
    <w:rsid w:val="00C075BB"/>
    <w:rsid w:val="00C11B3F"/>
    <w:rsid w:val="00C12655"/>
    <w:rsid w:val="00C13002"/>
    <w:rsid w:val="00C13038"/>
    <w:rsid w:val="00C14F2E"/>
    <w:rsid w:val="00C15C32"/>
    <w:rsid w:val="00C1647A"/>
    <w:rsid w:val="00C173BF"/>
    <w:rsid w:val="00C17F0D"/>
    <w:rsid w:val="00C20A39"/>
    <w:rsid w:val="00C20B5F"/>
    <w:rsid w:val="00C20C03"/>
    <w:rsid w:val="00C20EF4"/>
    <w:rsid w:val="00C21032"/>
    <w:rsid w:val="00C213C9"/>
    <w:rsid w:val="00C21AC0"/>
    <w:rsid w:val="00C21B98"/>
    <w:rsid w:val="00C25039"/>
    <w:rsid w:val="00C25E4A"/>
    <w:rsid w:val="00C267C9"/>
    <w:rsid w:val="00C26B2C"/>
    <w:rsid w:val="00C277E5"/>
    <w:rsid w:val="00C306B1"/>
    <w:rsid w:val="00C30D71"/>
    <w:rsid w:val="00C30E96"/>
    <w:rsid w:val="00C3146F"/>
    <w:rsid w:val="00C3172A"/>
    <w:rsid w:val="00C31831"/>
    <w:rsid w:val="00C31C6D"/>
    <w:rsid w:val="00C32210"/>
    <w:rsid w:val="00C3250A"/>
    <w:rsid w:val="00C32AF0"/>
    <w:rsid w:val="00C343DE"/>
    <w:rsid w:val="00C3493B"/>
    <w:rsid w:val="00C34B27"/>
    <w:rsid w:val="00C352DA"/>
    <w:rsid w:val="00C3548D"/>
    <w:rsid w:val="00C35FFF"/>
    <w:rsid w:val="00C3698A"/>
    <w:rsid w:val="00C369BA"/>
    <w:rsid w:val="00C37385"/>
    <w:rsid w:val="00C40175"/>
    <w:rsid w:val="00C40B7C"/>
    <w:rsid w:val="00C40E9E"/>
    <w:rsid w:val="00C414C5"/>
    <w:rsid w:val="00C415E3"/>
    <w:rsid w:val="00C42921"/>
    <w:rsid w:val="00C43161"/>
    <w:rsid w:val="00C4351F"/>
    <w:rsid w:val="00C4361E"/>
    <w:rsid w:val="00C43713"/>
    <w:rsid w:val="00C4373C"/>
    <w:rsid w:val="00C4579F"/>
    <w:rsid w:val="00C459CB"/>
    <w:rsid w:val="00C462B8"/>
    <w:rsid w:val="00C46333"/>
    <w:rsid w:val="00C4669E"/>
    <w:rsid w:val="00C4786A"/>
    <w:rsid w:val="00C50750"/>
    <w:rsid w:val="00C51A22"/>
    <w:rsid w:val="00C529CD"/>
    <w:rsid w:val="00C53E07"/>
    <w:rsid w:val="00C542FC"/>
    <w:rsid w:val="00C54492"/>
    <w:rsid w:val="00C54C7B"/>
    <w:rsid w:val="00C572AF"/>
    <w:rsid w:val="00C57E11"/>
    <w:rsid w:val="00C57EAE"/>
    <w:rsid w:val="00C601B0"/>
    <w:rsid w:val="00C60599"/>
    <w:rsid w:val="00C61E79"/>
    <w:rsid w:val="00C62589"/>
    <w:rsid w:val="00C6261E"/>
    <w:rsid w:val="00C6275B"/>
    <w:rsid w:val="00C629D0"/>
    <w:rsid w:val="00C62DEB"/>
    <w:rsid w:val="00C6449E"/>
    <w:rsid w:val="00C6586A"/>
    <w:rsid w:val="00C65CDA"/>
    <w:rsid w:val="00C663FC"/>
    <w:rsid w:val="00C671EE"/>
    <w:rsid w:val="00C67EA8"/>
    <w:rsid w:val="00C6BAE8"/>
    <w:rsid w:val="00C701EC"/>
    <w:rsid w:val="00C7075F"/>
    <w:rsid w:val="00C71C82"/>
    <w:rsid w:val="00C71EDB"/>
    <w:rsid w:val="00C72489"/>
    <w:rsid w:val="00C72E0B"/>
    <w:rsid w:val="00C73A71"/>
    <w:rsid w:val="00C73EAF"/>
    <w:rsid w:val="00C73EEE"/>
    <w:rsid w:val="00C74712"/>
    <w:rsid w:val="00C74AF3"/>
    <w:rsid w:val="00C7734D"/>
    <w:rsid w:val="00C80EC5"/>
    <w:rsid w:val="00C8282B"/>
    <w:rsid w:val="00C85323"/>
    <w:rsid w:val="00C864A5"/>
    <w:rsid w:val="00C86B3F"/>
    <w:rsid w:val="00C86E41"/>
    <w:rsid w:val="00C8739B"/>
    <w:rsid w:val="00C90851"/>
    <w:rsid w:val="00C90982"/>
    <w:rsid w:val="00C91751"/>
    <w:rsid w:val="00C91D8C"/>
    <w:rsid w:val="00C92515"/>
    <w:rsid w:val="00C92AB6"/>
    <w:rsid w:val="00C92E5A"/>
    <w:rsid w:val="00C933D1"/>
    <w:rsid w:val="00C936A1"/>
    <w:rsid w:val="00C93E9B"/>
    <w:rsid w:val="00C94182"/>
    <w:rsid w:val="00C94EF1"/>
    <w:rsid w:val="00C96A4B"/>
    <w:rsid w:val="00C9712C"/>
    <w:rsid w:val="00C97F18"/>
    <w:rsid w:val="00CA083B"/>
    <w:rsid w:val="00CA0CBA"/>
    <w:rsid w:val="00CA1064"/>
    <w:rsid w:val="00CA11A2"/>
    <w:rsid w:val="00CA169B"/>
    <w:rsid w:val="00CA1D30"/>
    <w:rsid w:val="00CA3068"/>
    <w:rsid w:val="00CA41B9"/>
    <w:rsid w:val="00CA467A"/>
    <w:rsid w:val="00CA4A11"/>
    <w:rsid w:val="00CA4D5B"/>
    <w:rsid w:val="00CA5053"/>
    <w:rsid w:val="00CA6540"/>
    <w:rsid w:val="00CA6768"/>
    <w:rsid w:val="00CA6DCA"/>
    <w:rsid w:val="00CA7A61"/>
    <w:rsid w:val="00CA7D88"/>
    <w:rsid w:val="00CB0233"/>
    <w:rsid w:val="00CB1032"/>
    <w:rsid w:val="00CB1229"/>
    <w:rsid w:val="00CB296A"/>
    <w:rsid w:val="00CB2D67"/>
    <w:rsid w:val="00CB3CF7"/>
    <w:rsid w:val="00CB44D2"/>
    <w:rsid w:val="00CB5080"/>
    <w:rsid w:val="00CB6164"/>
    <w:rsid w:val="00CB6180"/>
    <w:rsid w:val="00CB6810"/>
    <w:rsid w:val="00CB6F88"/>
    <w:rsid w:val="00CC0117"/>
    <w:rsid w:val="00CC12F4"/>
    <w:rsid w:val="00CC1858"/>
    <w:rsid w:val="00CC34A8"/>
    <w:rsid w:val="00CC37FE"/>
    <w:rsid w:val="00CC414D"/>
    <w:rsid w:val="00CC45B5"/>
    <w:rsid w:val="00CC4C6C"/>
    <w:rsid w:val="00CC6638"/>
    <w:rsid w:val="00CC7537"/>
    <w:rsid w:val="00CD1805"/>
    <w:rsid w:val="00CD194B"/>
    <w:rsid w:val="00CD19A3"/>
    <w:rsid w:val="00CD1BC1"/>
    <w:rsid w:val="00CD2ED8"/>
    <w:rsid w:val="00CD3FBF"/>
    <w:rsid w:val="00CD569D"/>
    <w:rsid w:val="00CD6CF9"/>
    <w:rsid w:val="00CE0483"/>
    <w:rsid w:val="00CE13BE"/>
    <w:rsid w:val="00CE1484"/>
    <w:rsid w:val="00CE20F7"/>
    <w:rsid w:val="00CE2373"/>
    <w:rsid w:val="00CE4B15"/>
    <w:rsid w:val="00CE5596"/>
    <w:rsid w:val="00CE672A"/>
    <w:rsid w:val="00CF0197"/>
    <w:rsid w:val="00CF0225"/>
    <w:rsid w:val="00CF253C"/>
    <w:rsid w:val="00CF333A"/>
    <w:rsid w:val="00CF337F"/>
    <w:rsid w:val="00CF3936"/>
    <w:rsid w:val="00CF3B4D"/>
    <w:rsid w:val="00CF3F9E"/>
    <w:rsid w:val="00CF424E"/>
    <w:rsid w:val="00CF6DA5"/>
    <w:rsid w:val="00D0035A"/>
    <w:rsid w:val="00D007D4"/>
    <w:rsid w:val="00D02095"/>
    <w:rsid w:val="00D02610"/>
    <w:rsid w:val="00D034F9"/>
    <w:rsid w:val="00D03DBA"/>
    <w:rsid w:val="00D044F7"/>
    <w:rsid w:val="00D0489E"/>
    <w:rsid w:val="00D05ACA"/>
    <w:rsid w:val="00D0633C"/>
    <w:rsid w:val="00D06AD8"/>
    <w:rsid w:val="00D07842"/>
    <w:rsid w:val="00D07D35"/>
    <w:rsid w:val="00D07D7A"/>
    <w:rsid w:val="00D1036C"/>
    <w:rsid w:val="00D122B2"/>
    <w:rsid w:val="00D12CC7"/>
    <w:rsid w:val="00D14115"/>
    <w:rsid w:val="00D14A27"/>
    <w:rsid w:val="00D14C24"/>
    <w:rsid w:val="00D16876"/>
    <w:rsid w:val="00D16AE1"/>
    <w:rsid w:val="00D17409"/>
    <w:rsid w:val="00D179F0"/>
    <w:rsid w:val="00D17FAA"/>
    <w:rsid w:val="00D2031D"/>
    <w:rsid w:val="00D2080C"/>
    <w:rsid w:val="00D21488"/>
    <w:rsid w:val="00D21C29"/>
    <w:rsid w:val="00D21F16"/>
    <w:rsid w:val="00D224EC"/>
    <w:rsid w:val="00D23104"/>
    <w:rsid w:val="00D23B0F"/>
    <w:rsid w:val="00D23BBC"/>
    <w:rsid w:val="00D24102"/>
    <w:rsid w:val="00D24263"/>
    <w:rsid w:val="00D24AE5"/>
    <w:rsid w:val="00D24F22"/>
    <w:rsid w:val="00D25B5C"/>
    <w:rsid w:val="00D266F5"/>
    <w:rsid w:val="00D27141"/>
    <w:rsid w:val="00D271B0"/>
    <w:rsid w:val="00D313B5"/>
    <w:rsid w:val="00D31637"/>
    <w:rsid w:val="00D32DF9"/>
    <w:rsid w:val="00D32E02"/>
    <w:rsid w:val="00D332E1"/>
    <w:rsid w:val="00D33E25"/>
    <w:rsid w:val="00D34397"/>
    <w:rsid w:val="00D3448A"/>
    <w:rsid w:val="00D34E78"/>
    <w:rsid w:val="00D35BE9"/>
    <w:rsid w:val="00D362B3"/>
    <w:rsid w:val="00D36EDD"/>
    <w:rsid w:val="00D400F6"/>
    <w:rsid w:val="00D406D8"/>
    <w:rsid w:val="00D4230D"/>
    <w:rsid w:val="00D43D48"/>
    <w:rsid w:val="00D43F40"/>
    <w:rsid w:val="00D44C57"/>
    <w:rsid w:val="00D455F8"/>
    <w:rsid w:val="00D45991"/>
    <w:rsid w:val="00D45CD7"/>
    <w:rsid w:val="00D46D8C"/>
    <w:rsid w:val="00D50670"/>
    <w:rsid w:val="00D519BD"/>
    <w:rsid w:val="00D51A2B"/>
    <w:rsid w:val="00D5204F"/>
    <w:rsid w:val="00D52771"/>
    <w:rsid w:val="00D538E5"/>
    <w:rsid w:val="00D53B9E"/>
    <w:rsid w:val="00D5494F"/>
    <w:rsid w:val="00D54C58"/>
    <w:rsid w:val="00D55422"/>
    <w:rsid w:val="00D5546A"/>
    <w:rsid w:val="00D57725"/>
    <w:rsid w:val="00D579C2"/>
    <w:rsid w:val="00D57D30"/>
    <w:rsid w:val="00D6087A"/>
    <w:rsid w:val="00D6143F"/>
    <w:rsid w:val="00D61D21"/>
    <w:rsid w:val="00D62BF1"/>
    <w:rsid w:val="00D6317B"/>
    <w:rsid w:val="00D635E4"/>
    <w:rsid w:val="00D6387D"/>
    <w:rsid w:val="00D63985"/>
    <w:rsid w:val="00D64A8D"/>
    <w:rsid w:val="00D71B73"/>
    <w:rsid w:val="00D720A2"/>
    <w:rsid w:val="00D7280B"/>
    <w:rsid w:val="00D73CBD"/>
    <w:rsid w:val="00D7521C"/>
    <w:rsid w:val="00D7542A"/>
    <w:rsid w:val="00D7585B"/>
    <w:rsid w:val="00D75890"/>
    <w:rsid w:val="00D77CC0"/>
    <w:rsid w:val="00D80B7A"/>
    <w:rsid w:val="00D816B8"/>
    <w:rsid w:val="00D81898"/>
    <w:rsid w:val="00D81C7C"/>
    <w:rsid w:val="00D828A0"/>
    <w:rsid w:val="00D840B9"/>
    <w:rsid w:val="00D842C0"/>
    <w:rsid w:val="00D86144"/>
    <w:rsid w:val="00D862F3"/>
    <w:rsid w:val="00D86F7B"/>
    <w:rsid w:val="00D87E09"/>
    <w:rsid w:val="00D90304"/>
    <w:rsid w:val="00D9082E"/>
    <w:rsid w:val="00D90901"/>
    <w:rsid w:val="00D9158D"/>
    <w:rsid w:val="00D91855"/>
    <w:rsid w:val="00D922EB"/>
    <w:rsid w:val="00D924B0"/>
    <w:rsid w:val="00D93144"/>
    <w:rsid w:val="00D935C7"/>
    <w:rsid w:val="00D93DF4"/>
    <w:rsid w:val="00D941A1"/>
    <w:rsid w:val="00D94A13"/>
    <w:rsid w:val="00D94B62"/>
    <w:rsid w:val="00D94C74"/>
    <w:rsid w:val="00DA00A9"/>
    <w:rsid w:val="00DA00BE"/>
    <w:rsid w:val="00DA029E"/>
    <w:rsid w:val="00DA07AB"/>
    <w:rsid w:val="00DA07BA"/>
    <w:rsid w:val="00DA098B"/>
    <w:rsid w:val="00DA0FC1"/>
    <w:rsid w:val="00DA22AF"/>
    <w:rsid w:val="00DA5919"/>
    <w:rsid w:val="00DA5A9C"/>
    <w:rsid w:val="00DA5DBD"/>
    <w:rsid w:val="00DA6390"/>
    <w:rsid w:val="00DA745C"/>
    <w:rsid w:val="00DA7AE6"/>
    <w:rsid w:val="00DA7D18"/>
    <w:rsid w:val="00DA7F00"/>
    <w:rsid w:val="00DA7F6C"/>
    <w:rsid w:val="00DB0D4B"/>
    <w:rsid w:val="00DB1EFF"/>
    <w:rsid w:val="00DB297A"/>
    <w:rsid w:val="00DB2FB3"/>
    <w:rsid w:val="00DB30D4"/>
    <w:rsid w:val="00DB344D"/>
    <w:rsid w:val="00DB3745"/>
    <w:rsid w:val="00DB454A"/>
    <w:rsid w:val="00DB59D7"/>
    <w:rsid w:val="00DB5FB2"/>
    <w:rsid w:val="00DB630A"/>
    <w:rsid w:val="00DB72EB"/>
    <w:rsid w:val="00DB75D6"/>
    <w:rsid w:val="00DB7D09"/>
    <w:rsid w:val="00DB7E1F"/>
    <w:rsid w:val="00DC07F5"/>
    <w:rsid w:val="00DC081D"/>
    <w:rsid w:val="00DC1F1F"/>
    <w:rsid w:val="00DC2D01"/>
    <w:rsid w:val="00DC2EBE"/>
    <w:rsid w:val="00DC36AF"/>
    <w:rsid w:val="00DC38ED"/>
    <w:rsid w:val="00DC3B79"/>
    <w:rsid w:val="00DC6B37"/>
    <w:rsid w:val="00DC7C67"/>
    <w:rsid w:val="00DC7DE1"/>
    <w:rsid w:val="00DD062B"/>
    <w:rsid w:val="00DD0B4E"/>
    <w:rsid w:val="00DD1725"/>
    <w:rsid w:val="00DD1F1A"/>
    <w:rsid w:val="00DD262F"/>
    <w:rsid w:val="00DD30A4"/>
    <w:rsid w:val="00DD3325"/>
    <w:rsid w:val="00DD3538"/>
    <w:rsid w:val="00DD3751"/>
    <w:rsid w:val="00DD3C46"/>
    <w:rsid w:val="00DD4599"/>
    <w:rsid w:val="00DD4A10"/>
    <w:rsid w:val="00DD5C6B"/>
    <w:rsid w:val="00DD5F38"/>
    <w:rsid w:val="00DD6FDC"/>
    <w:rsid w:val="00DD7CCC"/>
    <w:rsid w:val="00DE25A1"/>
    <w:rsid w:val="00DE295B"/>
    <w:rsid w:val="00DE319C"/>
    <w:rsid w:val="00DE3480"/>
    <w:rsid w:val="00DE399C"/>
    <w:rsid w:val="00DE3C52"/>
    <w:rsid w:val="00DE4025"/>
    <w:rsid w:val="00DE402B"/>
    <w:rsid w:val="00DE407C"/>
    <w:rsid w:val="00DE57ED"/>
    <w:rsid w:val="00DE6097"/>
    <w:rsid w:val="00DE6517"/>
    <w:rsid w:val="00DE7168"/>
    <w:rsid w:val="00DF16E9"/>
    <w:rsid w:val="00DF1748"/>
    <w:rsid w:val="00DF2C35"/>
    <w:rsid w:val="00DF5FDD"/>
    <w:rsid w:val="00DF6DD5"/>
    <w:rsid w:val="00DF7584"/>
    <w:rsid w:val="00E01610"/>
    <w:rsid w:val="00E01C79"/>
    <w:rsid w:val="00E024E9"/>
    <w:rsid w:val="00E04456"/>
    <w:rsid w:val="00E0533F"/>
    <w:rsid w:val="00E07E6F"/>
    <w:rsid w:val="00E10697"/>
    <w:rsid w:val="00E10ABB"/>
    <w:rsid w:val="00E10F34"/>
    <w:rsid w:val="00E1148B"/>
    <w:rsid w:val="00E115F8"/>
    <w:rsid w:val="00E118A7"/>
    <w:rsid w:val="00E119B2"/>
    <w:rsid w:val="00E11C91"/>
    <w:rsid w:val="00E1407D"/>
    <w:rsid w:val="00E143E1"/>
    <w:rsid w:val="00E14404"/>
    <w:rsid w:val="00E14737"/>
    <w:rsid w:val="00E16ADA"/>
    <w:rsid w:val="00E1705C"/>
    <w:rsid w:val="00E17D54"/>
    <w:rsid w:val="00E17D92"/>
    <w:rsid w:val="00E211B0"/>
    <w:rsid w:val="00E2143A"/>
    <w:rsid w:val="00E2162C"/>
    <w:rsid w:val="00E216BA"/>
    <w:rsid w:val="00E21B34"/>
    <w:rsid w:val="00E21C09"/>
    <w:rsid w:val="00E22808"/>
    <w:rsid w:val="00E22B06"/>
    <w:rsid w:val="00E23DD7"/>
    <w:rsid w:val="00E25927"/>
    <w:rsid w:val="00E26B18"/>
    <w:rsid w:val="00E26C56"/>
    <w:rsid w:val="00E27F08"/>
    <w:rsid w:val="00E31049"/>
    <w:rsid w:val="00E320E4"/>
    <w:rsid w:val="00E32BAF"/>
    <w:rsid w:val="00E32CA4"/>
    <w:rsid w:val="00E32FC9"/>
    <w:rsid w:val="00E347FE"/>
    <w:rsid w:val="00E36F2B"/>
    <w:rsid w:val="00E378D2"/>
    <w:rsid w:val="00E425FB"/>
    <w:rsid w:val="00E427B2"/>
    <w:rsid w:val="00E43537"/>
    <w:rsid w:val="00E43B7E"/>
    <w:rsid w:val="00E44DE3"/>
    <w:rsid w:val="00E44F50"/>
    <w:rsid w:val="00E46009"/>
    <w:rsid w:val="00E472DD"/>
    <w:rsid w:val="00E4744E"/>
    <w:rsid w:val="00E47EEA"/>
    <w:rsid w:val="00E503D6"/>
    <w:rsid w:val="00E50917"/>
    <w:rsid w:val="00E519E5"/>
    <w:rsid w:val="00E519F0"/>
    <w:rsid w:val="00E51A82"/>
    <w:rsid w:val="00E52E18"/>
    <w:rsid w:val="00E53656"/>
    <w:rsid w:val="00E541EC"/>
    <w:rsid w:val="00E54293"/>
    <w:rsid w:val="00E5653F"/>
    <w:rsid w:val="00E56D8D"/>
    <w:rsid w:val="00E60343"/>
    <w:rsid w:val="00E60C2C"/>
    <w:rsid w:val="00E60F9F"/>
    <w:rsid w:val="00E6271E"/>
    <w:rsid w:val="00E62E3F"/>
    <w:rsid w:val="00E642B4"/>
    <w:rsid w:val="00E64E58"/>
    <w:rsid w:val="00E65086"/>
    <w:rsid w:val="00E65687"/>
    <w:rsid w:val="00E704EF"/>
    <w:rsid w:val="00E707F0"/>
    <w:rsid w:val="00E718C7"/>
    <w:rsid w:val="00E71912"/>
    <w:rsid w:val="00E72C53"/>
    <w:rsid w:val="00E72C64"/>
    <w:rsid w:val="00E752FE"/>
    <w:rsid w:val="00E75566"/>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64D"/>
    <w:rsid w:val="00E87A3C"/>
    <w:rsid w:val="00E87B4D"/>
    <w:rsid w:val="00E87B91"/>
    <w:rsid w:val="00E90D90"/>
    <w:rsid w:val="00E90F66"/>
    <w:rsid w:val="00E91988"/>
    <w:rsid w:val="00E91A6C"/>
    <w:rsid w:val="00E92005"/>
    <w:rsid w:val="00E92C1B"/>
    <w:rsid w:val="00E931D7"/>
    <w:rsid w:val="00E938BC"/>
    <w:rsid w:val="00E950FD"/>
    <w:rsid w:val="00E97015"/>
    <w:rsid w:val="00EA0B47"/>
    <w:rsid w:val="00EA19C5"/>
    <w:rsid w:val="00EA267E"/>
    <w:rsid w:val="00EA29C9"/>
    <w:rsid w:val="00EA2D95"/>
    <w:rsid w:val="00EA4143"/>
    <w:rsid w:val="00EA4B3E"/>
    <w:rsid w:val="00EA512C"/>
    <w:rsid w:val="00EA629B"/>
    <w:rsid w:val="00EA7386"/>
    <w:rsid w:val="00EA7471"/>
    <w:rsid w:val="00EA7E2F"/>
    <w:rsid w:val="00EB0469"/>
    <w:rsid w:val="00EB046D"/>
    <w:rsid w:val="00EB168E"/>
    <w:rsid w:val="00EB32A4"/>
    <w:rsid w:val="00EB3E68"/>
    <w:rsid w:val="00EB3EB3"/>
    <w:rsid w:val="00EB3FD8"/>
    <w:rsid w:val="00EB423D"/>
    <w:rsid w:val="00EB4756"/>
    <w:rsid w:val="00EB4935"/>
    <w:rsid w:val="00EB5772"/>
    <w:rsid w:val="00EB5789"/>
    <w:rsid w:val="00EB5A39"/>
    <w:rsid w:val="00EB692F"/>
    <w:rsid w:val="00EB69E5"/>
    <w:rsid w:val="00EB6A97"/>
    <w:rsid w:val="00EB6C4B"/>
    <w:rsid w:val="00EC0593"/>
    <w:rsid w:val="00EC0F9E"/>
    <w:rsid w:val="00EC11BE"/>
    <w:rsid w:val="00EC1596"/>
    <w:rsid w:val="00EC35E7"/>
    <w:rsid w:val="00EC3753"/>
    <w:rsid w:val="00EC382A"/>
    <w:rsid w:val="00EC4157"/>
    <w:rsid w:val="00EC4E58"/>
    <w:rsid w:val="00EC5D57"/>
    <w:rsid w:val="00EC66E5"/>
    <w:rsid w:val="00ED0802"/>
    <w:rsid w:val="00ED0842"/>
    <w:rsid w:val="00ED0AB2"/>
    <w:rsid w:val="00ED2304"/>
    <w:rsid w:val="00ED2889"/>
    <w:rsid w:val="00ED2F83"/>
    <w:rsid w:val="00ED5FC2"/>
    <w:rsid w:val="00ED6A1D"/>
    <w:rsid w:val="00ED6C45"/>
    <w:rsid w:val="00ED73B7"/>
    <w:rsid w:val="00ED740B"/>
    <w:rsid w:val="00ED7813"/>
    <w:rsid w:val="00ED79D7"/>
    <w:rsid w:val="00EE0A48"/>
    <w:rsid w:val="00EE1B19"/>
    <w:rsid w:val="00EE2AF2"/>
    <w:rsid w:val="00EE2FC7"/>
    <w:rsid w:val="00EE392D"/>
    <w:rsid w:val="00EE3956"/>
    <w:rsid w:val="00EE3B41"/>
    <w:rsid w:val="00EE5D8D"/>
    <w:rsid w:val="00EE6466"/>
    <w:rsid w:val="00EE7853"/>
    <w:rsid w:val="00EE7C3D"/>
    <w:rsid w:val="00EF11C8"/>
    <w:rsid w:val="00EF209D"/>
    <w:rsid w:val="00EF3AEB"/>
    <w:rsid w:val="00EF50A8"/>
    <w:rsid w:val="00EF6346"/>
    <w:rsid w:val="00EF7C69"/>
    <w:rsid w:val="00F00D6E"/>
    <w:rsid w:val="00F01C50"/>
    <w:rsid w:val="00F021E0"/>
    <w:rsid w:val="00F03FFF"/>
    <w:rsid w:val="00F04EEF"/>
    <w:rsid w:val="00F05827"/>
    <w:rsid w:val="00F060D3"/>
    <w:rsid w:val="00F0615D"/>
    <w:rsid w:val="00F067F7"/>
    <w:rsid w:val="00F06A8D"/>
    <w:rsid w:val="00F06E8B"/>
    <w:rsid w:val="00F10794"/>
    <w:rsid w:val="00F10AF2"/>
    <w:rsid w:val="00F10E7D"/>
    <w:rsid w:val="00F11287"/>
    <w:rsid w:val="00F118FB"/>
    <w:rsid w:val="00F12765"/>
    <w:rsid w:val="00F12B56"/>
    <w:rsid w:val="00F13699"/>
    <w:rsid w:val="00F13AE6"/>
    <w:rsid w:val="00F1410D"/>
    <w:rsid w:val="00F14F5C"/>
    <w:rsid w:val="00F15757"/>
    <w:rsid w:val="00F159B7"/>
    <w:rsid w:val="00F1602A"/>
    <w:rsid w:val="00F16F1E"/>
    <w:rsid w:val="00F172A8"/>
    <w:rsid w:val="00F173FA"/>
    <w:rsid w:val="00F17DF0"/>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005"/>
    <w:rsid w:val="00F333ED"/>
    <w:rsid w:val="00F33844"/>
    <w:rsid w:val="00F34612"/>
    <w:rsid w:val="00F34CF0"/>
    <w:rsid w:val="00F350B8"/>
    <w:rsid w:val="00F351B9"/>
    <w:rsid w:val="00F35947"/>
    <w:rsid w:val="00F37BD8"/>
    <w:rsid w:val="00F4040C"/>
    <w:rsid w:val="00F40A43"/>
    <w:rsid w:val="00F40EE8"/>
    <w:rsid w:val="00F41E31"/>
    <w:rsid w:val="00F421A3"/>
    <w:rsid w:val="00F42A06"/>
    <w:rsid w:val="00F430AC"/>
    <w:rsid w:val="00F438F9"/>
    <w:rsid w:val="00F43EA9"/>
    <w:rsid w:val="00F441E9"/>
    <w:rsid w:val="00F444FE"/>
    <w:rsid w:val="00F4531D"/>
    <w:rsid w:val="00F456F1"/>
    <w:rsid w:val="00F46C38"/>
    <w:rsid w:val="00F47D02"/>
    <w:rsid w:val="00F50B06"/>
    <w:rsid w:val="00F519C3"/>
    <w:rsid w:val="00F52603"/>
    <w:rsid w:val="00F52773"/>
    <w:rsid w:val="00F52B59"/>
    <w:rsid w:val="00F52BF5"/>
    <w:rsid w:val="00F52CCF"/>
    <w:rsid w:val="00F539BC"/>
    <w:rsid w:val="00F545E0"/>
    <w:rsid w:val="00F552D4"/>
    <w:rsid w:val="00F5536A"/>
    <w:rsid w:val="00F56118"/>
    <w:rsid w:val="00F56266"/>
    <w:rsid w:val="00F56A75"/>
    <w:rsid w:val="00F61D03"/>
    <w:rsid w:val="00F6321F"/>
    <w:rsid w:val="00F63450"/>
    <w:rsid w:val="00F63459"/>
    <w:rsid w:val="00F6380B"/>
    <w:rsid w:val="00F63D11"/>
    <w:rsid w:val="00F645D2"/>
    <w:rsid w:val="00F64757"/>
    <w:rsid w:val="00F64EAB"/>
    <w:rsid w:val="00F6706D"/>
    <w:rsid w:val="00F701DA"/>
    <w:rsid w:val="00F70B0C"/>
    <w:rsid w:val="00F710EB"/>
    <w:rsid w:val="00F71405"/>
    <w:rsid w:val="00F717B9"/>
    <w:rsid w:val="00F72736"/>
    <w:rsid w:val="00F73270"/>
    <w:rsid w:val="00F73F62"/>
    <w:rsid w:val="00F74106"/>
    <w:rsid w:val="00F74BE3"/>
    <w:rsid w:val="00F752D4"/>
    <w:rsid w:val="00F76080"/>
    <w:rsid w:val="00F76507"/>
    <w:rsid w:val="00F76CDA"/>
    <w:rsid w:val="00F774C7"/>
    <w:rsid w:val="00F775B8"/>
    <w:rsid w:val="00F805D7"/>
    <w:rsid w:val="00F80630"/>
    <w:rsid w:val="00F80BCA"/>
    <w:rsid w:val="00F81427"/>
    <w:rsid w:val="00F81AB7"/>
    <w:rsid w:val="00F81E23"/>
    <w:rsid w:val="00F82566"/>
    <w:rsid w:val="00F8347D"/>
    <w:rsid w:val="00F83929"/>
    <w:rsid w:val="00F83C28"/>
    <w:rsid w:val="00F8438B"/>
    <w:rsid w:val="00F845CD"/>
    <w:rsid w:val="00F846A9"/>
    <w:rsid w:val="00F85054"/>
    <w:rsid w:val="00F8520C"/>
    <w:rsid w:val="00F85C32"/>
    <w:rsid w:val="00F85CF3"/>
    <w:rsid w:val="00F85E9D"/>
    <w:rsid w:val="00F87BAE"/>
    <w:rsid w:val="00F87C9C"/>
    <w:rsid w:val="00F90AEF"/>
    <w:rsid w:val="00F918C1"/>
    <w:rsid w:val="00F92405"/>
    <w:rsid w:val="00F92522"/>
    <w:rsid w:val="00F92673"/>
    <w:rsid w:val="00F9318F"/>
    <w:rsid w:val="00F95312"/>
    <w:rsid w:val="00F965BC"/>
    <w:rsid w:val="00F96BD4"/>
    <w:rsid w:val="00FA0E5B"/>
    <w:rsid w:val="00FA1EED"/>
    <w:rsid w:val="00FA2268"/>
    <w:rsid w:val="00FA33E4"/>
    <w:rsid w:val="00FA4F37"/>
    <w:rsid w:val="00FA5E9F"/>
    <w:rsid w:val="00FA630E"/>
    <w:rsid w:val="00FA76AC"/>
    <w:rsid w:val="00FA797B"/>
    <w:rsid w:val="00FA7C56"/>
    <w:rsid w:val="00FA7C96"/>
    <w:rsid w:val="00FA7EFA"/>
    <w:rsid w:val="00FB0AD4"/>
    <w:rsid w:val="00FB1E3C"/>
    <w:rsid w:val="00FB1E42"/>
    <w:rsid w:val="00FB2150"/>
    <w:rsid w:val="00FB2288"/>
    <w:rsid w:val="00FB272E"/>
    <w:rsid w:val="00FB484E"/>
    <w:rsid w:val="00FB5999"/>
    <w:rsid w:val="00FB64BB"/>
    <w:rsid w:val="00FB65CA"/>
    <w:rsid w:val="00FB664D"/>
    <w:rsid w:val="00FB6CCD"/>
    <w:rsid w:val="00FB75E5"/>
    <w:rsid w:val="00FC0BAC"/>
    <w:rsid w:val="00FC1917"/>
    <w:rsid w:val="00FC298D"/>
    <w:rsid w:val="00FC2CD2"/>
    <w:rsid w:val="00FC409C"/>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1C9"/>
    <w:rsid w:val="00FD2ECF"/>
    <w:rsid w:val="00FD4806"/>
    <w:rsid w:val="00FD6C8B"/>
    <w:rsid w:val="00FD756A"/>
    <w:rsid w:val="00FD7616"/>
    <w:rsid w:val="00FD7A9E"/>
    <w:rsid w:val="00FE1073"/>
    <w:rsid w:val="00FE3883"/>
    <w:rsid w:val="00FE5B4A"/>
    <w:rsid w:val="00FE5B9B"/>
    <w:rsid w:val="00FE6A13"/>
    <w:rsid w:val="00FF1452"/>
    <w:rsid w:val="00FF204E"/>
    <w:rsid w:val="00FF3402"/>
    <w:rsid w:val="00FF5C33"/>
    <w:rsid w:val="00FF7178"/>
    <w:rsid w:val="00FF74C6"/>
    <w:rsid w:val="00FF7C4E"/>
    <w:rsid w:val="0120A76A"/>
    <w:rsid w:val="01483784"/>
    <w:rsid w:val="0161294A"/>
    <w:rsid w:val="019DDEAF"/>
    <w:rsid w:val="01D4EA15"/>
    <w:rsid w:val="01DB75DA"/>
    <w:rsid w:val="01FD5323"/>
    <w:rsid w:val="03492A0C"/>
    <w:rsid w:val="0377463B"/>
    <w:rsid w:val="04DE47F4"/>
    <w:rsid w:val="05340106"/>
    <w:rsid w:val="0599956F"/>
    <w:rsid w:val="05F8CE96"/>
    <w:rsid w:val="06FC163E"/>
    <w:rsid w:val="073CD497"/>
    <w:rsid w:val="0798843D"/>
    <w:rsid w:val="08EA1ED2"/>
    <w:rsid w:val="09505CEA"/>
    <w:rsid w:val="0A779D6D"/>
    <w:rsid w:val="0AC60A8D"/>
    <w:rsid w:val="0B1EDBFF"/>
    <w:rsid w:val="0B3C30F2"/>
    <w:rsid w:val="0B692FC3"/>
    <w:rsid w:val="0B98D495"/>
    <w:rsid w:val="0BD3D366"/>
    <w:rsid w:val="0C7F8332"/>
    <w:rsid w:val="0CFDE6BB"/>
    <w:rsid w:val="0D3AB7B7"/>
    <w:rsid w:val="0DB4FB18"/>
    <w:rsid w:val="0E567CC1"/>
    <w:rsid w:val="0E95BFC9"/>
    <w:rsid w:val="0E9B38F5"/>
    <w:rsid w:val="103F9159"/>
    <w:rsid w:val="10933ED7"/>
    <w:rsid w:val="109E7491"/>
    <w:rsid w:val="134BFB61"/>
    <w:rsid w:val="13811766"/>
    <w:rsid w:val="13B52449"/>
    <w:rsid w:val="1442E745"/>
    <w:rsid w:val="1472EF21"/>
    <w:rsid w:val="159572F7"/>
    <w:rsid w:val="15C943A5"/>
    <w:rsid w:val="16C6EFF1"/>
    <w:rsid w:val="17555199"/>
    <w:rsid w:val="17B7D8A2"/>
    <w:rsid w:val="17E7AEF8"/>
    <w:rsid w:val="191A1F5A"/>
    <w:rsid w:val="19F5A488"/>
    <w:rsid w:val="1A5499F2"/>
    <w:rsid w:val="1AF83089"/>
    <w:rsid w:val="1B0A8E80"/>
    <w:rsid w:val="1B244830"/>
    <w:rsid w:val="1BA36AA7"/>
    <w:rsid w:val="1CA4177B"/>
    <w:rsid w:val="1CD65E81"/>
    <w:rsid w:val="1DAB6AC0"/>
    <w:rsid w:val="1F0BA80D"/>
    <w:rsid w:val="1F46DA7D"/>
    <w:rsid w:val="1F52CA2A"/>
    <w:rsid w:val="1F795337"/>
    <w:rsid w:val="1FA6B9B5"/>
    <w:rsid w:val="2022B3D8"/>
    <w:rsid w:val="20DD0FF1"/>
    <w:rsid w:val="2198BDA9"/>
    <w:rsid w:val="21DE4D56"/>
    <w:rsid w:val="21E45F18"/>
    <w:rsid w:val="21F29444"/>
    <w:rsid w:val="239A7BED"/>
    <w:rsid w:val="23BDCB7C"/>
    <w:rsid w:val="23C73F83"/>
    <w:rsid w:val="24774E9D"/>
    <w:rsid w:val="248AFE23"/>
    <w:rsid w:val="24DAD1EC"/>
    <w:rsid w:val="24DBD299"/>
    <w:rsid w:val="24DF8529"/>
    <w:rsid w:val="2626CE84"/>
    <w:rsid w:val="2637751E"/>
    <w:rsid w:val="271A4BE7"/>
    <w:rsid w:val="27C251D0"/>
    <w:rsid w:val="27E671FB"/>
    <w:rsid w:val="2804A0B2"/>
    <w:rsid w:val="28CE3A83"/>
    <w:rsid w:val="29255DE8"/>
    <w:rsid w:val="2B06A56A"/>
    <w:rsid w:val="2BCE7AC4"/>
    <w:rsid w:val="2C20AE16"/>
    <w:rsid w:val="2D606E8A"/>
    <w:rsid w:val="2E18B80C"/>
    <w:rsid w:val="2E6C92D4"/>
    <w:rsid w:val="2EFFA541"/>
    <w:rsid w:val="3040332F"/>
    <w:rsid w:val="3201AF40"/>
    <w:rsid w:val="33471ACD"/>
    <w:rsid w:val="350B6AA4"/>
    <w:rsid w:val="35AC22FF"/>
    <w:rsid w:val="35AC9E69"/>
    <w:rsid w:val="36328F55"/>
    <w:rsid w:val="36AC9151"/>
    <w:rsid w:val="37F76209"/>
    <w:rsid w:val="385B14BC"/>
    <w:rsid w:val="385BCB4A"/>
    <w:rsid w:val="3862D2E2"/>
    <w:rsid w:val="3911D7AA"/>
    <w:rsid w:val="39219F32"/>
    <w:rsid w:val="39639007"/>
    <w:rsid w:val="39DEDBC7"/>
    <w:rsid w:val="3A1D1994"/>
    <w:rsid w:val="3A886F66"/>
    <w:rsid w:val="3AE0079C"/>
    <w:rsid w:val="3B8D82B3"/>
    <w:rsid w:val="3BD411A5"/>
    <w:rsid w:val="3C4D7AE2"/>
    <w:rsid w:val="3C9AF8FB"/>
    <w:rsid w:val="3CA75717"/>
    <w:rsid w:val="3D631FCC"/>
    <w:rsid w:val="3D91B31E"/>
    <w:rsid w:val="3DE94B43"/>
    <w:rsid w:val="3E36C95C"/>
    <w:rsid w:val="3EB24CEA"/>
    <w:rsid w:val="3F851BA4"/>
    <w:rsid w:val="3FB97160"/>
    <w:rsid w:val="4126A1CC"/>
    <w:rsid w:val="419BA504"/>
    <w:rsid w:val="41E9EDAC"/>
    <w:rsid w:val="41F49579"/>
    <w:rsid w:val="42464B10"/>
    <w:rsid w:val="42E43C64"/>
    <w:rsid w:val="43507185"/>
    <w:rsid w:val="44494F10"/>
    <w:rsid w:val="45059E5F"/>
    <w:rsid w:val="459CE21F"/>
    <w:rsid w:val="46341A3E"/>
    <w:rsid w:val="46E469EB"/>
    <w:rsid w:val="47C76B88"/>
    <w:rsid w:val="47F0E508"/>
    <w:rsid w:val="49D87A4C"/>
    <w:rsid w:val="49F5AA66"/>
    <w:rsid w:val="4A8153A2"/>
    <w:rsid w:val="4AE802A1"/>
    <w:rsid w:val="4B11D1B2"/>
    <w:rsid w:val="4B739A90"/>
    <w:rsid w:val="4B96F5C1"/>
    <w:rsid w:val="4B9FF5BB"/>
    <w:rsid w:val="4C104C84"/>
    <w:rsid w:val="4C57A023"/>
    <w:rsid w:val="4D168450"/>
    <w:rsid w:val="4E46E211"/>
    <w:rsid w:val="4F2787BC"/>
    <w:rsid w:val="4F39C190"/>
    <w:rsid w:val="4FF3956C"/>
    <w:rsid w:val="5053063E"/>
    <w:rsid w:val="50C326EB"/>
    <w:rsid w:val="50C3581D"/>
    <w:rsid w:val="511E9EB3"/>
    <w:rsid w:val="53A3F633"/>
    <w:rsid w:val="53AB65CE"/>
    <w:rsid w:val="53CC9D21"/>
    <w:rsid w:val="55E9E32E"/>
    <w:rsid w:val="56D39AFF"/>
    <w:rsid w:val="570848CD"/>
    <w:rsid w:val="5756A784"/>
    <w:rsid w:val="590CE028"/>
    <w:rsid w:val="5A1CBC4A"/>
    <w:rsid w:val="5A67F1D3"/>
    <w:rsid w:val="5AB54C49"/>
    <w:rsid w:val="5C27B4A8"/>
    <w:rsid w:val="5C3A014B"/>
    <w:rsid w:val="5D4B1BA1"/>
    <w:rsid w:val="5D88B2C8"/>
    <w:rsid w:val="5E2871A8"/>
    <w:rsid w:val="5E2A459D"/>
    <w:rsid w:val="5F5156F3"/>
    <w:rsid w:val="5F9F314C"/>
    <w:rsid w:val="5FC11C9A"/>
    <w:rsid w:val="60F3DF75"/>
    <w:rsid w:val="61C0FFFE"/>
    <w:rsid w:val="6210BB3A"/>
    <w:rsid w:val="64CE2135"/>
    <w:rsid w:val="6536C9F1"/>
    <w:rsid w:val="65FDAF6A"/>
    <w:rsid w:val="66E19799"/>
    <w:rsid w:val="6764BF9D"/>
    <w:rsid w:val="67B21F73"/>
    <w:rsid w:val="68D77C22"/>
    <w:rsid w:val="68E461CC"/>
    <w:rsid w:val="69D33D0E"/>
    <w:rsid w:val="6A11927F"/>
    <w:rsid w:val="6AC647FD"/>
    <w:rsid w:val="6ADA9AFD"/>
    <w:rsid w:val="6AEA22C3"/>
    <w:rsid w:val="6B339F94"/>
    <w:rsid w:val="6CE79E08"/>
    <w:rsid w:val="6F913DEF"/>
    <w:rsid w:val="6FA1CFB1"/>
    <w:rsid w:val="732974E1"/>
    <w:rsid w:val="738291A7"/>
    <w:rsid w:val="73CBD180"/>
    <w:rsid w:val="73E5686D"/>
    <w:rsid w:val="7416059C"/>
    <w:rsid w:val="756BC5C6"/>
    <w:rsid w:val="79225DBB"/>
    <w:rsid w:val="7935CD25"/>
    <w:rsid w:val="79B6E618"/>
    <w:rsid w:val="7A563570"/>
    <w:rsid w:val="7A5CB5CB"/>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3ABFA59A-889C-4276-A0A5-490B2BA91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124488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83549301">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3826654">
      <w:bodyDiv w:val="1"/>
      <w:marLeft w:val="0"/>
      <w:marRight w:val="0"/>
      <w:marTop w:val="0"/>
      <w:marBottom w:val="0"/>
      <w:divBdr>
        <w:top w:val="none" w:sz="0" w:space="0" w:color="auto"/>
        <w:left w:val="none" w:sz="0" w:space="0" w:color="auto"/>
        <w:bottom w:val="none" w:sz="0" w:space="0" w:color="auto"/>
        <w:right w:val="none" w:sz="0" w:space="0" w:color="auto"/>
      </w:divBdr>
      <w:divsChild>
        <w:div w:id="1032459591">
          <w:marLeft w:val="0"/>
          <w:marRight w:val="0"/>
          <w:marTop w:val="0"/>
          <w:marBottom w:val="0"/>
          <w:divBdr>
            <w:top w:val="none" w:sz="0" w:space="0" w:color="auto"/>
            <w:left w:val="none" w:sz="0" w:space="0" w:color="auto"/>
            <w:bottom w:val="none" w:sz="0" w:space="0" w:color="auto"/>
            <w:right w:val="none" w:sz="0" w:space="0" w:color="auto"/>
          </w:divBdr>
        </w:div>
        <w:div w:id="1379628631">
          <w:marLeft w:val="0"/>
          <w:marRight w:val="0"/>
          <w:marTop w:val="0"/>
          <w:marBottom w:val="0"/>
          <w:divBdr>
            <w:top w:val="none" w:sz="0" w:space="0" w:color="auto"/>
            <w:left w:val="none" w:sz="0" w:space="0" w:color="auto"/>
            <w:bottom w:val="none" w:sz="0" w:space="0" w:color="auto"/>
            <w:right w:val="none" w:sz="0" w:space="0" w:color="auto"/>
          </w:divBdr>
        </w:div>
        <w:div w:id="1998798407">
          <w:marLeft w:val="0"/>
          <w:marRight w:val="0"/>
          <w:marTop w:val="0"/>
          <w:marBottom w:val="0"/>
          <w:divBdr>
            <w:top w:val="none" w:sz="0" w:space="0" w:color="auto"/>
            <w:left w:val="none" w:sz="0" w:space="0" w:color="auto"/>
            <w:bottom w:val="none" w:sz="0" w:space="0" w:color="auto"/>
            <w:right w:val="none" w:sz="0" w:space="0" w:color="auto"/>
          </w:divBdr>
        </w:div>
      </w:divsChild>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67758623">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07627718">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60010393">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44171111">
      <w:bodyDiv w:val="1"/>
      <w:marLeft w:val="0"/>
      <w:marRight w:val="0"/>
      <w:marTop w:val="0"/>
      <w:marBottom w:val="0"/>
      <w:divBdr>
        <w:top w:val="none" w:sz="0" w:space="0" w:color="auto"/>
        <w:left w:val="none" w:sz="0" w:space="0" w:color="auto"/>
        <w:bottom w:val="none" w:sz="0" w:space="0" w:color="auto"/>
        <w:right w:val="none" w:sz="0" w:space="0" w:color="auto"/>
      </w:divBdr>
    </w:div>
    <w:div w:id="1574508798">
      <w:bodyDiv w:val="1"/>
      <w:marLeft w:val="0"/>
      <w:marRight w:val="0"/>
      <w:marTop w:val="0"/>
      <w:marBottom w:val="0"/>
      <w:divBdr>
        <w:top w:val="none" w:sz="0" w:space="0" w:color="auto"/>
        <w:left w:val="none" w:sz="0" w:space="0" w:color="auto"/>
        <w:bottom w:val="none" w:sz="0" w:space="0" w:color="auto"/>
        <w:right w:val="none" w:sz="0" w:space="0" w:color="auto"/>
      </w:divBdr>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58370152">
      <w:bodyDiv w:val="1"/>
      <w:marLeft w:val="0"/>
      <w:marRight w:val="0"/>
      <w:marTop w:val="0"/>
      <w:marBottom w:val="0"/>
      <w:divBdr>
        <w:top w:val="none" w:sz="0" w:space="0" w:color="auto"/>
        <w:left w:val="none" w:sz="0" w:space="0" w:color="auto"/>
        <w:bottom w:val="none" w:sz="0" w:space="0" w:color="auto"/>
        <w:right w:val="none" w:sz="0" w:space="0" w:color="auto"/>
      </w:divBdr>
      <w:divsChild>
        <w:div w:id="145828199">
          <w:marLeft w:val="0"/>
          <w:marRight w:val="0"/>
          <w:marTop w:val="0"/>
          <w:marBottom w:val="0"/>
          <w:divBdr>
            <w:top w:val="none" w:sz="0" w:space="0" w:color="auto"/>
            <w:left w:val="none" w:sz="0" w:space="0" w:color="auto"/>
            <w:bottom w:val="none" w:sz="0" w:space="0" w:color="auto"/>
            <w:right w:val="none" w:sz="0" w:space="0" w:color="auto"/>
          </w:divBdr>
          <w:divsChild>
            <w:div w:id="994187850">
              <w:marLeft w:val="0"/>
              <w:marRight w:val="0"/>
              <w:marTop w:val="0"/>
              <w:marBottom w:val="0"/>
              <w:divBdr>
                <w:top w:val="none" w:sz="0" w:space="0" w:color="auto"/>
                <w:left w:val="none" w:sz="0" w:space="0" w:color="auto"/>
                <w:bottom w:val="none" w:sz="0" w:space="0" w:color="auto"/>
                <w:right w:val="none" w:sz="0" w:space="0" w:color="auto"/>
              </w:divBdr>
            </w:div>
            <w:div w:id="1666934776">
              <w:marLeft w:val="0"/>
              <w:marRight w:val="0"/>
              <w:marTop w:val="0"/>
              <w:marBottom w:val="0"/>
              <w:divBdr>
                <w:top w:val="none" w:sz="0" w:space="0" w:color="auto"/>
                <w:left w:val="none" w:sz="0" w:space="0" w:color="auto"/>
                <w:bottom w:val="none" w:sz="0" w:space="0" w:color="auto"/>
                <w:right w:val="none" w:sz="0" w:space="0" w:color="auto"/>
              </w:divBdr>
              <w:divsChild>
                <w:div w:id="1615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babor.com/20/service/babor/about/ber-babor" TargetMode="External"/><Relationship Id="rId18" Type="http://schemas.openxmlformats.org/officeDocument/2006/relationships/hyperlink" Target="https://lindnerhotelgroup.com/" TargetMode="External"/><Relationship Id="rId26" Type="http://schemas.openxmlformats.org/officeDocument/2006/relationships/image" Target="media/image4.jpg"/><Relationship Id="rId21" Type="http://schemas.openxmlformats.org/officeDocument/2006/relationships/hyperlink" Target="https://www.hyatt.com/de-DE/brands/jdv-by-hyatt"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lindnerhotels.com/wellness-spa" TargetMode="External"/><Relationship Id="rId17" Type="http://schemas.openxmlformats.org/officeDocument/2006/relationships/hyperlink" Target="https://www.hyatt.com/de-DE/brands/jdv-by-hyatt" TargetMode="External"/><Relationship Id="rId25" Type="http://schemas.openxmlformats.org/officeDocument/2006/relationships/image" Target="media/image3.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hyperlink" Target="https://www.facebook.com/LindnerHotels"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instagram.com/lindnerhotels" TargetMode="External"/><Relationship Id="rId23" Type="http://schemas.openxmlformats.org/officeDocument/2006/relationships/hyperlink" Target="mailto:birgit.goertz@dz-con.de" TargetMode="External"/><Relationship Id="rId28" Type="http://schemas.openxmlformats.org/officeDocument/2006/relationships/image" Target="media/image6.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instagram.com/lindnerhotel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dnerhotelgroup.com/" TargetMode="External"/><Relationship Id="rId22" Type="http://schemas.openxmlformats.org/officeDocument/2006/relationships/hyperlink" Target="mailto:birgit.goertz@dz-con.de" TargetMode="External"/><Relationship Id="rId27" Type="http://schemas.openxmlformats.org/officeDocument/2006/relationships/image" Target="media/image5.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2.xml><?xml version="1.0" encoding="utf-8"?>
<ds:datastoreItem xmlns:ds="http://schemas.openxmlformats.org/officeDocument/2006/customXml" ds:itemID="{47C30B2A-F723-4F89-B6D6-27B161EB6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4.xml><?xml version="1.0" encoding="utf-8"?>
<ds:datastoreItem xmlns:ds="http://schemas.openxmlformats.org/officeDocument/2006/customXml" ds:itemID="{567D4151-7177-461A-8ECB-EA18CEC4009B}">
  <ds:schemaRefs>
    <ds:schemaRef ds:uri="http://schemas.microsoft.com/office/2006/metadata/properties"/>
    <ds:schemaRef ds:uri="http://www.w3.org/XML/1998/namespace"/>
    <ds:schemaRef ds:uri="http://schemas.microsoft.com/office/2006/documentManagement/types"/>
    <ds:schemaRef ds:uri="http://purl.org/dc/dcmitype/"/>
    <ds:schemaRef ds:uri="http://purl.org/dc/terms/"/>
    <ds:schemaRef ds:uri="http://purl.org/dc/elements/1.1/"/>
    <ds:schemaRef ds:uri="d32580d6-b1cb-42ed-8059-6c4b07e0c924"/>
    <ds:schemaRef ds:uri="http://schemas.microsoft.com/office/infopath/2007/PartnerControls"/>
    <ds:schemaRef ds:uri="http://schemas.openxmlformats.org/package/2006/metadata/core-properties"/>
    <ds:schemaRef ds:uri="920d5dfc-847d-43a1-b3bb-625a701ff42e"/>
    <ds:schemaRef ds:uri="1c6dcbf0-51d4-4e3b-b71b-5b6f401537dd"/>
    <ds:schemaRef ds:uri="646ddb33-ae04-4e8c-b44b-0176a1df5082"/>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8</Pages>
  <Words>1231</Words>
  <Characters>7761</Characters>
  <Application>Microsoft Office Word</Application>
  <DocSecurity>0</DocSecurity>
  <Lines>64</Lines>
  <Paragraphs>17</Paragraphs>
  <ScaleCrop>false</ScaleCrop>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2024-07-24T21:00:00Z</cp:lastPrinted>
  <dcterms:created xsi:type="dcterms:W3CDTF">2024-08-12T07:08:00Z</dcterms:created>
  <dcterms:modified xsi:type="dcterms:W3CDTF">2024-08-12T07:08:00Z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y fmtid="{D5CDD505-2E9C-101B-9397-08002B2CF9AE}" pid="4" name="MSIP_Label_dd3979fe-e8b4-4460-a1ce-38c18d103215_Enabled">
    <vt:lpwstr>true</vt:lpwstr>
  </property>
  <property fmtid="{D5CDD505-2E9C-101B-9397-08002B2CF9AE}" pid="5" name="MSIP_Label_dd3979fe-e8b4-4460-a1ce-38c18d103215_SetDate">
    <vt:lpwstr>2024-05-28T09:05:29Z</vt:lpwstr>
  </property>
  <property fmtid="{D5CDD505-2E9C-101B-9397-08002B2CF9AE}" pid="6" name="MSIP_Label_dd3979fe-e8b4-4460-a1ce-38c18d103215_Method">
    <vt:lpwstr>Privileged</vt:lpwstr>
  </property>
  <property fmtid="{D5CDD505-2E9C-101B-9397-08002B2CF9AE}" pid="7" name="MSIP_Label_dd3979fe-e8b4-4460-a1ce-38c18d103215_Name">
    <vt:lpwstr>dd3979fe-e8b4-4460-a1ce-38c18d103215</vt:lpwstr>
  </property>
  <property fmtid="{D5CDD505-2E9C-101B-9397-08002B2CF9AE}" pid="8" name="MSIP_Label_dd3979fe-e8b4-4460-a1ce-38c18d103215_SiteId">
    <vt:lpwstr>d0df3d96-c065-41c3-8c0b-5dcaa460ec33</vt:lpwstr>
  </property>
  <property fmtid="{D5CDD505-2E9C-101B-9397-08002B2CF9AE}" pid="9" name="MSIP_Label_dd3979fe-e8b4-4460-a1ce-38c18d103215_ActionId">
    <vt:lpwstr>5a358347-0f43-4569-8076-46278c6e9d14</vt:lpwstr>
  </property>
  <property fmtid="{D5CDD505-2E9C-101B-9397-08002B2CF9AE}" pid="10" name="MSIP_Label_dd3979fe-e8b4-4460-a1ce-38c18d103215_ContentBits">
    <vt:lpwstr>0</vt:lpwstr>
  </property>
</Properties>
</file>