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4B484C">
        <w:rPr>
          <w:rFonts w:eastAsia="SimSun" w:cstheme="minorHAnsi"/>
          <w:noProof/>
          <w:kern w:val="1"/>
          <w:lang w:eastAsia="hi-IN" w:bidi="hi-IN"/>
        </w:rPr>
        <w:t>19. August 2024</w:t>
      </w:r>
      <w:r w:rsidRPr="008C5893">
        <w:rPr>
          <w:rFonts w:eastAsia="SimSun" w:cstheme="minorHAnsi"/>
          <w:kern w:val="1"/>
          <w:lang w:eastAsia="hi-IN" w:bidi="hi-IN"/>
        </w:rPr>
        <w:fldChar w:fldCharType="end"/>
      </w:r>
    </w:p>
    <w:p w:rsidR="00C83189" w:rsidRPr="00AF5ACB" w:rsidRDefault="00AF5ACB" w:rsidP="005D7B58">
      <w:pPr>
        <w:rPr>
          <w:sz w:val="36"/>
          <w:szCs w:val="36"/>
          <w:u w:val="single"/>
        </w:rPr>
      </w:pPr>
      <w:r w:rsidRPr="00AF5ACB">
        <w:rPr>
          <w:sz w:val="36"/>
          <w:szCs w:val="36"/>
          <w:u w:val="single"/>
        </w:rPr>
        <w:t>Professionelles Fotoshooting in Einbeck: Familie gesucht!</w:t>
      </w:r>
    </w:p>
    <w:p w:rsidR="00327E8A" w:rsidRDefault="00F052BA" w:rsidP="005D7B58">
      <w:pPr>
        <w:rPr>
          <w:b/>
          <w:lang w:eastAsia="hi-IN" w:bidi="hi-IN"/>
        </w:rPr>
      </w:pPr>
      <w:r w:rsidRPr="00F052BA">
        <w:rPr>
          <w:b/>
          <w:lang w:eastAsia="hi-IN" w:bidi="hi-IN"/>
        </w:rPr>
        <w:t>Der Einbecker Tourismus sucht neue Gesichter für Imagebilder Einbecks.</w:t>
      </w:r>
    </w:p>
    <w:p w:rsidR="005D7B58" w:rsidRPr="00F052BA" w:rsidRDefault="00F052BA" w:rsidP="005D7B58">
      <w:pPr>
        <w:rPr>
          <w:b/>
          <w:lang w:eastAsia="hi-IN" w:bidi="hi-IN"/>
        </w:rPr>
      </w:pPr>
      <w:r w:rsidRPr="00F052BA">
        <w:rPr>
          <w:b/>
          <w:lang w:eastAsia="hi-IN" w:bidi="hi-IN"/>
        </w:rPr>
        <w:t xml:space="preserve"> </w:t>
      </w:r>
    </w:p>
    <w:p w:rsidR="00AF5ACB" w:rsidRPr="00850672" w:rsidRDefault="00327E8A" w:rsidP="00AF5ACB">
      <w:pPr>
        <w:spacing w:line="360" w:lineRule="auto"/>
        <w:rPr>
          <w:sz w:val="24"/>
          <w:szCs w:val="24"/>
        </w:rPr>
      </w:pPr>
      <w:r>
        <w:rPr>
          <w:sz w:val="24"/>
          <w:szCs w:val="24"/>
        </w:rPr>
        <w:t xml:space="preserve">Gesucht wird </w:t>
      </w:r>
      <w:r w:rsidR="00AF5ACB" w:rsidRPr="00850672">
        <w:rPr>
          <w:sz w:val="24"/>
          <w:szCs w:val="24"/>
        </w:rPr>
        <w:t xml:space="preserve">eine Familie, die Lust hat, als Botschafter für ihre Heimatstadt Gesicht zu zeigen. Idealerweise sind Sie und </w:t>
      </w:r>
      <w:r>
        <w:rPr>
          <w:sz w:val="24"/>
          <w:szCs w:val="24"/>
        </w:rPr>
        <w:t>Ihr/I</w:t>
      </w:r>
      <w:r w:rsidR="003D6E14">
        <w:rPr>
          <w:sz w:val="24"/>
          <w:szCs w:val="24"/>
        </w:rPr>
        <w:t xml:space="preserve">hre </w:t>
      </w:r>
      <w:proofErr w:type="spellStart"/>
      <w:r w:rsidR="003D6E14">
        <w:rPr>
          <w:sz w:val="24"/>
          <w:szCs w:val="24"/>
        </w:rPr>
        <w:t>Partner:in</w:t>
      </w:r>
      <w:proofErr w:type="spellEnd"/>
      <w:r w:rsidR="003D6E14">
        <w:rPr>
          <w:sz w:val="24"/>
          <w:szCs w:val="24"/>
        </w:rPr>
        <w:t xml:space="preserve"> </w:t>
      </w:r>
      <w:r w:rsidR="00AF5ACB" w:rsidRPr="00850672">
        <w:rPr>
          <w:sz w:val="24"/>
          <w:szCs w:val="24"/>
        </w:rPr>
        <w:t>zwischen 45 und 55 Jahre alt und Ihre Kinder befinden sich im Teenageralter oder sind bereits junge Erwachsene.</w:t>
      </w:r>
    </w:p>
    <w:p w:rsidR="0022087C" w:rsidRDefault="0022087C" w:rsidP="00AF5ACB">
      <w:pPr>
        <w:spacing w:line="360" w:lineRule="auto"/>
        <w:rPr>
          <w:sz w:val="24"/>
          <w:szCs w:val="24"/>
        </w:rPr>
      </w:pPr>
    </w:p>
    <w:p w:rsidR="00850672" w:rsidRPr="00CB53BC" w:rsidRDefault="00850672" w:rsidP="00AF5ACB">
      <w:pPr>
        <w:spacing w:line="360" w:lineRule="auto"/>
        <w:rPr>
          <w:b/>
          <w:sz w:val="24"/>
          <w:szCs w:val="24"/>
        </w:rPr>
      </w:pPr>
      <w:r w:rsidRPr="00CB53BC">
        <w:rPr>
          <w:b/>
          <w:sz w:val="24"/>
          <w:szCs w:val="24"/>
        </w:rPr>
        <w:t>Das Fotoshooting</w:t>
      </w:r>
    </w:p>
    <w:p w:rsidR="0022087C" w:rsidRDefault="00CB53BC" w:rsidP="00AF5ACB">
      <w:pPr>
        <w:spacing w:line="360" w:lineRule="auto"/>
        <w:rPr>
          <w:sz w:val="24"/>
          <w:szCs w:val="24"/>
        </w:rPr>
      </w:pPr>
      <w:r>
        <w:rPr>
          <w:sz w:val="24"/>
          <w:szCs w:val="24"/>
        </w:rPr>
        <w:t>Am Freitag, den</w:t>
      </w:r>
      <w:r w:rsidR="00AF5ACB" w:rsidRPr="00850672">
        <w:rPr>
          <w:sz w:val="24"/>
          <w:szCs w:val="24"/>
        </w:rPr>
        <w:t xml:space="preserve"> 6. September ab 16:00 Uhr, möchten wir Sie an verschiedenen reizvollen und interessanten Orten in </w:t>
      </w:r>
      <w:r w:rsidR="00327E8A">
        <w:rPr>
          <w:sz w:val="24"/>
          <w:szCs w:val="24"/>
        </w:rPr>
        <w:t xml:space="preserve">der </w:t>
      </w:r>
      <w:r w:rsidR="00AF5ACB" w:rsidRPr="00850672">
        <w:rPr>
          <w:sz w:val="24"/>
          <w:szCs w:val="24"/>
        </w:rPr>
        <w:t>Einbeck</w:t>
      </w:r>
      <w:r w:rsidR="00A81827">
        <w:rPr>
          <w:sz w:val="24"/>
          <w:szCs w:val="24"/>
        </w:rPr>
        <w:t>er</w:t>
      </w:r>
      <w:r w:rsidR="00327E8A">
        <w:rPr>
          <w:sz w:val="24"/>
          <w:szCs w:val="24"/>
        </w:rPr>
        <w:t xml:space="preserve"> Altstadt</w:t>
      </w:r>
      <w:r w:rsidR="00AF5ACB" w:rsidRPr="00850672">
        <w:rPr>
          <w:sz w:val="24"/>
          <w:szCs w:val="24"/>
        </w:rPr>
        <w:t xml:space="preserve"> </w:t>
      </w:r>
      <w:r w:rsidR="00A81827">
        <w:rPr>
          <w:sz w:val="24"/>
          <w:szCs w:val="24"/>
        </w:rPr>
        <w:t xml:space="preserve">mit professioneller Unterstützung </w:t>
      </w:r>
      <w:r w:rsidR="00AF5ACB" w:rsidRPr="00850672">
        <w:rPr>
          <w:sz w:val="24"/>
          <w:szCs w:val="24"/>
        </w:rPr>
        <w:t>fotografieren. Die entstehenden Bilder sollen die Vielfalt und Anziehungskraft unserer Stadt widerspiegeln und Interesse an einem Besuch in Einbeck wecken. Ihre Familie wird authentisch und natürlich in Szene gesetzt, um die Einzigartigkeit von Einbeck zu betonen. Die entstandenen Aufnahmen sollen sowohl auf unseren Social-Media-Kanälen</w:t>
      </w:r>
      <w:r w:rsidR="0022087C">
        <w:rPr>
          <w:sz w:val="24"/>
          <w:szCs w:val="24"/>
        </w:rPr>
        <w:t xml:space="preserve"> und im Onlinemarketing für z.B. Werbekampagnen Verwendung finden, als auch in Printmedien und bei der Verbandsarbeit für bspw. Broschüren.</w:t>
      </w:r>
    </w:p>
    <w:p w:rsidR="00AF5ACB" w:rsidRPr="00850672" w:rsidRDefault="00AF5ACB" w:rsidP="00AF5ACB">
      <w:pPr>
        <w:spacing w:line="360" w:lineRule="auto"/>
        <w:rPr>
          <w:sz w:val="24"/>
          <w:szCs w:val="24"/>
        </w:rPr>
      </w:pPr>
      <w:r w:rsidRPr="00850672">
        <w:rPr>
          <w:sz w:val="24"/>
          <w:szCs w:val="24"/>
        </w:rPr>
        <w:t>Falls Sie Zeit und Interesse haben, uns bei diesem Projekt zu unterstützen, melden Sie sich bitte</w:t>
      </w:r>
      <w:r w:rsidR="00CD4F98" w:rsidRPr="00850672">
        <w:rPr>
          <w:sz w:val="24"/>
          <w:szCs w:val="24"/>
        </w:rPr>
        <w:t xml:space="preserve"> bei Frau Bahr oder Herrn von Petersson</w:t>
      </w:r>
      <w:r w:rsidR="00CB53BC">
        <w:rPr>
          <w:sz w:val="24"/>
          <w:szCs w:val="24"/>
        </w:rPr>
        <w:t xml:space="preserve"> für weitere Details. Möglich ist dies</w:t>
      </w:r>
      <w:r w:rsidR="00A81827">
        <w:rPr>
          <w:sz w:val="24"/>
          <w:szCs w:val="24"/>
        </w:rPr>
        <w:t xml:space="preserve"> entweder</w:t>
      </w:r>
      <w:r w:rsidR="00CD4F98" w:rsidRPr="00850672">
        <w:rPr>
          <w:sz w:val="24"/>
          <w:szCs w:val="24"/>
        </w:rPr>
        <w:t xml:space="preserve"> </w:t>
      </w:r>
      <w:r w:rsidR="00327E8A">
        <w:rPr>
          <w:sz w:val="24"/>
          <w:szCs w:val="24"/>
        </w:rPr>
        <w:t xml:space="preserve">telefonisch </w:t>
      </w:r>
      <w:r w:rsidR="00CD4F98" w:rsidRPr="00850672">
        <w:rPr>
          <w:sz w:val="24"/>
          <w:szCs w:val="24"/>
        </w:rPr>
        <w:t xml:space="preserve">unter </w:t>
      </w:r>
      <w:r w:rsidR="00327E8A">
        <w:rPr>
          <w:sz w:val="24"/>
          <w:szCs w:val="24"/>
        </w:rPr>
        <w:t>05561</w:t>
      </w:r>
      <w:r w:rsidR="00A81827">
        <w:rPr>
          <w:sz w:val="24"/>
          <w:szCs w:val="24"/>
        </w:rPr>
        <w:t>/ 916 546 od</w:t>
      </w:r>
      <w:r w:rsidR="00327E8A">
        <w:rPr>
          <w:sz w:val="24"/>
          <w:szCs w:val="24"/>
        </w:rPr>
        <w:t>er</w:t>
      </w:r>
      <w:r w:rsidR="00140F73">
        <w:rPr>
          <w:sz w:val="24"/>
          <w:szCs w:val="24"/>
        </w:rPr>
        <w:t xml:space="preserve"> mit einer Nachricht</w:t>
      </w:r>
      <w:r w:rsidR="00327E8A">
        <w:rPr>
          <w:sz w:val="24"/>
          <w:szCs w:val="24"/>
        </w:rPr>
        <w:t xml:space="preserve"> via Mail an </w:t>
      </w:r>
      <w:r w:rsidR="00CD4F98" w:rsidRPr="00850672">
        <w:rPr>
          <w:sz w:val="24"/>
          <w:szCs w:val="24"/>
        </w:rPr>
        <w:t>tourismus@einbeck.de</w:t>
      </w:r>
      <w:r w:rsidRPr="00850672">
        <w:rPr>
          <w:sz w:val="24"/>
          <w:szCs w:val="24"/>
        </w:rPr>
        <w:t>. Wir freuen uns darauf, gemeinsam mit Ihnen Einbeck von seiner besten Seite zu präsentieren</w:t>
      </w:r>
      <w:r w:rsidR="00CD4F98" w:rsidRPr="00850672">
        <w:rPr>
          <w:sz w:val="24"/>
          <w:szCs w:val="24"/>
        </w:rPr>
        <w:t>.</w:t>
      </w:r>
    </w:p>
    <w:p w:rsidR="00892553" w:rsidRPr="0022087C" w:rsidRDefault="00497B98" w:rsidP="0022087C">
      <w:pPr>
        <w:jc w:val="right"/>
        <w:rPr>
          <w:rFonts w:eastAsia="SimSun"/>
          <w:sz w:val="24"/>
          <w:szCs w:val="24"/>
          <w:lang w:eastAsia="hi-IN" w:bidi="hi-IN"/>
        </w:rPr>
      </w:pPr>
      <w:bookmarkStart w:id="0" w:name="_GoBack"/>
      <w:r>
        <w:rPr>
          <w:rFonts w:eastAsia="SimSun"/>
          <w:sz w:val="24"/>
          <w:szCs w:val="24"/>
          <w:lang w:eastAsia="hi-IN" w:bidi="hi-IN"/>
        </w:rPr>
        <w:t>1.</w:t>
      </w:r>
      <w:r w:rsidR="00140F73">
        <w:rPr>
          <w:rFonts w:eastAsia="SimSun"/>
          <w:sz w:val="24"/>
          <w:szCs w:val="24"/>
          <w:lang w:eastAsia="hi-IN" w:bidi="hi-IN"/>
        </w:rPr>
        <w:t>285</w:t>
      </w:r>
      <w:r>
        <w:rPr>
          <w:rFonts w:eastAsia="SimSun"/>
          <w:sz w:val="24"/>
          <w:szCs w:val="24"/>
          <w:lang w:eastAsia="hi-IN" w:bidi="hi-IN"/>
        </w:rPr>
        <w:t xml:space="preserve"> </w:t>
      </w:r>
      <w:r w:rsidR="00AF5ACB" w:rsidRPr="00850672">
        <w:rPr>
          <w:rFonts w:eastAsia="SimSun"/>
          <w:sz w:val="24"/>
          <w:szCs w:val="24"/>
          <w:lang w:eastAsia="hi-IN" w:bidi="hi-IN"/>
        </w:rPr>
        <w:t>Zeichen (mit Leerzeichen)</w:t>
      </w:r>
      <w:bookmarkEnd w:id="0"/>
    </w:p>
    <w:sectPr w:rsidR="00892553" w:rsidRPr="0022087C"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CEC" w:rsidRDefault="00BA7CEC" w:rsidP="001C2BFC">
      <w:r>
        <w:separator/>
      </w:r>
    </w:p>
  </w:endnote>
  <w:endnote w:type="continuationSeparator" w:id="0">
    <w:p w:rsidR="00BA7CEC" w:rsidRDefault="00BA7CEC"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CEC" w:rsidRDefault="00BA7CEC" w:rsidP="001C2BFC">
      <w:r>
        <w:separator/>
      </w:r>
    </w:p>
  </w:footnote>
  <w:footnote w:type="continuationSeparator" w:id="0">
    <w:p w:rsidR="00BA7CEC" w:rsidRDefault="00BA7CEC"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B484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B484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EC"/>
    <w:rsid w:val="00140F73"/>
    <w:rsid w:val="001C2BFC"/>
    <w:rsid w:val="0022087C"/>
    <w:rsid w:val="002F59D2"/>
    <w:rsid w:val="00327E8A"/>
    <w:rsid w:val="003D6E14"/>
    <w:rsid w:val="0048413D"/>
    <w:rsid w:val="00497B98"/>
    <w:rsid w:val="004B1AF0"/>
    <w:rsid w:val="004B484C"/>
    <w:rsid w:val="005D7B58"/>
    <w:rsid w:val="00734A51"/>
    <w:rsid w:val="00767447"/>
    <w:rsid w:val="00850672"/>
    <w:rsid w:val="00892553"/>
    <w:rsid w:val="008A3CF0"/>
    <w:rsid w:val="008C5893"/>
    <w:rsid w:val="00A81827"/>
    <w:rsid w:val="00AF5ACB"/>
    <w:rsid w:val="00B613D2"/>
    <w:rsid w:val="00BA7CEC"/>
    <w:rsid w:val="00BC1052"/>
    <w:rsid w:val="00BD1281"/>
    <w:rsid w:val="00C2762C"/>
    <w:rsid w:val="00C83189"/>
    <w:rsid w:val="00CA3699"/>
    <w:rsid w:val="00CB53BC"/>
    <w:rsid w:val="00CD4F98"/>
    <w:rsid w:val="00E84EEB"/>
    <w:rsid w:val="00EA4569"/>
    <w:rsid w:val="00F052BA"/>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C9968F1"/>
  <w15:chartTrackingRefBased/>
  <w15:docId w15:val="{36A999DE-D4E1-4619-97BA-1AAFA5862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98724-22E5-4855-9E06-75425ECE9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208</Words>
  <Characters>1315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9</cp:revision>
  <cp:lastPrinted>2024-08-19T11:59:00Z</cp:lastPrinted>
  <dcterms:created xsi:type="dcterms:W3CDTF">2024-08-19T09:28:00Z</dcterms:created>
  <dcterms:modified xsi:type="dcterms:W3CDTF">2024-08-19T11:59:00Z</dcterms:modified>
</cp:coreProperties>
</file>