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411EC" w14:textId="77777777" w:rsidR="00701B13" w:rsidRPr="001C65C0" w:rsidRDefault="00701B13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B8F654" wp14:editId="7ACEC702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23C069F8" w14:textId="77777777" w:rsidR="00701B13" w:rsidRDefault="00701B13" w:rsidP="003B32B6"/>
    <w:p w14:paraId="27AE23C4" w14:textId="77777777" w:rsidR="00701B13" w:rsidRPr="003B32B6" w:rsidRDefault="00701B13" w:rsidP="003B32B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B59767" wp14:editId="73ABDBCC">
                <wp:simplePos x="0" y="0"/>
                <wp:positionH relativeFrom="column">
                  <wp:posOffset>4053696</wp:posOffset>
                </wp:positionH>
                <wp:positionV relativeFrom="paragraph">
                  <wp:posOffset>19254</wp:posOffset>
                </wp:positionV>
                <wp:extent cx="2277374" cy="1303667"/>
                <wp:effectExtent l="0" t="0" r="8890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374" cy="1303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85368" w14:textId="4508C7BE" w:rsidR="00701B13" w:rsidRDefault="00FB5B37" w:rsidP="004A1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F8B6A" wp14:editId="60705DF7">
                                  <wp:extent cx="1841500" cy="1313650"/>
                                  <wp:effectExtent l="0" t="0" r="6350" b="127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411" cy="1317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B056A9">
                              <w:rPr>
                                <w:noProof/>
                              </w:rPr>
                              <w:drawing>
                                <wp:inline distT="0" distB="0" distL="0" distR="0" wp14:anchorId="75B5701B" wp14:editId="4C9AB56B">
                                  <wp:extent cx="1787525" cy="1186815"/>
                                  <wp:effectExtent l="0" t="0" r="317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7525" cy="1186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59767" id="Rechteck 12" o:spid="_x0000_s1026" style="position:absolute;margin-left:319.2pt;margin-top:1.5pt;width:179.3pt;height:10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" fillcolor="white [3212]" stroked="f" strokeweight="2pt">
                <v:textbox>
                  <w:txbxContent>
                    <w:p w14:paraId="4C085368" w14:textId="4508C7BE" w:rsidR="00701B13" w:rsidRDefault="00FB5B37" w:rsidP="004A1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FF8B6A" wp14:editId="60705DF7">
                            <wp:extent cx="1841500" cy="1313650"/>
                            <wp:effectExtent l="0" t="0" r="6350" b="127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411" cy="1317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B056A9">
                        <w:rPr>
                          <w:noProof/>
                        </w:rPr>
                        <w:drawing>
                          <wp:inline distT="0" distB="0" distL="0" distR="0" wp14:anchorId="75B5701B" wp14:editId="4C9AB56B">
                            <wp:extent cx="1787525" cy="1186815"/>
                            <wp:effectExtent l="0" t="0" r="317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7525" cy="1186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701B13" w:rsidRPr="00170161" w14:paraId="39FA2247" w14:textId="77777777" w:rsidTr="00D2047C">
        <w:tc>
          <w:tcPr>
            <w:tcW w:w="3310" w:type="dxa"/>
          </w:tcPr>
          <w:p w14:paraId="5E9ED36B" w14:textId="77777777" w:rsidR="00701B13" w:rsidRPr="000E1035" w:rsidRDefault="00701B13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14:paraId="0E219913" w14:textId="7EC9D64D" w:rsidR="00701B13" w:rsidRPr="00170161" w:rsidRDefault="00B056A9" w:rsidP="00D2047C">
            <w:pPr>
              <w:rPr>
                <w:rFonts w:cs="Arial"/>
              </w:rPr>
            </w:pPr>
            <w:r>
              <w:rPr>
                <w:rFonts w:cs="Arial"/>
              </w:rPr>
              <w:t>Ludorf</w:t>
            </w:r>
          </w:p>
        </w:tc>
      </w:tr>
      <w:tr w:rsidR="00701B13" w:rsidRPr="00170161" w14:paraId="18AA6CEE" w14:textId="77777777" w:rsidTr="00D2047C">
        <w:tc>
          <w:tcPr>
            <w:tcW w:w="3310" w:type="dxa"/>
          </w:tcPr>
          <w:p w14:paraId="4C01D65C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7D8955B8" w14:textId="278BC1BA" w:rsidR="00701B13" w:rsidRPr="00170161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generation5.5, Haus </w:t>
            </w:r>
            <w:r w:rsidR="00B056A9">
              <w:rPr>
                <w:rFonts w:cs="Arial"/>
              </w:rPr>
              <w:t>080</w:t>
            </w:r>
          </w:p>
        </w:tc>
      </w:tr>
      <w:tr w:rsidR="00701B13" w:rsidRPr="006D7E47" w14:paraId="78BD1C92" w14:textId="77777777" w:rsidTr="00D2047C">
        <w:tc>
          <w:tcPr>
            <w:tcW w:w="3310" w:type="dxa"/>
          </w:tcPr>
          <w:p w14:paraId="5D21AE51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70293AAE" w14:textId="54F0EFD2" w:rsidR="00701B13" w:rsidRPr="00B61E49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Pr="00B61E49">
              <w:rPr>
                <w:rFonts w:cs="Arial"/>
              </w:rPr>
              <w:t xml:space="preserve">it </w:t>
            </w:r>
            <w:r w:rsidR="00B056A9">
              <w:rPr>
                <w:rFonts w:cs="Arial"/>
              </w:rPr>
              <w:t>Bodenplatte</w:t>
            </w:r>
            <w:r>
              <w:rPr>
                <w:rFonts w:cs="Arial"/>
              </w:rPr>
              <w:t xml:space="preserve"> </w:t>
            </w:r>
          </w:p>
        </w:tc>
      </w:tr>
      <w:tr w:rsidR="00701B13" w:rsidRPr="00170161" w14:paraId="2E941882" w14:textId="77777777" w:rsidTr="00D2047C">
        <w:tc>
          <w:tcPr>
            <w:tcW w:w="3310" w:type="dxa"/>
          </w:tcPr>
          <w:p w14:paraId="09FDF485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6E9A3FF2" w14:textId="2C7828A1" w:rsidR="00701B13" w:rsidRPr="0062467B" w:rsidRDefault="00CF0DA9" w:rsidP="00D2047C">
            <w:pPr>
              <w:rPr>
                <w:rFonts w:cs="Arial"/>
                <w:vertAlign w:val="superscript"/>
              </w:rPr>
            </w:pPr>
            <w:r w:rsidRPr="00CF0DA9">
              <w:rPr>
                <w:rFonts w:cs="Arial"/>
                <w:noProof/>
              </w:rPr>
              <w:t>129,12</w:t>
            </w:r>
            <w:r>
              <w:rPr>
                <w:rFonts w:cs="Arial"/>
                <w:color w:val="666666"/>
                <w:shd w:val="clear" w:color="auto" w:fill="FFFFFF"/>
              </w:rPr>
              <w:t xml:space="preserve"> </w:t>
            </w:r>
            <w:r w:rsidR="00701B13">
              <w:rPr>
                <w:rFonts w:cs="Arial"/>
              </w:rPr>
              <w:t>m</w:t>
            </w:r>
            <w:r w:rsidR="00701B13">
              <w:rPr>
                <w:rFonts w:cs="Arial"/>
                <w:vertAlign w:val="superscript"/>
              </w:rPr>
              <w:t>2</w:t>
            </w:r>
          </w:p>
        </w:tc>
      </w:tr>
      <w:tr w:rsidR="00701B13" w:rsidRPr="00170161" w14:paraId="203A57A7" w14:textId="77777777" w:rsidTr="00D2047C">
        <w:tc>
          <w:tcPr>
            <w:tcW w:w="3310" w:type="dxa"/>
          </w:tcPr>
          <w:p w14:paraId="027CF4C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0EC7C0C1" w14:textId="4F7E87D9" w:rsidR="00701B13" w:rsidRPr="0062467B" w:rsidRDefault="004E708B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 xml:space="preserve">70,34 </w:t>
            </w:r>
            <w:r w:rsidR="00701B13">
              <w:rPr>
                <w:rFonts w:cs="Arial"/>
                <w:noProof/>
              </w:rPr>
              <w:t>m</w:t>
            </w:r>
            <w:r w:rsidR="00701B13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701B13" w:rsidRPr="00170161" w14:paraId="504BD8A4" w14:textId="77777777" w:rsidTr="00D2047C">
        <w:tc>
          <w:tcPr>
            <w:tcW w:w="3310" w:type="dxa"/>
          </w:tcPr>
          <w:p w14:paraId="79415A3C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DG:</w:t>
            </w:r>
          </w:p>
        </w:tc>
        <w:tc>
          <w:tcPr>
            <w:tcW w:w="6437" w:type="dxa"/>
          </w:tcPr>
          <w:p w14:paraId="5B2FB551" w14:textId="4EA7A6E5" w:rsidR="00701B13" w:rsidRPr="00170161" w:rsidRDefault="004E708B" w:rsidP="00D2047C">
            <w:pPr>
              <w:rPr>
                <w:rFonts w:cs="Arial"/>
                <w:noProof/>
              </w:rPr>
            </w:pPr>
            <w:r>
              <w:rPr>
                <w:rFonts w:cs="Arial"/>
              </w:rPr>
              <w:t xml:space="preserve">58,78 </w:t>
            </w:r>
            <w:r w:rsidR="00701B13">
              <w:rPr>
                <w:rFonts w:cs="Arial"/>
              </w:rPr>
              <w:t>m</w:t>
            </w:r>
            <w:r w:rsidR="00701B13">
              <w:rPr>
                <w:rFonts w:cs="Arial"/>
                <w:vertAlign w:val="superscript"/>
              </w:rPr>
              <w:t>2</w:t>
            </w:r>
            <w:r w:rsidR="00701B13">
              <w:rPr>
                <w:rFonts w:cs="Arial"/>
              </w:rPr>
              <w:t xml:space="preserve"> </w:t>
            </w:r>
          </w:p>
        </w:tc>
      </w:tr>
      <w:tr w:rsidR="00701B13" w:rsidRPr="00170161" w14:paraId="1F475A4E" w14:textId="77777777" w:rsidTr="00D2047C">
        <w:tc>
          <w:tcPr>
            <w:tcW w:w="3310" w:type="dxa"/>
          </w:tcPr>
          <w:p w14:paraId="08C2DAD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3652BDC7" w14:textId="6BFA9739" w:rsidR="00701B13" w:rsidRPr="00170161" w:rsidRDefault="00B056A9" w:rsidP="00D2047C">
            <w:pPr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B61E49">
              <w:rPr>
                <w:rFonts w:cs="Arial"/>
              </w:rPr>
              <w:t>,</w:t>
            </w:r>
            <w:r>
              <w:rPr>
                <w:rFonts w:cs="Arial"/>
              </w:rPr>
              <w:t>54</w:t>
            </w:r>
            <w:r w:rsidR="00B61E49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 xml:space="preserve">m x </w:t>
            </w:r>
            <w:r w:rsidR="00450802">
              <w:rPr>
                <w:rFonts w:cs="Arial"/>
              </w:rPr>
              <w:t>10,05</w:t>
            </w:r>
            <w:r w:rsidR="00B61E49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>m</w:t>
            </w:r>
          </w:p>
        </w:tc>
      </w:tr>
      <w:tr w:rsidR="00701B13" w:rsidRPr="00170161" w14:paraId="0B6B89FF" w14:textId="77777777" w:rsidTr="00D2047C">
        <w:tc>
          <w:tcPr>
            <w:tcW w:w="3310" w:type="dxa"/>
          </w:tcPr>
          <w:p w14:paraId="0F60221A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76090906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Holzfertigbauweise</w:t>
            </w:r>
          </w:p>
          <w:p w14:paraId="53AC1341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39,5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 xml:space="preserve"> 3 mm stark, vollflächiger Grundierungsputz, Armierung, Holzfaserdämmplatte 100 </w:t>
            </w:r>
            <w:r>
              <w:rPr>
                <w:rFonts w:cs="Arial"/>
              </w:rPr>
              <w:t>mm stark, mineralische Dämmung 2</w:t>
            </w:r>
            <w:r w:rsidRPr="000E1035">
              <w:rPr>
                <w:rFonts w:cs="Arial"/>
              </w:rPr>
              <w:t>60 mm stark, Holzfachwerk, Holzwerkstoffplatte, Dampfbremsvlies, Gipsplatte</w:t>
            </w:r>
          </w:p>
        </w:tc>
      </w:tr>
      <w:tr w:rsidR="00701B13" w:rsidRPr="00170161" w14:paraId="2F959318" w14:textId="77777777" w:rsidTr="00D2047C">
        <w:tc>
          <w:tcPr>
            <w:tcW w:w="3310" w:type="dxa"/>
          </w:tcPr>
          <w:p w14:paraId="3799A5E6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1C7E2D1E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701B13" w:rsidRPr="006D7E47" w14:paraId="4CD0395C" w14:textId="77777777" w:rsidTr="00D2047C">
        <w:tc>
          <w:tcPr>
            <w:tcW w:w="3310" w:type="dxa"/>
          </w:tcPr>
          <w:p w14:paraId="1838C63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551975FC" w14:textId="77777777" w:rsidR="00701B13" w:rsidRPr="000E1035" w:rsidRDefault="00701B13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701B13" w:rsidRPr="00170161" w14:paraId="40E4F49B" w14:textId="77777777" w:rsidTr="00D2047C">
        <w:tc>
          <w:tcPr>
            <w:tcW w:w="3310" w:type="dxa"/>
          </w:tcPr>
          <w:p w14:paraId="6B355F14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798D683D" w14:textId="1F24FDC7" w:rsidR="00701B13" w:rsidRPr="000E1035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</w:p>
        </w:tc>
      </w:tr>
      <w:tr w:rsidR="00701B13" w:rsidRPr="00170161" w14:paraId="7906619C" w14:textId="77777777" w:rsidTr="00D2047C">
        <w:tc>
          <w:tcPr>
            <w:tcW w:w="3310" w:type="dxa"/>
          </w:tcPr>
          <w:p w14:paraId="2A88AF4F" w14:textId="692871C3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</w:t>
            </w:r>
          </w:p>
        </w:tc>
        <w:tc>
          <w:tcPr>
            <w:tcW w:w="6437" w:type="dxa"/>
          </w:tcPr>
          <w:p w14:paraId="58BA2ABC" w14:textId="3A8CF3D2" w:rsidR="00701B13" w:rsidRPr="000E1035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Satteldach</w:t>
            </w:r>
          </w:p>
        </w:tc>
      </w:tr>
      <w:tr w:rsidR="00701B13" w:rsidRPr="00170161" w14:paraId="15E140F8" w14:textId="77777777" w:rsidTr="00D2047C">
        <w:tc>
          <w:tcPr>
            <w:tcW w:w="3310" w:type="dxa"/>
          </w:tcPr>
          <w:p w14:paraId="04DB8C6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75A6AA54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701B13" w:rsidRPr="00170161" w14:paraId="57993AD9" w14:textId="77777777" w:rsidTr="00D2047C">
        <w:tc>
          <w:tcPr>
            <w:tcW w:w="3310" w:type="dxa"/>
          </w:tcPr>
          <w:p w14:paraId="7D8625A9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1E5FADBF" w14:textId="62A5EC55" w:rsidR="00701B13" w:rsidRPr="000E1035" w:rsidRDefault="00B056A9" w:rsidP="00D2047C">
            <w:pPr>
              <w:rPr>
                <w:rFonts w:cs="Arial"/>
              </w:rPr>
            </w:pPr>
            <w:r>
              <w:rPr>
                <w:rFonts w:cs="Arial"/>
              </w:rPr>
              <w:t>28</w:t>
            </w:r>
            <w:r w:rsidR="00B61E49">
              <w:rPr>
                <w:rFonts w:cs="Arial"/>
              </w:rPr>
              <w:t>°</w:t>
            </w:r>
          </w:p>
        </w:tc>
      </w:tr>
      <w:tr w:rsidR="00701B13" w:rsidRPr="00170161" w14:paraId="4D356778" w14:textId="77777777" w:rsidTr="00D2047C">
        <w:trPr>
          <w:trHeight w:val="416"/>
        </w:trPr>
        <w:tc>
          <w:tcPr>
            <w:tcW w:w="3310" w:type="dxa"/>
          </w:tcPr>
          <w:p w14:paraId="2C737518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645FE086" w14:textId="1D9AE2EB" w:rsidR="00701B13" w:rsidRPr="000E1035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056A9">
              <w:rPr>
                <w:rFonts w:cs="Arial"/>
              </w:rPr>
              <w:t>84</w:t>
            </w:r>
            <w:r>
              <w:rPr>
                <w:rFonts w:cs="Arial"/>
              </w:rPr>
              <w:t xml:space="preserve"> cm</w:t>
            </w:r>
          </w:p>
        </w:tc>
      </w:tr>
      <w:tr w:rsidR="00701B13" w:rsidRPr="00170161" w14:paraId="45C9123B" w14:textId="77777777" w:rsidTr="00D2047C">
        <w:tc>
          <w:tcPr>
            <w:tcW w:w="3310" w:type="dxa"/>
          </w:tcPr>
          <w:p w14:paraId="14CF4AED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6F7A21E3" w14:textId="6429F18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Kunststofffenster </w:t>
            </w:r>
            <w:r w:rsidR="00CC50E8">
              <w:rPr>
                <w:rFonts w:cs="Arial"/>
              </w:rPr>
              <w:t>foliert</w:t>
            </w:r>
            <w:r w:rsidRPr="000E1035">
              <w:rPr>
                <w:rFonts w:cs="Arial"/>
              </w:rPr>
              <w:t xml:space="preserve">, 3-fach-Wärmeschutzverglasung. Integrierte Raffstore / Jalousie außen, </w:t>
            </w: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0,6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  <w:p w14:paraId="5A123400" w14:textId="77777777" w:rsidR="00701B13" w:rsidRDefault="00CC50E8" w:rsidP="00D2047C">
            <w:pPr>
              <w:rPr>
                <w:rFonts w:cs="Arial"/>
              </w:rPr>
            </w:pPr>
            <w:r>
              <w:rPr>
                <w:rFonts w:cs="Arial"/>
              </w:rPr>
              <w:t>Fensterfarbe außen: anthrazitgrau ähnlich RAL 7016</w:t>
            </w:r>
          </w:p>
          <w:p w14:paraId="3B72FFB8" w14:textId="1B3DCBFC" w:rsidR="00CC50E8" w:rsidRPr="000E1035" w:rsidRDefault="00CC50E8" w:rsidP="00D2047C">
            <w:pPr>
              <w:rPr>
                <w:rFonts w:cs="Arial"/>
              </w:rPr>
            </w:pPr>
            <w:r>
              <w:rPr>
                <w:rFonts w:cs="Arial"/>
              </w:rPr>
              <w:t>Fensterfarbe innen: weiß</w:t>
            </w:r>
          </w:p>
        </w:tc>
      </w:tr>
      <w:tr w:rsidR="00701B13" w:rsidRPr="00170161" w14:paraId="58BAE8E9" w14:textId="77777777" w:rsidTr="00D2047C">
        <w:tc>
          <w:tcPr>
            <w:tcW w:w="3310" w:type="dxa"/>
          </w:tcPr>
          <w:p w14:paraId="4DCD39D9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5E1AB2DB" w14:textId="6C03E995" w:rsidR="00701B13" w:rsidRDefault="00B61E49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C927EC">
              <w:rPr>
                <w:rFonts w:cs="Arial"/>
              </w:rPr>
              <w:t>Frischluft-Wärmetechnik in</w:t>
            </w:r>
            <w:r w:rsidR="00CF0DA9">
              <w:rPr>
                <w:rFonts w:cs="Arial"/>
              </w:rPr>
              <w:t>k</w:t>
            </w:r>
            <w:r w:rsidRPr="00C927EC">
              <w:rPr>
                <w:rFonts w:cs="Arial"/>
              </w:rPr>
              <w:t>l. Kühlfunktion</w:t>
            </w:r>
          </w:p>
          <w:p w14:paraId="06143898" w14:textId="77777777" w:rsidR="006A2D6F" w:rsidRDefault="006A2D6F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Lüftungsanlage mit Wärmerückgewinnung</w:t>
            </w:r>
          </w:p>
          <w:p w14:paraId="3B9B44F0" w14:textId="77777777" w:rsidR="00B056A9" w:rsidRDefault="00B056A9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PV-Anlage mit 23 Modulen</w:t>
            </w:r>
          </w:p>
          <w:p w14:paraId="5531208F" w14:textId="2C875A62" w:rsidR="00CF0DA9" w:rsidRPr="000E1035" w:rsidRDefault="00CF0DA9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Batteriespeicher</w:t>
            </w:r>
          </w:p>
        </w:tc>
      </w:tr>
      <w:tr w:rsidR="00701B13" w:rsidRPr="00170161" w14:paraId="4BE04596" w14:textId="77777777" w:rsidTr="00D2047C">
        <w:tc>
          <w:tcPr>
            <w:tcW w:w="3310" w:type="dxa"/>
          </w:tcPr>
          <w:p w14:paraId="1586201E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558AE0D6" w14:textId="1135D550" w:rsidR="00701B13" w:rsidRPr="000E1035" w:rsidRDefault="00CC50E8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WeberLogic 2.0 Basispaket mit Homeserver</w:t>
            </w:r>
          </w:p>
        </w:tc>
      </w:tr>
      <w:tr w:rsidR="00701B13" w:rsidRPr="00170161" w14:paraId="4C910D5D" w14:textId="77777777" w:rsidTr="00D2047C">
        <w:tc>
          <w:tcPr>
            <w:tcW w:w="3310" w:type="dxa"/>
          </w:tcPr>
          <w:p w14:paraId="75DA6F25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57E6CE9C" w14:textId="1C4A7EC8" w:rsidR="00701B13" w:rsidRPr="00170161" w:rsidRDefault="00AF6D0B" w:rsidP="00D2047C">
            <w:pPr>
              <w:rPr>
                <w:rFonts w:cs="Arial"/>
              </w:rPr>
            </w:pPr>
            <w:r>
              <w:rPr>
                <w:rFonts w:cs="Arial"/>
              </w:rPr>
              <w:t>33</w:t>
            </w:r>
            <w:r w:rsidR="006B55B4">
              <w:rPr>
                <w:rFonts w:cs="Arial"/>
              </w:rPr>
              <w:t>,</w:t>
            </w:r>
            <w:r>
              <w:rPr>
                <w:rFonts w:cs="Arial"/>
              </w:rPr>
              <w:t>0</w:t>
            </w:r>
            <w:r w:rsidR="006B55B4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>kWh/m²a</w:t>
            </w:r>
          </w:p>
        </w:tc>
      </w:tr>
      <w:tr w:rsidR="00701B13" w:rsidRPr="00170161" w14:paraId="5F5CBDB7" w14:textId="77777777" w:rsidTr="00D2047C">
        <w:tc>
          <w:tcPr>
            <w:tcW w:w="3310" w:type="dxa"/>
          </w:tcPr>
          <w:p w14:paraId="73BA88B1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561ADB52" w14:textId="45ACA5EC" w:rsidR="00701B13" w:rsidRPr="00170161" w:rsidRDefault="00AF6D0B" w:rsidP="00D2047C">
            <w:pPr>
              <w:rPr>
                <w:rFonts w:cs="Arial"/>
              </w:rPr>
            </w:pPr>
            <w:r>
              <w:rPr>
                <w:rFonts w:cs="Arial"/>
              </w:rPr>
              <w:t>15</w:t>
            </w:r>
            <w:r w:rsidR="006B55B4">
              <w:rPr>
                <w:rFonts w:cs="Arial"/>
              </w:rPr>
              <w:t>,</w:t>
            </w:r>
            <w:r>
              <w:rPr>
                <w:rFonts w:cs="Arial"/>
              </w:rPr>
              <w:t>0</w:t>
            </w:r>
            <w:r w:rsidR="006B55B4">
              <w:rPr>
                <w:rFonts w:cs="Arial"/>
              </w:rPr>
              <w:t xml:space="preserve"> K</w:t>
            </w:r>
            <w:r w:rsidR="00701B13">
              <w:rPr>
                <w:rFonts w:cs="Arial"/>
              </w:rPr>
              <w:t>Wh/m²a</w:t>
            </w:r>
          </w:p>
        </w:tc>
      </w:tr>
      <w:tr w:rsidR="00701B13" w:rsidRPr="00170161" w14:paraId="4D5BDEC1" w14:textId="77777777" w:rsidTr="00D2047C">
        <w:tc>
          <w:tcPr>
            <w:tcW w:w="3310" w:type="dxa"/>
          </w:tcPr>
          <w:p w14:paraId="03E70906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5151E21A" w14:textId="50DC05D0" w:rsidR="00701B13" w:rsidRPr="00170161" w:rsidRDefault="00AF6D0B" w:rsidP="00D2047C">
            <w:pPr>
              <w:rPr>
                <w:rFonts w:cs="Arial"/>
              </w:rPr>
            </w:pPr>
            <w:r>
              <w:rPr>
                <w:rFonts w:cs="Arial"/>
              </w:rPr>
              <w:t>72</w:t>
            </w:r>
            <w:r w:rsidR="006B55B4">
              <w:rPr>
                <w:rFonts w:cs="Arial"/>
              </w:rPr>
              <w:t>,</w:t>
            </w:r>
            <w:r>
              <w:rPr>
                <w:rFonts w:cs="Arial"/>
              </w:rPr>
              <w:t>0</w:t>
            </w:r>
            <w:r w:rsidR="006B55B4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>kWh/m²a</w:t>
            </w:r>
          </w:p>
        </w:tc>
      </w:tr>
      <w:tr w:rsidR="00701B13" w:rsidRPr="006D7E47" w14:paraId="0EA760D5" w14:textId="77777777" w:rsidTr="00D2047C">
        <w:tc>
          <w:tcPr>
            <w:tcW w:w="3310" w:type="dxa"/>
          </w:tcPr>
          <w:p w14:paraId="587D6DC0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Energetischer Standard:</w:t>
            </w:r>
          </w:p>
        </w:tc>
        <w:tc>
          <w:tcPr>
            <w:tcW w:w="6437" w:type="dxa"/>
          </w:tcPr>
          <w:p w14:paraId="5EE83E35" w14:textId="73D1DECB" w:rsidR="00701B13" w:rsidRPr="004E708B" w:rsidRDefault="00BC3DCC" w:rsidP="00D2047C">
            <w:pPr>
              <w:rPr>
                <w:rFonts w:cs="Arial"/>
              </w:rPr>
            </w:pPr>
            <w:r w:rsidRPr="004E708B">
              <w:rPr>
                <w:rFonts w:cs="Arial"/>
              </w:rPr>
              <w:t>Effizienzhaus 40</w:t>
            </w:r>
            <w:r w:rsidR="00AF6D0B" w:rsidRPr="004E708B">
              <w:rPr>
                <w:rFonts w:cs="Arial"/>
              </w:rPr>
              <w:t xml:space="preserve"> Plus</w:t>
            </w:r>
          </w:p>
        </w:tc>
      </w:tr>
      <w:tr w:rsidR="00701B13" w:rsidRPr="00170161" w14:paraId="022E5BA7" w14:textId="77777777" w:rsidTr="00D2047C">
        <w:tc>
          <w:tcPr>
            <w:tcW w:w="3310" w:type="dxa"/>
          </w:tcPr>
          <w:p w14:paraId="463A7C3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14:paraId="4CBCCDC2" w14:textId="6244BAFB" w:rsidR="00701B13" w:rsidRPr="00170161" w:rsidRDefault="00B056A9" w:rsidP="00D2047C">
            <w:pPr>
              <w:rPr>
                <w:rFonts w:cs="Arial"/>
              </w:rPr>
            </w:pPr>
            <w:r>
              <w:rPr>
                <w:rFonts w:cs="Arial"/>
              </w:rPr>
              <w:t>Ludwig Volz</w:t>
            </w:r>
          </w:p>
        </w:tc>
      </w:tr>
      <w:tr w:rsidR="00701B13" w:rsidRPr="00170161" w14:paraId="448B2B07" w14:textId="77777777" w:rsidTr="00D2047C">
        <w:tc>
          <w:tcPr>
            <w:tcW w:w="3310" w:type="dxa"/>
          </w:tcPr>
          <w:p w14:paraId="477ED6C8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Bemerkungen:</w:t>
            </w:r>
          </w:p>
        </w:tc>
        <w:tc>
          <w:tcPr>
            <w:tcW w:w="6437" w:type="dxa"/>
          </w:tcPr>
          <w:p w14:paraId="68028A93" w14:textId="1AB93C76" w:rsidR="00701B13" w:rsidRPr="00170161" w:rsidRDefault="00B056A9" w:rsidP="00D2047C">
            <w:pPr>
              <w:rPr>
                <w:rFonts w:cs="Arial"/>
              </w:rPr>
            </w:pPr>
            <w:r>
              <w:rPr>
                <w:rFonts w:cs="Arial"/>
              </w:rPr>
              <w:t>Moderner Dachvorsprung, Sauna</w:t>
            </w:r>
            <w:r w:rsidR="00CF0DA9">
              <w:rPr>
                <w:rFonts w:cs="Arial"/>
              </w:rPr>
              <w:t>, Pool</w:t>
            </w:r>
          </w:p>
        </w:tc>
      </w:tr>
      <w:tr w:rsidR="00701B13" w:rsidRPr="003D7BB7" w14:paraId="1DDB41A9" w14:textId="77777777" w:rsidTr="00D2047C">
        <w:tc>
          <w:tcPr>
            <w:tcW w:w="3310" w:type="dxa"/>
          </w:tcPr>
          <w:p w14:paraId="1A7E9F41" w14:textId="77777777" w:rsidR="00701B13" w:rsidRPr="005C349A" w:rsidRDefault="00701B13" w:rsidP="00D2047C">
            <w:pPr>
              <w:rPr>
                <w:rFonts w:cs="Arial"/>
              </w:rPr>
            </w:pPr>
            <w:r w:rsidRPr="005C349A">
              <w:rPr>
                <w:rFonts w:cs="Arial"/>
              </w:rPr>
              <w:t>Lieferradius</w:t>
            </w:r>
          </w:p>
        </w:tc>
        <w:tc>
          <w:tcPr>
            <w:tcW w:w="6437" w:type="dxa"/>
          </w:tcPr>
          <w:p w14:paraId="06B044BA" w14:textId="3452A88F" w:rsidR="00701B13" w:rsidRPr="00E82815" w:rsidRDefault="00701B13" w:rsidP="00D2047C">
            <w:pPr>
              <w:rPr>
                <w:rFonts w:cs="Arial"/>
              </w:rPr>
            </w:pPr>
            <w:r w:rsidRPr="00E82815">
              <w:rPr>
                <w:rFonts w:cs="Arial"/>
              </w:rPr>
              <w:t xml:space="preserve">DEU, CH, LUX, </w:t>
            </w:r>
            <w:r w:rsidR="00AD016E">
              <w:rPr>
                <w:rFonts w:cs="Arial"/>
              </w:rPr>
              <w:t>FRAU, UK</w:t>
            </w:r>
          </w:p>
          <w:p w14:paraId="33494B51" w14:textId="77777777" w:rsidR="00701B13" w:rsidRPr="00E82815" w:rsidRDefault="00701B13" w:rsidP="00D2047C">
            <w:pPr>
              <w:rPr>
                <w:rFonts w:cs="Arial"/>
              </w:rPr>
            </w:pPr>
          </w:p>
        </w:tc>
      </w:tr>
      <w:tr w:rsidR="00701B13" w:rsidRPr="00170161" w14:paraId="45F2CFF9" w14:textId="77777777" w:rsidTr="00D2047C">
        <w:tc>
          <w:tcPr>
            <w:tcW w:w="3310" w:type="dxa"/>
          </w:tcPr>
          <w:p w14:paraId="7F72C50F" w14:textId="77777777" w:rsidR="00701B13" w:rsidRPr="00C766C5" w:rsidRDefault="00701B13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C766C5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14:paraId="70FEDA64" w14:textId="77777777" w:rsidR="00701B13" w:rsidRPr="00C766C5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C766C5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7C0D1799" w14:textId="77777777" w:rsidR="00701B13" w:rsidRPr="00C766C5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C766C5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1D4F50BB" w14:textId="77777777" w:rsidR="00701B13" w:rsidRPr="00C766C5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C766C5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3" w:history="1">
              <w:r w:rsidRPr="00C766C5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14:paraId="06D8CB10" w14:textId="0002DF32" w:rsidR="00701B13" w:rsidRPr="00C766C5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C766C5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C766C5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4" w:history="1">
              <w:r w:rsidR="00C766C5" w:rsidRPr="00C766C5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info@weberhaus.de</w:t>
              </w:r>
            </w:hyperlink>
            <w:r w:rsidR="00C766C5" w:rsidRPr="00C766C5">
              <w:rPr>
                <w:rStyle w:val="Hyperlink"/>
                <w:rFonts w:ascii="Arial" w:eastAsia="MS Mincho" w:hAnsi="Arial" w:cs="Arial"/>
                <w:sz w:val="22"/>
                <w:szCs w:val="22"/>
              </w:rPr>
              <w:t xml:space="preserve"> </w:t>
            </w:r>
          </w:p>
        </w:tc>
      </w:tr>
    </w:tbl>
    <w:p w14:paraId="0F214EEA" w14:textId="77777777" w:rsidR="00701B13" w:rsidRPr="004A11DD" w:rsidRDefault="00701B13" w:rsidP="004A11DD">
      <w:pPr>
        <w:rPr>
          <w:rFonts w:cs="Arial"/>
          <w:sz w:val="20"/>
        </w:rPr>
      </w:pPr>
    </w:p>
    <w:p w14:paraId="0BDD171E" w14:textId="0A83B6CC" w:rsidR="00701B13" w:rsidRPr="004A11DD" w:rsidRDefault="00701B13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AD016E">
        <w:rPr>
          <w:sz w:val="20"/>
        </w:rPr>
        <w:t>März</w:t>
      </w:r>
      <w:r w:rsidR="004E708B">
        <w:rPr>
          <w:sz w:val="20"/>
        </w:rPr>
        <w:t xml:space="preserve"> 2024</w:t>
      </w:r>
    </w:p>
    <w:p w14:paraId="3BCC7E8A" w14:textId="77777777" w:rsidR="00701B13" w:rsidRPr="00007694" w:rsidRDefault="00701B13" w:rsidP="00007694"/>
    <w:p w14:paraId="2F1F4728" w14:textId="77777777" w:rsidR="00701B13" w:rsidRPr="002434FB" w:rsidRDefault="00701B13" w:rsidP="002434FB"/>
    <w:p w14:paraId="5DF986E5" w14:textId="77777777" w:rsidR="00281895" w:rsidRPr="00701B13" w:rsidRDefault="00281895" w:rsidP="00701B13">
      <w:pPr>
        <w:tabs>
          <w:tab w:val="left" w:pos="1090"/>
        </w:tabs>
        <w:rPr>
          <w:szCs w:val="16"/>
        </w:rPr>
      </w:pPr>
    </w:p>
    <w:sectPr w:rsidR="00281895" w:rsidRPr="00701B13" w:rsidSect="00701B13">
      <w:footerReference w:type="default" r:id="rId15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049E7" w14:textId="77777777" w:rsidR="00370363" w:rsidRDefault="00370363">
      <w:r>
        <w:separator/>
      </w:r>
    </w:p>
  </w:endnote>
  <w:endnote w:type="continuationSeparator" w:id="0">
    <w:p w14:paraId="4A3EF6C3" w14:textId="77777777" w:rsidR="00370363" w:rsidRDefault="00370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BACBF" w14:textId="77777777" w:rsidR="00701B13" w:rsidRDefault="00701B1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AFF4CA" wp14:editId="7A4EE2C3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0ABD0" w14:textId="77777777" w:rsidR="00701B13" w:rsidRPr="00C71F0E" w:rsidRDefault="00701B13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AFF4C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H3Qdq3hAAAACwEAAA8AAAAAAAAAAAAAAAAAaQQAAGRycy9kb3ducmV2LnhtbFBLBQYAAAAABAAE&#10;APMAAAB3BQAAAAA=&#10;" stroked="f">
              <v:textbox style="mso-fit-shape-to-text:t">
                <w:txbxContent>
                  <w:p w14:paraId="3C50ABD0" w14:textId="77777777" w:rsidR="00701B13" w:rsidRPr="00C71F0E" w:rsidRDefault="00701B13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AEEFD78" w14:textId="77777777" w:rsidR="00701B13" w:rsidRDefault="00701B1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BB235" w14:textId="77777777" w:rsidR="00370363" w:rsidRDefault="00370363">
      <w:r>
        <w:separator/>
      </w:r>
    </w:p>
  </w:footnote>
  <w:footnote w:type="continuationSeparator" w:id="0">
    <w:p w14:paraId="39C7BCB9" w14:textId="77777777" w:rsidR="00370363" w:rsidRDefault="003703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9718525">
    <w:abstractNumId w:val="1"/>
  </w:num>
  <w:num w:numId="2" w16cid:durableId="848180174">
    <w:abstractNumId w:val="3"/>
  </w:num>
  <w:num w:numId="3" w16cid:durableId="32078961">
    <w:abstractNumId w:val="2"/>
  </w:num>
  <w:num w:numId="4" w16cid:durableId="14380593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Template" w:val="0 Leer"/>
    <w:docVar w:name="Column 21" w:val="0010184084"/>
    <w:docVar w:name="FORM_DATUM" w:val="12.06.2023"/>
    <w:docVar w:name="FORM_KATEGORIE" w:val="Allgemein"/>
    <w:docVar w:name="FORM_KZ" w:val="AH"/>
    <w:docVar w:name="FORM_LOGO" w:val="Wahr"/>
    <w:docVar w:name="FORM_UNTERSCHRIFT" w:val="Annette Hensel"/>
    <w:docVar w:name="FORM_USER" w:val="m.bochmann"/>
    <w:docVar w:name="FORM_USERDATA" w:val="Annette Hensel_x000d__x000a_Marketing_x000d__x000a_AH_x000d__x000a_+49 7853 83691_x000d__x000a__x000d__x000a_Annette.Hensel@WeberHaus.de_x000d__x000a__x000d__x000a_--- Vorschau Unterschrift ---_x000d__x000a_Annette Hensel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LUX, FRA_x000d__x000d__x0007__x000d__x0007_Hersteller:_x000d__x0007_WeberHaus GmbH &amp; Co. KG, Am Erlenpark 1, _x000d_77866 Rheinau-Linx_x000d_Internet: www.weberhaus.de_x000d_E-mail: info@weberhaus.de_x000d__x0007__x000d__x0007__x000d_Stand: April 2021_x000d__x000d__x000d__x000d_"/>
    <w:docVar w:name="ROWID" w:val="0010184083"/>
    <w:docVar w:name="USER_ABT" w:val="Marketing"/>
    <w:docVar w:name="USER_ABTEILUNGEN" w:val="Marketing"/>
    <w:docVar w:name="USER_EMAIL" w:val="Annette.Hensel@WeberHaus.de"/>
    <w:docVar w:name="USER_ID" w:val="985"/>
    <w:docVar w:name="USER_KZ" w:val="AH"/>
    <w:docVar w:name="USER_NAME" w:val="Annette Hensel"/>
    <w:docVar w:name="USER_TEL" w:val="+49 7853 83691"/>
    <w:docVar w:name="USER_UNTERSCHRIFT" w:val="Annette Hensel"/>
    <w:docVar w:name="USER_USERID" w:val="aehensel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701B13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7AC"/>
    <w:rsid w:val="0009589D"/>
    <w:rsid w:val="00096970"/>
    <w:rsid w:val="000A0202"/>
    <w:rsid w:val="000A16EA"/>
    <w:rsid w:val="000A31F0"/>
    <w:rsid w:val="000B3154"/>
    <w:rsid w:val="000B316E"/>
    <w:rsid w:val="000B32D9"/>
    <w:rsid w:val="000B43BC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0A2B"/>
    <w:rsid w:val="001E1AB2"/>
    <w:rsid w:val="001E2314"/>
    <w:rsid w:val="001E5AC3"/>
    <w:rsid w:val="001E7E05"/>
    <w:rsid w:val="001F3CBC"/>
    <w:rsid w:val="001F6732"/>
    <w:rsid w:val="00201929"/>
    <w:rsid w:val="00201BDF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4E31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59"/>
    <w:rsid w:val="002B586F"/>
    <w:rsid w:val="002B5BF4"/>
    <w:rsid w:val="002B62CB"/>
    <w:rsid w:val="002C0546"/>
    <w:rsid w:val="002C08E3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218"/>
    <w:rsid w:val="00344449"/>
    <w:rsid w:val="003473F0"/>
    <w:rsid w:val="00355632"/>
    <w:rsid w:val="00362DC4"/>
    <w:rsid w:val="00370363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57BF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309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0802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42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08B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7454"/>
    <w:rsid w:val="005417EF"/>
    <w:rsid w:val="00544B66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1EC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2D6F"/>
    <w:rsid w:val="006A309A"/>
    <w:rsid w:val="006A3655"/>
    <w:rsid w:val="006A6FED"/>
    <w:rsid w:val="006A7E48"/>
    <w:rsid w:val="006B041A"/>
    <w:rsid w:val="006B2894"/>
    <w:rsid w:val="006B4B97"/>
    <w:rsid w:val="006B4E55"/>
    <w:rsid w:val="006B55B4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B13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1C3E"/>
    <w:rsid w:val="007F2589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E12F5"/>
    <w:rsid w:val="008E760F"/>
    <w:rsid w:val="008F180A"/>
    <w:rsid w:val="008F183C"/>
    <w:rsid w:val="008F36BD"/>
    <w:rsid w:val="008F66F9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37D"/>
    <w:rsid w:val="00924D93"/>
    <w:rsid w:val="00933B9F"/>
    <w:rsid w:val="009343F0"/>
    <w:rsid w:val="009358DD"/>
    <w:rsid w:val="00937586"/>
    <w:rsid w:val="00942066"/>
    <w:rsid w:val="00942468"/>
    <w:rsid w:val="00943760"/>
    <w:rsid w:val="009466E1"/>
    <w:rsid w:val="00950D0B"/>
    <w:rsid w:val="00954471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37F2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D016E"/>
    <w:rsid w:val="00AD13F2"/>
    <w:rsid w:val="00AD2293"/>
    <w:rsid w:val="00AD2F2C"/>
    <w:rsid w:val="00AD6BA8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6D0B"/>
    <w:rsid w:val="00AF724D"/>
    <w:rsid w:val="00B02BBF"/>
    <w:rsid w:val="00B05613"/>
    <w:rsid w:val="00B056A9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1E49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3DCC"/>
    <w:rsid w:val="00BC46F3"/>
    <w:rsid w:val="00BC5B9A"/>
    <w:rsid w:val="00BC6A18"/>
    <w:rsid w:val="00BD1503"/>
    <w:rsid w:val="00BD2D20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998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66C5"/>
    <w:rsid w:val="00C775D7"/>
    <w:rsid w:val="00C81BE9"/>
    <w:rsid w:val="00C8355C"/>
    <w:rsid w:val="00C84867"/>
    <w:rsid w:val="00C85266"/>
    <w:rsid w:val="00C90F2B"/>
    <w:rsid w:val="00C927EC"/>
    <w:rsid w:val="00C9448D"/>
    <w:rsid w:val="00C95F89"/>
    <w:rsid w:val="00CA1E1D"/>
    <w:rsid w:val="00CA2438"/>
    <w:rsid w:val="00CA310E"/>
    <w:rsid w:val="00CA5B99"/>
    <w:rsid w:val="00CB081F"/>
    <w:rsid w:val="00CB60F0"/>
    <w:rsid w:val="00CB682E"/>
    <w:rsid w:val="00CB7903"/>
    <w:rsid w:val="00CC0426"/>
    <w:rsid w:val="00CC2E14"/>
    <w:rsid w:val="00CC3601"/>
    <w:rsid w:val="00CC4BE9"/>
    <w:rsid w:val="00CC50E8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DA9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67277"/>
    <w:rsid w:val="00D7000C"/>
    <w:rsid w:val="00D71036"/>
    <w:rsid w:val="00D7161A"/>
    <w:rsid w:val="00D71788"/>
    <w:rsid w:val="00D72CA9"/>
    <w:rsid w:val="00D72EEC"/>
    <w:rsid w:val="00D7429E"/>
    <w:rsid w:val="00D74BD4"/>
    <w:rsid w:val="00D75FF1"/>
    <w:rsid w:val="00D801F3"/>
    <w:rsid w:val="00D80FDB"/>
    <w:rsid w:val="00D826EA"/>
    <w:rsid w:val="00D863E0"/>
    <w:rsid w:val="00D878FC"/>
    <w:rsid w:val="00D910C0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22A9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5CD6"/>
    <w:rsid w:val="00E85E8E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AF3"/>
    <w:rsid w:val="00ED163C"/>
    <w:rsid w:val="00ED3A42"/>
    <w:rsid w:val="00ED64E3"/>
    <w:rsid w:val="00ED75A2"/>
    <w:rsid w:val="00ED7ECB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EF7946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5B37"/>
    <w:rsid w:val="00FB62E1"/>
    <w:rsid w:val="00FB7455"/>
    <w:rsid w:val="00FC0D46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31D0"/>
    <w:rsid w:val="00FE6D61"/>
    <w:rsid w:val="00FF522B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E6BD9A"/>
  <w15:docId w15:val="{A59D7722-B44B-4E73-9D02-2633A570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701B13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701B13"/>
    <w:rPr>
      <w:rFonts w:ascii="Courier New" w:hAnsi="Courier New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6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eberhau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weberhaus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EC1E-452C-446C-AE55-655BBB36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166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aehensel</dc:creator>
  <cp:lastModifiedBy>Meier Lisa</cp:lastModifiedBy>
  <cp:revision>24</cp:revision>
  <cp:lastPrinted>2016-08-22T16:31:00Z</cp:lastPrinted>
  <dcterms:created xsi:type="dcterms:W3CDTF">2023-06-22T09:27:00Z</dcterms:created>
  <dcterms:modified xsi:type="dcterms:W3CDTF">2024-10-17T07:45:00Z</dcterms:modified>
</cp:coreProperties>
</file>