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CF827" w14:textId="6938B65C" w:rsidR="00406480" w:rsidRPr="00406480" w:rsidRDefault="00406480" w:rsidP="00A92770">
      <w:pPr>
        <w:jc w:val="center"/>
        <w:rPr>
          <w:rFonts w:ascii="Dyson Futura Heavy" w:hAnsi="Dyson Futura Heavy"/>
          <w:sz w:val="36"/>
          <w:szCs w:val="36"/>
          <w:lang w:val="de-DE"/>
        </w:rPr>
      </w:pPr>
      <w:r w:rsidRPr="00406480">
        <w:rPr>
          <w:rFonts w:ascii="Dyson Futura Heavy" w:hAnsi="Dyson Futura Heavy"/>
          <w:sz w:val="36"/>
          <w:szCs w:val="36"/>
          <w:lang w:val="de-DE"/>
        </w:rPr>
        <w:t xml:space="preserve">Dysons intelligentester Haartrockner </w:t>
      </w:r>
      <w:proofErr w:type="spellStart"/>
      <w:r w:rsidRPr="00406480">
        <w:rPr>
          <w:rFonts w:ascii="Dyson Futura Heavy" w:hAnsi="Dyson Futura Heavy"/>
          <w:sz w:val="36"/>
          <w:szCs w:val="36"/>
          <w:lang w:val="de-DE"/>
        </w:rPr>
        <w:t>Supersonic</w:t>
      </w:r>
      <w:proofErr w:type="spellEnd"/>
      <w:r w:rsidRPr="00406480">
        <w:rPr>
          <w:rFonts w:ascii="Dyson Futura Heavy" w:hAnsi="Dyson Futura Heavy"/>
          <w:sz w:val="36"/>
          <w:szCs w:val="36"/>
          <w:lang w:val="de-DE"/>
        </w:rPr>
        <w:t xml:space="preserve"> </w:t>
      </w:r>
      <w:proofErr w:type="spellStart"/>
      <w:r w:rsidRPr="00406480">
        <w:rPr>
          <w:rFonts w:ascii="Dyson Futura Heavy" w:hAnsi="Dyson Futura Heavy"/>
          <w:sz w:val="36"/>
          <w:szCs w:val="36"/>
          <w:lang w:val="de-DE"/>
        </w:rPr>
        <w:t>Nural</w:t>
      </w:r>
      <w:r w:rsidRPr="00406480">
        <w:rPr>
          <w:rFonts w:ascii="Dyson Futura Heavy" w:hAnsi="Dyson Futura Heavy"/>
          <w:sz w:val="36"/>
          <w:szCs w:val="36"/>
          <w:vertAlign w:val="superscript"/>
          <w:lang w:val="de-DE"/>
        </w:rPr>
        <w:t>TM</w:t>
      </w:r>
      <w:proofErr w:type="spellEnd"/>
      <w:r w:rsidR="00910590">
        <w:rPr>
          <w:rFonts w:ascii="Dyson Futura Heavy" w:hAnsi="Dyson Futura Heavy"/>
          <w:sz w:val="36"/>
          <w:szCs w:val="36"/>
          <w:lang w:val="de-DE"/>
        </w:rPr>
        <w:t>:</w:t>
      </w:r>
    </w:p>
    <w:p w14:paraId="471BC7E5" w14:textId="3D536CC5" w:rsidR="0083019E" w:rsidRPr="00A92770" w:rsidRDefault="00406480" w:rsidP="00A92770">
      <w:pPr>
        <w:jc w:val="center"/>
        <w:rPr>
          <w:rFonts w:ascii="Dyson Futura Heavy" w:hAnsi="Dyson Futura Heavy"/>
          <w:sz w:val="42"/>
          <w:szCs w:val="42"/>
          <w:lang w:val="de-DE"/>
        </w:rPr>
      </w:pPr>
      <w:r w:rsidRPr="4237A974">
        <w:rPr>
          <w:rFonts w:ascii="Dyson Futura Heavy" w:hAnsi="Dyson Futura Heavy"/>
          <w:sz w:val="36"/>
          <w:szCs w:val="36"/>
          <w:lang w:val="de-DE"/>
        </w:rPr>
        <w:t xml:space="preserve"> Verbessert den natürlichen Glanz und hilft, die Kopfhaut zu schützen</w:t>
      </w:r>
      <w:r w:rsidRPr="00F25681">
        <w:rPr>
          <w:lang w:val="de-DE"/>
        </w:rPr>
        <w:br/>
      </w:r>
    </w:p>
    <w:p w14:paraId="33041346" w14:textId="495D0F8C" w:rsidR="00735FC3" w:rsidRDefault="00E17255" w:rsidP="00735FC3">
      <w:pPr>
        <w:jc w:val="center"/>
        <w:rPr>
          <w:rFonts w:ascii="Dyson Futura Medium" w:hAnsi="Dyson Futura Medium"/>
          <w:color w:val="C45911" w:themeColor="accent2" w:themeShade="BF"/>
          <w:sz w:val="28"/>
          <w:szCs w:val="28"/>
          <w:lang w:val="de-DE"/>
        </w:rPr>
      </w:pPr>
      <w:r w:rsidRPr="00A92770">
        <w:rPr>
          <w:rFonts w:ascii="Dyson Futura Medium" w:hAnsi="Dyson Futura Medium"/>
          <w:color w:val="C45911" w:themeColor="accent2" w:themeShade="BF"/>
          <w:sz w:val="28"/>
          <w:szCs w:val="28"/>
          <w:lang w:val="de-DE"/>
        </w:rPr>
        <w:t xml:space="preserve">Die </w:t>
      </w:r>
      <w:r w:rsidR="00D7102F">
        <w:rPr>
          <w:rFonts w:ascii="Dyson Futura Medium" w:hAnsi="Dyson Futura Medium"/>
          <w:color w:val="C45911" w:themeColor="accent2" w:themeShade="BF"/>
          <w:sz w:val="28"/>
          <w:szCs w:val="28"/>
          <w:lang w:val="de-DE"/>
        </w:rPr>
        <w:t xml:space="preserve">smarte und automatische </w:t>
      </w:r>
      <w:proofErr w:type="spellStart"/>
      <w:r w:rsidRPr="00A92770">
        <w:rPr>
          <w:rFonts w:ascii="Dyson Futura Medium" w:hAnsi="Dyson Futura Medium"/>
          <w:color w:val="C45911" w:themeColor="accent2" w:themeShade="BF"/>
          <w:sz w:val="28"/>
          <w:szCs w:val="28"/>
          <w:lang w:val="de-DE"/>
        </w:rPr>
        <w:t>Nural</w:t>
      </w:r>
      <w:proofErr w:type="spellEnd"/>
      <w:r w:rsidR="00BD7221">
        <w:rPr>
          <w:rFonts w:ascii="Dyson Futura Medium" w:hAnsi="Dyson Futura Medium"/>
          <w:color w:val="C45911" w:themeColor="accent2" w:themeShade="BF"/>
          <w:sz w:val="28"/>
          <w:szCs w:val="28"/>
          <w:lang w:val="de-DE"/>
        </w:rPr>
        <w:t>™</w:t>
      </w:r>
      <w:r w:rsidRPr="00A92770">
        <w:rPr>
          <w:rFonts w:ascii="Dyson Futura Medium" w:hAnsi="Dyson Futura Medium"/>
          <w:color w:val="C45911" w:themeColor="accent2" w:themeShade="BF"/>
          <w:sz w:val="28"/>
          <w:szCs w:val="28"/>
          <w:lang w:val="de-DE"/>
        </w:rPr>
        <w:t xml:space="preserve"> Sensortechnologie schützt </w:t>
      </w:r>
      <w:r w:rsidR="00814D3D">
        <w:rPr>
          <w:rFonts w:ascii="Dyson Futura Medium" w:hAnsi="Dyson Futura Medium"/>
          <w:color w:val="C45911" w:themeColor="accent2" w:themeShade="BF"/>
          <w:sz w:val="28"/>
          <w:szCs w:val="28"/>
          <w:lang w:val="de-DE"/>
        </w:rPr>
        <w:t xml:space="preserve">die </w:t>
      </w:r>
      <w:r w:rsidRPr="00A92770">
        <w:rPr>
          <w:rFonts w:ascii="Dyson Futura Medium" w:hAnsi="Dyson Futura Medium"/>
          <w:color w:val="C45911" w:themeColor="accent2" w:themeShade="BF"/>
          <w:sz w:val="28"/>
          <w:szCs w:val="28"/>
          <w:lang w:val="de-DE"/>
        </w:rPr>
        <w:t>Kopfhaut</w:t>
      </w:r>
      <w:r w:rsidR="003A4DA4" w:rsidRPr="00A92770">
        <w:rPr>
          <w:rFonts w:ascii="Dyson Futura Medium" w:hAnsi="Dyson Futura Medium"/>
          <w:color w:val="C45911" w:themeColor="accent2" w:themeShade="BF"/>
          <w:sz w:val="28"/>
          <w:szCs w:val="28"/>
          <w:vertAlign w:val="superscript"/>
          <w:lang w:val="de-DE"/>
        </w:rPr>
        <w:footnoteReference w:id="2"/>
      </w:r>
      <w:r w:rsidRPr="00A92770">
        <w:rPr>
          <w:rFonts w:ascii="Dyson Futura Medium" w:hAnsi="Dyson Futura Medium"/>
          <w:color w:val="C45911" w:themeColor="accent2" w:themeShade="BF"/>
          <w:sz w:val="28"/>
          <w:szCs w:val="28"/>
          <w:lang w:val="de-DE"/>
        </w:rPr>
        <w:t xml:space="preserve"> und verstärkt den natürlichen Glanz der Haare</w:t>
      </w:r>
      <w:r w:rsidR="009B1D69">
        <w:rPr>
          <w:rFonts w:ascii="Dyson Futura Medium" w:hAnsi="Dyson Futura Medium"/>
          <w:color w:val="C45911" w:themeColor="accent2" w:themeShade="BF"/>
          <w:sz w:val="28"/>
          <w:szCs w:val="28"/>
          <w:lang w:val="de-DE"/>
        </w:rPr>
        <w:t>.</w:t>
      </w:r>
      <w:r w:rsidR="00953C5A" w:rsidRPr="00A92770">
        <w:rPr>
          <w:rFonts w:ascii="Dyson Futura Medium" w:hAnsi="Dyson Futura Medium"/>
          <w:color w:val="C45911" w:themeColor="accent2" w:themeShade="BF"/>
          <w:sz w:val="28"/>
          <w:szCs w:val="28"/>
          <w:lang w:val="de-DE"/>
        </w:rPr>
        <w:t xml:space="preserve"> </w:t>
      </w:r>
      <w:r w:rsidR="009B1D69">
        <w:rPr>
          <w:rFonts w:ascii="Dyson Futura Medium" w:hAnsi="Dyson Futura Medium"/>
          <w:color w:val="C45911" w:themeColor="accent2" w:themeShade="BF"/>
          <w:sz w:val="28"/>
          <w:szCs w:val="28"/>
          <w:lang w:val="de-DE"/>
        </w:rPr>
        <w:t>F</w:t>
      </w:r>
      <w:r w:rsidR="00282F92" w:rsidRPr="00A92770">
        <w:rPr>
          <w:rFonts w:ascii="Dyson Futura Medium" w:hAnsi="Dyson Futura Medium"/>
          <w:color w:val="C45911" w:themeColor="accent2" w:themeShade="BF"/>
          <w:sz w:val="28"/>
          <w:szCs w:val="28"/>
          <w:lang w:val="de-DE"/>
        </w:rPr>
        <w:t xml:space="preserve">ür ein </w:t>
      </w:r>
      <w:r w:rsidR="006C34E6" w:rsidRPr="00A92770">
        <w:rPr>
          <w:rFonts w:ascii="Dyson Futura Medium" w:hAnsi="Dyson Futura Medium"/>
          <w:color w:val="C45911" w:themeColor="accent2" w:themeShade="BF"/>
          <w:sz w:val="28"/>
          <w:szCs w:val="28"/>
          <w:lang w:val="de-DE"/>
        </w:rPr>
        <w:t xml:space="preserve">schnelles und </w:t>
      </w:r>
      <w:r w:rsidR="009B1D69">
        <w:rPr>
          <w:rFonts w:ascii="Dyson Futura Medium" w:hAnsi="Dyson Futura Medium"/>
          <w:color w:val="C45911" w:themeColor="accent2" w:themeShade="BF"/>
          <w:sz w:val="28"/>
          <w:szCs w:val="28"/>
          <w:lang w:val="de-DE"/>
        </w:rPr>
        <w:t xml:space="preserve">intelligentes </w:t>
      </w:r>
      <w:r w:rsidR="006C34E6" w:rsidRPr="00A92770">
        <w:rPr>
          <w:rFonts w:ascii="Dyson Futura Medium" w:hAnsi="Dyson Futura Medium"/>
          <w:color w:val="C45911" w:themeColor="accent2" w:themeShade="BF"/>
          <w:sz w:val="28"/>
          <w:szCs w:val="28"/>
          <w:lang w:val="de-DE"/>
        </w:rPr>
        <w:t xml:space="preserve">Trocknen </w:t>
      </w:r>
      <w:r w:rsidR="000C75F4" w:rsidRPr="00A92770">
        <w:rPr>
          <w:rFonts w:ascii="Dyson Futura Medium" w:hAnsi="Dyson Futura Medium"/>
          <w:color w:val="C45911" w:themeColor="accent2" w:themeShade="BF"/>
          <w:sz w:val="28"/>
          <w:szCs w:val="28"/>
          <w:lang w:val="de-DE"/>
        </w:rPr>
        <w:t>alle</w:t>
      </w:r>
      <w:r w:rsidR="000C75F4">
        <w:rPr>
          <w:rFonts w:ascii="Dyson Futura Medium" w:hAnsi="Dyson Futura Medium"/>
          <w:color w:val="C45911" w:themeColor="accent2" w:themeShade="BF"/>
          <w:sz w:val="28"/>
          <w:szCs w:val="28"/>
          <w:lang w:val="de-DE"/>
        </w:rPr>
        <w:t>r</w:t>
      </w:r>
      <w:r w:rsidR="000C75F4" w:rsidRPr="00A92770">
        <w:rPr>
          <w:rFonts w:ascii="Dyson Futura Medium" w:hAnsi="Dyson Futura Medium"/>
          <w:color w:val="C45911" w:themeColor="accent2" w:themeShade="BF"/>
          <w:sz w:val="28"/>
          <w:szCs w:val="28"/>
          <w:lang w:val="de-DE"/>
        </w:rPr>
        <w:t xml:space="preserve"> Haartypen </w:t>
      </w:r>
      <w:r w:rsidR="00655DA3" w:rsidRPr="00A92770">
        <w:rPr>
          <w:rFonts w:ascii="Dyson Futura Medium" w:hAnsi="Dyson Futura Medium"/>
          <w:color w:val="C45911" w:themeColor="accent2" w:themeShade="BF"/>
          <w:sz w:val="28"/>
          <w:szCs w:val="28"/>
          <w:lang w:val="de-DE"/>
        </w:rPr>
        <w:t>ohne Hitzeschäden</w:t>
      </w:r>
      <w:r w:rsidR="00EB38ED" w:rsidRPr="00A92770">
        <w:rPr>
          <w:rFonts w:ascii="Dyson Futura Medium" w:hAnsi="Dyson Futura Medium"/>
          <w:color w:val="C45911" w:themeColor="accent2" w:themeShade="BF"/>
          <w:sz w:val="28"/>
          <w:szCs w:val="28"/>
          <w:lang w:val="de-DE"/>
        </w:rPr>
        <w:t>.</w:t>
      </w:r>
    </w:p>
    <w:p w14:paraId="1B6149F7" w14:textId="77777777" w:rsidR="00FF0F8B" w:rsidRPr="00A92770" w:rsidRDefault="00FF0F8B" w:rsidP="00735FC3">
      <w:pPr>
        <w:jc w:val="center"/>
        <w:rPr>
          <w:rFonts w:ascii="Dyson Futura Medium" w:hAnsi="Dyson Futura Medium"/>
          <w:color w:val="C45911" w:themeColor="accent2" w:themeShade="BF"/>
          <w:sz w:val="28"/>
          <w:szCs w:val="28"/>
          <w:lang w:val="de-DE"/>
        </w:rPr>
      </w:pPr>
    </w:p>
    <w:p w14:paraId="3E187B19" w14:textId="77777777" w:rsidR="00B01EB6" w:rsidRDefault="00B01EB6" w:rsidP="00652217">
      <w:pPr>
        <w:jc w:val="center"/>
        <w:rPr>
          <w:rFonts w:ascii="Dyson Futura Book" w:hAnsi="Dyson Futura Book"/>
          <w:sz w:val="22"/>
          <w:szCs w:val="22"/>
          <w:lang w:val="de-DE"/>
        </w:rPr>
      </w:pPr>
    </w:p>
    <w:p w14:paraId="4C373304" w14:textId="3F1339DB" w:rsidR="000A1024" w:rsidRDefault="00645B92" w:rsidP="00645B92">
      <w:pPr>
        <w:jc w:val="center"/>
        <w:rPr>
          <w:rFonts w:ascii="Dyson Futura Book" w:hAnsi="Dyson Futura Book"/>
          <w:sz w:val="22"/>
          <w:szCs w:val="22"/>
          <w:lang w:val="de-DE"/>
        </w:rPr>
      </w:pPr>
      <w:r w:rsidRPr="00E27312">
        <w:rPr>
          <w:rFonts w:ascii="Dyson Futura Book" w:hAnsi="Dyson Futura Book"/>
          <w:b/>
          <w:bCs/>
          <w:noProof/>
          <w:sz w:val="22"/>
          <w:szCs w:val="22"/>
        </w:rPr>
        <w:drawing>
          <wp:inline distT="0" distB="0" distL="0" distR="0" wp14:anchorId="5F9F5C93" wp14:editId="7FAF6152">
            <wp:extent cx="2043500" cy="1842977"/>
            <wp:effectExtent l="0" t="0" r="0" b="5080"/>
            <wp:docPr id="13" name="Picture 13" descr="Ein Bild, das Menschliches Gesicht, Person, Lächel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in Bild, das Menschliches Gesicht, Person, Lächeln, Kleidung enthält.&#10;&#10;Automatisch generierte Beschreibung"/>
                    <pic:cNvPicPr/>
                  </pic:nvPicPr>
                  <pic:blipFill>
                    <a:blip r:embed="rId12"/>
                    <a:stretch>
                      <a:fillRect/>
                    </a:stretch>
                  </pic:blipFill>
                  <pic:spPr>
                    <a:xfrm>
                      <a:off x="0" y="0"/>
                      <a:ext cx="2048539" cy="1847522"/>
                    </a:xfrm>
                    <a:prstGeom prst="rect">
                      <a:avLst/>
                    </a:prstGeom>
                  </pic:spPr>
                </pic:pic>
              </a:graphicData>
            </a:graphic>
          </wp:inline>
        </w:drawing>
      </w:r>
      <w:r w:rsidRPr="00E27312">
        <w:rPr>
          <w:rFonts w:ascii="Dyson Futura Book" w:hAnsi="Dyson Futura Book"/>
          <w:b/>
          <w:bCs/>
          <w:noProof/>
          <w:sz w:val="22"/>
          <w:szCs w:val="22"/>
        </w:rPr>
        <w:drawing>
          <wp:inline distT="0" distB="0" distL="0" distR="0" wp14:anchorId="0635728A" wp14:editId="4B77D367">
            <wp:extent cx="1965278" cy="1894072"/>
            <wp:effectExtent l="0" t="0" r="0" b="0"/>
            <wp:docPr id="26" name="Picture 26" descr="Ein Bild, das Menschliches Gesicht, Person, Frau, Ha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in Bild, das Menschliches Gesicht, Person, Frau, Haar enthält.&#10;&#10;Automatisch generierte Beschreibung"/>
                    <pic:cNvPicPr/>
                  </pic:nvPicPr>
                  <pic:blipFill>
                    <a:blip r:embed="rId13"/>
                    <a:stretch>
                      <a:fillRect/>
                    </a:stretch>
                  </pic:blipFill>
                  <pic:spPr>
                    <a:xfrm>
                      <a:off x="0" y="0"/>
                      <a:ext cx="1976014" cy="1904419"/>
                    </a:xfrm>
                    <a:prstGeom prst="rect">
                      <a:avLst/>
                    </a:prstGeom>
                  </pic:spPr>
                </pic:pic>
              </a:graphicData>
            </a:graphic>
          </wp:inline>
        </w:drawing>
      </w:r>
      <w:r w:rsidRPr="00E27312">
        <w:rPr>
          <w:rFonts w:ascii="Dyson Futura Book" w:hAnsi="Dyson Futura Book"/>
          <w:b/>
          <w:bCs/>
          <w:noProof/>
          <w:sz w:val="22"/>
          <w:szCs w:val="22"/>
        </w:rPr>
        <w:drawing>
          <wp:inline distT="0" distB="0" distL="0" distR="0" wp14:anchorId="4EF5E3E5" wp14:editId="4A349AFD">
            <wp:extent cx="2056548" cy="1884218"/>
            <wp:effectExtent l="0" t="0" r="1270" b="1905"/>
            <wp:docPr id="34" name="Picture 34" descr="Ein Bild, das Person, Menschliches Gesicht, Jheri-Locke, Hal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in Bild, das Person, Menschliches Gesicht, Jheri-Locke, Halten enthält.&#10;&#10;Automatisch generierte Beschreibung"/>
                    <pic:cNvPicPr/>
                  </pic:nvPicPr>
                  <pic:blipFill>
                    <a:blip r:embed="rId14"/>
                    <a:stretch>
                      <a:fillRect/>
                    </a:stretch>
                  </pic:blipFill>
                  <pic:spPr>
                    <a:xfrm>
                      <a:off x="0" y="0"/>
                      <a:ext cx="2076522" cy="1902518"/>
                    </a:xfrm>
                    <a:prstGeom prst="rect">
                      <a:avLst/>
                    </a:prstGeom>
                  </pic:spPr>
                </pic:pic>
              </a:graphicData>
            </a:graphic>
          </wp:inline>
        </w:drawing>
      </w:r>
    </w:p>
    <w:p w14:paraId="7CACFE7C" w14:textId="2186518E" w:rsidR="00B74F90" w:rsidRPr="006B0AB0" w:rsidRDefault="008C15AA" w:rsidP="00A92770">
      <w:pPr>
        <w:jc w:val="center"/>
        <w:rPr>
          <w:rFonts w:ascii="Dyson Futura Book" w:hAnsi="Dyson Futura Book"/>
          <w:b/>
          <w:bCs/>
          <w:sz w:val="18"/>
          <w:szCs w:val="18"/>
          <w:lang w:val="de-DE"/>
        </w:rPr>
      </w:pPr>
      <w:r>
        <w:rPr>
          <w:rFonts w:ascii="Dyson Futura Book" w:hAnsi="Dyson Futura Book"/>
          <w:sz w:val="18"/>
          <w:szCs w:val="18"/>
          <w:lang w:val="de-DE"/>
        </w:rPr>
        <w:t xml:space="preserve">Dyson </w:t>
      </w:r>
      <w:proofErr w:type="spellStart"/>
      <w:r>
        <w:rPr>
          <w:rFonts w:ascii="Dyson Futura Book" w:hAnsi="Dyson Futura Book"/>
          <w:sz w:val="18"/>
          <w:szCs w:val="18"/>
          <w:lang w:val="de-DE"/>
        </w:rPr>
        <w:t>Supersonic</w:t>
      </w:r>
      <w:proofErr w:type="spellEnd"/>
      <w:r>
        <w:rPr>
          <w:rFonts w:ascii="Dyson Futura Book" w:hAnsi="Dyson Futura Book"/>
          <w:sz w:val="18"/>
          <w:szCs w:val="18"/>
          <w:lang w:val="de-DE"/>
        </w:rPr>
        <w:t xml:space="preserve"> </w:t>
      </w:r>
      <w:proofErr w:type="spellStart"/>
      <w:r>
        <w:rPr>
          <w:rFonts w:ascii="Dyson Futura Book" w:hAnsi="Dyson Futura Book"/>
          <w:sz w:val="18"/>
          <w:szCs w:val="18"/>
          <w:lang w:val="de-DE"/>
        </w:rPr>
        <w:t>Nural</w:t>
      </w:r>
      <w:proofErr w:type="spellEnd"/>
      <w:r w:rsidR="00984AB7">
        <w:rPr>
          <w:rFonts w:ascii="Dyson Futura Book" w:hAnsi="Dyson Futura Book"/>
          <w:sz w:val="18"/>
          <w:szCs w:val="18"/>
          <w:lang w:val="de-DE"/>
        </w:rPr>
        <w:t>™</w:t>
      </w:r>
      <w:r w:rsidR="00E97814">
        <w:rPr>
          <w:rFonts w:ascii="Dyson Futura Book" w:hAnsi="Dyson Futura Book"/>
          <w:sz w:val="18"/>
          <w:szCs w:val="18"/>
          <w:lang w:val="de-DE"/>
        </w:rPr>
        <w:t>:</w:t>
      </w:r>
      <w:r w:rsidR="00984AB7">
        <w:rPr>
          <w:rFonts w:ascii="Dyson Futura Book" w:hAnsi="Dyson Futura Book"/>
          <w:sz w:val="18"/>
          <w:szCs w:val="18"/>
          <w:lang w:val="de-DE"/>
        </w:rPr>
        <w:t xml:space="preserve"> </w:t>
      </w:r>
      <w:r w:rsidR="00E97814">
        <w:rPr>
          <w:rFonts w:ascii="Dyson Futura Book" w:hAnsi="Dyson Futura Book"/>
          <w:sz w:val="18"/>
          <w:szCs w:val="18"/>
          <w:lang w:val="de-DE"/>
        </w:rPr>
        <w:t>M</w:t>
      </w:r>
      <w:r w:rsidR="00984AB7">
        <w:rPr>
          <w:rFonts w:ascii="Dyson Futura Book" w:hAnsi="Dyson Futura Book"/>
          <w:sz w:val="18"/>
          <w:szCs w:val="18"/>
          <w:lang w:val="de-DE"/>
        </w:rPr>
        <w:t>it</w:t>
      </w:r>
      <w:r>
        <w:rPr>
          <w:rFonts w:ascii="Dyson Futura Book" w:hAnsi="Dyson Futura Book"/>
          <w:sz w:val="18"/>
          <w:szCs w:val="18"/>
          <w:lang w:val="de-DE"/>
        </w:rPr>
        <w:t xml:space="preserve"> i</w:t>
      </w:r>
      <w:r w:rsidR="00C15D79">
        <w:rPr>
          <w:rFonts w:ascii="Dyson Futura Book" w:hAnsi="Dyson Futura Book"/>
          <w:sz w:val="18"/>
          <w:szCs w:val="18"/>
          <w:lang w:val="de-DE"/>
        </w:rPr>
        <w:t>ntelligente</w:t>
      </w:r>
      <w:r w:rsidR="00984AB7">
        <w:rPr>
          <w:rFonts w:ascii="Dyson Futura Book" w:hAnsi="Dyson Futura Book"/>
          <w:sz w:val="18"/>
          <w:szCs w:val="18"/>
          <w:lang w:val="de-DE"/>
        </w:rPr>
        <w:t>rer</w:t>
      </w:r>
      <w:r w:rsidR="00C15D79">
        <w:rPr>
          <w:rFonts w:ascii="Dyson Futura Book" w:hAnsi="Dyson Futura Book"/>
          <w:sz w:val="18"/>
          <w:szCs w:val="18"/>
          <w:lang w:val="de-DE"/>
        </w:rPr>
        <w:t xml:space="preserve"> Technologie</w:t>
      </w:r>
      <w:r w:rsidR="00457783">
        <w:rPr>
          <w:rFonts w:ascii="Dyson Futura Book" w:hAnsi="Dyson Futura Book"/>
          <w:sz w:val="18"/>
          <w:szCs w:val="18"/>
          <w:lang w:val="de-DE"/>
        </w:rPr>
        <w:t xml:space="preserve"> für eine </w:t>
      </w:r>
      <w:r w:rsidR="009A6A20">
        <w:rPr>
          <w:rFonts w:ascii="Dyson Futura Book" w:hAnsi="Dyson Futura Book"/>
          <w:sz w:val="18"/>
          <w:szCs w:val="18"/>
          <w:lang w:val="de-DE"/>
        </w:rPr>
        <w:t>neue Dimension der Haarpfleg</w:t>
      </w:r>
      <w:r w:rsidR="000F62B6">
        <w:rPr>
          <w:rFonts w:ascii="Dyson Futura Book" w:hAnsi="Dyson Futura Book"/>
          <w:sz w:val="18"/>
          <w:szCs w:val="18"/>
          <w:lang w:val="de-DE"/>
        </w:rPr>
        <w:t>e</w:t>
      </w:r>
      <w:r w:rsidR="008278D6" w:rsidRPr="006B0AB0">
        <w:rPr>
          <w:rFonts w:ascii="Dyson Futura Book" w:hAnsi="Dyson Futura Book"/>
          <w:sz w:val="18"/>
          <w:szCs w:val="18"/>
          <w:lang w:val="de-DE"/>
        </w:rPr>
        <w:t xml:space="preserve">; </w:t>
      </w:r>
      <w:proofErr w:type="spellStart"/>
      <w:r w:rsidR="008278D6" w:rsidRPr="006B0AB0">
        <w:rPr>
          <w:rFonts w:ascii="Dyson Futura Book" w:hAnsi="Dyson Futura Book"/>
          <w:sz w:val="18"/>
          <w:szCs w:val="18"/>
          <w:lang w:val="de-DE"/>
        </w:rPr>
        <w:t>Fotocredit</w:t>
      </w:r>
      <w:proofErr w:type="spellEnd"/>
      <w:r w:rsidR="0038784D">
        <w:rPr>
          <w:rFonts w:ascii="Dyson Futura Book" w:hAnsi="Dyson Futura Book"/>
          <w:sz w:val="18"/>
          <w:szCs w:val="18"/>
          <w:lang w:val="de-DE"/>
        </w:rPr>
        <w:t>:</w:t>
      </w:r>
      <w:r w:rsidR="008278D6" w:rsidRPr="006B0AB0">
        <w:rPr>
          <w:rFonts w:ascii="Dyson Futura Book" w:hAnsi="Dyson Futura Book"/>
          <w:sz w:val="18"/>
          <w:szCs w:val="18"/>
          <w:lang w:val="de-DE"/>
        </w:rPr>
        <w:t xml:space="preserve"> </w:t>
      </w:r>
      <w:r w:rsidR="00ED6D3D">
        <w:rPr>
          <w:rFonts w:ascii="Dyson Futura Book" w:hAnsi="Dyson Futura Book"/>
          <w:sz w:val="18"/>
          <w:szCs w:val="18"/>
          <w:lang w:val="de-DE"/>
        </w:rPr>
        <w:t>D</w:t>
      </w:r>
      <w:r w:rsidR="000A1024">
        <w:rPr>
          <w:rFonts w:ascii="Dyson Futura Book" w:hAnsi="Dyson Futura Book"/>
          <w:sz w:val="18"/>
          <w:szCs w:val="18"/>
          <w:lang w:val="de-DE"/>
        </w:rPr>
        <w:t>yson</w:t>
      </w:r>
    </w:p>
    <w:p w14:paraId="13ABD9AE" w14:textId="77777777" w:rsidR="00B74F90" w:rsidRDefault="00B74F90" w:rsidP="008D0B07">
      <w:pPr>
        <w:jc w:val="both"/>
        <w:rPr>
          <w:rFonts w:ascii="Dyson Futura Book" w:hAnsi="Dyson Futura Book"/>
          <w:b/>
          <w:bCs/>
          <w:sz w:val="22"/>
          <w:szCs w:val="22"/>
          <w:lang w:val="de-DE"/>
        </w:rPr>
      </w:pPr>
    </w:p>
    <w:p w14:paraId="118E4B07" w14:textId="77777777" w:rsidR="00FF0F8B" w:rsidRDefault="00FF0F8B" w:rsidP="004B0504">
      <w:pPr>
        <w:jc w:val="both"/>
        <w:rPr>
          <w:rFonts w:ascii="Dyson Futura Book" w:hAnsi="Dyson Futura Book"/>
          <w:b/>
          <w:bCs/>
          <w:sz w:val="22"/>
          <w:szCs w:val="22"/>
          <w:lang w:val="de-DE"/>
        </w:rPr>
      </w:pPr>
    </w:p>
    <w:p w14:paraId="2B3C9896" w14:textId="0FA03E9A" w:rsidR="004B0504" w:rsidRPr="004B0504" w:rsidRDefault="00E56B1A" w:rsidP="004B0504">
      <w:pPr>
        <w:jc w:val="both"/>
        <w:rPr>
          <w:lang w:val="de-DE"/>
        </w:rPr>
      </w:pPr>
      <w:r w:rsidRPr="003542E9">
        <w:rPr>
          <w:rFonts w:ascii="Dyson Futura Book" w:hAnsi="Dyson Futura Book"/>
          <w:b/>
          <w:bCs/>
          <w:sz w:val="22"/>
          <w:szCs w:val="22"/>
          <w:lang w:val="de-DE"/>
        </w:rPr>
        <w:t>18</w:t>
      </w:r>
      <w:r w:rsidR="0000030A" w:rsidRPr="003542E9">
        <w:rPr>
          <w:rFonts w:ascii="Dyson Futura Book" w:hAnsi="Dyson Futura Book"/>
          <w:b/>
          <w:bCs/>
          <w:sz w:val="22"/>
          <w:szCs w:val="22"/>
          <w:lang w:val="de-DE"/>
        </w:rPr>
        <w:t>.</w:t>
      </w:r>
      <w:r w:rsidRPr="003542E9">
        <w:rPr>
          <w:rFonts w:ascii="Dyson Futura Book" w:hAnsi="Dyson Futura Book"/>
          <w:b/>
          <w:bCs/>
          <w:sz w:val="22"/>
          <w:szCs w:val="22"/>
          <w:lang w:val="de-DE"/>
        </w:rPr>
        <w:t>03</w:t>
      </w:r>
      <w:r w:rsidR="009028CF" w:rsidRPr="003542E9">
        <w:rPr>
          <w:rFonts w:ascii="Dyson Futura Book" w:hAnsi="Dyson Futura Book"/>
          <w:b/>
          <w:bCs/>
          <w:sz w:val="22"/>
          <w:szCs w:val="22"/>
          <w:lang w:val="de-DE"/>
        </w:rPr>
        <w:t>.202</w:t>
      </w:r>
      <w:r w:rsidR="003E7850" w:rsidRPr="003542E9">
        <w:rPr>
          <w:rFonts w:ascii="Dyson Futura Book" w:hAnsi="Dyson Futura Book"/>
          <w:b/>
          <w:bCs/>
          <w:sz w:val="22"/>
          <w:szCs w:val="22"/>
          <w:lang w:val="de-DE"/>
        </w:rPr>
        <w:t>4</w:t>
      </w:r>
      <w:r w:rsidR="00405D6F" w:rsidRPr="003542E9">
        <w:rPr>
          <w:rFonts w:ascii="Dyson Futura Book" w:hAnsi="Dyson Futura Book"/>
          <w:b/>
          <w:bCs/>
          <w:sz w:val="22"/>
          <w:szCs w:val="22"/>
          <w:lang w:val="de-DE"/>
        </w:rPr>
        <w:t xml:space="preserve">, </w:t>
      </w:r>
      <w:r w:rsidR="00D03D2F" w:rsidRPr="003542E9">
        <w:rPr>
          <w:rFonts w:ascii="Dyson Futura Book" w:hAnsi="Dyson Futura Book"/>
          <w:b/>
          <w:bCs/>
          <w:sz w:val="22"/>
          <w:szCs w:val="22"/>
          <w:lang w:val="de-DE"/>
        </w:rPr>
        <w:t>Köln</w:t>
      </w:r>
      <w:r w:rsidR="00405D6F" w:rsidRPr="009D3948">
        <w:rPr>
          <w:rFonts w:ascii="Dyson Futura Book" w:hAnsi="Dyson Futura Book"/>
          <w:sz w:val="22"/>
          <w:szCs w:val="22"/>
          <w:lang w:val="de-DE"/>
        </w:rPr>
        <w:t xml:space="preserve"> –</w:t>
      </w:r>
      <w:r w:rsidR="006A6CF3" w:rsidRPr="009D3948">
        <w:rPr>
          <w:rFonts w:ascii="Dyson Futura Book" w:hAnsi="Dyson Futura Book"/>
          <w:sz w:val="22"/>
          <w:szCs w:val="22"/>
          <w:lang w:val="de-DE"/>
        </w:rPr>
        <w:t xml:space="preserve"> </w:t>
      </w:r>
      <w:r w:rsidR="0063072C">
        <w:rPr>
          <w:rFonts w:ascii="Dyson Futura Book" w:hAnsi="Dyson Futura Book"/>
          <w:sz w:val="22"/>
          <w:szCs w:val="22"/>
          <w:lang w:val="de-DE"/>
        </w:rPr>
        <w:t>Weltpremiere für den</w:t>
      </w:r>
      <w:r w:rsidR="00032222">
        <w:rPr>
          <w:rFonts w:ascii="Dyson Futura Book" w:hAnsi="Dyson Futura Book"/>
          <w:sz w:val="22"/>
          <w:szCs w:val="22"/>
          <w:lang w:val="de-DE"/>
        </w:rPr>
        <w:t xml:space="preserve"> neuesten und</w:t>
      </w:r>
      <w:r w:rsidR="0063072C">
        <w:rPr>
          <w:rFonts w:ascii="Dyson Futura Book" w:hAnsi="Dyson Futura Book"/>
          <w:sz w:val="22"/>
          <w:szCs w:val="22"/>
          <w:lang w:val="de-DE"/>
        </w:rPr>
        <w:t xml:space="preserve"> intelligentesten Haartrockner</w:t>
      </w:r>
      <w:r w:rsidR="00032222">
        <w:rPr>
          <w:rFonts w:ascii="Dyson Futura Book" w:hAnsi="Dyson Futura Book"/>
          <w:sz w:val="22"/>
          <w:szCs w:val="22"/>
          <w:lang w:val="de-DE"/>
        </w:rPr>
        <w:t xml:space="preserve"> von Dyson</w:t>
      </w:r>
      <w:r w:rsidR="0063072C">
        <w:rPr>
          <w:rFonts w:ascii="Dyson Futura Book" w:hAnsi="Dyson Futura Book"/>
          <w:sz w:val="22"/>
          <w:szCs w:val="22"/>
          <w:lang w:val="de-DE"/>
        </w:rPr>
        <w:t xml:space="preserve">: </w:t>
      </w:r>
      <w:r w:rsidR="00241102">
        <w:rPr>
          <w:rFonts w:ascii="Dyson Futura Book" w:hAnsi="Dyson Futura Book"/>
          <w:sz w:val="22"/>
          <w:szCs w:val="22"/>
          <w:lang w:val="de-DE"/>
        </w:rPr>
        <w:t>im Rahmen des</w:t>
      </w:r>
      <w:r w:rsidR="00241102" w:rsidRPr="00A92770">
        <w:rPr>
          <w:rFonts w:ascii="Dyson Futura Book" w:hAnsi="Dyson Futura Book"/>
          <w:sz w:val="22"/>
          <w:szCs w:val="22"/>
          <w:lang w:val="de-DE"/>
        </w:rPr>
        <w:t xml:space="preserve"> globalen Launch-Events in Seoul, Südkorea, </w:t>
      </w:r>
      <w:r w:rsidR="0063072C">
        <w:rPr>
          <w:rFonts w:ascii="Dyson Futura Book" w:hAnsi="Dyson Futura Book"/>
          <w:sz w:val="22"/>
          <w:szCs w:val="22"/>
          <w:lang w:val="de-DE"/>
        </w:rPr>
        <w:t>hat</w:t>
      </w:r>
      <w:r w:rsidR="004B0504" w:rsidRPr="004B0504">
        <w:rPr>
          <w:rFonts w:ascii="Dyson Futura Book" w:hAnsi="Dyson Futura Book"/>
          <w:sz w:val="22"/>
          <w:szCs w:val="22"/>
          <w:lang w:val="de-DE"/>
        </w:rPr>
        <w:t xml:space="preserve"> </w:t>
      </w:r>
      <w:r w:rsidR="0063072C">
        <w:rPr>
          <w:rFonts w:ascii="Dyson Futura Book" w:hAnsi="Dyson Futura Book"/>
          <w:sz w:val="22"/>
          <w:szCs w:val="22"/>
          <w:lang w:val="de-DE"/>
        </w:rPr>
        <w:t xml:space="preserve">Unternehmensgründer und Chefingenieur </w:t>
      </w:r>
      <w:r w:rsidR="004B0504" w:rsidRPr="004B0504">
        <w:rPr>
          <w:rFonts w:ascii="Dyson Futura Book" w:hAnsi="Dyson Futura Book"/>
          <w:sz w:val="22"/>
          <w:szCs w:val="22"/>
          <w:lang w:val="de-DE"/>
        </w:rPr>
        <w:t xml:space="preserve">James Dyson den </w:t>
      </w:r>
      <w:r w:rsidR="002E5B3E">
        <w:rPr>
          <w:rFonts w:ascii="Dyson Futura Book" w:hAnsi="Dyson Futura Book"/>
          <w:sz w:val="22"/>
          <w:szCs w:val="22"/>
          <w:lang w:val="de-DE"/>
        </w:rPr>
        <w:t xml:space="preserve">Dyson </w:t>
      </w:r>
      <w:proofErr w:type="spellStart"/>
      <w:r w:rsidR="004B0504" w:rsidRPr="004B0504">
        <w:rPr>
          <w:rFonts w:ascii="Dyson Futura Book" w:hAnsi="Dyson Futura Book"/>
          <w:sz w:val="22"/>
          <w:szCs w:val="22"/>
          <w:lang w:val="de-DE"/>
        </w:rPr>
        <w:t>Supersonic</w:t>
      </w:r>
      <w:proofErr w:type="spellEnd"/>
      <w:r w:rsidR="004B0504" w:rsidRPr="004B0504">
        <w:rPr>
          <w:rFonts w:ascii="Dyson Futura Book" w:hAnsi="Dyson Futura Book"/>
          <w:sz w:val="22"/>
          <w:szCs w:val="22"/>
          <w:lang w:val="de-DE"/>
        </w:rPr>
        <w:t xml:space="preserve"> </w:t>
      </w:r>
      <w:proofErr w:type="spellStart"/>
      <w:r w:rsidR="004B0504" w:rsidRPr="004B0504">
        <w:rPr>
          <w:rFonts w:ascii="Dyson Futura Book" w:hAnsi="Dyson Futura Book"/>
          <w:sz w:val="22"/>
          <w:szCs w:val="22"/>
          <w:lang w:val="de-DE"/>
        </w:rPr>
        <w:t>Nural</w:t>
      </w:r>
      <w:proofErr w:type="spellEnd"/>
      <w:r w:rsidR="004B0504" w:rsidRPr="004B0504">
        <w:rPr>
          <w:rFonts w:ascii="Dyson Futura Book" w:hAnsi="Dyson Futura Book"/>
          <w:sz w:val="22"/>
          <w:szCs w:val="22"/>
          <w:lang w:val="de-DE"/>
        </w:rPr>
        <w:t>™ mit neuer Sensortechnologie</w:t>
      </w:r>
      <w:r w:rsidR="00A87291">
        <w:rPr>
          <w:rFonts w:ascii="Dyson Futura Book" w:hAnsi="Dyson Futura Book"/>
          <w:sz w:val="22"/>
          <w:szCs w:val="22"/>
          <w:lang w:val="de-DE"/>
        </w:rPr>
        <w:t xml:space="preserve"> </w:t>
      </w:r>
      <w:r w:rsidR="002E5B3E">
        <w:rPr>
          <w:rFonts w:ascii="Dyson Futura Book" w:hAnsi="Dyson Futura Book"/>
          <w:sz w:val="22"/>
          <w:szCs w:val="22"/>
          <w:lang w:val="de-DE"/>
        </w:rPr>
        <w:t>vorgestellt</w:t>
      </w:r>
      <w:r w:rsidR="00214562">
        <w:rPr>
          <w:rFonts w:ascii="Dyson Futura Book" w:hAnsi="Dyson Futura Book"/>
          <w:sz w:val="22"/>
          <w:szCs w:val="22"/>
          <w:lang w:val="de-DE"/>
        </w:rPr>
        <w:t>.</w:t>
      </w:r>
    </w:p>
    <w:p w14:paraId="4EB669A4" w14:textId="77777777" w:rsidR="004B0504" w:rsidRPr="004B0504" w:rsidRDefault="004B0504" w:rsidP="004B0504">
      <w:pPr>
        <w:jc w:val="both"/>
        <w:rPr>
          <w:lang w:val="de-DE"/>
        </w:rPr>
      </w:pPr>
    </w:p>
    <w:p w14:paraId="46FF866E" w14:textId="1D97C021" w:rsidR="004B0504" w:rsidRPr="004B0504" w:rsidRDefault="004B0504" w:rsidP="004B0504">
      <w:pPr>
        <w:jc w:val="both"/>
        <w:rPr>
          <w:rFonts w:ascii="Dyson Futura Book" w:hAnsi="Dyson Futura Book"/>
          <w:sz w:val="22"/>
          <w:szCs w:val="22"/>
          <w:lang w:val="de-DE"/>
        </w:rPr>
      </w:pPr>
      <w:r w:rsidRPr="40F5817E">
        <w:rPr>
          <w:rFonts w:ascii="Dyson Futura Book" w:hAnsi="Dyson Futura Book"/>
          <w:sz w:val="22"/>
          <w:szCs w:val="22"/>
          <w:lang w:val="de-DE"/>
        </w:rPr>
        <w:t xml:space="preserve">„Wenn es Ihnen gelingt, Hitzeschäden zu begrenzen, </w:t>
      </w:r>
      <w:r w:rsidR="00814D3D">
        <w:rPr>
          <w:rFonts w:ascii="Dyson Futura Book" w:hAnsi="Dyson Futura Book"/>
          <w:sz w:val="22"/>
          <w:szCs w:val="22"/>
          <w:lang w:val="de-DE"/>
        </w:rPr>
        <w:t>schützen Sie nicht nur Ihre Kopfhaut</w:t>
      </w:r>
      <w:r w:rsidR="001E1F26" w:rsidRPr="40F5817E">
        <w:rPr>
          <w:rFonts w:ascii="Dyson Futura Book" w:hAnsi="Dyson Futura Book"/>
          <w:sz w:val="22"/>
          <w:szCs w:val="22"/>
          <w:lang w:val="de-DE"/>
        </w:rPr>
        <w:t xml:space="preserve">, sondern </w:t>
      </w:r>
      <w:r w:rsidR="00814D3D">
        <w:rPr>
          <w:rFonts w:ascii="Dyson Futura Book" w:hAnsi="Dyson Futura Book"/>
          <w:sz w:val="22"/>
          <w:szCs w:val="22"/>
          <w:lang w:val="de-DE"/>
        </w:rPr>
        <w:t>verbessern auch den natürlichen Glanz Ihres Haars</w:t>
      </w:r>
      <w:r w:rsidR="008000A7" w:rsidRPr="40F5817E">
        <w:rPr>
          <w:rFonts w:ascii="Dyson Futura Book" w:hAnsi="Dyson Futura Book"/>
          <w:sz w:val="22"/>
          <w:szCs w:val="22"/>
          <w:lang w:val="de-DE"/>
        </w:rPr>
        <w:t xml:space="preserve">“, unterstreicht </w:t>
      </w:r>
      <w:r w:rsidR="008000A7" w:rsidRPr="40F5817E">
        <w:rPr>
          <w:rFonts w:ascii="Dyson Futura Medium" w:hAnsi="Dyson Futura Medium"/>
          <w:color w:val="C45911" w:themeColor="accent2" w:themeShade="BF"/>
          <w:sz w:val="22"/>
          <w:szCs w:val="22"/>
          <w:lang w:val="de-DE"/>
        </w:rPr>
        <w:t>James Dyson</w:t>
      </w:r>
      <w:r w:rsidRPr="40F5817E">
        <w:rPr>
          <w:rFonts w:ascii="Dyson Futura Book" w:hAnsi="Dyson Futura Book"/>
          <w:sz w:val="22"/>
          <w:szCs w:val="22"/>
          <w:lang w:val="de-DE"/>
        </w:rPr>
        <w:t xml:space="preserve">. </w:t>
      </w:r>
      <w:r w:rsidR="00F716F5" w:rsidRPr="40F5817E">
        <w:rPr>
          <w:rFonts w:ascii="Dyson Futura Book" w:hAnsi="Dyson Futura Book"/>
          <w:sz w:val="22"/>
          <w:szCs w:val="22"/>
          <w:lang w:val="de-DE"/>
        </w:rPr>
        <w:t>„</w:t>
      </w:r>
      <w:r w:rsidRPr="40F5817E">
        <w:rPr>
          <w:rFonts w:ascii="Dyson Futura Book" w:hAnsi="Dyson Futura Book"/>
          <w:sz w:val="22"/>
          <w:szCs w:val="22"/>
          <w:lang w:val="de-DE"/>
        </w:rPr>
        <w:t xml:space="preserve">Unser neuer </w:t>
      </w:r>
      <w:r w:rsidR="007122A5" w:rsidRPr="40F5817E">
        <w:rPr>
          <w:rFonts w:ascii="Dyson Futura Book" w:hAnsi="Dyson Futura Book"/>
          <w:sz w:val="22"/>
          <w:szCs w:val="22"/>
          <w:lang w:val="de-DE"/>
        </w:rPr>
        <w:t xml:space="preserve">Dyson </w:t>
      </w:r>
      <w:proofErr w:type="spellStart"/>
      <w:r w:rsidRPr="40F5817E">
        <w:rPr>
          <w:rFonts w:ascii="Dyson Futura Book" w:hAnsi="Dyson Futura Book"/>
          <w:sz w:val="22"/>
          <w:szCs w:val="22"/>
          <w:lang w:val="de-DE"/>
        </w:rPr>
        <w:t>Supersonic</w:t>
      </w:r>
      <w:proofErr w:type="spellEnd"/>
      <w:r w:rsidRPr="40F5817E">
        <w:rPr>
          <w:rFonts w:ascii="Dyson Futura Book" w:hAnsi="Dyson Futura Book"/>
          <w:sz w:val="22"/>
          <w:szCs w:val="22"/>
          <w:lang w:val="de-DE"/>
        </w:rPr>
        <w:t xml:space="preserve"> </w:t>
      </w:r>
      <w:proofErr w:type="spellStart"/>
      <w:r w:rsidRPr="40F5817E">
        <w:rPr>
          <w:rFonts w:ascii="Dyson Futura Book" w:hAnsi="Dyson Futura Book"/>
          <w:sz w:val="22"/>
          <w:szCs w:val="22"/>
          <w:lang w:val="de-DE"/>
        </w:rPr>
        <w:t>Nura</w:t>
      </w:r>
      <w:r w:rsidR="00CE4FD5" w:rsidRPr="40F5817E">
        <w:rPr>
          <w:rFonts w:ascii="Dyson Futura Book" w:hAnsi="Dyson Futura Book"/>
          <w:sz w:val="22"/>
          <w:szCs w:val="22"/>
          <w:lang w:val="de-DE"/>
        </w:rPr>
        <w:t>l</w:t>
      </w:r>
      <w:proofErr w:type="spellEnd"/>
      <w:r w:rsidR="00CE4FD5" w:rsidRPr="40F5817E">
        <w:rPr>
          <w:rFonts w:ascii="Dyson Futura Book" w:hAnsi="Dyson Futura Book"/>
          <w:sz w:val="22"/>
          <w:szCs w:val="22"/>
          <w:lang w:val="de-DE"/>
        </w:rPr>
        <w:t>™</w:t>
      </w:r>
      <w:r w:rsidRPr="40F5817E">
        <w:rPr>
          <w:rFonts w:ascii="Dyson Futura Book" w:hAnsi="Dyson Futura Book"/>
          <w:sz w:val="22"/>
          <w:szCs w:val="22"/>
          <w:lang w:val="de-DE"/>
        </w:rPr>
        <w:t xml:space="preserve"> verfügt über einen </w:t>
      </w:r>
      <w:r w:rsidR="00BE7DA0" w:rsidRPr="40F5817E">
        <w:rPr>
          <w:rFonts w:ascii="Dyson Futura Book" w:hAnsi="Dyson Futura Book"/>
          <w:sz w:val="22"/>
          <w:szCs w:val="22"/>
          <w:lang w:val="de-DE"/>
        </w:rPr>
        <w:t>Time-of-Flight</w:t>
      </w:r>
      <w:r w:rsidR="00890D28" w:rsidRPr="40F5817E">
        <w:rPr>
          <w:rFonts w:ascii="Dyson Futura Book" w:hAnsi="Dyson Futura Book"/>
          <w:sz w:val="22"/>
          <w:szCs w:val="22"/>
          <w:lang w:val="de-DE"/>
        </w:rPr>
        <w:t>-S</w:t>
      </w:r>
      <w:r w:rsidRPr="40F5817E">
        <w:rPr>
          <w:rFonts w:ascii="Dyson Futura Book" w:hAnsi="Dyson Futura Book"/>
          <w:sz w:val="22"/>
          <w:szCs w:val="22"/>
          <w:lang w:val="de-DE"/>
        </w:rPr>
        <w:t xml:space="preserve">ensor, der </w:t>
      </w:r>
      <w:r w:rsidR="002B4D0C" w:rsidRPr="40F5817E">
        <w:rPr>
          <w:rFonts w:ascii="Dyson Futura Book" w:hAnsi="Dyson Futura Book"/>
          <w:sz w:val="22"/>
          <w:szCs w:val="22"/>
          <w:lang w:val="de-DE"/>
        </w:rPr>
        <w:t>den</w:t>
      </w:r>
      <w:r w:rsidRPr="40F5817E">
        <w:rPr>
          <w:rFonts w:ascii="Dyson Futura Book" w:hAnsi="Dyson Futura Book"/>
          <w:sz w:val="22"/>
          <w:szCs w:val="22"/>
          <w:lang w:val="de-DE"/>
        </w:rPr>
        <w:t xml:space="preserve"> </w:t>
      </w:r>
      <w:r w:rsidR="00814D3D">
        <w:rPr>
          <w:rFonts w:ascii="Dyson Futura Book" w:hAnsi="Dyson Futura Book"/>
          <w:sz w:val="22"/>
          <w:szCs w:val="22"/>
          <w:lang w:val="de-DE"/>
        </w:rPr>
        <w:t xml:space="preserve">Abstand zum </w:t>
      </w:r>
      <w:r w:rsidRPr="40F5817E">
        <w:rPr>
          <w:rFonts w:ascii="Dyson Futura Book" w:hAnsi="Dyson Futura Book"/>
          <w:sz w:val="22"/>
          <w:szCs w:val="22"/>
          <w:lang w:val="de-DE"/>
        </w:rPr>
        <w:t xml:space="preserve">Kopf erkennt und die Hitze reduziert, sobald er sich </w:t>
      </w:r>
      <w:r w:rsidR="002D68B4" w:rsidRPr="40F5817E">
        <w:rPr>
          <w:rFonts w:ascii="Dyson Futura Book" w:hAnsi="Dyson Futura Book"/>
          <w:sz w:val="22"/>
          <w:szCs w:val="22"/>
          <w:lang w:val="de-DE"/>
        </w:rPr>
        <w:t>dem</w:t>
      </w:r>
      <w:r w:rsidRPr="40F5817E">
        <w:rPr>
          <w:rFonts w:ascii="Dyson Futura Book" w:hAnsi="Dyson Futura Book"/>
          <w:sz w:val="22"/>
          <w:szCs w:val="22"/>
          <w:lang w:val="de-DE"/>
        </w:rPr>
        <w:t xml:space="preserve"> Haar nähert</w:t>
      </w:r>
      <w:r w:rsidR="002D68B4" w:rsidRPr="40F5817E">
        <w:rPr>
          <w:rFonts w:ascii="Dyson Futura Book" w:hAnsi="Dyson Futura Book"/>
          <w:sz w:val="22"/>
          <w:szCs w:val="22"/>
          <w:lang w:val="de-DE"/>
        </w:rPr>
        <w:t>.</w:t>
      </w:r>
      <w:r w:rsidRPr="40F5817E">
        <w:rPr>
          <w:rFonts w:ascii="Dyson Futura Book" w:hAnsi="Dyson Futura Book"/>
          <w:sz w:val="22"/>
          <w:szCs w:val="22"/>
          <w:lang w:val="de-DE"/>
        </w:rPr>
        <w:t xml:space="preserve"> </w:t>
      </w:r>
      <w:r w:rsidR="002D68B4" w:rsidRPr="40F5817E">
        <w:rPr>
          <w:rFonts w:ascii="Dyson Futura Book" w:hAnsi="Dyson Futura Book"/>
          <w:sz w:val="22"/>
          <w:szCs w:val="22"/>
          <w:lang w:val="de-DE"/>
        </w:rPr>
        <w:t>So</w:t>
      </w:r>
      <w:r w:rsidR="00BD7DBE" w:rsidRPr="40F5817E">
        <w:rPr>
          <w:rFonts w:ascii="Dyson Futura Book" w:hAnsi="Dyson Futura Book"/>
          <w:sz w:val="22"/>
          <w:szCs w:val="22"/>
          <w:lang w:val="de-DE"/>
        </w:rPr>
        <w:t xml:space="preserve"> vermeidet er</w:t>
      </w:r>
      <w:r w:rsidRPr="40F5817E">
        <w:rPr>
          <w:rFonts w:ascii="Dyson Futura Book" w:hAnsi="Dyson Futura Book"/>
          <w:sz w:val="22"/>
          <w:szCs w:val="22"/>
          <w:lang w:val="de-DE"/>
        </w:rPr>
        <w:t xml:space="preserve"> Hitzeschäden an Kopfhaut und Haar. Innovation entsteht nur durch Investitionen in Forschung und Entwicklung. Unser Bestreben, </w:t>
      </w:r>
      <w:r w:rsidR="00F311EF" w:rsidRPr="40F5817E">
        <w:rPr>
          <w:rFonts w:ascii="Dyson Futura Book" w:hAnsi="Dyson Futura Book"/>
          <w:sz w:val="22"/>
          <w:szCs w:val="22"/>
          <w:lang w:val="de-DE"/>
        </w:rPr>
        <w:t xml:space="preserve">wirklich zur Wurzel des Problems vorzustoßen, </w:t>
      </w:r>
      <w:r w:rsidR="00D15F6B" w:rsidRPr="40F5817E">
        <w:rPr>
          <w:rFonts w:ascii="Dyson Futura Book" w:hAnsi="Dyson Futura Book"/>
          <w:sz w:val="22"/>
          <w:szCs w:val="22"/>
          <w:lang w:val="de-DE"/>
        </w:rPr>
        <w:t xml:space="preserve">hat uns veranlasst, </w:t>
      </w:r>
      <w:r w:rsidRPr="40F5817E">
        <w:rPr>
          <w:rFonts w:ascii="Dyson Futura Book" w:hAnsi="Dyson Futura Book"/>
          <w:sz w:val="22"/>
          <w:szCs w:val="22"/>
          <w:lang w:val="de-DE"/>
        </w:rPr>
        <w:t>einige der modernsten Haarlabor</w:t>
      </w:r>
      <w:r w:rsidR="00C11AA9" w:rsidRPr="40F5817E">
        <w:rPr>
          <w:rFonts w:ascii="Dyson Futura Book" w:hAnsi="Dyson Futura Book"/>
          <w:sz w:val="22"/>
          <w:szCs w:val="22"/>
          <w:lang w:val="de-DE"/>
        </w:rPr>
        <w:t>e</w:t>
      </w:r>
      <w:r w:rsidRPr="40F5817E">
        <w:rPr>
          <w:rFonts w:ascii="Dyson Futura Book" w:hAnsi="Dyson Futura Book"/>
          <w:sz w:val="22"/>
          <w:szCs w:val="22"/>
          <w:lang w:val="de-DE"/>
        </w:rPr>
        <w:t xml:space="preserve"> der Welt auf</w:t>
      </w:r>
      <w:r w:rsidR="00C11AA9" w:rsidRPr="40F5817E">
        <w:rPr>
          <w:rFonts w:ascii="Dyson Futura Book" w:hAnsi="Dyson Futura Book"/>
          <w:sz w:val="22"/>
          <w:szCs w:val="22"/>
          <w:lang w:val="de-DE"/>
        </w:rPr>
        <w:t>zubauen</w:t>
      </w:r>
      <w:r w:rsidRPr="40F5817E">
        <w:rPr>
          <w:rFonts w:ascii="Dyson Futura Book" w:hAnsi="Dyson Futura Book"/>
          <w:sz w:val="22"/>
          <w:szCs w:val="22"/>
          <w:lang w:val="de-DE"/>
        </w:rPr>
        <w:t>“</w:t>
      </w:r>
      <w:r w:rsidR="00C11AA9" w:rsidRPr="40F5817E">
        <w:rPr>
          <w:rFonts w:ascii="Dyson Futura Book" w:hAnsi="Dyson Futura Book"/>
          <w:sz w:val="22"/>
          <w:szCs w:val="22"/>
          <w:lang w:val="de-DE"/>
        </w:rPr>
        <w:t>, so Dyson weiter.</w:t>
      </w:r>
    </w:p>
    <w:p w14:paraId="505ABE25" w14:textId="77777777" w:rsidR="00F716F5" w:rsidRDefault="00F716F5" w:rsidP="008D0B07">
      <w:pPr>
        <w:jc w:val="both"/>
        <w:rPr>
          <w:rFonts w:ascii="Dyson Futura Book" w:hAnsi="Dyson Futura Book"/>
          <w:sz w:val="22"/>
          <w:szCs w:val="22"/>
          <w:lang w:val="de-DE"/>
        </w:rPr>
      </w:pPr>
    </w:p>
    <w:p w14:paraId="6AF7355D" w14:textId="196B3866" w:rsidR="00C824C2" w:rsidRDefault="00C824C2" w:rsidP="00C824C2">
      <w:pPr>
        <w:jc w:val="both"/>
        <w:rPr>
          <w:rFonts w:ascii="Dyson Futura Book" w:hAnsi="Dyson Futura Book"/>
          <w:sz w:val="22"/>
          <w:szCs w:val="22"/>
          <w:lang w:val="de-DE"/>
        </w:rPr>
      </w:pPr>
      <w:r w:rsidRPr="7A352E1D">
        <w:rPr>
          <w:rFonts w:ascii="Dyson Futura Book" w:hAnsi="Dyson Futura Book"/>
          <w:sz w:val="22"/>
          <w:szCs w:val="22"/>
          <w:lang w:val="de-DE"/>
        </w:rPr>
        <w:t xml:space="preserve">Das neueste </w:t>
      </w:r>
      <w:proofErr w:type="spellStart"/>
      <w:r w:rsidRPr="7A352E1D">
        <w:rPr>
          <w:rFonts w:ascii="Dyson Futura Book" w:hAnsi="Dyson Futura Book"/>
          <w:sz w:val="22"/>
          <w:szCs w:val="22"/>
          <w:lang w:val="de-DE"/>
        </w:rPr>
        <w:t>Styling</w:t>
      </w:r>
      <w:r w:rsidR="00094F6A" w:rsidRPr="7A352E1D">
        <w:rPr>
          <w:rFonts w:ascii="Dyson Futura Book" w:hAnsi="Dyson Futura Book"/>
          <w:sz w:val="22"/>
          <w:szCs w:val="22"/>
          <w:lang w:val="de-DE"/>
        </w:rPr>
        <w:t>tool</w:t>
      </w:r>
      <w:proofErr w:type="spellEnd"/>
      <w:r w:rsidRPr="7A352E1D">
        <w:rPr>
          <w:rFonts w:ascii="Dyson Futura Book" w:hAnsi="Dyson Futura Book"/>
          <w:sz w:val="22"/>
          <w:szCs w:val="22"/>
          <w:lang w:val="de-DE"/>
        </w:rPr>
        <w:t xml:space="preserve"> von Dyson ist mit einem</w:t>
      </w:r>
      <w:r w:rsidR="000F335A" w:rsidRPr="7A352E1D">
        <w:rPr>
          <w:rFonts w:ascii="Dyson Futura Book" w:hAnsi="Dyson Futura Book"/>
          <w:sz w:val="22"/>
          <w:szCs w:val="22"/>
          <w:lang w:val="de-DE"/>
        </w:rPr>
        <w:t xml:space="preserve"> </w:t>
      </w:r>
      <w:r w:rsidR="39358CAB" w:rsidRPr="7A352E1D">
        <w:rPr>
          <w:rFonts w:ascii="Dyson Futura Book" w:hAnsi="Dyson Futura Book"/>
          <w:sz w:val="22"/>
          <w:szCs w:val="22"/>
          <w:lang w:val="de-DE"/>
        </w:rPr>
        <w:t>Modus zum Schutz der Kopfhaut</w:t>
      </w:r>
      <w:r w:rsidRPr="7A352E1D">
        <w:rPr>
          <w:rFonts w:ascii="Dyson Futura Book" w:hAnsi="Dyson Futura Book"/>
          <w:sz w:val="22"/>
          <w:szCs w:val="22"/>
          <w:lang w:val="de-DE"/>
        </w:rPr>
        <w:t xml:space="preserve"> ausgestattet</w:t>
      </w:r>
      <w:r w:rsidR="009F3838" w:rsidRPr="7A352E1D">
        <w:rPr>
          <w:rFonts w:ascii="Dyson Futura Book" w:hAnsi="Dyson Futura Book"/>
          <w:sz w:val="22"/>
          <w:szCs w:val="22"/>
          <w:lang w:val="de-DE"/>
        </w:rPr>
        <w:t>.</w:t>
      </w:r>
      <w:r w:rsidRPr="7A352E1D">
        <w:rPr>
          <w:rFonts w:ascii="Dyson Futura Book" w:hAnsi="Dyson Futura Book"/>
          <w:sz w:val="22"/>
          <w:szCs w:val="22"/>
          <w:lang w:val="de-DE"/>
        </w:rPr>
        <w:t xml:space="preserve"> </w:t>
      </w:r>
      <w:r w:rsidR="009F3838" w:rsidRPr="7A352E1D">
        <w:rPr>
          <w:rFonts w:ascii="Dyson Futura Book" w:hAnsi="Dyson Futura Book"/>
          <w:sz w:val="22"/>
          <w:szCs w:val="22"/>
          <w:lang w:val="de-DE"/>
        </w:rPr>
        <w:t>Dieser nutzt</w:t>
      </w:r>
      <w:r w:rsidRPr="7A352E1D">
        <w:rPr>
          <w:rFonts w:ascii="Dyson Futura Book" w:hAnsi="Dyson Futura Book"/>
          <w:sz w:val="22"/>
          <w:szCs w:val="22"/>
          <w:lang w:val="de-DE"/>
        </w:rPr>
        <w:t xml:space="preserve"> ein Netz</w:t>
      </w:r>
      <w:r w:rsidR="001C7AAA" w:rsidRPr="7A352E1D">
        <w:rPr>
          <w:rFonts w:ascii="Dyson Futura Book" w:hAnsi="Dyson Futura Book"/>
          <w:sz w:val="22"/>
          <w:szCs w:val="22"/>
          <w:lang w:val="de-DE"/>
        </w:rPr>
        <w:t>werk</w:t>
      </w:r>
      <w:r w:rsidRPr="7A352E1D">
        <w:rPr>
          <w:rFonts w:ascii="Dyson Futura Book" w:hAnsi="Dyson Futura Book"/>
          <w:sz w:val="22"/>
          <w:szCs w:val="22"/>
          <w:lang w:val="de-DE"/>
        </w:rPr>
        <w:t xml:space="preserve"> von </w:t>
      </w:r>
      <w:proofErr w:type="spellStart"/>
      <w:r w:rsidRPr="7A352E1D">
        <w:rPr>
          <w:rFonts w:ascii="Dyson Futura Book" w:hAnsi="Dyson Futura Book"/>
          <w:sz w:val="22"/>
          <w:szCs w:val="22"/>
          <w:lang w:val="de-DE"/>
        </w:rPr>
        <w:t>Nural</w:t>
      </w:r>
      <w:proofErr w:type="spellEnd"/>
      <w:r w:rsidR="00B32D17" w:rsidRPr="7A352E1D">
        <w:rPr>
          <w:rFonts w:ascii="Dyson Futura Book" w:hAnsi="Dyson Futura Book"/>
          <w:sz w:val="22"/>
          <w:szCs w:val="22"/>
          <w:lang w:val="de-DE"/>
        </w:rPr>
        <w:t>™</w:t>
      </w:r>
      <w:r w:rsidR="004B5FBC" w:rsidRPr="7A352E1D">
        <w:rPr>
          <w:rFonts w:ascii="Dyson Futura Book" w:hAnsi="Dyson Futura Book"/>
          <w:sz w:val="22"/>
          <w:szCs w:val="22"/>
          <w:lang w:val="de-DE"/>
        </w:rPr>
        <w:t xml:space="preserve"> </w:t>
      </w:r>
      <w:r w:rsidRPr="7A352E1D">
        <w:rPr>
          <w:rFonts w:ascii="Dyson Futura Book" w:hAnsi="Dyson Futura Book"/>
          <w:sz w:val="22"/>
          <w:szCs w:val="22"/>
          <w:lang w:val="de-DE"/>
        </w:rPr>
        <w:t>Sensoren, die automatisch die Hitze</w:t>
      </w:r>
      <w:r w:rsidR="009F3838" w:rsidRPr="7A352E1D">
        <w:rPr>
          <w:rFonts w:ascii="Dyson Futura Book" w:hAnsi="Dyson Futura Book"/>
          <w:sz w:val="22"/>
          <w:szCs w:val="22"/>
          <w:lang w:val="de-DE"/>
        </w:rPr>
        <w:t>entwicklung</w:t>
      </w:r>
      <w:r w:rsidRPr="7A352E1D">
        <w:rPr>
          <w:rFonts w:ascii="Dyson Futura Book" w:hAnsi="Dyson Futura Book"/>
          <w:sz w:val="22"/>
          <w:szCs w:val="22"/>
          <w:lang w:val="de-DE"/>
        </w:rPr>
        <w:t xml:space="preserve"> reduzieren, </w:t>
      </w:r>
      <w:r w:rsidR="00F120D3" w:rsidRPr="7A352E1D">
        <w:rPr>
          <w:rFonts w:ascii="Dyson Futura Book" w:hAnsi="Dyson Futura Book"/>
          <w:sz w:val="22"/>
          <w:szCs w:val="22"/>
          <w:lang w:val="de-DE"/>
        </w:rPr>
        <w:t xml:space="preserve">sobald sich </w:t>
      </w:r>
      <w:r w:rsidR="001D6089" w:rsidRPr="7A352E1D">
        <w:rPr>
          <w:rFonts w:ascii="Dyson Futura Book" w:hAnsi="Dyson Futura Book"/>
          <w:sz w:val="22"/>
          <w:szCs w:val="22"/>
          <w:lang w:val="de-DE"/>
        </w:rPr>
        <w:t xml:space="preserve">der Haartrockner </w:t>
      </w:r>
      <w:r w:rsidR="00F120D3" w:rsidRPr="7A352E1D">
        <w:rPr>
          <w:rFonts w:ascii="Dyson Futura Book" w:hAnsi="Dyson Futura Book"/>
          <w:sz w:val="22"/>
          <w:szCs w:val="22"/>
          <w:lang w:val="de-DE"/>
        </w:rPr>
        <w:t>dem</w:t>
      </w:r>
      <w:r w:rsidRPr="7A352E1D">
        <w:rPr>
          <w:rFonts w:ascii="Dyson Futura Book" w:hAnsi="Dyson Futura Book"/>
          <w:sz w:val="22"/>
          <w:szCs w:val="22"/>
          <w:lang w:val="de-DE"/>
        </w:rPr>
        <w:t xml:space="preserve"> Kopf nähert, </w:t>
      </w:r>
      <w:r w:rsidR="00F120D3" w:rsidRPr="7A352E1D">
        <w:rPr>
          <w:rFonts w:ascii="Dyson Futura Book" w:hAnsi="Dyson Futura Book"/>
          <w:sz w:val="22"/>
          <w:szCs w:val="22"/>
          <w:lang w:val="de-DE"/>
        </w:rPr>
        <w:t>wodurch die sensible</w:t>
      </w:r>
      <w:r w:rsidRPr="7A352E1D">
        <w:rPr>
          <w:rFonts w:ascii="Dyson Futura Book" w:hAnsi="Dyson Futura Book"/>
          <w:sz w:val="22"/>
          <w:szCs w:val="22"/>
          <w:lang w:val="de-DE"/>
        </w:rPr>
        <w:t xml:space="preserve"> Kopfhaut </w:t>
      </w:r>
      <w:r w:rsidR="00152D79" w:rsidRPr="7A352E1D">
        <w:rPr>
          <w:rFonts w:ascii="Dyson Futura Book" w:hAnsi="Dyson Futura Book"/>
          <w:sz w:val="22"/>
          <w:szCs w:val="22"/>
          <w:lang w:val="de-DE"/>
        </w:rPr>
        <w:t xml:space="preserve">wirksam </w:t>
      </w:r>
      <w:r w:rsidRPr="7A352E1D">
        <w:rPr>
          <w:rFonts w:ascii="Dyson Futura Book" w:hAnsi="Dyson Futura Book"/>
          <w:sz w:val="22"/>
          <w:szCs w:val="22"/>
          <w:lang w:val="de-DE"/>
        </w:rPr>
        <w:t xml:space="preserve">vor Schäden </w:t>
      </w:r>
      <w:r w:rsidR="00152D79" w:rsidRPr="7A352E1D">
        <w:rPr>
          <w:rFonts w:ascii="Dyson Futura Book" w:hAnsi="Dyson Futura Book"/>
          <w:sz w:val="22"/>
          <w:szCs w:val="22"/>
          <w:lang w:val="de-DE"/>
        </w:rPr>
        <w:t>ge</w:t>
      </w:r>
      <w:r w:rsidRPr="7A352E1D">
        <w:rPr>
          <w:rFonts w:ascii="Dyson Futura Book" w:hAnsi="Dyson Futura Book"/>
          <w:sz w:val="22"/>
          <w:szCs w:val="22"/>
          <w:lang w:val="de-DE"/>
        </w:rPr>
        <w:t>schütz</w:t>
      </w:r>
      <w:r w:rsidR="00152D79" w:rsidRPr="7A352E1D">
        <w:rPr>
          <w:rFonts w:ascii="Dyson Futura Book" w:hAnsi="Dyson Futura Book"/>
          <w:sz w:val="22"/>
          <w:szCs w:val="22"/>
          <w:lang w:val="de-DE"/>
        </w:rPr>
        <w:t>t wird</w:t>
      </w:r>
      <w:r w:rsidRPr="7A352E1D">
        <w:rPr>
          <w:rFonts w:ascii="Dyson Futura Book" w:hAnsi="Dyson Futura Book"/>
          <w:sz w:val="22"/>
          <w:szCs w:val="22"/>
          <w:lang w:val="de-DE"/>
        </w:rPr>
        <w:t xml:space="preserve">. Die Sensoren verbessern auch das </w:t>
      </w:r>
      <w:proofErr w:type="spellStart"/>
      <w:r w:rsidRPr="7A352E1D">
        <w:rPr>
          <w:rFonts w:ascii="Dyson Futura Book" w:hAnsi="Dyson Futura Book"/>
          <w:sz w:val="22"/>
          <w:szCs w:val="22"/>
          <w:lang w:val="de-DE"/>
        </w:rPr>
        <w:t>Stylingerlebnis</w:t>
      </w:r>
      <w:proofErr w:type="spellEnd"/>
      <w:r w:rsidRPr="7A352E1D">
        <w:rPr>
          <w:rFonts w:ascii="Dyson Futura Book" w:hAnsi="Dyson Futura Book"/>
          <w:sz w:val="22"/>
          <w:szCs w:val="22"/>
          <w:lang w:val="de-DE"/>
        </w:rPr>
        <w:t xml:space="preserve">, </w:t>
      </w:r>
      <w:r w:rsidR="00814D3D">
        <w:rPr>
          <w:rFonts w:ascii="Dyson Futura Book" w:hAnsi="Dyson Futura Book"/>
          <w:sz w:val="22"/>
          <w:szCs w:val="22"/>
          <w:lang w:val="de-DE"/>
        </w:rPr>
        <w:t>verstärken</w:t>
      </w:r>
      <w:r w:rsidR="00814D3D" w:rsidRPr="7A352E1D">
        <w:rPr>
          <w:rFonts w:ascii="Dyson Futura Book" w:hAnsi="Dyson Futura Book"/>
          <w:sz w:val="22"/>
          <w:szCs w:val="22"/>
          <w:lang w:val="de-DE"/>
        </w:rPr>
        <w:t xml:space="preserve"> </w:t>
      </w:r>
      <w:r w:rsidRPr="7A352E1D">
        <w:rPr>
          <w:rFonts w:ascii="Dyson Futura Book" w:hAnsi="Dyson Futura Book"/>
          <w:sz w:val="22"/>
          <w:szCs w:val="22"/>
          <w:lang w:val="de-DE"/>
        </w:rPr>
        <w:t xml:space="preserve">den </w:t>
      </w:r>
      <w:r w:rsidR="00814D3D">
        <w:rPr>
          <w:rFonts w:ascii="Dyson Futura Book" w:hAnsi="Dyson Futura Book"/>
          <w:sz w:val="22"/>
          <w:szCs w:val="22"/>
          <w:lang w:val="de-DE"/>
        </w:rPr>
        <w:t>natürlichen Glanz der Haare</w:t>
      </w:r>
      <w:r w:rsidR="00814D3D" w:rsidRPr="7A352E1D">
        <w:rPr>
          <w:rFonts w:ascii="Dyson Futura Book" w:hAnsi="Dyson Futura Book"/>
          <w:sz w:val="22"/>
          <w:szCs w:val="22"/>
          <w:lang w:val="de-DE"/>
        </w:rPr>
        <w:t xml:space="preserve"> </w:t>
      </w:r>
      <w:r w:rsidRPr="7A352E1D">
        <w:rPr>
          <w:rFonts w:ascii="Dyson Futura Book" w:hAnsi="Dyson Futura Book"/>
          <w:sz w:val="22"/>
          <w:szCs w:val="22"/>
          <w:lang w:val="de-DE"/>
        </w:rPr>
        <w:t>und verhindern Hitzeschäden</w:t>
      </w:r>
      <w:r w:rsidR="00950BF8" w:rsidRPr="7A352E1D">
        <w:rPr>
          <w:rFonts w:ascii="Dyson Futura Book" w:hAnsi="Dyson Futura Book"/>
          <w:sz w:val="22"/>
          <w:szCs w:val="22"/>
          <w:lang w:val="de-DE"/>
        </w:rPr>
        <w:t xml:space="preserve"> am Haar selbst</w:t>
      </w:r>
      <w:r w:rsidRPr="7A352E1D">
        <w:rPr>
          <w:rFonts w:ascii="Dyson Futura Book" w:hAnsi="Dyson Futura Book"/>
          <w:sz w:val="22"/>
          <w:szCs w:val="22"/>
          <w:lang w:val="de-DE"/>
        </w:rPr>
        <w:t xml:space="preserve">. Die neuen und verbesserten Aufsätze für alle Haartypen sind mit einer Aufsatzerkennung ausgestattet, die die </w:t>
      </w:r>
      <w:proofErr w:type="spellStart"/>
      <w:r w:rsidRPr="7A352E1D">
        <w:rPr>
          <w:rFonts w:ascii="Dyson Futura Book" w:hAnsi="Dyson Futura Book"/>
          <w:sz w:val="22"/>
          <w:szCs w:val="22"/>
          <w:lang w:val="de-DE"/>
        </w:rPr>
        <w:t>Stylingvorlieben</w:t>
      </w:r>
      <w:proofErr w:type="spellEnd"/>
      <w:r w:rsidRPr="7A352E1D">
        <w:rPr>
          <w:rFonts w:ascii="Dyson Futura Book" w:hAnsi="Dyson Futura Book"/>
          <w:sz w:val="22"/>
          <w:szCs w:val="22"/>
          <w:lang w:val="de-DE"/>
        </w:rPr>
        <w:t xml:space="preserve"> </w:t>
      </w:r>
      <w:r w:rsidR="0096331E" w:rsidRPr="7A352E1D">
        <w:rPr>
          <w:rFonts w:ascii="Dyson Futura Book" w:hAnsi="Dyson Futura Book"/>
          <w:sz w:val="22"/>
          <w:szCs w:val="22"/>
          <w:lang w:val="de-DE"/>
        </w:rPr>
        <w:t xml:space="preserve">der Benutzer*innen </w:t>
      </w:r>
      <w:r w:rsidR="0072364B" w:rsidRPr="7A352E1D">
        <w:rPr>
          <w:rFonts w:ascii="Dyson Futura Book" w:hAnsi="Dyson Futura Book"/>
          <w:sz w:val="22"/>
          <w:szCs w:val="22"/>
          <w:lang w:val="de-DE"/>
        </w:rPr>
        <w:t>erfasst</w:t>
      </w:r>
      <w:r w:rsidRPr="7A352E1D">
        <w:rPr>
          <w:rFonts w:ascii="Dyson Futura Book" w:hAnsi="Dyson Futura Book"/>
          <w:sz w:val="22"/>
          <w:szCs w:val="22"/>
          <w:lang w:val="de-DE"/>
        </w:rPr>
        <w:t xml:space="preserve"> und </w:t>
      </w:r>
      <w:r w:rsidR="00A756D2" w:rsidRPr="7A352E1D">
        <w:rPr>
          <w:rFonts w:ascii="Dyson Futura Book" w:hAnsi="Dyson Futura Book"/>
          <w:sz w:val="22"/>
          <w:szCs w:val="22"/>
          <w:lang w:val="de-DE"/>
        </w:rPr>
        <w:t>eine</w:t>
      </w:r>
      <w:r w:rsidR="00591901" w:rsidRPr="7A352E1D">
        <w:rPr>
          <w:rFonts w:ascii="Dyson Futura Book" w:hAnsi="Dyson Futura Book"/>
          <w:sz w:val="22"/>
          <w:szCs w:val="22"/>
          <w:lang w:val="de-DE"/>
        </w:rPr>
        <w:t xml:space="preserve"> bedienfreundliche</w:t>
      </w:r>
      <w:r w:rsidRPr="7A352E1D">
        <w:rPr>
          <w:rFonts w:ascii="Dyson Futura Book" w:hAnsi="Dyson Futura Book"/>
          <w:sz w:val="22"/>
          <w:szCs w:val="22"/>
          <w:lang w:val="de-DE"/>
        </w:rPr>
        <w:t xml:space="preserve"> Routine für schnelles, </w:t>
      </w:r>
      <w:r w:rsidR="00814D3D">
        <w:rPr>
          <w:rFonts w:ascii="Dyson Futura Book" w:hAnsi="Dyson Futura Book"/>
          <w:sz w:val="22"/>
          <w:szCs w:val="22"/>
          <w:lang w:val="de-DE"/>
        </w:rPr>
        <w:t>intelligentes</w:t>
      </w:r>
      <w:r w:rsidR="00814D3D" w:rsidRPr="7A352E1D">
        <w:rPr>
          <w:rFonts w:ascii="Dyson Futura Book" w:hAnsi="Dyson Futura Book"/>
          <w:sz w:val="22"/>
          <w:szCs w:val="22"/>
          <w:lang w:val="de-DE"/>
        </w:rPr>
        <w:t xml:space="preserve"> </w:t>
      </w:r>
      <w:r w:rsidRPr="7A352E1D">
        <w:rPr>
          <w:rFonts w:ascii="Dyson Futura Book" w:hAnsi="Dyson Futura Book"/>
          <w:sz w:val="22"/>
          <w:szCs w:val="22"/>
          <w:lang w:val="de-DE"/>
        </w:rPr>
        <w:t xml:space="preserve">Trocknen ohne extreme Hitze </w:t>
      </w:r>
      <w:r w:rsidR="00591901" w:rsidRPr="7A352E1D">
        <w:rPr>
          <w:rFonts w:ascii="Dyson Futura Book" w:hAnsi="Dyson Futura Book"/>
          <w:sz w:val="22"/>
          <w:szCs w:val="22"/>
          <w:lang w:val="de-DE"/>
        </w:rPr>
        <w:t>ermöglicht</w:t>
      </w:r>
      <w:r w:rsidRPr="7A352E1D">
        <w:rPr>
          <w:rFonts w:ascii="Dyson Futura Book" w:hAnsi="Dyson Futura Book"/>
          <w:sz w:val="22"/>
          <w:szCs w:val="22"/>
          <w:lang w:val="de-DE"/>
        </w:rPr>
        <w:t>.</w:t>
      </w:r>
    </w:p>
    <w:p w14:paraId="7404836C" w14:textId="77777777" w:rsidR="00717B0B" w:rsidRPr="00C824C2" w:rsidRDefault="00717B0B" w:rsidP="00C824C2">
      <w:pPr>
        <w:jc w:val="both"/>
        <w:rPr>
          <w:rFonts w:ascii="Dyson Futura Book" w:hAnsi="Dyson Futura Book"/>
          <w:sz w:val="22"/>
          <w:szCs w:val="22"/>
          <w:lang w:val="de-DE"/>
        </w:rPr>
      </w:pPr>
    </w:p>
    <w:p w14:paraId="28C72513" w14:textId="77777777" w:rsidR="00C824C2" w:rsidRPr="00C824C2" w:rsidRDefault="00C824C2" w:rsidP="00C824C2">
      <w:pPr>
        <w:jc w:val="both"/>
        <w:rPr>
          <w:rFonts w:ascii="Dyson Futura Book" w:hAnsi="Dyson Futura Book"/>
          <w:sz w:val="22"/>
          <w:szCs w:val="22"/>
          <w:lang w:val="de-DE"/>
        </w:rPr>
      </w:pPr>
    </w:p>
    <w:p w14:paraId="7AE62024" w14:textId="1A753A50" w:rsidR="00C824C2" w:rsidRPr="00A92770" w:rsidRDefault="00946E0D" w:rsidP="00C824C2">
      <w:pPr>
        <w:jc w:val="both"/>
        <w:rPr>
          <w:rFonts w:ascii="Dyson Futura Medium" w:hAnsi="Dyson Futura Medium"/>
          <w:color w:val="C45911" w:themeColor="accent2" w:themeShade="BF"/>
          <w:sz w:val="22"/>
          <w:szCs w:val="22"/>
          <w:lang w:val="de-DE"/>
        </w:rPr>
      </w:pPr>
      <w:proofErr w:type="spellStart"/>
      <w:r w:rsidRPr="00A92770">
        <w:rPr>
          <w:rFonts w:ascii="Dyson Futura Medium" w:hAnsi="Dyson Futura Medium"/>
          <w:color w:val="C45911" w:themeColor="accent2" w:themeShade="BF"/>
          <w:sz w:val="22"/>
          <w:szCs w:val="22"/>
          <w:lang w:val="de-DE"/>
        </w:rPr>
        <w:lastRenderedPageBreak/>
        <w:t>Nural</w:t>
      </w:r>
      <w:proofErr w:type="spellEnd"/>
      <w:r w:rsidR="00E81B10">
        <w:rPr>
          <w:rFonts w:ascii="Dyson Futura Medium" w:hAnsi="Dyson Futura Medium"/>
          <w:color w:val="C45911" w:themeColor="accent2" w:themeShade="BF"/>
          <w:sz w:val="22"/>
          <w:szCs w:val="22"/>
          <w:lang w:val="de-DE"/>
        </w:rPr>
        <w:t>™</w:t>
      </w:r>
      <w:r w:rsidRPr="00A92770">
        <w:rPr>
          <w:rFonts w:ascii="Dyson Futura Medium" w:hAnsi="Dyson Futura Medium"/>
          <w:color w:val="C45911" w:themeColor="accent2" w:themeShade="BF"/>
          <w:sz w:val="22"/>
          <w:szCs w:val="22"/>
          <w:lang w:val="de-DE"/>
        </w:rPr>
        <w:t xml:space="preserve"> Sensoren für ein intelligenteres </w:t>
      </w:r>
      <w:r w:rsidR="005D1BFA" w:rsidRPr="00A92770">
        <w:rPr>
          <w:rFonts w:ascii="Dyson Futura Medium" w:hAnsi="Dyson Futura Medium"/>
          <w:color w:val="C45911" w:themeColor="accent2" w:themeShade="BF"/>
          <w:sz w:val="22"/>
          <w:szCs w:val="22"/>
          <w:lang w:val="de-DE"/>
        </w:rPr>
        <w:t>Handling</w:t>
      </w:r>
    </w:p>
    <w:p w14:paraId="696C07E7" w14:textId="3448836B" w:rsidR="00C824C2" w:rsidRPr="00C824C2" w:rsidRDefault="00C824C2" w:rsidP="00C824C2">
      <w:pPr>
        <w:jc w:val="both"/>
        <w:rPr>
          <w:rFonts w:ascii="Dyson Futura Book" w:hAnsi="Dyson Futura Book"/>
          <w:sz w:val="22"/>
          <w:szCs w:val="22"/>
          <w:lang w:val="de-DE"/>
        </w:rPr>
      </w:pPr>
      <w:r w:rsidRPr="7A352E1D">
        <w:rPr>
          <w:rFonts w:ascii="Dyson Futura Book" w:hAnsi="Dyson Futura Book"/>
          <w:sz w:val="22"/>
          <w:szCs w:val="22"/>
          <w:lang w:val="de-DE"/>
        </w:rPr>
        <w:t xml:space="preserve">Die neuen </w:t>
      </w:r>
      <w:proofErr w:type="spellStart"/>
      <w:r w:rsidRPr="7A352E1D">
        <w:rPr>
          <w:rFonts w:ascii="Dyson Futura Book" w:hAnsi="Dyson Futura Book"/>
          <w:sz w:val="22"/>
          <w:szCs w:val="22"/>
          <w:lang w:val="de-DE"/>
        </w:rPr>
        <w:t>Nural</w:t>
      </w:r>
      <w:proofErr w:type="spellEnd"/>
      <w:r w:rsidRPr="7A352E1D">
        <w:rPr>
          <w:rFonts w:ascii="Dyson Futura Book" w:hAnsi="Dyson Futura Book"/>
          <w:sz w:val="22"/>
          <w:szCs w:val="22"/>
          <w:lang w:val="de-DE"/>
        </w:rPr>
        <w:t>™</w:t>
      </w:r>
      <w:r w:rsidR="0EE02E1A" w:rsidRPr="7A352E1D">
        <w:rPr>
          <w:rFonts w:ascii="Dyson Futura Book" w:hAnsi="Dyson Futura Book"/>
          <w:sz w:val="22"/>
          <w:szCs w:val="22"/>
          <w:lang w:val="de-DE"/>
        </w:rPr>
        <w:t xml:space="preserve"> </w:t>
      </w:r>
      <w:r w:rsidRPr="7A352E1D">
        <w:rPr>
          <w:rFonts w:ascii="Dyson Futura Book" w:hAnsi="Dyson Futura Book"/>
          <w:sz w:val="22"/>
          <w:szCs w:val="22"/>
          <w:lang w:val="de-DE"/>
        </w:rPr>
        <w:t xml:space="preserve">Sensoren von Dyson aktivieren den </w:t>
      </w:r>
      <w:r w:rsidR="378E7DD5" w:rsidRPr="7A352E1D">
        <w:rPr>
          <w:rFonts w:ascii="Dyson Futura Book" w:hAnsi="Dyson Futura Book"/>
          <w:sz w:val="22"/>
          <w:szCs w:val="22"/>
          <w:lang w:val="de-DE"/>
        </w:rPr>
        <w:t xml:space="preserve">Modus zum Schutz der </w:t>
      </w:r>
      <w:r w:rsidR="007C1FB3" w:rsidRPr="7A352E1D">
        <w:rPr>
          <w:rFonts w:ascii="Dyson Futura Book" w:hAnsi="Dyson Futura Book"/>
          <w:sz w:val="22"/>
          <w:szCs w:val="22"/>
          <w:lang w:val="de-DE"/>
        </w:rPr>
        <w:t>Kopfhaut</w:t>
      </w:r>
      <w:r w:rsidR="008A7EA8">
        <w:rPr>
          <w:rFonts w:ascii="Dyson Futura Book" w:hAnsi="Dyson Futura Book"/>
          <w:sz w:val="22"/>
          <w:szCs w:val="22"/>
          <w:lang w:val="de-DE"/>
        </w:rPr>
        <w:t>,</w:t>
      </w:r>
      <w:r w:rsidR="007C1FB3" w:rsidRPr="7A352E1D">
        <w:rPr>
          <w:rFonts w:ascii="Dyson Futura Book" w:hAnsi="Dyson Futura Book"/>
          <w:sz w:val="22"/>
          <w:szCs w:val="22"/>
          <w:lang w:val="de-DE"/>
        </w:rPr>
        <w:t xml:space="preserve"> erkennen</w:t>
      </w:r>
      <w:r w:rsidR="00C16A37" w:rsidRPr="7A352E1D">
        <w:rPr>
          <w:rFonts w:ascii="Dyson Futura Book" w:hAnsi="Dyson Futura Book"/>
          <w:sz w:val="22"/>
          <w:szCs w:val="22"/>
          <w:lang w:val="de-DE"/>
        </w:rPr>
        <w:t xml:space="preserve"> automatisch </w:t>
      </w:r>
      <w:r w:rsidRPr="7A352E1D">
        <w:rPr>
          <w:rFonts w:ascii="Dyson Futura Book" w:hAnsi="Dyson Futura Book"/>
          <w:sz w:val="22"/>
          <w:szCs w:val="22"/>
          <w:lang w:val="de-DE"/>
        </w:rPr>
        <w:t xml:space="preserve">die </w:t>
      </w:r>
      <w:r w:rsidR="68273243" w:rsidRPr="7A352E1D">
        <w:rPr>
          <w:rFonts w:ascii="Dyson Futura Book" w:hAnsi="Dyson Futura Book"/>
          <w:sz w:val="22"/>
          <w:szCs w:val="22"/>
          <w:lang w:val="de-DE"/>
        </w:rPr>
        <w:t xml:space="preserve">gewählten </w:t>
      </w:r>
      <w:r w:rsidR="00C16A37" w:rsidRPr="7A352E1D">
        <w:rPr>
          <w:rFonts w:ascii="Dyson Futura Book" w:hAnsi="Dyson Futura Book"/>
          <w:sz w:val="22"/>
          <w:szCs w:val="22"/>
          <w:lang w:val="de-DE"/>
        </w:rPr>
        <w:t xml:space="preserve">Aufsätze und </w:t>
      </w:r>
      <w:r w:rsidR="00CF6619" w:rsidRPr="7A352E1D">
        <w:rPr>
          <w:rFonts w:ascii="Dyson Futura Book" w:hAnsi="Dyson Futura Book"/>
          <w:sz w:val="22"/>
          <w:szCs w:val="22"/>
          <w:lang w:val="de-DE"/>
        </w:rPr>
        <w:t>nutzen einen Pausen-Modus</w:t>
      </w:r>
      <w:r w:rsidR="004946A8" w:rsidRPr="7A352E1D">
        <w:rPr>
          <w:rFonts w:ascii="Dyson Futura Book" w:hAnsi="Dyson Futura Book"/>
          <w:sz w:val="22"/>
          <w:szCs w:val="22"/>
          <w:lang w:val="de-DE"/>
        </w:rPr>
        <w:t>, um so das tägliche Styling noch einfacher zu gestalten</w:t>
      </w:r>
      <w:r w:rsidRPr="7A352E1D">
        <w:rPr>
          <w:rFonts w:ascii="Dyson Futura Book" w:hAnsi="Dyson Futura Book"/>
          <w:sz w:val="22"/>
          <w:szCs w:val="22"/>
          <w:lang w:val="de-DE"/>
        </w:rPr>
        <w:t xml:space="preserve">. </w:t>
      </w:r>
    </w:p>
    <w:p w14:paraId="70780873" w14:textId="77777777" w:rsidR="00C824C2" w:rsidRPr="00C824C2" w:rsidRDefault="00C824C2" w:rsidP="00C824C2">
      <w:pPr>
        <w:jc w:val="both"/>
        <w:rPr>
          <w:rFonts w:ascii="Dyson Futura Book" w:hAnsi="Dyson Futura Book"/>
          <w:sz w:val="22"/>
          <w:szCs w:val="22"/>
          <w:lang w:val="de-DE"/>
        </w:rPr>
      </w:pPr>
    </w:p>
    <w:p w14:paraId="47E91452" w14:textId="7D828D70" w:rsidR="00C824C2" w:rsidRPr="00960675" w:rsidRDefault="003706A2" w:rsidP="00960675">
      <w:pPr>
        <w:pStyle w:val="Listenabsatz"/>
        <w:numPr>
          <w:ilvl w:val="0"/>
          <w:numId w:val="49"/>
        </w:numPr>
        <w:jc w:val="both"/>
        <w:rPr>
          <w:rFonts w:ascii="Dyson Futura Book" w:hAnsi="Dyson Futura Book"/>
          <w:sz w:val="22"/>
          <w:szCs w:val="22"/>
          <w:lang w:val="de-DE"/>
        </w:rPr>
      </w:pPr>
      <w:r w:rsidRPr="00E527B6">
        <w:rPr>
          <w:rFonts w:ascii="Dyson Futura Medium" w:hAnsi="Dyson Futura Medium"/>
          <w:color w:val="C45911" w:themeColor="accent2" w:themeShade="BF"/>
          <w:sz w:val="22"/>
          <w:szCs w:val="22"/>
          <w:lang w:val="de-DE"/>
        </w:rPr>
        <w:t>M</w:t>
      </w:r>
      <w:r w:rsidR="00C824C2" w:rsidRPr="00E527B6">
        <w:rPr>
          <w:rFonts w:ascii="Dyson Futura Medium" w:hAnsi="Dyson Futura Medium"/>
          <w:color w:val="C45911" w:themeColor="accent2" w:themeShade="BF"/>
          <w:sz w:val="22"/>
          <w:szCs w:val="22"/>
          <w:lang w:val="de-DE"/>
        </w:rPr>
        <w:t>odus</w:t>
      </w:r>
      <w:r w:rsidR="00C824C2" w:rsidRPr="00A92770">
        <w:rPr>
          <w:rFonts w:ascii="Dyson Futura Medium" w:hAnsi="Dyson Futura Medium"/>
          <w:color w:val="C45911" w:themeColor="accent2" w:themeShade="BF"/>
          <w:sz w:val="22"/>
          <w:szCs w:val="22"/>
          <w:lang w:val="de-DE"/>
        </w:rPr>
        <w:t xml:space="preserve"> </w:t>
      </w:r>
      <w:r w:rsidR="0052441F">
        <w:rPr>
          <w:rFonts w:ascii="Dyson Futura Medium" w:hAnsi="Dyson Futura Medium"/>
          <w:color w:val="C45911" w:themeColor="accent2" w:themeShade="BF"/>
          <w:sz w:val="22"/>
          <w:szCs w:val="22"/>
          <w:lang w:val="de-DE"/>
        </w:rPr>
        <w:t>zum Schutz</w:t>
      </w:r>
      <w:r w:rsidR="00F96DEA">
        <w:rPr>
          <w:rFonts w:ascii="Dyson Futura Medium" w:hAnsi="Dyson Futura Medium"/>
          <w:color w:val="C45911" w:themeColor="accent2" w:themeShade="BF"/>
          <w:sz w:val="22"/>
          <w:szCs w:val="22"/>
          <w:lang w:val="de-DE"/>
        </w:rPr>
        <w:t xml:space="preserve"> der</w:t>
      </w:r>
      <w:r w:rsidR="00C824C2" w:rsidRPr="00A92770">
        <w:rPr>
          <w:rFonts w:ascii="Dyson Futura Medium" w:hAnsi="Dyson Futura Medium"/>
          <w:color w:val="C45911" w:themeColor="accent2" w:themeShade="BF"/>
          <w:sz w:val="22"/>
          <w:szCs w:val="22"/>
          <w:lang w:val="de-DE"/>
        </w:rPr>
        <w:t xml:space="preserve"> Kopfhaut:</w:t>
      </w:r>
      <w:r w:rsidR="00C824C2" w:rsidRPr="00960675">
        <w:rPr>
          <w:rFonts w:ascii="Dyson Futura Book" w:hAnsi="Dyson Futura Book"/>
          <w:sz w:val="22"/>
          <w:szCs w:val="22"/>
          <w:lang w:val="de-DE"/>
        </w:rPr>
        <w:t xml:space="preserve"> </w:t>
      </w:r>
      <w:r w:rsidR="009C6D25" w:rsidRPr="009C6D25">
        <w:rPr>
          <w:rFonts w:ascii="Dyson Futura Book" w:hAnsi="Dyson Futura Book"/>
          <w:sz w:val="22"/>
          <w:szCs w:val="22"/>
          <w:lang w:val="de-DE"/>
        </w:rPr>
        <w:t>Im Modus zum Schutz der Kopfhaut misst ein Time-of-Flight-Sensor automatisch den Abstand, sodass die Hitze automatisch verringert wird, wenn sich das Gerät dem Haar nähert. Der Haartrockner hält dann eine angenehme Zieltemperatur von 55 °C konstant aufrecht – für ein sanftes Trocknen, selbst nah an der Kopfhaut. Der Modus zum Schutz der Kopfhaut ist mit dem Aufsatz für sanften Luftstrom und der Styling Düse kompatibel.</w:t>
      </w:r>
    </w:p>
    <w:p w14:paraId="53BD6109" w14:textId="488DC22E" w:rsidR="00C824C2" w:rsidRPr="00960675" w:rsidRDefault="00C824C2" w:rsidP="00960675">
      <w:pPr>
        <w:pStyle w:val="Listenabsatz"/>
        <w:numPr>
          <w:ilvl w:val="0"/>
          <w:numId w:val="49"/>
        </w:numPr>
        <w:jc w:val="both"/>
        <w:rPr>
          <w:rFonts w:ascii="Dyson Futura Book" w:hAnsi="Dyson Futura Book"/>
          <w:sz w:val="22"/>
          <w:szCs w:val="22"/>
          <w:lang w:val="de-DE"/>
        </w:rPr>
      </w:pPr>
      <w:r w:rsidRPr="00A92770">
        <w:rPr>
          <w:rFonts w:ascii="Dyson Futura Medium" w:hAnsi="Dyson Futura Medium"/>
          <w:color w:val="C45911" w:themeColor="accent2" w:themeShade="BF"/>
          <w:sz w:val="22"/>
          <w:szCs w:val="22"/>
          <w:lang w:val="de-DE"/>
        </w:rPr>
        <w:t>Die Kapselbeleuchtung ändert ihre Farbe</w:t>
      </w:r>
      <w:r w:rsidR="000C4292" w:rsidRPr="00A92770">
        <w:rPr>
          <w:rFonts w:ascii="Dyson Futura Medium" w:hAnsi="Dyson Futura Medium"/>
          <w:color w:val="C45911" w:themeColor="accent2" w:themeShade="BF"/>
          <w:sz w:val="22"/>
          <w:szCs w:val="22"/>
          <w:lang w:val="de-DE"/>
        </w:rPr>
        <w:t xml:space="preserve"> je nach Hitzeentwicklung</w:t>
      </w:r>
      <w:r w:rsidRPr="00A92770">
        <w:rPr>
          <w:rFonts w:ascii="Dyson Futura Medium" w:hAnsi="Dyson Futura Medium"/>
          <w:color w:val="C45911" w:themeColor="accent2" w:themeShade="BF"/>
          <w:sz w:val="22"/>
          <w:szCs w:val="22"/>
          <w:lang w:val="de-DE"/>
        </w:rPr>
        <w:t>:</w:t>
      </w:r>
      <w:r w:rsidRPr="00960675">
        <w:rPr>
          <w:rFonts w:ascii="Dyson Futura Book" w:hAnsi="Dyson Futura Book"/>
          <w:sz w:val="22"/>
          <w:szCs w:val="22"/>
          <w:lang w:val="de-DE"/>
        </w:rPr>
        <w:t xml:space="preserve"> </w:t>
      </w:r>
      <w:r w:rsidR="00F96DEA">
        <w:rPr>
          <w:rFonts w:ascii="Dyson Futura Book" w:hAnsi="Dyson Futura Book"/>
          <w:sz w:val="22"/>
          <w:szCs w:val="22"/>
          <w:lang w:val="de-DE"/>
        </w:rPr>
        <w:t xml:space="preserve">Im </w:t>
      </w:r>
      <w:r w:rsidR="003706A2">
        <w:rPr>
          <w:rFonts w:ascii="Dyson Futura Book" w:hAnsi="Dyson Futura Book"/>
          <w:sz w:val="22"/>
          <w:szCs w:val="22"/>
          <w:lang w:val="de-DE"/>
        </w:rPr>
        <w:t>M</w:t>
      </w:r>
      <w:r w:rsidR="003706A2" w:rsidRPr="00960675">
        <w:rPr>
          <w:rFonts w:ascii="Dyson Futura Book" w:hAnsi="Dyson Futura Book"/>
          <w:sz w:val="22"/>
          <w:szCs w:val="22"/>
          <w:lang w:val="de-DE"/>
        </w:rPr>
        <w:t xml:space="preserve">odus </w:t>
      </w:r>
      <w:r w:rsidR="00F96DEA">
        <w:rPr>
          <w:rFonts w:ascii="Dyson Futura Book" w:hAnsi="Dyson Futura Book"/>
          <w:sz w:val="22"/>
          <w:szCs w:val="22"/>
          <w:lang w:val="de-DE"/>
        </w:rPr>
        <w:t xml:space="preserve">zum Schutz der Kopfhaut </w:t>
      </w:r>
      <w:r w:rsidR="007D0163">
        <w:rPr>
          <w:rFonts w:ascii="Dyson Futura Book" w:hAnsi="Dyson Futura Book"/>
          <w:sz w:val="22"/>
          <w:szCs w:val="22"/>
          <w:lang w:val="de-DE"/>
        </w:rPr>
        <w:t xml:space="preserve">variiert </w:t>
      </w:r>
      <w:r w:rsidRPr="00960675">
        <w:rPr>
          <w:rFonts w:ascii="Dyson Futura Book" w:hAnsi="Dyson Futura Book"/>
          <w:sz w:val="22"/>
          <w:szCs w:val="22"/>
          <w:lang w:val="de-DE"/>
        </w:rPr>
        <w:t>die LED-</w:t>
      </w:r>
      <w:r w:rsidR="00072B5B" w:rsidRPr="00960675">
        <w:rPr>
          <w:rFonts w:ascii="Dyson Futura Book" w:hAnsi="Dyson Futura Book"/>
          <w:sz w:val="22"/>
          <w:szCs w:val="22"/>
          <w:lang w:val="de-DE"/>
        </w:rPr>
        <w:t>Farbe</w:t>
      </w:r>
      <w:r w:rsidRPr="00960675">
        <w:rPr>
          <w:rFonts w:ascii="Dyson Futura Book" w:hAnsi="Dyson Futura Book"/>
          <w:sz w:val="22"/>
          <w:szCs w:val="22"/>
          <w:lang w:val="de-DE"/>
        </w:rPr>
        <w:t xml:space="preserve"> automatisch zwischen Gelb (geringe Hitze), Orange (mittlere Hitze) und Rot (hohe Hitze)</w:t>
      </w:r>
      <w:r w:rsidR="007D0163">
        <w:rPr>
          <w:rFonts w:ascii="Dyson Futura Book" w:hAnsi="Dyson Futura Book"/>
          <w:sz w:val="22"/>
          <w:szCs w:val="22"/>
          <w:lang w:val="de-DE"/>
        </w:rPr>
        <w:t xml:space="preserve"> </w:t>
      </w:r>
      <w:r w:rsidR="00D8744E">
        <w:rPr>
          <w:rFonts w:ascii="Dyson Futura Book" w:hAnsi="Dyson Futura Book"/>
          <w:sz w:val="22"/>
          <w:szCs w:val="22"/>
          <w:lang w:val="de-DE"/>
        </w:rPr>
        <w:t xml:space="preserve">– je </w:t>
      </w:r>
      <w:r w:rsidRPr="00960675">
        <w:rPr>
          <w:rFonts w:ascii="Dyson Futura Book" w:hAnsi="Dyson Futura Book"/>
          <w:sz w:val="22"/>
          <w:szCs w:val="22"/>
          <w:lang w:val="de-DE"/>
        </w:rPr>
        <w:t xml:space="preserve">nachdem, wie weit das Gerät vom Kopf entfernt ist. </w:t>
      </w:r>
    </w:p>
    <w:p w14:paraId="2340688B" w14:textId="27C43355" w:rsidR="00C824C2" w:rsidRPr="00960675" w:rsidRDefault="00C824C2" w:rsidP="00960675">
      <w:pPr>
        <w:pStyle w:val="Listenabsatz"/>
        <w:numPr>
          <w:ilvl w:val="0"/>
          <w:numId w:val="49"/>
        </w:numPr>
        <w:jc w:val="both"/>
        <w:rPr>
          <w:rFonts w:ascii="Dyson Futura Book" w:hAnsi="Dyson Futura Book"/>
          <w:sz w:val="22"/>
          <w:szCs w:val="22"/>
          <w:lang w:val="de-DE"/>
        </w:rPr>
      </w:pPr>
      <w:r w:rsidRPr="00A92770">
        <w:rPr>
          <w:rFonts w:ascii="Dyson Futura Medium" w:hAnsi="Dyson Futura Medium"/>
          <w:color w:val="C45911" w:themeColor="accent2" w:themeShade="BF"/>
          <w:sz w:val="22"/>
          <w:szCs w:val="22"/>
          <w:lang w:val="de-DE"/>
        </w:rPr>
        <w:t>D</w:t>
      </w:r>
      <w:r w:rsidR="00A94011" w:rsidRPr="00A92770">
        <w:rPr>
          <w:rFonts w:ascii="Dyson Futura Medium" w:hAnsi="Dyson Futura Medium"/>
          <w:color w:val="C45911" w:themeColor="accent2" w:themeShade="BF"/>
          <w:sz w:val="22"/>
          <w:szCs w:val="22"/>
          <w:lang w:val="de-DE"/>
        </w:rPr>
        <w:t>ie</w:t>
      </w:r>
      <w:r w:rsidRPr="00A92770">
        <w:rPr>
          <w:rFonts w:ascii="Dyson Futura Medium" w:hAnsi="Dyson Futura Medium"/>
          <w:color w:val="C45911" w:themeColor="accent2" w:themeShade="BF"/>
          <w:sz w:val="22"/>
          <w:szCs w:val="22"/>
          <w:lang w:val="de-DE"/>
        </w:rPr>
        <w:t xml:space="preserve"> Aufsatz</w:t>
      </w:r>
      <w:r w:rsidR="00A94011" w:rsidRPr="00A92770">
        <w:rPr>
          <w:rFonts w:ascii="Dyson Futura Medium" w:hAnsi="Dyson Futura Medium"/>
          <w:color w:val="C45911" w:themeColor="accent2" w:themeShade="BF"/>
          <w:sz w:val="22"/>
          <w:szCs w:val="22"/>
          <w:lang w:val="de-DE"/>
        </w:rPr>
        <w:t>erkennung</w:t>
      </w:r>
      <w:r w:rsidRPr="00A92770">
        <w:rPr>
          <w:rFonts w:ascii="Dyson Futura Medium" w:hAnsi="Dyson Futura Medium"/>
          <w:color w:val="C45911" w:themeColor="accent2" w:themeShade="BF"/>
          <w:sz w:val="22"/>
          <w:szCs w:val="22"/>
          <w:lang w:val="de-DE"/>
        </w:rPr>
        <w:t xml:space="preserve"> merkt sich </w:t>
      </w:r>
      <w:r w:rsidR="00D47292" w:rsidRPr="00A92770">
        <w:rPr>
          <w:rFonts w:ascii="Dyson Futura Medium" w:hAnsi="Dyson Futura Medium"/>
          <w:color w:val="C45911" w:themeColor="accent2" w:themeShade="BF"/>
          <w:sz w:val="22"/>
          <w:szCs w:val="22"/>
          <w:lang w:val="de-DE"/>
        </w:rPr>
        <w:t>die persönlichen</w:t>
      </w:r>
      <w:r w:rsidRPr="00A92770">
        <w:rPr>
          <w:rFonts w:ascii="Dyson Futura Medium" w:hAnsi="Dyson Futura Medium"/>
          <w:color w:val="C45911" w:themeColor="accent2" w:themeShade="BF"/>
          <w:sz w:val="22"/>
          <w:szCs w:val="22"/>
          <w:lang w:val="de-DE"/>
        </w:rPr>
        <w:t xml:space="preserve"> </w:t>
      </w:r>
      <w:proofErr w:type="spellStart"/>
      <w:r w:rsidRPr="00A92770">
        <w:rPr>
          <w:rFonts w:ascii="Dyson Futura Medium" w:hAnsi="Dyson Futura Medium"/>
          <w:color w:val="C45911" w:themeColor="accent2" w:themeShade="BF"/>
          <w:sz w:val="22"/>
          <w:szCs w:val="22"/>
          <w:lang w:val="de-DE"/>
        </w:rPr>
        <w:t>Stylingvorlieben</w:t>
      </w:r>
      <w:proofErr w:type="spellEnd"/>
      <w:r w:rsidRPr="00A92770">
        <w:rPr>
          <w:rFonts w:ascii="Dyson Futura Medium" w:hAnsi="Dyson Futura Medium"/>
          <w:color w:val="C45911" w:themeColor="accent2" w:themeShade="BF"/>
          <w:sz w:val="22"/>
          <w:szCs w:val="22"/>
          <w:lang w:val="de-DE"/>
        </w:rPr>
        <w:t>:</w:t>
      </w:r>
      <w:r w:rsidRPr="00A92770">
        <w:rPr>
          <w:rFonts w:ascii="Dyson Futura Heavy" w:hAnsi="Dyson Futura Heavy"/>
          <w:color w:val="C45911" w:themeColor="accent2" w:themeShade="BF"/>
          <w:sz w:val="22"/>
          <w:szCs w:val="22"/>
          <w:lang w:val="de-DE"/>
        </w:rPr>
        <w:t xml:space="preserve"> </w:t>
      </w:r>
      <w:r w:rsidRPr="00960675">
        <w:rPr>
          <w:rFonts w:ascii="Dyson Futura Book" w:hAnsi="Dyson Futura Book"/>
          <w:sz w:val="22"/>
          <w:szCs w:val="22"/>
          <w:lang w:val="de-DE"/>
        </w:rPr>
        <w:t xml:space="preserve">Dies vereinfacht die </w:t>
      </w:r>
      <w:proofErr w:type="spellStart"/>
      <w:r w:rsidRPr="00960675">
        <w:rPr>
          <w:rFonts w:ascii="Dyson Futura Book" w:hAnsi="Dyson Futura Book"/>
          <w:sz w:val="22"/>
          <w:szCs w:val="22"/>
          <w:lang w:val="de-DE"/>
        </w:rPr>
        <w:t>Stylingroutine</w:t>
      </w:r>
      <w:proofErr w:type="spellEnd"/>
      <w:r w:rsidRPr="00960675">
        <w:rPr>
          <w:rFonts w:ascii="Dyson Futura Book" w:hAnsi="Dyson Futura Book"/>
          <w:sz w:val="22"/>
          <w:szCs w:val="22"/>
          <w:lang w:val="de-DE"/>
        </w:rPr>
        <w:t xml:space="preserve">, da sich das Gerät an den bevorzugten </w:t>
      </w:r>
      <w:proofErr w:type="spellStart"/>
      <w:r w:rsidRPr="00960675">
        <w:rPr>
          <w:rFonts w:ascii="Dyson Futura Book" w:hAnsi="Dyson Futura Book"/>
          <w:sz w:val="22"/>
          <w:szCs w:val="22"/>
          <w:lang w:val="de-DE"/>
        </w:rPr>
        <w:t>Stylingmodus</w:t>
      </w:r>
      <w:proofErr w:type="spellEnd"/>
      <w:r w:rsidRPr="00960675">
        <w:rPr>
          <w:rFonts w:ascii="Dyson Futura Book" w:hAnsi="Dyson Futura Book"/>
          <w:sz w:val="22"/>
          <w:szCs w:val="22"/>
          <w:lang w:val="de-DE"/>
        </w:rPr>
        <w:t xml:space="preserve"> de</w:t>
      </w:r>
      <w:r w:rsidR="005A32F3">
        <w:rPr>
          <w:rFonts w:ascii="Dyson Futura Book" w:hAnsi="Dyson Futura Book"/>
          <w:sz w:val="22"/>
          <w:szCs w:val="22"/>
          <w:lang w:val="de-DE"/>
        </w:rPr>
        <w:t>r</w:t>
      </w:r>
      <w:r w:rsidRPr="00960675">
        <w:rPr>
          <w:rFonts w:ascii="Dyson Futura Book" w:hAnsi="Dyson Futura Book"/>
          <w:sz w:val="22"/>
          <w:szCs w:val="22"/>
          <w:lang w:val="de-DE"/>
        </w:rPr>
        <w:t xml:space="preserve"> Benutzer</w:t>
      </w:r>
      <w:r w:rsidR="007F18D7">
        <w:rPr>
          <w:rFonts w:ascii="Dyson Futura Book" w:hAnsi="Dyson Futura Book"/>
          <w:sz w:val="22"/>
          <w:szCs w:val="22"/>
          <w:lang w:val="de-DE"/>
        </w:rPr>
        <w:t>*</w:t>
      </w:r>
      <w:r w:rsidR="005A32F3">
        <w:rPr>
          <w:rFonts w:ascii="Dyson Futura Book" w:hAnsi="Dyson Futura Book"/>
          <w:sz w:val="22"/>
          <w:szCs w:val="22"/>
          <w:lang w:val="de-DE"/>
        </w:rPr>
        <w:t>innen</w:t>
      </w:r>
      <w:r w:rsidRPr="00960675">
        <w:rPr>
          <w:rFonts w:ascii="Dyson Futura Book" w:hAnsi="Dyson Futura Book"/>
          <w:sz w:val="22"/>
          <w:szCs w:val="22"/>
          <w:lang w:val="de-DE"/>
        </w:rPr>
        <w:t xml:space="preserve"> anpasst. Es </w:t>
      </w:r>
      <w:r w:rsidR="00B66753">
        <w:rPr>
          <w:rFonts w:ascii="Dyson Futura Book" w:hAnsi="Dyson Futura Book"/>
          <w:sz w:val="22"/>
          <w:szCs w:val="22"/>
          <w:lang w:val="de-DE"/>
        </w:rPr>
        <w:t>speichert</w:t>
      </w:r>
      <w:r w:rsidRPr="00960675">
        <w:rPr>
          <w:rFonts w:ascii="Dyson Futura Book" w:hAnsi="Dyson Futura Book"/>
          <w:sz w:val="22"/>
          <w:szCs w:val="22"/>
          <w:lang w:val="de-DE"/>
        </w:rPr>
        <w:t xml:space="preserve"> die zuletzt verwendeten Wärme- und Luftstromeinstellungen für jeden </w:t>
      </w:r>
      <w:r w:rsidR="00A51012">
        <w:rPr>
          <w:rFonts w:ascii="Dyson Futura Book" w:hAnsi="Dyson Futura Book"/>
          <w:sz w:val="22"/>
          <w:szCs w:val="22"/>
          <w:lang w:val="de-DE"/>
        </w:rPr>
        <w:t>A</w:t>
      </w:r>
      <w:r w:rsidR="00A51012" w:rsidRPr="00960675">
        <w:rPr>
          <w:rFonts w:ascii="Dyson Futura Book" w:hAnsi="Dyson Futura Book"/>
          <w:sz w:val="22"/>
          <w:szCs w:val="22"/>
          <w:lang w:val="de-DE"/>
        </w:rPr>
        <w:t xml:space="preserve">ufsatz </w:t>
      </w:r>
      <w:r w:rsidRPr="00960675">
        <w:rPr>
          <w:rFonts w:ascii="Dyson Futura Book" w:hAnsi="Dyson Futura Book"/>
          <w:sz w:val="22"/>
          <w:szCs w:val="22"/>
          <w:lang w:val="de-DE"/>
        </w:rPr>
        <w:t xml:space="preserve">und wendet sie automatisch </w:t>
      </w:r>
      <w:r w:rsidR="00E768BC">
        <w:rPr>
          <w:rFonts w:ascii="Dyson Futura Book" w:hAnsi="Dyson Futura Book"/>
          <w:sz w:val="22"/>
          <w:szCs w:val="22"/>
          <w:lang w:val="de-DE"/>
        </w:rPr>
        <w:t>beim</w:t>
      </w:r>
      <w:r w:rsidRPr="00960675">
        <w:rPr>
          <w:rFonts w:ascii="Dyson Futura Book" w:hAnsi="Dyson Futura Book"/>
          <w:sz w:val="22"/>
          <w:szCs w:val="22"/>
          <w:lang w:val="de-DE"/>
        </w:rPr>
        <w:t xml:space="preserve"> nächste</w:t>
      </w:r>
      <w:r w:rsidR="009A699D">
        <w:rPr>
          <w:rFonts w:ascii="Dyson Futura Book" w:hAnsi="Dyson Futura Book"/>
          <w:sz w:val="22"/>
          <w:szCs w:val="22"/>
          <w:lang w:val="de-DE"/>
        </w:rPr>
        <w:t>n</w:t>
      </w:r>
      <w:r w:rsidRPr="00960675">
        <w:rPr>
          <w:rFonts w:ascii="Dyson Futura Book" w:hAnsi="Dyson Futura Book"/>
          <w:sz w:val="22"/>
          <w:szCs w:val="22"/>
          <w:lang w:val="de-DE"/>
        </w:rPr>
        <w:t xml:space="preserve"> </w:t>
      </w:r>
      <w:r w:rsidR="00E768BC">
        <w:rPr>
          <w:rFonts w:ascii="Dyson Futura Book" w:hAnsi="Dyson Futura Book"/>
          <w:sz w:val="22"/>
          <w:szCs w:val="22"/>
          <w:lang w:val="de-DE"/>
        </w:rPr>
        <w:t>Einsatz wieder an</w:t>
      </w:r>
      <w:r w:rsidRPr="00960675">
        <w:rPr>
          <w:rFonts w:ascii="Dyson Futura Book" w:hAnsi="Dyson Futura Book"/>
          <w:sz w:val="22"/>
          <w:szCs w:val="22"/>
          <w:lang w:val="de-DE"/>
        </w:rPr>
        <w:t xml:space="preserve">. </w:t>
      </w:r>
    </w:p>
    <w:p w14:paraId="78F760E7" w14:textId="6AA8A045" w:rsidR="00C824C2" w:rsidRPr="00960675" w:rsidRDefault="00C824C2" w:rsidP="00960675">
      <w:pPr>
        <w:pStyle w:val="Listenabsatz"/>
        <w:numPr>
          <w:ilvl w:val="0"/>
          <w:numId w:val="49"/>
        </w:numPr>
        <w:jc w:val="both"/>
        <w:rPr>
          <w:rFonts w:ascii="Dyson Futura Book" w:hAnsi="Dyson Futura Book"/>
          <w:sz w:val="22"/>
          <w:szCs w:val="22"/>
          <w:lang w:val="de-DE"/>
        </w:rPr>
      </w:pPr>
      <w:r w:rsidRPr="00A92770">
        <w:rPr>
          <w:rFonts w:ascii="Dyson Futura Medium" w:hAnsi="Dyson Futura Medium"/>
          <w:color w:val="C45911" w:themeColor="accent2" w:themeShade="BF"/>
          <w:sz w:val="22"/>
          <w:szCs w:val="22"/>
          <w:lang w:val="de-DE"/>
        </w:rPr>
        <w:t>Pausenerkennung für einfachere Routinen:</w:t>
      </w:r>
      <w:r w:rsidRPr="00960675">
        <w:rPr>
          <w:rFonts w:ascii="Dyson Futura Book" w:hAnsi="Dyson Futura Book"/>
          <w:sz w:val="22"/>
          <w:szCs w:val="22"/>
          <w:lang w:val="de-DE"/>
        </w:rPr>
        <w:t xml:space="preserve"> Der Dyson </w:t>
      </w:r>
      <w:proofErr w:type="spellStart"/>
      <w:r w:rsidRPr="00960675">
        <w:rPr>
          <w:rFonts w:ascii="Dyson Futura Book" w:hAnsi="Dyson Futura Book"/>
          <w:sz w:val="22"/>
          <w:szCs w:val="22"/>
          <w:lang w:val="de-DE"/>
        </w:rPr>
        <w:t>Supersonic</w:t>
      </w:r>
      <w:proofErr w:type="spellEnd"/>
      <w:r w:rsidRPr="00960675">
        <w:rPr>
          <w:rFonts w:ascii="Dyson Futura Book" w:hAnsi="Dyson Futura Book"/>
          <w:sz w:val="22"/>
          <w:szCs w:val="22"/>
          <w:lang w:val="de-DE"/>
        </w:rPr>
        <w:t xml:space="preserve"> </w:t>
      </w:r>
      <w:proofErr w:type="spellStart"/>
      <w:r w:rsidRPr="00960675">
        <w:rPr>
          <w:rFonts w:ascii="Dyson Futura Book" w:hAnsi="Dyson Futura Book"/>
          <w:sz w:val="22"/>
          <w:szCs w:val="22"/>
          <w:lang w:val="de-DE"/>
        </w:rPr>
        <w:t>Nural</w:t>
      </w:r>
      <w:r w:rsidR="006F46FD" w:rsidRPr="006F46FD">
        <w:rPr>
          <w:rFonts w:ascii="Dyson Futura Book" w:hAnsi="Dyson Futura Book"/>
          <w:sz w:val="22"/>
          <w:szCs w:val="22"/>
          <w:vertAlign w:val="superscript"/>
          <w:lang w:val="de-DE"/>
        </w:rPr>
        <w:t>TM</w:t>
      </w:r>
      <w:proofErr w:type="spellEnd"/>
      <w:r w:rsidRPr="00960675">
        <w:rPr>
          <w:rFonts w:ascii="Dyson Futura Book" w:hAnsi="Dyson Futura Book"/>
          <w:sz w:val="22"/>
          <w:szCs w:val="22"/>
          <w:lang w:val="de-DE"/>
        </w:rPr>
        <w:t xml:space="preserve"> Haartrockner verfügt außerdem über einen bewegungs</w:t>
      </w:r>
      <w:r w:rsidR="001B5AEB">
        <w:rPr>
          <w:rFonts w:ascii="Dyson Futura Book" w:hAnsi="Dyson Futura Book"/>
          <w:sz w:val="22"/>
          <w:szCs w:val="22"/>
          <w:lang w:val="de-DE"/>
        </w:rPr>
        <w:t>sensiblen</w:t>
      </w:r>
      <w:r w:rsidRPr="00960675">
        <w:rPr>
          <w:rFonts w:ascii="Dyson Futura Book" w:hAnsi="Dyson Futura Book"/>
          <w:sz w:val="22"/>
          <w:szCs w:val="22"/>
          <w:lang w:val="de-DE"/>
        </w:rPr>
        <w:t xml:space="preserve"> Beschleunigungssensor, der </w:t>
      </w:r>
      <w:r w:rsidR="0084628E">
        <w:rPr>
          <w:rFonts w:ascii="Dyson Futura Book" w:hAnsi="Dyson Futura Book"/>
          <w:sz w:val="22"/>
          <w:szCs w:val="22"/>
          <w:lang w:val="de-DE"/>
        </w:rPr>
        <w:t>das Tool</w:t>
      </w:r>
      <w:r w:rsidRPr="00960675">
        <w:rPr>
          <w:rFonts w:ascii="Dyson Futura Book" w:hAnsi="Dyson Futura Book"/>
          <w:sz w:val="22"/>
          <w:szCs w:val="22"/>
          <w:lang w:val="de-DE"/>
        </w:rPr>
        <w:t xml:space="preserve"> automatisch </w:t>
      </w:r>
      <w:r w:rsidR="0069084C" w:rsidRPr="00960675">
        <w:rPr>
          <w:rFonts w:ascii="Dyson Futura Book" w:hAnsi="Dyson Futura Book"/>
          <w:sz w:val="22"/>
          <w:szCs w:val="22"/>
          <w:lang w:val="de-DE"/>
        </w:rPr>
        <w:t xml:space="preserve">zwischen zwei </w:t>
      </w:r>
      <w:proofErr w:type="spellStart"/>
      <w:r w:rsidR="0069084C" w:rsidRPr="00960675">
        <w:rPr>
          <w:rFonts w:ascii="Dyson Futura Book" w:hAnsi="Dyson Futura Book"/>
          <w:sz w:val="22"/>
          <w:szCs w:val="22"/>
          <w:lang w:val="de-DE"/>
        </w:rPr>
        <w:t>Stylingdurchgängen</w:t>
      </w:r>
      <w:proofErr w:type="spellEnd"/>
      <w:r w:rsidR="0069084C" w:rsidRPr="00960675">
        <w:rPr>
          <w:rFonts w:ascii="Dyson Futura Book" w:hAnsi="Dyson Futura Book"/>
          <w:sz w:val="22"/>
          <w:szCs w:val="22"/>
          <w:lang w:val="de-DE"/>
        </w:rPr>
        <w:t xml:space="preserve"> </w:t>
      </w:r>
      <w:r w:rsidRPr="00960675">
        <w:rPr>
          <w:rFonts w:ascii="Dyson Futura Book" w:hAnsi="Dyson Futura Book"/>
          <w:sz w:val="22"/>
          <w:szCs w:val="22"/>
          <w:lang w:val="de-DE"/>
        </w:rPr>
        <w:t xml:space="preserve">ausschaltet </w:t>
      </w:r>
      <w:r w:rsidR="00805541">
        <w:rPr>
          <w:rFonts w:ascii="Dyson Futura Book" w:hAnsi="Dyson Futura Book"/>
          <w:sz w:val="22"/>
          <w:szCs w:val="22"/>
          <w:lang w:val="de-DE"/>
        </w:rPr>
        <w:t>und</w:t>
      </w:r>
      <w:r w:rsidRPr="00960675">
        <w:rPr>
          <w:rFonts w:ascii="Dyson Futura Book" w:hAnsi="Dyson Futura Book"/>
          <w:sz w:val="22"/>
          <w:szCs w:val="22"/>
          <w:lang w:val="de-DE"/>
        </w:rPr>
        <w:t xml:space="preserve"> d</w:t>
      </w:r>
      <w:r w:rsidR="0069084C">
        <w:rPr>
          <w:rFonts w:ascii="Dyson Futura Book" w:hAnsi="Dyson Futura Book"/>
          <w:sz w:val="22"/>
          <w:szCs w:val="22"/>
          <w:lang w:val="de-DE"/>
        </w:rPr>
        <w:t>ie</w:t>
      </w:r>
      <w:r w:rsidRPr="00960675">
        <w:rPr>
          <w:rFonts w:ascii="Dyson Futura Book" w:hAnsi="Dyson Futura Book"/>
          <w:sz w:val="22"/>
          <w:szCs w:val="22"/>
          <w:lang w:val="de-DE"/>
        </w:rPr>
        <w:t xml:space="preserve"> Geräusch</w:t>
      </w:r>
      <w:r w:rsidR="0069084C">
        <w:rPr>
          <w:rFonts w:ascii="Dyson Futura Book" w:hAnsi="Dyson Futura Book"/>
          <w:sz w:val="22"/>
          <w:szCs w:val="22"/>
          <w:lang w:val="de-DE"/>
        </w:rPr>
        <w:t>entwicklung</w:t>
      </w:r>
      <w:r w:rsidRPr="00960675">
        <w:rPr>
          <w:rFonts w:ascii="Dyson Futura Book" w:hAnsi="Dyson Futura Book"/>
          <w:sz w:val="22"/>
          <w:szCs w:val="22"/>
          <w:lang w:val="de-DE"/>
        </w:rPr>
        <w:t xml:space="preserve"> reduziert.</w:t>
      </w:r>
    </w:p>
    <w:p w14:paraId="454D77E7" w14:textId="77777777" w:rsidR="00C824C2" w:rsidRPr="00C824C2" w:rsidRDefault="00C824C2" w:rsidP="00C824C2">
      <w:pPr>
        <w:jc w:val="both"/>
        <w:rPr>
          <w:rFonts w:ascii="Dyson Futura Book" w:hAnsi="Dyson Futura Book"/>
          <w:sz w:val="22"/>
          <w:szCs w:val="22"/>
          <w:lang w:val="de-DE"/>
        </w:rPr>
      </w:pPr>
    </w:p>
    <w:p w14:paraId="47FDA7AB" w14:textId="264A2F21" w:rsidR="00C824C2" w:rsidRPr="00C824C2" w:rsidRDefault="00092996" w:rsidP="00C824C2">
      <w:pPr>
        <w:jc w:val="both"/>
        <w:rPr>
          <w:rFonts w:ascii="Dyson Futura Book" w:hAnsi="Dyson Futura Book"/>
          <w:sz w:val="22"/>
          <w:szCs w:val="22"/>
          <w:lang w:val="de-DE"/>
        </w:rPr>
      </w:pPr>
      <w:r>
        <w:rPr>
          <w:rFonts w:ascii="Dyson Futura Book" w:hAnsi="Dyson Futura Book"/>
          <w:sz w:val="22"/>
          <w:szCs w:val="22"/>
          <w:lang w:val="de-DE"/>
        </w:rPr>
        <w:t>„</w:t>
      </w:r>
      <w:r w:rsidR="00C824C2" w:rsidRPr="00C824C2">
        <w:rPr>
          <w:rFonts w:ascii="Dyson Futura Book" w:hAnsi="Dyson Futura Book"/>
          <w:sz w:val="22"/>
          <w:szCs w:val="22"/>
          <w:lang w:val="de-DE"/>
        </w:rPr>
        <w:t xml:space="preserve">Aus unserer haarwissenschaftlichen Forschung wissen wir, dass </w:t>
      </w:r>
      <w:r w:rsidR="00274566">
        <w:rPr>
          <w:rFonts w:ascii="Dyson Futura Book" w:hAnsi="Dyson Futura Book"/>
          <w:sz w:val="22"/>
          <w:szCs w:val="22"/>
          <w:lang w:val="de-DE"/>
        </w:rPr>
        <w:t>die</w:t>
      </w:r>
      <w:r w:rsidR="00C824C2" w:rsidRPr="00C824C2">
        <w:rPr>
          <w:rFonts w:ascii="Dyson Futura Book" w:hAnsi="Dyson Futura Book"/>
          <w:sz w:val="22"/>
          <w:szCs w:val="22"/>
          <w:lang w:val="de-DE"/>
        </w:rPr>
        <w:t xml:space="preserve"> </w:t>
      </w:r>
      <w:r w:rsidR="00274566">
        <w:rPr>
          <w:rFonts w:ascii="Dyson Futura Book" w:hAnsi="Dyson Futura Book"/>
          <w:sz w:val="22"/>
          <w:szCs w:val="22"/>
          <w:lang w:val="de-DE"/>
        </w:rPr>
        <w:t>Haarq</w:t>
      </w:r>
      <w:r w:rsidR="00C824C2" w:rsidRPr="00C824C2">
        <w:rPr>
          <w:rFonts w:ascii="Dyson Futura Book" w:hAnsi="Dyson Futura Book"/>
          <w:sz w:val="22"/>
          <w:szCs w:val="22"/>
          <w:lang w:val="de-DE"/>
        </w:rPr>
        <w:t xml:space="preserve">ualität und eine gesunde Kopfhaut </w:t>
      </w:r>
      <w:r w:rsidR="00274566">
        <w:rPr>
          <w:rFonts w:ascii="Dyson Futura Book" w:hAnsi="Dyson Futura Book"/>
          <w:sz w:val="22"/>
          <w:szCs w:val="22"/>
          <w:lang w:val="de-DE"/>
        </w:rPr>
        <w:t>eng miteinander zusammenhängen</w:t>
      </w:r>
      <w:r>
        <w:rPr>
          <w:rFonts w:ascii="Dyson Futura Book" w:hAnsi="Dyson Futura Book"/>
          <w:sz w:val="22"/>
          <w:szCs w:val="22"/>
          <w:lang w:val="de-DE"/>
        </w:rPr>
        <w:t>“, sagt</w:t>
      </w:r>
      <w:r w:rsidR="00C824C2" w:rsidRPr="00C824C2">
        <w:rPr>
          <w:rFonts w:ascii="Dyson Futura Book" w:hAnsi="Dyson Futura Book"/>
          <w:sz w:val="22"/>
          <w:szCs w:val="22"/>
          <w:lang w:val="de-DE"/>
        </w:rPr>
        <w:t xml:space="preserve"> </w:t>
      </w:r>
      <w:r w:rsidRPr="00A92770">
        <w:rPr>
          <w:rFonts w:ascii="Dyson Futura Medium" w:hAnsi="Dyson Futura Medium"/>
          <w:color w:val="C45911" w:themeColor="accent2" w:themeShade="BF"/>
          <w:sz w:val="22"/>
          <w:szCs w:val="22"/>
          <w:lang w:val="de-DE"/>
        </w:rPr>
        <w:t>Shawn Lim, Forschungsleiter bei Dyson</w:t>
      </w:r>
      <w:r>
        <w:rPr>
          <w:rFonts w:ascii="Dyson Futura Book" w:hAnsi="Dyson Futura Book"/>
          <w:sz w:val="22"/>
          <w:szCs w:val="22"/>
          <w:lang w:val="de-DE"/>
        </w:rPr>
        <w:t>. „</w:t>
      </w:r>
      <w:r w:rsidR="00C824C2" w:rsidRPr="00C824C2">
        <w:rPr>
          <w:rFonts w:ascii="Dyson Futura Book" w:hAnsi="Dyson Futura Book"/>
          <w:sz w:val="22"/>
          <w:szCs w:val="22"/>
          <w:lang w:val="de-DE"/>
        </w:rPr>
        <w:t xml:space="preserve">Das Gewebe der Kopfhaut besteht aus verschiedenen Schichten, wobei die äußerste Schicht als Barriere gegen äußere Stressfaktoren dient. Wenn die Kopfhaut jedoch geschädigt ist, kann es zu einem Feuchtigkeitsverlust kommen, ein Schlüsselfaktor für die Entwicklung </w:t>
      </w:r>
      <w:r w:rsidR="00BD6BEA">
        <w:rPr>
          <w:rFonts w:ascii="Dyson Futura Book" w:hAnsi="Dyson Futura Book"/>
          <w:sz w:val="22"/>
          <w:szCs w:val="22"/>
          <w:lang w:val="de-DE"/>
        </w:rPr>
        <w:t>des</w:t>
      </w:r>
      <w:r w:rsidR="00C824C2" w:rsidRPr="00C824C2">
        <w:rPr>
          <w:rFonts w:ascii="Dyson Futura Book" w:hAnsi="Dyson Futura Book"/>
          <w:sz w:val="22"/>
          <w:szCs w:val="22"/>
          <w:lang w:val="de-DE"/>
        </w:rPr>
        <w:t xml:space="preserve"> </w:t>
      </w:r>
      <w:r w:rsidR="00BD6BEA" w:rsidRPr="00E527B6">
        <w:rPr>
          <w:rFonts w:ascii="Dyson Futura Book" w:hAnsi="Dyson Futura Book"/>
          <w:sz w:val="22"/>
          <w:szCs w:val="22"/>
          <w:lang w:val="de-DE"/>
        </w:rPr>
        <w:t>M</w:t>
      </w:r>
      <w:r w:rsidR="00C824C2" w:rsidRPr="00E527B6">
        <w:rPr>
          <w:rFonts w:ascii="Dyson Futura Book" w:hAnsi="Dyson Futura Book"/>
          <w:sz w:val="22"/>
          <w:szCs w:val="22"/>
          <w:lang w:val="de-DE"/>
        </w:rPr>
        <w:t>od</w:t>
      </w:r>
      <w:r w:rsidR="00BD6BEA" w:rsidRPr="00E527B6">
        <w:rPr>
          <w:rFonts w:ascii="Dyson Futura Book" w:hAnsi="Dyson Futura Book"/>
          <w:sz w:val="22"/>
          <w:szCs w:val="22"/>
          <w:lang w:val="de-DE"/>
        </w:rPr>
        <w:t>us</w:t>
      </w:r>
      <w:r w:rsidR="00F96DEA">
        <w:rPr>
          <w:rFonts w:ascii="Dyson Futura Book" w:hAnsi="Dyson Futura Book"/>
          <w:sz w:val="22"/>
          <w:szCs w:val="22"/>
          <w:lang w:val="de-DE"/>
        </w:rPr>
        <w:t xml:space="preserve"> zum Schutz der Kopfhaut</w:t>
      </w:r>
      <w:r w:rsidR="00C824C2" w:rsidRPr="00E527B6">
        <w:rPr>
          <w:rFonts w:ascii="Dyson Futura Book" w:hAnsi="Dyson Futura Book"/>
          <w:sz w:val="22"/>
          <w:szCs w:val="22"/>
          <w:lang w:val="de-DE"/>
        </w:rPr>
        <w:t>. Dieser</w:t>
      </w:r>
      <w:r w:rsidR="00C824C2" w:rsidRPr="00C824C2">
        <w:rPr>
          <w:rFonts w:ascii="Dyson Futura Book" w:hAnsi="Dyson Futura Book"/>
          <w:sz w:val="22"/>
          <w:szCs w:val="22"/>
          <w:lang w:val="de-DE"/>
        </w:rPr>
        <w:t xml:space="preserve"> hilft, den Feuchtigkeitsgehalt der Kopfhaut aufrechtzuerhalten und </w:t>
      </w:r>
      <w:r w:rsidR="002A00E2">
        <w:rPr>
          <w:rFonts w:ascii="Dyson Futura Book" w:hAnsi="Dyson Futura Book"/>
          <w:sz w:val="22"/>
          <w:szCs w:val="22"/>
          <w:lang w:val="de-DE"/>
        </w:rPr>
        <w:t>das Haar möglichst</w:t>
      </w:r>
      <w:r w:rsidR="00C824C2" w:rsidRPr="00C824C2">
        <w:rPr>
          <w:rFonts w:ascii="Dyson Futura Book" w:hAnsi="Dyson Futura Book"/>
          <w:sz w:val="22"/>
          <w:szCs w:val="22"/>
          <w:lang w:val="de-DE"/>
        </w:rPr>
        <w:t xml:space="preserve"> schonend </w:t>
      </w:r>
      <w:r w:rsidR="002A00E2">
        <w:rPr>
          <w:rFonts w:ascii="Dyson Futura Book" w:hAnsi="Dyson Futura Book"/>
          <w:sz w:val="22"/>
          <w:szCs w:val="22"/>
          <w:lang w:val="de-DE"/>
        </w:rPr>
        <w:t xml:space="preserve">zu </w:t>
      </w:r>
      <w:r w:rsidR="00C824C2" w:rsidRPr="00C824C2">
        <w:rPr>
          <w:rFonts w:ascii="Dyson Futura Book" w:hAnsi="Dyson Futura Book"/>
          <w:sz w:val="22"/>
          <w:szCs w:val="22"/>
          <w:lang w:val="de-DE"/>
        </w:rPr>
        <w:t>Trocknen.</w:t>
      </w:r>
      <w:r w:rsidR="002A00E2">
        <w:rPr>
          <w:rFonts w:ascii="Dyson Futura Book" w:hAnsi="Dyson Futura Book"/>
          <w:sz w:val="22"/>
          <w:szCs w:val="22"/>
          <w:lang w:val="de-DE"/>
        </w:rPr>
        <w:t>“</w:t>
      </w:r>
    </w:p>
    <w:p w14:paraId="37FA3618" w14:textId="5B33F316" w:rsidR="3C9719EC" w:rsidRDefault="3C9719EC" w:rsidP="3C9719EC">
      <w:pPr>
        <w:jc w:val="both"/>
        <w:rPr>
          <w:rFonts w:ascii="Dyson Futura Book" w:hAnsi="Dyson Futura Book"/>
          <w:sz w:val="22"/>
          <w:szCs w:val="22"/>
          <w:lang w:val="de-DE"/>
        </w:rPr>
      </w:pPr>
    </w:p>
    <w:p w14:paraId="7790EB60" w14:textId="0938D532" w:rsidR="00C824C2" w:rsidRPr="00A92770" w:rsidRDefault="00F7308E" w:rsidP="00C824C2">
      <w:pPr>
        <w:jc w:val="both"/>
        <w:rPr>
          <w:rFonts w:ascii="Dyson Futura Medium" w:hAnsi="Dyson Futura Medium"/>
          <w:color w:val="C45911" w:themeColor="accent2" w:themeShade="BF"/>
          <w:sz w:val="22"/>
          <w:szCs w:val="22"/>
          <w:lang w:val="de-DE"/>
        </w:rPr>
      </w:pPr>
      <w:r w:rsidRPr="00A92770">
        <w:rPr>
          <w:rFonts w:ascii="Dyson Futura Medium" w:hAnsi="Dyson Futura Medium"/>
          <w:color w:val="C45911" w:themeColor="accent2" w:themeShade="BF"/>
          <w:sz w:val="22"/>
          <w:szCs w:val="22"/>
          <w:lang w:val="de-DE"/>
        </w:rPr>
        <w:t xml:space="preserve">Premiere für </w:t>
      </w:r>
      <w:r w:rsidR="00BC68C9">
        <w:rPr>
          <w:rFonts w:ascii="Dyson Futura Medium" w:hAnsi="Dyson Futura Medium"/>
          <w:color w:val="C45911" w:themeColor="accent2" w:themeShade="BF"/>
          <w:sz w:val="22"/>
          <w:szCs w:val="22"/>
          <w:lang w:val="de-DE"/>
        </w:rPr>
        <w:t xml:space="preserve">die </w:t>
      </w:r>
      <w:r w:rsidRPr="00A92770">
        <w:rPr>
          <w:rFonts w:ascii="Dyson Futura Medium" w:hAnsi="Dyson Futura Medium"/>
          <w:color w:val="C45911" w:themeColor="accent2" w:themeShade="BF"/>
          <w:sz w:val="22"/>
          <w:szCs w:val="22"/>
          <w:lang w:val="de-DE"/>
        </w:rPr>
        <w:t>neue</w:t>
      </w:r>
      <w:r w:rsidR="00BA78C2">
        <w:rPr>
          <w:rFonts w:ascii="Dyson Futura Medium" w:hAnsi="Dyson Futura Medium"/>
          <w:color w:val="C45911" w:themeColor="accent2" w:themeShade="BF"/>
          <w:sz w:val="22"/>
          <w:szCs w:val="22"/>
          <w:lang w:val="de-DE"/>
        </w:rPr>
        <w:t>n</w:t>
      </w:r>
      <w:r w:rsidR="00C824C2" w:rsidRPr="00A92770">
        <w:rPr>
          <w:rFonts w:ascii="Dyson Futura Medium" w:hAnsi="Dyson Futura Medium"/>
          <w:color w:val="C45911" w:themeColor="accent2" w:themeShade="BF"/>
          <w:sz w:val="22"/>
          <w:szCs w:val="22"/>
          <w:lang w:val="de-DE"/>
        </w:rPr>
        <w:t xml:space="preserve"> A</w:t>
      </w:r>
      <w:r w:rsidRPr="00A92770">
        <w:rPr>
          <w:rFonts w:ascii="Dyson Futura Medium" w:hAnsi="Dyson Futura Medium"/>
          <w:color w:val="C45911" w:themeColor="accent2" w:themeShade="BF"/>
          <w:sz w:val="22"/>
          <w:szCs w:val="22"/>
          <w:lang w:val="de-DE"/>
        </w:rPr>
        <w:t>ufsätze</w:t>
      </w:r>
    </w:p>
    <w:p w14:paraId="6CA201A6" w14:textId="3B12065C" w:rsidR="007B6BA0" w:rsidRDefault="00C824C2" w:rsidP="00C824C2">
      <w:pPr>
        <w:jc w:val="both"/>
        <w:rPr>
          <w:rFonts w:ascii="Dyson Futura Book" w:hAnsi="Dyson Futura Book"/>
          <w:sz w:val="22"/>
          <w:szCs w:val="22"/>
          <w:lang w:val="de-DE"/>
        </w:rPr>
      </w:pPr>
      <w:r w:rsidRPr="00C824C2">
        <w:rPr>
          <w:rFonts w:ascii="Dyson Futura Book" w:hAnsi="Dyson Futura Book"/>
          <w:sz w:val="22"/>
          <w:szCs w:val="22"/>
          <w:lang w:val="de-DE"/>
        </w:rPr>
        <w:t xml:space="preserve">Der neue </w:t>
      </w:r>
      <w:proofErr w:type="spellStart"/>
      <w:r w:rsidRPr="00C824C2">
        <w:rPr>
          <w:rFonts w:ascii="Dyson Futura Book" w:hAnsi="Dyson Futura Book"/>
          <w:sz w:val="22"/>
          <w:szCs w:val="22"/>
          <w:lang w:val="de-DE"/>
        </w:rPr>
        <w:t>Wave+Curl</w:t>
      </w:r>
      <w:proofErr w:type="spellEnd"/>
      <w:r w:rsidRPr="00C824C2">
        <w:rPr>
          <w:rFonts w:ascii="Dyson Futura Book" w:hAnsi="Dyson Futura Book"/>
          <w:sz w:val="22"/>
          <w:szCs w:val="22"/>
          <w:lang w:val="de-DE"/>
        </w:rPr>
        <w:t xml:space="preserve"> Diffusor </w:t>
      </w:r>
      <w:r w:rsidR="00BC68C9">
        <w:rPr>
          <w:rFonts w:ascii="Dyson Futura Book" w:hAnsi="Dyson Futura Book"/>
          <w:sz w:val="22"/>
          <w:szCs w:val="22"/>
          <w:lang w:val="de-DE"/>
        </w:rPr>
        <w:t xml:space="preserve">wurde </w:t>
      </w:r>
      <w:r w:rsidR="0001467D">
        <w:rPr>
          <w:rFonts w:ascii="Dyson Futura Book" w:hAnsi="Dyson Futura Book"/>
          <w:sz w:val="22"/>
          <w:szCs w:val="22"/>
          <w:lang w:val="de-DE"/>
        </w:rPr>
        <w:t>speziell</w:t>
      </w:r>
      <w:r w:rsidRPr="00C824C2">
        <w:rPr>
          <w:rFonts w:ascii="Dyson Futura Book" w:hAnsi="Dyson Futura Book"/>
          <w:sz w:val="22"/>
          <w:szCs w:val="22"/>
          <w:lang w:val="de-DE"/>
        </w:rPr>
        <w:t xml:space="preserve"> für Wellen</w:t>
      </w:r>
      <w:r w:rsidR="00FD57E8">
        <w:rPr>
          <w:rFonts w:ascii="Dyson Futura Book" w:hAnsi="Dyson Futura Book"/>
          <w:sz w:val="22"/>
          <w:szCs w:val="22"/>
          <w:lang w:val="de-DE"/>
        </w:rPr>
        <w:t xml:space="preserve"> und</w:t>
      </w:r>
      <w:r w:rsidR="00D9413E">
        <w:rPr>
          <w:rFonts w:ascii="Dyson Futura Book" w:hAnsi="Dyson Futura Book"/>
          <w:sz w:val="22"/>
          <w:szCs w:val="22"/>
          <w:lang w:val="de-DE"/>
        </w:rPr>
        <w:t xml:space="preserve"> </w:t>
      </w:r>
      <w:r w:rsidR="00421BB6">
        <w:rPr>
          <w:rFonts w:ascii="Dyson Futura Book" w:hAnsi="Dyson Futura Book"/>
          <w:sz w:val="22"/>
          <w:szCs w:val="22"/>
          <w:lang w:val="de-DE"/>
        </w:rPr>
        <w:t>Locken</w:t>
      </w:r>
      <w:r w:rsidR="00421BB6" w:rsidRPr="00C824C2">
        <w:rPr>
          <w:rFonts w:ascii="Dyson Futura Book" w:hAnsi="Dyson Futura Book"/>
          <w:sz w:val="22"/>
          <w:szCs w:val="22"/>
          <w:lang w:val="de-DE"/>
        </w:rPr>
        <w:t xml:space="preserve"> </w:t>
      </w:r>
      <w:r w:rsidRPr="00C824C2">
        <w:rPr>
          <w:rFonts w:ascii="Dyson Futura Book" w:hAnsi="Dyson Futura Book"/>
          <w:sz w:val="22"/>
          <w:szCs w:val="22"/>
          <w:lang w:val="de-DE"/>
        </w:rPr>
        <w:t>entwickelt. Er hilft</w:t>
      </w:r>
      <w:r w:rsidR="00B80391">
        <w:rPr>
          <w:rFonts w:ascii="Dyson Futura Book" w:hAnsi="Dyson Futura Book"/>
          <w:sz w:val="22"/>
          <w:szCs w:val="22"/>
          <w:lang w:val="de-DE"/>
        </w:rPr>
        <w:t xml:space="preserve"> dabei</w:t>
      </w:r>
      <w:r w:rsidRPr="00C824C2">
        <w:rPr>
          <w:rFonts w:ascii="Dyson Futura Book" w:hAnsi="Dyson Futura Book"/>
          <w:sz w:val="22"/>
          <w:szCs w:val="22"/>
          <w:lang w:val="de-DE"/>
        </w:rPr>
        <w:t xml:space="preserve">, </w:t>
      </w:r>
      <w:r w:rsidR="00FD57E8">
        <w:rPr>
          <w:rFonts w:ascii="Dyson Futura Book" w:hAnsi="Dyson Futura Book"/>
          <w:sz w:val="22"/>
          <w:szCs w:val="22"/>
          <w:lang w:val="de-DE"/>
        </w:rPr>
        <w:t>verschiedene Haarstrukturen</w:t>
      </w:r>
      <w:r w:rsidR="00FD57E8" w:rsidRPr="00C824C2">
        <w:rPr>
          <w:rFonts w:ascii="Dyson Futura Book" w:hAnsi="Dyson Futura Book"/>
          <w:sz w:val="22"/>
          <w:szCs w:val="22"/>
          <w:lang w:val="de-DE"/>
        </w:rPr>
        <w:t xml:space="preserve"> </w:t>
      </w:r>
      <w:r w:rsidR="0018725A">
        <w:rPr>
          <w:rFonts w:ascii="Dyson Futura Book" w:hAnsi="Dyson Futura Book"/>
          <w:sz w:val="22"/>
          <w:szCs w:val="22"/>
          <w:lang w:val="de-DE"/>
        </w:rPr>
        <w:t>zu unterscheiden</w:t>
      </w:r>
      <w:r w:rsidRPr="00C824C2">
        <w:rPr>
          <w:rFonts w:ascii="Dyson Futura Book" w:hAnsi="Dyson Futura Book"/>
          <w:sz w:val="22"/>
          <w:szCs w:val="22"/>
          <w:lang w:val="de-DE"/>
        </w:rPr>
        <w:t xml:space="preserve"> und </w:t>
      </w:r>
      <w:r w:rsidR="00FD57E8">
        <w:rPr>
          <w:rFonts w:ascii="Dyson Futura Book" w:hAnsi="Dyson Futura Book"/>
          <w:sz w:val="22"/>
          <w:szCs w:val="22"/>
          <w:lang w:val="de-DE"/>
        </w:rPr>
        <w:t xml:space="preserve">entsprechend </w:t>
      </w:r>
      <w:r w:rsidRPr="00C824C2">
        <w:rPr>
          <w:rFonts w:ascii="Dyson Futura Book" w:hAnsi="Dyson Futura Book"/>
          <w:sz w:val="22"/>
          <w:szCs w:val="22"/>
          <w:lang w:val="de-DE"/>
        </w:rPr>
        <w:t>zu formen. Im Dome-Modus leitet die große Kuppelform des Aufsatzes den Luftstrom von der Kopfhaut weg und sorgt so für glattere, längliche Wellen mit abgerundeten Enden. Im Diffus</w:t>
      </w:r>
      <w:r w:rsidR="00466134">
        <w:rPr>
          <w:rFonts w:ascii="Dyson Futura Book" w:hAnsi="Dyson Futura Book"/>
          <w:sz w:val="22"/>
          <w:szCs w:val="22"/>
          <w:lang w:val="de-DE"/>
        </w:rPr>
        <w:t>e</w:t>
      </w:r>
      <w:r w:rsidRPr="00C824C2">
        <w:rPr>
          <w:rFonts w:ascii="Dyson Futura Book" w:hAnsi="Dyson Futura Book"/>
          <w:sz w:val="22"/>
          <w:szCs w:val="22"/>
          <w:lang w:val="de-DE"/>
        </w:rPr>
        <w:t xml:space="preserve">-Modus leitet der </w:t>
      </w:r>
      <w:r w:rsidR="00FD57E8" w:rsidRPr="00C824C2">
        <w:rPr>
          <w:rFonts w:ascii="Dyson Futura Book" w:hAnsi="Dyson Futura Book"/>
          <w:sz w:val="22"/>
          <w:szCs w:val="22"/>
          <w:lang w:val="de-DE"/>
        </w:rPr>
        <w:t>z</w:t>
      </w:r>
      <w:r w:rsidR="00FD57E8">
        <w:rPr>
          <w:rFonts w:ascii="Dyson Futura Book" w:hAnsi="Dyson Futura Book"/>
          <w:sz w:val="22"/>
          <w:szCs w:val="22"/>
          <w:lang w:val="de-DE"/>
        </w:rPr>
        <w:t>acken</w:t>
      </w:r>
      <w:r w:rsidR="00FD57E8" w:rsidRPr="00C824C2">
        <w:rPr>
          <w:rFonts w:ascii="Dyson Futura Book" w:hAnsi="Dyson Futura Book"/>
          <w:sz w:val="22"/>
          <w:szCs w:val="22"/>
          <w:lang w:val="de-DE"/>
        </w:rPr>
        <w:t xml:space="preserve">förmige </w:t>
      </w:r>
      <w:r w:rsidRPr="00C824C2">
        <w:rPr>
          <w:rFonts w:ascii="Dyson Futura Book" w:hAnsi="Dyson Futura Book"/>
          <w:sz w:val="22"/>
          <w:szCs w:val="22"/>
          <w:lang w:val="de-DE"/>
        </w:rPr>
        <w:t xml:space="preserve">Aufsatz die Luft tief </w:t>
      </w:r>
      <w:proofErr w:type="gramStart"/>
      <w:r w:rsidR="00765F85">
        <w:rPr>
          <w:rFonts w:ascii="Dyson Futura Book" w:hAnsi="Dyson Futura Book"/>
          <w:sz w:val="22"/>
          <w:szCs w:val="22"/>
          <w:lang w:val="de-DE"/>
        </w:rPr>
        <w:t>an</w:t>
      </w:r>
      <w:r w:rsidRPr="00C824C2">
        <w:rPr>
          <w:rFonts w:ascii="Dyson Futura Book" w:hAnsi="Dyson Futura Book"/>
          <w:sz w:val="22"/>
          <w:szCs w:val="22"/>
          <w:lang w:val="de-DE"/>
        </w:rPr>
        <w:t xml:space="preserve"> die Haarwurzeln</w:t>
      </w:r>
      <w:proofErr w:type="gramEnd"/>
      <w:r w:rsidRPr="00C824C2">
        <w:rPr>
          <w:rFonts w:ascii="Dyson Futura Book" w:hAnsi="Dyson Futura Book"/>
          <w:sz w:val="22"/>
          <w:szCs w:val="22"/>
          <w:lang w:val="de-DE"/>
        </w:rPr>
        <w:t xml:space="preserve"> und sorgt so für definierte, voluminöse Locken</w:t>
      </w:r>
      <w:r w:rsidR="00FD57E8">
        <w:rPr>
          <w:rFonts w:ascii="Dyson Futura Book" w:hAnsi="Dyson Futura Book"/>
          <w:sz w:val="22"/>
          <w:szCs w:val="22"/>
          <w:lang w:val="de-DE"/>
        </w:rPr>
        <w:t>.</w:t>
      </w:r>
    </w:p>
    <w:p w14:paraId="04F9E932" w14:textId="77777777" w:rsidR="001E1DDA" w:rsidRDefault="001E1DDA" w:rsidP="00C824C2">
      <w:pPr>
        <w:jc w:val="both"/>
        <w:rPr>
          <w:rFonts w:ascii="Dyson Futura Book" w:hAnsi="Dyson Futura Book"/>
          <w:sz w:val="22"/>
          <w:szCs w:val="22"/>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2133"/>
        <w:gridCol w:w="2053"/>
        <w:gridCol w:w="2048"/>
        <w:gridCol w:w="2044"/>
      </w:tblGrid>
      <w:tr w:rsidR="001E1DDA" w:rsidRPr="00E27312" w14:paraId="699A05A7" w14:textId="77777777">
        <w:tc>
          <w:tcPr>
            <w:tcW w:w="1980" w:type="dxa"/>
          </w:tcPr>
          <w:p w14:paraId="6A26D980" w14:textId="77777777" w:rsidR="001E1DDA" w:rsidRPr="00E27312" w:rsidRDefault="001E1DDA">
            <w:pPr>
              <w:rPr>
                <w:rFonts w:ascii="Dyson Futura Book" w:eastAsia="Times New Roman" w:hAnsi="Dyson Futura Book" w:cs="Calibri"/>
                <w:lang w:eastAsia="en-SG"/>
              </w:rPr>
            </w:pPr>
            <w:r w:rsidRPr="008B2B8F">
              <w:rPr>
                <w:rFonts w:ascii="Dyson Futura Book" w:eastAsia="Times New Roman" w:hAnsi="Dyson Futura Book" w:cs="Calibri"/>
                <w:noProof/>
                <w:lang w:eastAsia="en-SG"/>
              </w:rPr>
              <w:drawing>
                <wp:inline distT="0" distB="0" distL="0" distR="0" wp14:anchorId="77050CAC" wp14:editId="17C41AD2">
                  <wp:extent cx="572323" cy="708424"/>
                  <wp:effectExtent l="0" t="0" r="0" b="0"/>
                  <wp:docPr id="9" name="Picture 9" descr="Ein Bild, das Lautsprech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in Bild, das Lautsprecher, Design enthält.&#10;&#10;Automatisch generierte Beschreibung"/>
                          <pic:cNvPicPr/>
                        </pic:nvPicPr>
                        <pic:blipFill>
                          <a:blip r:embed="rId15"/>
                          <a:stretch>
                            <a:fillRect/>
                          </a:stretch>
                        </pic:blipFill>
                        <pic:spPr>
                          <a:xfrm>
                            <a:off x="0" y="0"/>
                            <a:ext cx="576987" cy="714197"/>
                          </a:xfrm>
                          <a:prstGeom prst="rect">
                            <a:avLst/>
                          </a:prstGeom>
                        </pic:spPr>
                      </pic:pic>
                    </a:graphicData>
                  </a:graphic>
                </wp:inline>
              </w:drawing>
            </w:r>
          </w:p>
        </w:tc>
        <w:tc>
          <w:tcPr>
            <w:tcW w:w="2202" w:type="dxa"/>
          </w:tcPr>
          <w:p w14:paraId="6F72FDA1" w14:textId="77777777" w:rsidR="001E1DDA" w:rsidRPr="00E27312" w:rsidRDefault="001E1DDA">
            <w:pPr>
              <w:rPr>
                <w:rFonts w:ascii="Dyson Futura Book" w:eastAsia="Times New Roman" w:hAnsi="Dyson Futura Book" w:cs="Calibri"/>
                <w:lang w:eastAsia="en-SG"/>
              </w:rPr>
            </w:pPr>
            <w:r w:rsidRPr="00E27312">
              <w:rPr>
                <w:rFonts w:ascii="Dyson Futura Book" w:eastAsia="Times New Roman" w:hAnsi="Dyson Futura Book" w:cs="Calibri"/>
                <w:noProof/>
                <w:lang w:eastAsia="en-SG"/>
              </w:rPr>
              <w:drawing>
                <wp:inline distT="0" distB="0" distL="0" distR="0" wp14:anchorId="5945B956" wp14:editId="62E40A48">
                  <wp:extent cx="541420" cy="685800"/>
                  <wp:effectExtent l="0" t="0" r="0" b="0"/>
                  <wp:docPr id="6" name="Picture 6" descr="Ein Bild, das Kreis, Mond, Dunkelheit, Schwarz enthält.&#10;&#10;Automatisch generierte Beschreibung">
                    <a:extLst xmlns:a="http://schemas.openxmlformats.org/drawingml/2006/main">
                      <a:ext uri="{FF2B5EF4-FFF2-40B4-BE49-F238E27FC236}">
                        <a16:creationId xmlns:a16="http://schemas.microsoft.com/office/drawing/2014/main" id="{F816FD70-12CE-4A60-B9F4-1C71B39A2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in Bild, das Kreis, Mond, Dunkelheit, Schwarz enthält.&#10;&#10;Automatisch generierte Beschreibung">
                            <a:extLst>
                              <a:ext uri="{FF2B5EF4-FFF2-40B4-BE49-F238E27FC236}">
                                <a16:creationId xmlns:a16="http://schemas.microsoft.com/office/drawing/2014/main" id="{F816FD70-12CE-4A60-B9F4-1C71B39A2995}"/>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44182" t="26287" r="26403" b="36454"/>
                          <a:stretch/>
                        </pic:blipFill>
                        <pic:spPr>
                          <a:xfrm>
                            <a:off x="0" y="0"/>
                            <a:ext cx="549456" cy="695979"/>
                          </a:xfrm>
                          <a:prstGeom prst="rect">
                            <a:avLst/>
                          </a:prstGeom>
                        </pic:spPr>
                      </pic:pic>
                    </a:graphicData>
                  </a:graphic>
                </wp:inline>
              </w:drawing>
            </w:r>
          </w:p>
        </w:tc>
        <w:tc>
          <w:tcPr>
            <w:tcW w:w="2091" w:type="dxa"/>
          </w:tcPr>
          <w:p w14:paraId="29790C8A" w14:textId="77777777" w:rsidR="001E1DDA" w:rsidRPr="00E27312" w:rsidRDefault="001E1DDA">
            <w:pPr>
              <w:rPr>
                <w:rFonts w:ascii="Dyson Futura Book" w:eastAsia="Times New Roman" w:hAnsi="Dyson Futura Book" w:cs="Calibri"/>
                <w:lang w:eastAsia="en-SG"/>
              </w:rPr>
            </w:pPr>
            <w:r w:rsidRPr="00E27312">
              <w:rPr>
                <w:rFonts w:ascii="Dyson Futura Book" w:eastAsia="Times New Roman" w:hAnsi="Dyson Futura Book" w:cs="Calibri"/>
                <w:noProof/>
                <w:lang w:eastAsia="en-SG"/>
              </w:rPr>
              <w:drawing>
                <wp:inline distT="0" distB="0" distL="0" distR="0" wp14:anchorId="616B5787" wp14:editId="6E09BB0B">
                  <wp:extent cx="796301" cy="598714"/>
                  <wp:effectExtent l="0" t="0" r="0" b="0"/>
                  <wp:docPr id="7" name="Picture 7" descr="Ein Bild, das Design, Sofa, Mobiliar, Licht enthält.&#10;&#10;Automatisch generierte Beschreibung mit mittlerer Zuverlässigkeit">
                    <a:extLst xmlns:a="http://schemas.openxmlformats.org/drawingml/2006/main">
                      <a:ext uri="{FF2B5EF4-FFF2-40B4-BE49-F238E27FC236}">
                        <a16:creationId xmlns:a16="http://schemas.microsoft.com/office/drawing/2014/main" id="{43C5CC1D-1A15-4774-B411-71DE0C0F13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in Bild, das Design, Sofa, Mobiliar, Licht enthält.&#10;&#10;Automatisch generierte Beschreibung mit mittlerer Zuverlässigkeit">
                            <a:extLst>
                              <a:ext uri="{FF2B5EF4-FFF2-40B4-BE49-F238E27FC236}">
                                <a16:creationId xmlns:a16="http://schemas.microsoft.com/office/drawing/2014/main" id="{43C5CC1D-1A15-4774-B411-71DE0C0F1312}"/>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9570" t="28214" r="23980" b="36862"/>
                          <a:stretch/>
                        </pic:blipFill>
                        <pic:spPr>
                          <a:xfrm>
                            <a:off x="0" y="0"/>
                            <a:ext cx="799837" cy="601372"/>
                          </a:xfrm>
                          <a:prstGeom prst="rect">
                            <a:avLst/>
                          </a:prstGeom>
                        </pic:spPr>
                      </pic:pic>
                    </a:graphicData>
                  </a:graphic>
                </wp:inline>
              </w:drawing>
            </w:r>
          </w:p>
        </w:tc>
        <w:tc>
          <w:tcPr>
            <w:tcW w:w="2091" w:type="dxa"/>
          </w:tcPr>
          <w:p w14:paraId="23E2D823" w14:textId="77777777" w:rsidR="001E1DDA" w:rsidRPr="00E27312" w:rsidRDefault="001E1DDA">
            <w:pPr>
              <w:rPr>
                <w:rFonts w:ascii="Dyson Futura Book" w:eastAsia="Times New Roman" w:hAnsi="Dyson Futura Book" w:cs="Calibri"/>
                <w:lang w:eastAsia="en-SG"/>
              </w:rPr>
            </w:pPr>
            <w:r w:rsidRPr="0041614E">
              <w:rPr>
                <w:rFonts w:ascii="Dyson Futura Book" w:eastAsia="Times New Roman" w:hAnsi="Dyson Futura Book" w:cs="Calibri"/>
                <w:noProof/>
                <w:lang w:eastAsia="en-SG"/>
              </w:rPr>
              <w:drawing>
                <wp:inline distT="0" distB="0" distL="0" distR="0" wp14:anchorId="06598F82" wp14:editId="34E3211B">
                  <wp:extent cx="746088" cy="822302"/>
                  <wp:effectExtent l="0" t="0" r="0" b="0"/>
                  <wp:docPr id="12" name="Picture 12" descr="Ein Bild, das Design, K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in Bild, das Design, Kamm enthält.&#10;&#10;Automatisch generierte Beschreibung"/>
                          <pic:cNvPicPr/>
                        </pic:nvPicPr>
                        <pic:blipFill>
                          <a:blip r:embed="rId18"/>
                          <a:stretch>
                            <a:fillRect/>
                          </a:stretch>
                        </pic:blipFill>
                        <pic:spPr>
                          <a:xfrm>
                            <a:off x="0" y="0"/>
                            <a:ext cx="746192" cy="822417"/>
                          </a:xfrm>
                          <a:prstGeom prst="rect">
                            <a:avLst/>
                          </a:prstGeom>
                        </pic:spPr>
                      </pic:pic>
                    </a:graphicData>
                  </a:graphic>
                </wp:inline>
              </w:drawing>
            </w:r>
          </w:p>
        </w:tc>
        <w:tc>
          <w:tcPr>
            <w:tcW w:w="2092" w:type="dxa"/>
          </w:tcPr>
          <w:p w14:paraId="508A6D90" w14:textId="77777777" w:rsidR="001E1DDA" w:rsidRPr="00E27312" w:rsidRDefault="001E1DDA">
            <w:pPr>
              <w:rPr>
                <w:rFonts w:ascii="Dyson Futura Book" w:eastAsia="Times New Roman" w:hAnsi="Dyson Futura Book" w:cs="Calibri"/>
                <w:lang w:eastAsia="en-SG"/>
              </w:rPr>
            </w:pPr>
            <w:r w:rsidRPr="004E440C">
              <w:rPr>
                <w:rFonts w:ascii="Dyson Futura Book" w:eastAsia="Times New Roman" w:hAnsi="Dyson Futura Book" w:cs="Calibri"/>
                <w:noProof/>
                <w:lang w:eastAsia="en-SG"/>
              </w:rPr>
              <w:drawing>
                <wp:inline distT="0" distB="0" distL="0" distR="0" wp14:anchorId="0879C91A" wp14:editId="43249814">
                  <wp:extent cx="690119" cy="795989"/>
                  <wp:effectExtent l="0" t="0" r="0" b="4445"/>
                  <wp:docPr id="11" name="Picture 11" descr="Ein Bild, das Haken, Metallwa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in Bild, das Haken, Metallwaren enthält.&#10;&#10;Automatisch generierte Beschreibung"/>
                          <pic:cNvPicPr/>
                        </pic:nvPicPr>
                        <pic:blipFill>
                          <a:blip r:embed="rId19"/>
                          <a:stretch>
                            <a:fillRect/>
                          </a:stretch>
                        </pic:blipFill>
                        <pic:spPr>
                          <a:xfrm>
                            <a:off x="0" y="0"/>
                            <a:ext cx="698891" cy="806107"/>
                          </a:xfrm>
                          <a:prstGeom prst="rect">
                            <a:avLst/>
                          </a:prstGeom>
                        </pic:spPr>
                      </pic:pic>
                    </a:graphicData>
                  </a:graphic>
                </wp:inline>
              </w:drawing>
            </w:r>
          </w:p>
        </w:tc>
      </w:tr>
      <w:tr w:rsidR="001E1DDA" w:rsidRPr="00910590" w14:paraId="65292889" w14:textId="77777777">
        <w:tc>
          <w:tcPr>
            <w:tcW w:w="1980" w:type="dxa"/>
          </w:tcPr>
          <w:p w14:paraId="54D7B76D" w14:textId="4AC232AD" w:rsidR="001E1DDA" w:rsidRPr="00A92770" w:rsidRDefault="001E1DDA">
            <w:pPr>
              <w:rPr>
                <w:rFonts w:ascii="Dyson Futura Medium" w:eastAsia="Times New Roman" w:hAnsi="Dyson Futura Medium" w:cs="Calibri"/>
                <w:sz w:val="22"/>
                <w:szCs w:val="22"/>
                <w:lang w:val="de-DE" w:eastAsia="en-SG"/>
              </w:rPr>
            </w:pPr>
            <w:r w:rsidRPr="00A92770">
              <w:rPr>
                <w:rFonts w:ascii="Dyson Futura Medium" w:hAnsi="Dyson Futura Medium"/>
                <w:color w:val="C45911" w:themeColor="accent2" w:themeShade="BF"/>
                <w:sz w:val="20"/>
                <w:szCs w:val="20"/>
                <w:lang w:val="de-DE"/>
              </w:rPr>
              <w:t>NE</w:t>
            </w:r>
            <w:r w:rsidR="00836607" w:rsidRPr="00A92770">
              <w:rPr>
                <w:rFonts w:ascii="Dyson Futura Medium" w:hAnsi="Dyson Futura Medium"/>
                <w:color w:val="C45911" w:themeColor="accent2" w:themeShade="BF"/>
                <w:sz w:val="20"/>
                <w:szCs w:val="20"/>
                <w:lang w:val="de-DE"/>
              </w:rPr>
              <w:t>U</w:t>
            </w:r>
            <w:r w:rsidR="00974F2F" w:rsidRPr="00A92770">
              <w:rPr>
                <w:rFonts w:ascii="Dyson Futura Medium" w:hAnsi="Dyson Futura Medium"/>
                <w:color w:val="C45911" w:themeColor="accent2" w:themeShade="BF"/>
                <w:sz w:val="20"/>
                <w:szCs w:val="20"/>
                <w:lang w:val="de-DE"/>
              </w:rPr>
              <w:t xml:space="preserve">: </w:t>
            </w:r>
            <w:r w:rsidRPr="00A92770">
              <w:rPr>
                <w:rFonts w:ascii="Dyson Futura Medium" w:eastAsia="Times New Roman" w:hAnsi="Dyson Futura Medium" w:cs="Calibri"/>
                <w:sz w:val="22"/>
                <w:szCs w:val="22"/>
                <w:lang w:val="de-DE" w:eastAsia="en-SG"/>
              </w:rPr>
              <w:t>Wave+</w:t>
            </w:r>
            <w:r w:rsidR="007B6BA0" w:rsidRPr="00A92770">
              <w:rPr>
                <w:rFonts w:ascii="Dyson Futura Medium" w:eastAsia="Times New Roman" w:hAnsi="Dyson Futura Medium" w:cs="Calibri"/>
                <w:sz w:val="22"/>
                <w:szCs w:val="22"/>
                <w:lang w:val="de-DE" w:eastAsia="en-SG"/>
              </w:rPr>
              <w:br/>
            </w:r>
            <w:proofErr w:type="spellStart"/>
            <w:r w:rsidR="00BC68C9" w:rsidRPr="00A92770">
              <w:rPr>
                <w:rFonts w:ascii="Dyson Futura Medium" w:eastAsia="Times New Roman" w:hAnsi="Dyson Futura Medium" w:cs="Calibri"/>
                <w:sz w:val="22"/>
                <w:szCs w:val="22"/>
                <w:lang w:val="de-DE" w:eastAsia="en-SG"/>
              </w:rPr>
              <w:t>Curl</w:t>
            </w:r>
            <w:proofErr w:type="spellEnd"/>
            <w:r w:rsidR="000E7D0D" w:rsidRPr="00A92770">
              <w:rPr>
                <w:rFonts w:ascii="Dyson Futura Medium" w:eastAsia="Times New Roman" w:hAnsi="Dyson Futura Medium" w:cs="Calibri"/>
                <w:sz w:val="22"/>
                <w:szCs w:val="22"/>
                <w:lang w:val="de-DE" w:eastAsia="en-SG"/>
              </w:rPr>
              <w:t>-</w:t>
            </w:r>
            <w:r w:rsidRPr="00A92770">
              <w:rPr>
                <w:rFonts w:ascii="Dyson Futura Medium" w:eastAsia="Times New Roman" w:hAnsi="Dyson Futura Medium" w:cs="Calibri"/>
                <w:sz w:val="22"/>
                <w:szCs w:val="22"/>
                <w:lang w:val="de-DE" w:eastAsia="en-SG"/>
              </w:rPr>
              <w:t>Diffusor</w:t>
            </w:r>
            <w:bookmarkStart w:id="0" w:name="_Ref161246541"/>
            <w:r w:rsidR="004D6D8C" w:rsidRPr="00A92770">
              <w:rPr>
                <w:rStyle w:val="Funotenzeichen"/>
                <w:rFonts w:ascii="Dyson Futura Medium" w:eastAsia="Times New Roman" w:hAnsi="Dyson Futura Medium" w:cs="Calibri"/>
                <w:sz w:val="22"/>
                <w:szCs w:val="22"/>
                <w:lang w:val="de-DE" w:eastAsia="en-SG"/>
              </w:rPr>
              <w:footnoteReference w:id="3"/>
            </w:r>
            <w:bookmarkEnd w:id="0"/>
          </w:p>
          <w:p w14:paraId="72A4AFAE" w14:textId="77777777" w:rsidR="001E1DDA" w:rsidRPr="001E1DDA" w:rsidRDefault="001E1DDA" w:rsidP="01FB295A">
            <w:pPr>
              <w:rPr>
                <w:rFonts w:ascii="Dyson Futura Book" w:eastAsia="Times New Roman" w:hAnsi="Dyson Futura Book" w:cs="Calibri"/>
                <w:b/>
                <w:bCs/>
                <w:lang w:val="de-DE" w:eastAsia="en-SG"/>
              </w:rPr>
            </w:pPr>
            <w:r w:rsidRPr="00982A68">
              <w:rPr>
                <w:rFonts w:ascii="Dyson Futura Book" w:hAnsi="Dyson Futura Book"/>
                <w:sz w:val="22"/>
                <w:szCs w:val="22"/>
                <w:lang w:val="de-DE"/>
              </w:rPr>
              <w:t>Der umkehrbare Luftstrom definiert Wellen, Locken und Spiralen.</w:t>
            </w:r>
          </w:p>
        </w:tc>
        <w:tc>
          <w:tcPr>
            <w:tcW w:w="2202" w:type="dxa"/>
          </w:tcPr>
          <w:p w14:paraId="32F4934F" w14:textId="0E8FA0CC" w:rsidR="001E1DDA" w:rsidRPr="00A92770" w:rsidRDefault="00913A43">
            <w:pPr>
              <w:rPr>
                <w:rFonts w:ascii="Dyson Futura Medium" w:eastAsia="Times New Roman" w:hAnsi="Dyson Futura Medium" w:cs="Calibri"/>
                <w:sz w:val="22"/>
                <w:szCs w:val="22"/>
                <w:lang w:val="de-DE" w:eastAsia="en-SG"/>
              </w:rPr>
            </w:pPr>
            <w:r w:rsidRPr="00913A43">
              <w:rPr>
                <w:rFonts w:ascii="Dyson Futura Medium" w:eastAsia="Times New Roman" w:hAnsi="Dyson Futura Medium" w:cs="Calibri"/>
                <w:sz w:val="22"/>
                <w:szCs w:val="22"/>
                <w:lang w:val="de-DE" w:eastAsia="en-SG"/>
              </w:rPr>
              <w:t>Aufsatz für sanften Luftstrom</w:t>
            </w:r>
            <w:r w:rsidR="004D0075" w:rsidRPr="00A92770">
              <w:rPr>
                <w:rStyle w:val="Funotenzeichen"/>
                <w:rFonts w:ascii="Dyson Futura Medium" w:eastAsia="Times New Roman" w:hAnsi="Dyson Futura Medium" w:cs="Calibri"/>
                <w:sz w:val="22"/>
                <w:szCs w:val="22"/>
                <w:lang w:val="de-DE" w:eastAsia="en-SG"/>
              </w:rPr>
              <w:footnoteReference w:id="4"/>
            </w:r>
          </w:p>
          <w:p w14:paraId="6BC40328" w14:textId="3292505B" w:rsidR="001E1DDA" w:rsidRPr="00C83E77" w:rsidRDefault="001E1DDA" w:rsidP="01FB295A">
            <w:pPr>
              <w:rPr>
                <w:rFonts w:ascii="Dyson Futura Book" w:eastAsia="Times New Roman" w:hAnsi="Dyson Futura Book" w:cs="Calibri"/>
                <w:lang w:val="de-DE" w:eastAsia="en-SG"/>
              </w:rPr>
            </w:pPr>
            <w:r w:rsidRPr="00982A68">
              <w:rPr>
                <w:rFonts w:ascii="Dyson Futura Book" w:hAnsi="Dyson Futura Book"/>
                <w:sz w:val="22"/>
                <w:szCs w:val="22"/>
                <w:lang w:val="de-DE"/>
              </w:rPr>
              <w:t>Verteilt den Luftstrom gleichmäßig für ein schnelles und dennoch sanftes Styling.</w:t>
            </w:r>
          </w:p>
        </w:tc>
        <w:tc>
          <w:tcPr>
            <w:tcW w:w="2091" w:type="dxa"/>
          </w:tcPr>
          <w:p w14:paraId="59B9FDFB" w14:textId="03C292C3" w:rsidR="001E1DDA" w:rsidRPr="00A92770" w:rsidRDefault="001E1DDA" w:rsidP="00982A68">
            <w:pPr>
              <w:rPr>
                <w:rFonts w:ascii="Dyson Futura Medium" w:eastAsia="Times New Roman" w:hAnsi="Dyson Futura Medium" w:cs="Calibri"/>
                <w:sz w:val="22"/>
                <w:szCs w:val="22"/>
                <w:lang w:val="de-DE" w:eastAsia="en-SG"/>
              </w:rPr>
            </w:pPr>
            <w:r w:rsidRPr="00A92770">
              <w:rPr>
                <w:rFonts w:ascii="Dyson Futura Medium" w:eastAsia="Times New Roman" w:hAnsi="Dyson Futura Medium" w:cs="Calibri"/>
                <w:sz w:val="22"/>
                <w:szCs w:val="22"/>
                <w:lang w:val="de-DE" w:eastAsia="en-SG"/>
              </w:rPr>
              <w:t>Styling</w:t>
            </w:r>
            <w:r w:rsidR="000E7D0D" w:rsidRPr="00A92770">
              <w:rPr>
                <w:rFonts w:ascii="Dyson Futura Medium" w:eastAsia="Times New Roman" w:hAnsi="Dyson Futura Medium" w:cs="Calibri"/>
                <w:sz w:val="22"/>
                <w:szCs w:val="22"/>
                <w:lang w:val="de-DE" w:eastAsia="en-SG"/>
              </w:rPr>
              <w:t xml:space="preserve"> </w:t>
            </w:r>
            <w:r w:rsidR="007B6BA0" w:rsidRPr="00A92770">
              <w:rPr>
                <w:rFonts w:ascii="Dyson Futura Medium" w:eastAsia="Times New Roman" w:hAnsi="Dyson Futura Medium" w:cs="Calibri"/>
                <w:sz w:val="22"/>
                <w:szCs w:val="22"/>
                <w:lang w:val="de-DE" w:eastAsia="en-SG"/>
              </w:rPr>
              <w:br/>
            </w:r>
            <w:r w:rsidR="00913A43">
              <w:rPr>
                <w:rFonts w:ascii="Dyson Futura Medium" w:eastAsia="Times New Roman" w:hAnsi="Dyson Futura Medium" w:cs="Calibri"/>
                <w:sz w:val="22"/>
                <w:szCs w:val="22"/>
                <w:lang w:val="de-DE" w:eastAsia="en-SG"/>
              </w:rPr>
              <w:t>Düse</w:t>
            </w:r>
          </w:p>
          <w:p w14:paraId="4F51681D" w14:textId="4E85644B" w:rsidR="001E1DDA" w:rsidRPr="00982A68" w:rsidRDefault="001E1DDA" w:rsidP="01FB295A">
            <w:pPr>
              <w:rPr>
                <w:rFonts w:ascii="Dyson Futura Book" w:hAnsi="Dyson Futura Book"/>
                <w:sz w:val="22"/>
                <w:szCs w:val="22"/>
                <w:lang w:val="de-DE"/>
              </w:rPr>
            </w:pPr>
            <w:r w:rsidRPr="00982A68">
              <w:rPr>
                <w:rFonts w:ascii="Dyson Futura Book" w:hAnsi="Dyson Futura Book"/>
                <w:sz w:val="22"/>
                <w:szCs w:val="22"/>
                <w:lang w:val="de-DE"/>
              </w:rPr>
              <w:t>Breiter und dünner für präzises Styling.</w:t>
            </w:r>
          </w:p>
        </w:tc>
        <w:tc>
          <w:tcPr>
            <w:tcW w:w="2091" w:type="dxa"/>
          </w:tcPr>
          <w:p w14:paraId="011409E3" w14:textId="1BD9B546" w:rsidR="001E1DDA" w:rsidRPr="00A92770" w:rsidRDefault="00913A43">
            <w:pPr>
              <w:rPr>
                <w:rFonts w:ascii="Dyson Futura Heavy" w:eastAsia="Times New Roman" w:hAnsi="Dyson Futura Heavy" w:cs="Calibri"/>
                <w:sz w:val="22"/>
                <w:szCs w:val="22"/>
                <w:lang w:val="de-DE" w:eastAsia="en-SG"/>
              </w:rPr>
            </w:pPr>
            <w:r w:rsidRPr="00913A43">
              <w:rPr>
                <w:rFonts w:ascii="Dyson Futura Medium" w:eastAsia="Times New Roman" w:hAnsi="Dyson Futura Medium" w:cs="Calibri"/>
                <w:sz w:val="22"/>
                <w:szCs w:val="22"/>
                <w:lang w:val="de-DE" w:eastAsia="en-SG"/>
              </w:rPr>
              <w:t>Kammaufsatz mit breiten Zacken</w:t>
            </w:r>
            <w:r w:rsidR="00EA6751" w:rsidRPr="00717B0B">
              <w:rPr>
                <w:rStyle w:val="Funotenzeichen"/>
                <w:rFonts w:ascii="Dyson Futura Medium" w:hAnsi="Dyson Futura Medium"/>
                <w:sz w:val="22"/>
                <w:szCs w:val="22"/>
              </w:rPr>
              <w:fldChar w:fldCharType="begin"/>
            </w:r>
            <w:r w:rsidR="00EA6751" w:rsidRPr="00717B0B">
              <w:rPr>
                <w:rStyle w:val="Funotenzeichen"/>
                <w:rFonts w:ascii="Dyson Futura Medium" w:hAnsi="Dyson Futura Medium"/>
                <w:sz w:val="22"/>
                <w:szCs w:val="22"/>
                <w:lang w:val="de-DE"/>
              </w:rPr>
              <w:instrText xml:space="preserve"> NOTEREF _Ref161246541 \h </w:instrText>
            </w:r>
            <w:r w:rsidR="004D0075" w:rsidRPr="00717B0B">
              <w:rPr>
                <w:rStyle w:val="Funotenzeichen"/>
                <w:rFonts w:ascii="Dyson Futura Medium" w:hAnsi="Dyson Futura Medium"/>
                <w:sz w:val="22"/>
                <w:szCs w:val="22"/>
                <w:lang w:val="de-DE"/>
              </w:rPr>
              <w:instrText xml:space="preserve"> \* MERGEFORMAT </w:instrText>
            </w:r>
            <w:r w:rsidR="00EA6751" w:rsidRPr="00717B0B">
              <w:rPr>
                <w:rStyle w:val="Funotenzeichen"/>
                <w:rFonts w:ascii="Dyson Futura Medium" w:hAnsi="Dyson Futura Medium"/>
                <w:sz w:val="22"/>
                <w:szCs w:val="22"/>
              </w:rPr>
            </w:r>
            <w:r w:rsidR="00EA6751" w:rsidRPr="00717B0B">
              <w:rPr>
                <w:rStyle w:val="Funotenzeichen"/>
                <w:rFonts w:ascii="Dyson Futura Medium" w:hAnsi="Dyson Futura Medium"/>
                <w:sz w:val="22"/>
                <w:szCs w:val="22"/>
              </w:rPr>
              <w:fldChar w:fldCharType="separate"/>
            </w:r>
            <w:r w:rsidR="006460B4">
              <w:rPr>
                <w:rStyle w:val="Funotenzeichen"/>
                <w:rFonts w:ascii="Dyson Futura Medium" w:hAnsi="Dyson Futura Medium"/>
                <w:sz w:val="22"/>
                <w:szCs w:val="22"/>
                <w:lang w:val="de-DE"/>
              </w:rPr>
              <w:t>2</w:t>
            </w:r>
            <w:r w:rsidR="00EA6751" w:rsidRPr="00717B0B">
              <w:rPr>
                <w:rStyle w:val="Funotenzeichen"/>
                <w:rFonts w:ascii="Dyson Futura Medium" w:hAnsi="Dyson Futura Medium"/>
                <w:sz w:val="22"/>
                <w:szCs w:val="22"/>
              </w:rPr>
              <w:fldChar w:fldCharType="end"/>
            </w:r>
            <w:r w:rsidR="001E1DDA" w:rsidRPr="00A92770">
              <w:rPr>
                <w:rFonts w:ascii="Dyson Futura Medium" w:eastAsia="Times New Roman" w:hAnsi="Dyson Futura Medium" w:cs="Calibri"/>
                <w:sz w:val="22"/>
                <w:szCs w:val="22"/>
                <w:lang w:val="de-DE" w:eastAsia="en-SG"/>
              </w:rPr>
              <w:t xml:space="preserve"> </w:t>
            </w:r>
          </w:p>
          <w:p w14:paraId="78CC0BC6" w14:textId="59DD2B61" w:rsidR="001E1DDA" w:rsidRPr="00C83E77" w:rsidRDefault="001E1DDA" w:rsidP="01FB295A">
            <w:pPr>
              <w:rPr>
                <w:rFonts w:ascii="Dyson Futura Book" w:eastAsia="Times New Roman" w:hAnsi="Dyson Futura Book" w:cs="Calibri"/>
                <w:lang w:val="de-DE" w:eastAsia="en-SG"/>
              </w:rPr>
            </w:pPr>
            <w:r w:rsidRPr="00C0783A">
              <w:rPr>
                <w:rFonts w:ascii="Dyson Futura Book" w:hAnsi="Dyson Futura Book"/>
                <w:sz w:val="22"/>
                <w:szCs w:val="22"/>
                <w:lang w:val="de-DE"/>
              </w:rPr>
              <w:t>Hilft, das Haar zu dehnen und zu verlängern.</w:t>
            </w:r>
          </w:p>
        </w:tc>
        <w:tc>
          <w:tcPr>
            <w:tcW w:w="2092" w:type="dxa"/>
          </w:tcPr>
          <w:p w14:paraId="46ECA19E" w14:textId="089C73D3" w:rsidR="001E1DDA" w:rsidRPr="00A92770" w:rsidRDefault="001E1DDA">
            <w:pPr>
              <w:rPr>
                <w:rFonts w:ascii="Dyson Futura Medium" w:eastAsia="Times New Roman" w:hAnsi="Dyson Futura Medium" w:cs="Calibri"/>
                <w:lang w:val="de-DE" w:eastAsia="en-SG"/>
              </w:rPr>
            </w:pPr>
            <w:proofErr w:type="spellStart"/>
            <w:r w:rsidRPr="00A92770">
              <w:rPr>
                <w:rFonts w:ascii="Dyson Futura Medium" w:eastAsia="Times New Roman" w:hAnsi="Dyson Futura Medium" w:cs="Calibri"/>
                <w:sz w:val="22"/>
                <w:szCs w:val="22"/>
                <w:lang w:val="de-DE" w:eastAsia="en-SG"/>
              </w:rPr>
              <w:t>Flyaway</w:t>
            </w:r>
            <w:proofErr w:type="spellEnd"/>
            <w:r w:rsidRPr="00A92770">
              <w:rPr>
                <w:rFonts w:ascii="Dyson Futura Medium" w:eastAsia="Times New Roman" w:hAnsi="Dyson Futura Medium" w:cs="Calibri"/>
                <w:sz w:val="22"/>
                <w:szCs w:val="22"/>
                <w:lang w:val="de-DE" w:eastAsia="en-SG"/>
              </w:rPr>
              <w:t>-</w:t>
            </w:r>
            <w:r w:rsidR="007B6BA0" w:rsidRPr="00A92770">
              <w:rPr>
                <w:rFonts w:ascii="Dyson Futura Medium" w:eastAsia="Times New Roman" w:hAnsi="Dyson Futura Medium" w:cs="Calibri"/>
                <w:sz w:val="22"/>
                <w:szCs w:val="22"/>
                <w:lang w:val="de-DE" w:eastAsia="en-SG"/>
              </w:rPr>
              <w:br/>
            </w:r>
            <w:r w:rsidRPr="00A92770">
              <w:rPr>
                <w:rFonts w:ascii="Dyson Futura Medium" w:eastAsia="Times New Roman" w:hAnsi="Dyson Futura Medium" w:cs="Calibri"/>
                <w:sz w:val="22"/>
                <w:szCs w:val="22"/>
                <w:lang w:val="de-DE" w:eastAsia="en-SG"/>
              </w:rPr>
              <w:t>Aufsatz</w:t>
            </w:r>
            <w:r w:rsidR="004D0075" w:rsidRPr="00717B0B">
              <w:rPr>
                <w:rFonts w:ascii="Dyson Futura Medium" w:eastAsia="Times New Roman" w:hAnsi="Dyson Futura Medium" w:cs="Calibri"/>
                <w:sz w:val="22"/>
                <w:szCs w:val="22"/>
                <w:lang w:val="de-DE" w:eastAsia="en-SG"/>
              </w:rPr>
              <w:fldChar w:fldCharType="begin"/>
            </w:r>
            <w:r w:rsidR="004D0075" w:rsidRPr="00717B0B">
              <w:rPr>
                <w:rFonts w:ascii="Dyson Futura Medium" w:eastAsia="Times New Roman" w:hAnsi="Dyson Futura Medium" w:cs="Calibri"/>
                <w:sz w:val="22"/>
                <w:szCs w:val="22"/>
                <w:lang w:val="de-DE" w:eastAsia="en-SG"/>
              </w:rPr>
              <w:instrText xml:space="preserve"> NOTEREF _Ref161246541 \f \h </w:instrText>
            </w:r>
            <w:r w:rsidR="00DC538C" w:rsidRPr="00717B0B">
              <w:rPr>
                <w:rFonts w:ascii="Dyson Futura Medium" w:eastAsia="Times New Roman" w:hAnsi="Dyson Futura Medium" w:cs="Calibri"/>
                <w:sz w:val="22"/>
                <w:szCs w:val="22"/>
                <w:lang w:val="de-DE" w:eastAsia="en-SG"/>
              </w:rPr>
              <w:instrText xml:space="preserve"> \* MERGEFORMAT </w:instrText>
            </w:r>
            <w:r w:rsidR="004D0075" w:rsidRPr="00717B0B">
              <w:rPr>
                <w:rFonts w:ascii="Dyson Futura Medium" w:eastAsia="Times New Roman" w:hAnsi="Dyson Futura Medium" w:cs="Calibri"/>
                <w:sz w:val="22"/>
                <w:szCs w:val="22"/>
                <w:lang w:val="de-DE" w:eastAsia="en-SG"/>
              </w:rPr>
            </w:r>
            <w:r w:rsidR="004D0075" w:rsidRPr="00717B0B">
              <w:rPr>
                <w:rFonts w:ascii="Dyson Futura Medium" w:eastAsia="Times New Roman" w:hAnsi="Dyson Futura Medium" w:cs="Calibri"/>
                <w:sz w:val="22"/>
                <w:szCs w:val="22"/>
                <w:lang w:val="de-DE" w:eastAsia="en-SG"/>
              </w:rPr>
              <w:fldChar w:fldCharType="separate"/>
            </w:r>
            <w:r w:rsidR="006460B4" w:rsidRPr="006460B4">
              <w:rPr>
                <w:rStyle w:val="Funotenzeichen"/>
                <w:rFonts w:ascii="Dyson Futura Medium" w:hAnsi="Dyson Futura Medium"/>
                <w:sz w:val="22"/>
                <w:szCs w:val="22"/>
                <w:lang w:val="de-DE"/>
              </w:rPr>
              <w:t>2</w:t>
            </w:r>
            <w:r w:rsidR="004D0075" w:rsidRPr="00717B0B">
              <w:rPr>
                <w:rFonts w:ascii="Dyson Futura Medium" w:eastAsia="Times New Roman" w:hAnsi="Dyson Futura Medium" w:cs="Calibri"/>
                <w:sz w:val="22"/>
                <w:szCs w:val="22"/>
                <w:lang w:val="de-DE" w:eastAsia="en-SG"/>
              </w:rPr>
              <w:fldChar w:fldCharType="end"/>
            </w:r>
          </w:p>
          <w:p w14:paraId="7F0104FC" w14:textId="0B40C777" w:rsidR="001E1DDA" w:rsidRPr="00C83E77" w:rsidRDefault="001E1DDA" w:rsidP="1C92CA00">
            <w:pPr>
              <w:rPr>
                <w:rFonts w:ascii="Dyson Futura Book" w:eastAsia="Times New Roman" w:hAnsi="Dyson Futura Book" w:cs="Calibri"/>
                <w:lang w:val="de-DE" w:eastAsia="en-SG"/>
              </w:rPr>
            </w:pPr>
            <w:r w:rsidRPr="00C0783A">
              <w:rPr>
                <w:rFonts w:ascii="Dyson Futura Book" w:hAnsi="Dyson Futura Book"/>
                <w:sz w:val="22"/>
                <w:szCs w:val="22"/>
                <w:lang w:val="de-DE"/>
              </w:rPr>
              <w:t>Versteckt kürzere Haare für ein glattes, glänzendes Finish.</w:t>
            </w:r>
          </w:p>
        </w:tc>
      </w:tr>
    </w:tbl>
    <w:p w14:paraId="7EB85DB9" w14:textId="34A9D7B7" w:rsidR="1C92CA00" w:rsidRDefault="1C92CA00" w:rsidP="1C92CA00">
      <w:pPr>
        <w:jc w:val="both"/>
        <w:rPr>
          <w:rFonts w:ascii="Dyson Futura Medium" w:hAnsi="Dyson Futura Medium"/>
          <w:color w:val="C45911" w:themeColor="accent2" w:themeShade="BF"/>
          <w:sz w:val="22"/>
          <w:szCs w:val="22"/>
          <w:lang w:val="de-DE"/>
        </w:rPr>
      </w:pPr>
    </w:p>
    <w:p w14:paraId="147645EA" w14:textId="05DDA161" w:rsidR="004D0075" w:rsidRDefault="00AC748B" w:rsidP="004D0075">
      <w:pPr>
        <w:jc w:val="both"/>
        <w:rPr>
          <w:rFonts w:ascii="Dyson Futura Medium" w:hAnsi="Dyson Futura Medium"/>
          <w:color w:val="C45911" w:themeColor="accent2" w:themeShade="BF"/>
          <w:sz w:val="22"/>
          <w:szCs w:val="22"/>
          <w:lang w:val="de-DE"/>
        </w:rPr>
      </w:pPr>
      <w:r>
        <w:rPr>
          <w:rFonts w:ascii="Dyson Futura Medium" w:hAnsi="Dyson Futura Medium"/>
          <w:color w:val="C45911" w:themeColor="accent2" w:themeShade="BF"/>
          <w:sz w:val="22"/>
          <w:szCs w:val="22"/>
          <w:lang w:val="de-DE"/>
        </w:rPr>
        <w:lastRenderedPageBreak/>
        <w:t xml:space="preserve">Die </w:t>
      </w:r>
      <w:r w:rsidR="00BF4D49">
        <w:rPr>
          <w:rFonts w:ascii="Dyson Futura Medium" w:hAnsi="Dyson Futura Medium"/>
          <w:color w:val="C45911" w:themeColor="accent2" w:themeShade="BF"/>
          <w:sz w:val="22"/>
          <w:szCs w:val="22"/>
          <w:lang w:val="de-DE"/>
        </w:rPr>
        <w:t xml:space="preserve">elegante </w:t>
      </w:r>
      <w:r w:rsidR="00753C23">
        <w:rPr>
          <w:rFonts w:ascii="Dyson Futura Medium" w:hAnsi="Dyson Futura Medium"/>
          <w:color w:val="C45911" w:themeColor="accent2" w:themeShade="BF"/>
          <w:sz w:val="22"/>
          <w:szCs w:val="22"/>
          <w:lang w:val="de-DE"/>
        </w:rPr>
        <w:t xml:space="preserve">Verbindung von </w:t>
      </w:r>
      <w:r w:rsidR="004D0075">
        <w:rPr>
          <w:rFonts w:ascii="Dyson Futura Medium" w:hAnsi="Dyson Futura Medium"/>
          <w:color w:val="C45911" w:themeColor="accent2" w:themeShade="BF"/>
          <w:sz w:val="22"/>
          <w:szCs w:val="22"/>
          <w:lang w:val="de-DE"/>
        </w:rPr>
        <w:t>Design und Technologie</w:t>
      </w:r>
    </w:p>
    <w:p w14:paraId="7ED03FDA" w14:textId="77777777" w:rsidR="002E5760" w:rsidRDefault="002E5760" w:rsidP="0054394F">
      <w:pPr>
        <w:jc w:val="both"/>
        <w:rPr>
          <w:rFonts w:ascii="Dyson Futura Book" w:hAnsi="Dyson Futura Book"/>
          <w:sz w:val="22"/>
          <w:szCs w:val="22"/>
          <w:lang w:val="de-DE"/>
        </w:rPr>
      </w:pPr>
    </w:p>
    <w:p w14:paraId="33D77788" w14:textId="5F87F340" w:rsidR="0054394F" w:rsidRPr="0054394F" w:rsidRDefault="002E5760" w:rsidP="0054394F">
      <w:pPr>
        <w:jc w:val="both"/>
        <w:rPr>
          <w:rFonts w:ascii="Dyson Futura Book" w:hAnsi="Dyson Futura Book"/>
          <w:sz w:val="22"/>
          <w:szCs w:val="22"/>
          <w:lang w:val="de-DE"/>
        </w:rPr>
      </w:pPr>
      <w:r>
        <w:rPr>
          <w:noProof/>
        </w:rPr>
        <w:drawing>
          <wp:anchor distT="0" distB="0" distL="114300" distR="114300" simplePos="0" relativeHeight="251658240" behindDoc="0" locked="0" layoutInCell="1" allowOverlap="1" wp14:anchorId="11007064" wp14:editId="468FC1E7">
            <wp:simplePos x="0" y="0"/>
            <wp:positionH relativeFrom="column">
              <wp:posOffset>888365</wp:posOffset>
            </wp:positionH>
            <wp:positionV relativeFrom="paragraph">
              <wp:posOffset>-5080</wp:posOffset>
            </wp:positionV>
            <wp:extent cx="938071" cy="1957998"/>
            <wp:effectExtent l="0" t="0" r="0" b="4445"/>
            <wp:wrapSquare wrapText="bothSides"/>
            <wp:docPr id="4" name="Picture 4" descr="A blue and orange cylindrical object&#10;&#10;Description automatically generated">
              <a:extLst xmlns:a="http://schemas.openxmlformats.org/drawingml/2006/main">
                <a:ext uri="{FF2B5EF4-FFF2-40B4-BE49-F238E27FC236}">
                  <a16:creationId xmlns:a16="http://schemas.microsoft.com/office/drawing/2014/main" id="{9D61CEB2-7227-9AF6-0A26-B6CFFCD7F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orange cylindrical object&#10;&#10;Description automatically generated">
                      <a:extLst>
                        <a:ext uri="{FF2B5EF4-FFF2-40B4-BE49-F238E27FC236}">
                          <a16:creationId xmlns:a16="http://schemas.microsoft.com/office/drawing/2014/main" id="{9D61CEB2-7227-9AF6-0A26-B6CFFCD7F1C2}"/>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14256"/>
                    <a:stretch/>
                  </pic:blipFill>
                  <pic:spPr>
                    <a:xfrm>
                      <a:off x="0" y="0"/>
                      <a:ext cx="938071" cy="1957998"/>
                    </a:xfrm>
                    <a:prstGeom prst="rect">
                      <a:avLst/>
                    </a:prstGeom>
                  </pic:spPr>
                </pic:pic>
              </a:graphicData>
            </a:graphic>
          </wp:anchor>
        </w:drawing>
      </w:r>
      <w:r>
        <w:rPr>
          <w:noProof/>
        </w:rPr>
        <w:drawing>
          <wp:anchor distT="0" distB="0" distL="114300" distR="114300" simplePos="0" relativeHeight="251658241" behindDoc="0" locked="0" layoutInCell="1" allowOverlap="1" wp14:anchorId="4CCECCE9" wp14:editId="140E9D87">
            <wp:simplePos x="0" y="0"/>
            <wp:positionH relativeFrom="column">
              <wp:posOffset>2540</wp:posOffset>
            </wp:positionH>
            <wp:positionV relativeFrom="paragraph">
              <wp:posOffset>-5080</wp:posOffset>
            </wp:positionV>
            <wp:extent cx="942340" cy="1963420"/>
            <wp:effectExtent l="0" t="0" r="0" b="0"/>
            <wp:wrapSquare wrapText="bothSides"/>
            <wp:docPr id="33" name="Picture 32" descr="A blue and orange device&#10;&#10;Description automatically generated">
              <a:extLst xmlns:a="http://schemas.openxmlformats.org/drawingml/2006/main">
                <a:ext uri="{FF2B5EF4-FFF2-40B4-BE49-F238E27FC236}">
                  <a16:creationId xmlns:a16="http://schemas.microsoft.com/office/drawing/2014/main" id="{66FB8BAC-41ED-D4DE-2588-A0C63AEB0A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blue and orange device&#10;&#10;Description automatically generated">
                      <a:extLst>
                        <a:ext uri="{FF2B5EF4-FFF2-40B4-BE49-F238E27FC236}">
                          <a16:creationId xmlns:a16="http://schemas.microsoft.com/office/drawing/2014/main" id="{66FB8BAC-41ED-D4DE-2588-A0C63AEB0A10}"/>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b="14467"/>
                    <a:stretch/>
                  </pic:blipFill>
                  <pic:spPr>
                    <a:xfrm>
                      <a:off x="0" y="0"/>
                      <a:ext cx="942340" cy="1963420"/>
                    </a:xfrm>
                    <a:prstGeom prst="rect">
                      <a:avLst/>
                    </a:prstGeom>
                  </pic:spPr>
                </pic:pic>
              </a:graphicData>
            </a:graphic>
          </wp:anchor>
        </w:drawing>
      </w:r>
      <w:r w:rsidR="00EA01E6">
        <w:rPr>
          <w:rFonts w:ascii="Dyson Futura Book" w:hAnsi="Dyson Futura Book"/>
          <w:sz w:val="22"/>
          <w:szCs w:val="22"/>
          <w:lang w:val="de-DE"/>
        </w:rPr>
        <w:t>E</w:t>
      </w:r>
      <w:r w:rsidR="0054394F" w:rsidRPr="0054394F">
        <w:rPr>
          <w:rFonts w:ascii="Dyson Futura Book" w:hAnsi="Dyson Futura Book"/>
          <w:sz w:val="22"/>
          <w:szCs w:val="22"/>
          <w:lang w:val="de-DE"/>
        </w:rPr>
        <w:t xml:space="preserve">in </w:t>
      </w:r>
      <w:r w:rsidR="00182889">
        <w:rPr>
          <w:rFonts w:ascii="Dyson Futura Book" w:hAnsi="Dyson Futura Book"/>
          <w:sz w:val="22"/>
          <w:szCs w:val="22"/>
          <w:lang w:val="de-DE"/>
        </w:rPr>
        <w:t>unverwechselbare</w:t>
      </w:r>
      <w:r w:rsidR="00EA01E6">
        <w:rPr>
          <w:rFonts w:ascii="Dyson Futura Book" w:hAnsi="Dyson Futura Book"/>
          <w:sz w:val="22"/>
          <w:szCs w:val="22"/>
          <w:lang w:val="de-DE"/>
        </w:rPr>
        <w:t>s</w:t>
      </w:r>
      <w:r w:rsidR="0054394F" w:rsidRPr="0054394F">
        <w:rPr>
          <w:rFonts w:ascii="Dyson Futura Book" w:hAnsi="Dyson Futura Book"/>
          <w:sz w:val="22"/>
          <w:szCs w:val="22"/>
          <w:lang w:val="de-DE"/>
        </w:rPr>
        <w:t xml:space="preserve"> </w:t>
      </w:r>
      <w:r w:rsidR="00EA01E6">
        <w:rPr>
          <w:rFonts w:ascii="Dyson Futura Book" w:hAnsi="Dyson Futura Book"/>
          <w:sz w:val="22"/>
          <w:szCs w:val="22"/>
          <w:lang w:val="de-DE"/>
        </w:rPr>
        <w:t xml:space="preserve">Design </w:t>
      </w:r>
      <w:r w:rsidR="0067505F">
        <w:rPr>
          <w:rFonts w:ascii="Dyson Futura Book" w:hAnsi="Dyson Futura Book"/>
          <w:sz w:val="22"/>
          <w:szCs w:val="22"/>
          <w:lang w:val="de-DE"/>
        </w:rPr>
        <w:t>mit</w:t>
      </w:r>
      <w:r w:rsidR="0067505F" w:rsidRPr="0054394F">
        <w:rPr>
          <w:rFonts w:ascii="Dyson Futura Book" w:hAnsi="Dyson Futura Book"/>
          <w:sz w:val="22"/>
          <w:szCs w:val="22"/>
          <w:lang w:val="de-DE"/>
        </w:rPr>
        <w:t xml:space="preserve"> </w:t>
      </w:r>
      <w:r w:rsidR="00EA01E6" w:rsidRPr="0054394F">
        <w:rPr>
          <w:rFonts w:ascii="Dyson Futura Book" w:hAnsi="Dyson Futura Book"/>
          <w:sz w:val="22"/>
          <w:szCs w:val="22"/>
          <w:lang w:val="de-DE"/>
        </w:rPr>
        <w:t>neuen integrierten Sensoren</w:t>
      </w:r>
      <w:r w:rsidR="0054394F" w:rsidRPr="0054394F">
        <w:rPr>
          <w:rFonts w:ascii="Dyson Futura Book" w:hAnsi="Dyson Futura Book"/>
          <w:sz w:val="22"/>
          <w:szCs w:val="22"/>
          <w:lang w:val="de-DE"/>
        </w:rPr>
        <w:t xml:space="preserve">: </w:t>
      </w:r>
      <w:r w:rsidR="002A61A6">
        <w:rPr>
          <w:rFonts w:ascii="Dyson Futura Book" w:hAnsi="Dyson Futura Book"/>
          <w:sz w:val="22"/>
          <w:szCs w:val="22"/>
          <w:lang w:val="de-DE"/>
        </w:rPr>
        <w:t>die</w:t>
      </w:r>
      <w:r w:rsidR="0054394F" w:rsidRPr="0054394F">
        <w:rPr>
          <w:rFonts w:ascii="Dyson Futura Book" w:hAnsi="Dyson Futura Book"/>
          <w:sz w:val="22"/>
          <w:szCs w:val="22"/>
          <w:lang w:val="de-DE"/>
        </w:rPr>
        <w:t xml:space="preserve"> </w:t>
      </w:r>
      <w:r w:rsidR="00787640">
        <w:rPr>
          <w:rFonts w:ascii="Dyson Futura Book" w:hAnsi="Dyson Futura Book"/>
          <w:sz w:val="22"/>
          <w:szCs w:val="22"/>
          <w:lang w:val="de-DE"/>
        </w:rPr>
        <w:t>transparente</w:t>
      </w:r>
      <w:r w:rsidR="0054394F" w:rsidRPr="0054394F">
        <w:rPr>
          <w:rFonts w:ascii="Dyson Futura Book" w:hAnsi="Dyson Futura Book"/>
          <w:sz w:val="22"/>
          <w:szCs w:val="22"/>
          <w:lang w:val="de-DE"/>
        </w:rPr>
        <w:t xml:space="preserve"> </w:t>
      </w:r>
      <w:r w:rsidR="00787640">
        <w:rPr>
          <w:rFonts w:ascii="Dyson Futura Book" w:hAnsi="Dyson Futura Book"/>
          <w:sz w:val="22"/>
          <w:szCs w:val="22"/>
          <w:lang w:val="de-DE"/>
        </w:rPr>
        <w:t>Abschluss</w:t>
      </w:r>
      <w:r w:rsidR="0054394F" w:rsidRPr="0054394F">
        <w:rPr>
          <w:rFonts w:ascii="Dyson Futura Book" w:hAnsi="Dyson Futura Book"/>
          <w:sz w:val="22"/>
          <w:szCs w:val="22"/>
          <w:lang w:val="de-DE"/>
        </w:rPr>
        <w:t>kappe</w:t>
      </w:r>
      <w:r w:rsidR="00787640">
        <w:rPr>
          <w:rFonts w:ascii="Dyson Futura Book" w:hAnsi="Dyson Futura Book"/>
          <w:sz w:val="22"/>
          <w:szCs w:val="22"/>
          <w:lang w:val="de-DE"/>
        </w:rPr>
        <w:t xml:space="preserve"> gibt</w:t>
      </w:r>
      <w:r w:rsidR="0054394F" w:rsidRPr="0054394F">
        <w:rPr>
          <w:rFonts w:ascii="Dyson Futura Book" w:hAnsi="Dyson Futura Book"/>
          <w:sz w:val="22"/>
          <w:szCs w:val="22"/>
          <w:lang w:val="de-DE"/>
        </w:rPr>
        <w:t xml:space="preserve"> den Blick auf die </w:t>
      </w:r>
      <w:r w:rsidR="001A148B">
        <w:rPr>
          <w:rFonts w:ascii="Dyson Futura Book" w:hAnsi="Dyson Futura Book"/>
          <w:sz w:val="22"/>
          <w:szCs w:val="22"/>
          <w:lang w:val="de-DE"/>
        </w:rPr>
        <w:t>eingebette</w:t>
      </w:r>
      <w:r w:rsidR="002A61A6">
        <w:rPr>
          <w:rFonts w:ascii="Dyson Futura Book" w:hAnsi="Dyson Futura Book"/>
          <w:sz w:val="22"/>
          <w:szCs w:val="22"/>
          <w:lang w:val="de-DE"/>
        </w:rPr>
        <w:t>te</w:t>
      </w:r>
      <w:r w:rsidR="001A148B">
        <w:rPr>
          <w:rFonts w:ascii="Dyson Futura Book" w:hAnsi="Dyson Futura Book"/>
          <w:sz w:val="22"/>
          <w:szCs w:val="22"/>
          <w:lang w:val="de-DE"/>
        </w:rPr>
        <w:t xml:space="preserve"> </w:t>
      </w:r>
      <w:r w:rsidR="0054394F" w:rsidRPr="0054394F">
        <w:rPr>
          <w:rFonts w:ascii="Dyson Futura Book" w:hAnsi="Dyson Futura Book"/>
          <w:sz w:val="22"/>
          <w:szCs w:val="22"/>
          <w:lang w:val="de-DE"/>
        </w:rPr>
        <w:t>Technologie frei</w:t>
      </w:r>
      <w:r w:rsidR="002A61A6">
        <w:rPr>
          <w:rFonts w:ascii="Dyson Futura Book" w:hAnsi="Dyson Futura Book"/>
          <w:sz w:val="22"/>
          <w:szCs w:val="22"/>
          <w:lang w:val="de-DE"/>
        </w:rPr>
        <w:t xml:space="preserve"> und bildet mit der</w:t>
      </w:r>
      <w:r w:rsidR="0054394F" w:rsidRPr="0054394F">
        <w:rPr>
          <w:rFonts w:ascii="Dyson Futura Book" w:hAnsi="Dyson Futura Book"/>
          <w:sz w:val="22"/>
          <w:szCs w:val="22"/>
          <w:lang w:val="de-DE"/>
        </w:rPr>
        <w:t xml:space="preserve"> neue</w:t>
      </w:r>
      <w:r w:rsidR="002A61A6">
        <w:rPr>
          <w:rFonts w:ascii="Dyson Futura Book" w:hAnsi="Dyson Futura Book"/>
          <w:sz w:val="22"/>
          <w:szCs w:val="22"/>
          <w:lang w:val="de-DE"/>
        </w:rPr>
        <w:t>n</w:t>
      </w:r>
      <w:r w:rsidR="0054394F" w:rsidRPr="0054394F">
        <w:rPr>
          <w:rFonts w:ascii="Dyson Futura Book" w:hAnsi="Dyson Futura Book"/>
          <w:sz w:val="22"/>
          <w:szCs w:val="22"/>
          <w:lang w:val="de-DE"/>
        </w:rPr>
        <w:t>, kr</w:t>
      </w:r>
      <w:r w:rsidR="002A61A6">
        <w:rPr>
          <w:rFonts w:ascii="Dyson Futura Book" w:hAnsi="Dyson Futura Book"/>
          <w:sz w:val="22"/>
          <w:szCs w:val="22"/>
          <w:lang w:val="de-DE"/>
        </w:rPr>
        <w:t>aftvollen</w:t>
      </w:r>
      <w:r w:rsidR="0054394F" w:rsidRPr="0054394F">
        <w:rPr>
          <w:rFonts w:ascii="Dyson Futura Book" w:hAnsi="Dyson Futura Book"/>
          <w:sz w:val="22"/>
          <w:szCs w:val="22"/>
          <w:lang w:val="de-DE"/>
        </w:rPr>
        <w:t xml:space="preserve"> Farbpalette </w:t>
      </w:r>
      <w:proofErr w:type="spellStart"/>
      <w:r w:rsidR="0054394F" w:rsidRPr="0054394F">
        <w:rPr>
          <w:rFonts w:ascii="Dyson Futura Book" w:hAnsi="Dyson Futura Book"/>
          <w:sz w:val="22"/>
          <w:szCs w:val="22"/>
          <w:lang w:val="de-DE"/>
        </w:rPr>
        <w:t>Ceramic</w:t>
      </w:r>
      <w:proofErr w:type="spellEnd"/>
      <w:r w:rsidR="0054394F" w:rsidRPr="0054394F">
        <w:rPr>
          <w:rFonts w:ascii="Dyson Futura Book" w:hAnsi="Dyson Futura Book"/>
          <w:sz w:val="22"/>
          <w:szCs w:val="22"/>
          <w:lang w:val="de-DE"/>
        </w:rPr>
        <w:t xml:space="preserve"> Patina</w:t>
      </w:r>
      <w:r w:rsidR="00A17091">
        <w:rPr>
          <w:rFonts w:ascii="Dyson Futura Book" w:hAnsi="Dyson Futura Book"/>
          <w:sz w:val="22"/>
          <w:szCs w:val="22"/>
          <w:lang w:val="de-DE"/>
        </w:rPr>
        <w:t>/</w:t>
      </w:r>
      <w:r w:rsidR="0054394F" w:rsidRPr="0054394F">
        <w:rPr>
          <w:rFonts w:ascii="Dyson Futura Book" w:hAnsi="Dyson Futura Book"/>
          <w:sz w:val="22"/>
          <w:szCs w:val="22"/>
          <w:lang w:val="de-DE"/>
        </w:rPr>
        <w:t xml:space="preserve">Topaz </w:t>
      </w:r>
      <w:r w:rsidR="00995C3B">
        <w:rPr>
          <w:rFonts w:ascii="Dyson Futura Book" w:hAnsi="Dyson Futura Book"/>
          <w:sz w:val="22"/>
          <w:szCs w:val="22"/>
          <w:lang w:val="de-DE"/>
        </w:rPr>
        <w:t xml:space="preserve">und </w:t>
      </w:r>
      <w:proofErr w:type="spellStart"/>
      <w:r w:rsidR="004E2A03">
        <w:rPr>
          <w:rFonts w:ascii="Dyson Futura Book" w:hAnsi="Dyson Futura Book"/>
          <w:sz w:val="22"/>
          <w:szCs w:val="22"/>
          <w:lang w:val="de-DE"/>
        </w:rPr>
        <w:t>Violettblau</w:t>
      </w:r>
      <w:proofErr w:type="spellEnd"/>
      <w:r w:rsidR="00A17091">
        <w:rPr>
          <w:rFonts w:ascii="Dyson Futura Book" w:hAnsi="Dyson Futura Book"/>
          <w:sz w:val="22"/>
          <w:szCs w:val="22"/>
          <w:lang w:val="de-DE"/>
        </w:rPr>
        <w:t>/</w:t>
      </w:r>
      <w:r w:rsidR="0054394F" w:rsidRPr="0054394F">
        <w:rPr>
          <w:rFonts w:ascii="Dyson Futura Book" w:hAnsi="Dyson Futura Book"/>
          <w:sz w:val="22"/>
          <w:szCs w:val="22"/>
          <w:lang w:val="de-DE"/>
        </w:rPr>
        <w:t>Topaz</w:t>
      </w:r>
      <w:r w:rsidR="002A61A6">
        <w:rPr>
          <w:rFonts w:ascii="Dyson Futura Book" w:hAnsi="Dyson Futura Book"/>
          <w:sz w:val="22"/>
          <w:szCs w:val="22"/>
          <w:lang w:val="de-DE"/>
        </w:rPr>
        <w:t xml:space="preserve"> ein</w:t>
      </w:r>
      <w:r w:rsidR="004132DB">
        <w:rPr>
          <w:rFonts w:ascii="Dyson Futura Book" w:hAnsi="Dyson Futura Book"/>
          <w:sz w:val="22"/>
          <w:szCs w:val="22"/>
          <w:lang w:val="de-DE"/>
        </w:rPr>
        <w:t>en ansprechenden Kontrast</w:t>
      </w:r>
      <w:r w:rsidR="0054394F" w:rsidRPr="0054394F">
        <w:rPr>
          <w:rFonts w:ascii="Dyson Futura Book" w:hAnsi="Dyson Futura Book"/>
          <w:sz w:val="22"/>
          <w:szCs w:val="22"/>
          <w:lang w:val="de-DE"/>
        </w:rPr>
        <w:t>.</w:t>
      </w:r>
    </w:p>
    <w:p w14:paraId="6C115F77" w14:textId="77777777" w:rsidR="0054394F" w:rsidRPr="0054394F" w:rsidRDefault="0054394F" w:rsidP="0054394F">
      <w:pPr>
        <w:jc w:val="both"/>
        <w:rPr>
          <w:rFonts w:ascii="Dyson Futura Book" w:hAnsi="Dyson Futura Book"/>
          <w:sz w:val="22"/>
          <w:szCs w:val="22"/>
          <w:lang w:val="de-DE"/>
        </w:rPr>
      </w:pPr>
    </w:p>
    <w:p w14:paraId="65DFE536" w14:textId="6BBAF17A" w:rsidR="00EB40BE" w:rsidRPr="00EB40BE" w:rsidRDefault="00672B28" w:rsidP="00672B28">
      <w:pPr>
        <w:jc w:val="both"/>
        <w:rPr>
          <w:rFonts w:ascii="Dyson Futura Book" w:hAnsi="Dyson Futura Book"/>
          <w:sz w:val="22"/>
          <w:szCs w:val="22"/>
          <w:lang w:val="de-DE"/>
        </w:rPr>
      </w:pPr>
      <w:r w:rsidRPr="00672B28">
        <w:rPr>
          <w:rFonts w:ascii="Dyson Futura Book" w:hAnsi="Dyson Futura Book"/>
          <w:sz w:val="22"/>
          <w:szCs w:val="22"/>
          <w:lang w:val="de-DE"/>
        </w:rPr>
        <w:t xml:space="preserve">Der </w:t>
      </w:r>
      <w:r w:rsidR="00BF4D49" w:rsidRPr="00DF3461">
        <w:rPr>
          <w:rFonts w:ascii="Dyson Futura Book" w:hAnsi="Dyson Futura Book"/>
          <w:b/>
          <w:bCs/>
          <w:sz w:val="22"/>
          <w:szCs w:val="22"/>
          <w:lang w:val="de-DE"/>
        </w:rPr>
        <w:t xml:space="preserve">Dyson </w:t>
      </w:r>
      <w:proofErr w:type="spellStart"/>
      <w:r w:rsidRPr="00DF3461">
        <w:rPr>
          <w:rFonts w:ascii="Dyson Futura Book" w:hAnsi="Dyson Futura Book"/>
          <w:b/>
          <w:bCs/>
          <w:sz w:val="22"/>
          <w:szCs w:val="22"/>
          <w:lang w:val="de-DE"/>
        </w:rPr>
        <w:t>Supersonic</w:t>
      </w:r>
      <w:proofErr w:type="spellEnd"/>
      <w:r w:rsidRPr="00DF3461">
        <w:rPr>
          <w:rFonts w:ascii="Dyson Futura Book" w:hAnsi="Dyson Futura Book"/>
          <w:b/>
          <w:bCs/>
          <w:sz w:val="22"/>
          <w:szCs w:val="22"/>
          <w:lang w:val="de-DE"/>
        </w:rPr>
        <w:t xml:space="preserve"> </w:t>
      </w:r>
      <w:proofErr w:type="spellStart"/>
      <w:r w:rsidRPr="00DF3461">
        <w:rPr>
          <w:rFonts w:ascii="Dyson Futura Book" w:hAnsi="Dyson Futura Book"/>
          <w:b/>
          <w:bCs/>
          <w:sz w:val="22"/>
          <w:szCs w:val="22"/>
          <w:lang w:val="de-DE"/>
        </w:rPr>
        <w:t>Nural</w:t>
      </w:r>
      <w:proofErr w:type="spellEnd"/>
      <w:r w:rsidR="00C65330" w:rsidRPr="00DF3461">
        <w:rPr>
          <w:rFonts w:ascii="Dyson Futura Book" w:hAnsi="Dyson Futura Book"/>
          <w:b/>
          <w:bCs/>
          <w:sz w:val="22"/>
          <w:szCs w:val="22"/>
          <w:lang w:val="de-DE"/>
        </w:rPr>
        <w:t>™</w:t>
      </w:r>
      <w:r w:rsidRPr="00C65330">
        <w:rPr>
          <w:rFonts w:ascii="Dyson Futura Book" w:hAnsi="Dyson Futura Book"/>
          <w:sz w:val="22"/>
          <w:szCs w:val="22"/>
          <w:lang w:val="de-DE"/>
        </w:rPr>
        <w:t xml:space="preserve"> Haartrockner </w:t>
      </w:r>
      <w:r w:rsidRPr="00672B28">
        <w:rPr>
          <w:rFonts w:ascii="Dyson Futura Book" w:hAnsi="Dyson Futura Book"/>
          <w:sz w:val="22"/>
          <w:szCs w:val="22"/>
          <w:lang w:val="de-DE"/>
        </w:rPr>
        <w:t>wird mit fünf Aufsätzen</w:t>
      </w:r>
      <w:r w:rsidR="00ED2180">
        <w:rPr>
          <w:rStyle w:val="Funotenzeichen"/>
          <w:rFonts w:ascii="Dyson Futura Book" w:hAnsi="Dyson Futura Book"/>
          <w:sz w:val="22"/>
          <w:szCs w:val="22"/>
          <w:lang w:val="de-DE"/>
        </w:rPr>
        <w:footnoteReference w:id="5"/>
      </w:r>
      <w:r w:rsidRPr="00672B28">
        <w:rPr>
          <w:rFonts w:ascii="Dyson Futura Book" w:hAnsi="Dyson Futura Book"/>
          <w:sz w:val="22"/>
          <w:szCs w:val="22"/>
          <w:lang w:val="de-DE"/>
        </w:rPr>
        <w:t xml:space="preserve"> in </w:t>
      </w:r>
      <w:r w:rsidR="000A6688">
        <w:rPr>
          <w:rFonts w:ascii="Dyson Futura Book" w:hAnsi="Dyson Futura Book"/>
          <w:sz w:val="22"/>
          <w:szCs w:val="22"/>
          <w:lang w:val="de-DE"/>
        </w:rPr>
        <w:t>einer</w:t>
      </w:r>
      <w:r w:rsidR="000A6688" w:rsidRPr="00672B28">
        <w:rPr>
          <w:rFonts w:ascii="Dyson Futura Book" w:hAnsi="Dyson Futura Book"/>
          <w:sz w:val="22"/>
          <w:szCs w:val="22"/>
          <w:lang w:val="de-DE"/>
        </w:rPr>
        <w:t xml:space="preserve"> </w:t>
      </w:r>
      <w:r w:rsidR="000A6688">
        <w:rPr>
          <w:rFonts w:ascii="Dyson Futura Book" w:hAnsi="Dyson Futura Book"/>
          <w:sz w:val="22"/>
          <w:szCs w:val="22"/>
          <w:lang w:val="de-DE"/>
        </w:rPr>
        <w:t xml:space="preserve">eleganten Aufbewahrungsbox </w:t>
      </w:r>
      <w:r w:rsidRPr="00672B28">
        <w:rPr>
          <w:rFonts w:ascii="Dyson Futura Book" w:hAnsi="Dyson Futura Book"/>
          <w:sz w:val="22"/>
          <w:szCs w:val="22"/>
          <w:lang w:val="de-DE"/>
        </w:rPr>
        <w:t xml:space="preserve">geliefert, weiteres </w:t>
      </w:r>
      <w:r w:rsidR="004F0104">
        <w:rPr>
          <w:rFonts w:ascii="Dyson Futura Book" w:hAnsi="Dyson Futura Book"/>
          <w:sz w:val="22"/>
          <w:szCs w:val="22"/>
          <w:lang w:val="de-DE"/>
        </w:rPr>
        <w:t xml:space="preserve">separates </w:t>
      </w:r>
      <w:r w:rsidRPr="00672B28">
        <w:rPr>
          <w:rFonts w:ascii="Dyson Futura Book" w:hAnsi="Dyson Futura Book"/>
          <w:sz w:val="22"/>
          <w:szCs w:val="22"/>
          <w:lang w:val="de-DE"/>
        </w:rPr>
        <w:t xml:space="preserve">Zubehör </w:t>
      </w:r>
      <w:r w:rsidR="00B45B48">
        <w:rPr>
          <w:rFonts w:ascii="Dyson Futura Book" w:hAnsi="Dyson Futura Book"/>
          <w:sz w:val="22"/>
          <w:szCs w:val="22"/>
          <w:lang w:val="de-DE"/>
        </w:rPr>
        <w:t>folgt zu einem späteren Zeitpunkt</w:t>
      </w:r>
      <w:r w:rsidRPr="00672B28">
        <w:rPr>
          <w:rFonts w:ascii="Dyson Futura Book" w:hAnsi="Dyson Futura Book"/>
          <w:sz w:val="22"/>
          <w:szCs w:val="22"/>
          <w:lang w:val="de-DE"/>
        </w:rPr>
        <w:t>. D</w:t>
      </w:r>
      <w:r w:rsidR="00AA774D">
        <w:rPr>
          <w:rFonts w:ascii="Dyson Futura Book" w:hAnsi="Dyson Futura Book"/>
          <w:sz w:val="22"/>
          <w:szCs w:val="22"/>
          <w:lang w:val="de-DE"/>
        </w:rPr>
        <w:t xml:space="preserve">er </w:t>
      </w:r>
      <w:r w:rsidR="00D210BA">
        <w:rPr>
          <w:rFonts w:ascii="Dyson Futura Book" w:hAnsi="Dyson Futura Book"/>
          <w:sz w:val="22"/>
          <w:szCs w:val="22"/>
          <w:lang w:val="de-DE"/>
        </w:rPr>
        <w:t>Verkauf</w:t>
      </w:r>
      <w:r w:rsidR="003D2990">
        <w:rPr>
          <w:rFonts w:ascii="Dyson Futura Book" w:hAnsi="Dyson Futura Book"/>
          <w:sz w:val="22"/>
          <w:szCs w:val="22"/>
          <w:lang w:val="de-DE"/>
        </w:rPr>
        <w:t xml:space="preserve">sstart </w:t>
      </w:r>
      <w:r w:rsidRPr="00672B28">
        <w:rPr>
          <w:rFonts w:ascii="Dyson Futura Book" w:hAnsi="Dyson Futura Book"/>
          <w:sz w:val="22"/>
          <w:szCs w:val="22"/>
          <w:lang w:val="de-DE"/>
        </w:rPr>
        <w:t>variier</w:t>
      </w:r>
      <w:r w:rsidR="00157A6E">
        <w:rPr>
          <w:rFonts w:ascii="Dyson Futura Book" w:hAnsi="Dyson Futura Book"/>
          <w:sz w:val="22"/>
          <w:szCs w:val="22"/>
          <w:lang w:val="de-DE"/>
        </w:rPr>
        <w:t>t</w:t>
      </w:r>
      <w:r w:rsidRPr="00672B28">
        <w:rPr>
          <w:rFonts w:ascii="Dyson Futura Book" w:hAnsi="Dyson Futura Book"/>
          <w:sz w:val="22"/>
          <w:szCs w:val="22"/>
          <w:lang w:val="de-DE"/>
        </w:rPr>
        <w:t xml:space="preserve"> je nach Region. Für weitere Informationen</w:t>
      </w:r>
      <w:r w:rsidR="00157A6E">
        <w:rPr>
          <w:rFonts w:ascii="Dyson Futura Book" w:hAnsi="Dyson Futura Book"/>
          <w:sz w:val="22"/>
          <w:szCs w:val="22"/>
          <w:lang w:val="de-DE"/>
        </w:rPr>
        <w:t xml:space="preserve"> zum</w:t>
      </w:r>
      <w:r w:rsidRPr="00672B28">
        <w:rPr>
          <w:rFonts w:ascii="Dyson Futura Book" w:hAnsi="Dyson Futura Book"/>
          <w:sz w:val="22"/>
          <w:szCs w:val="22"/>
          <w:lang w:val="de-DE"/>
        </w:rPr>
        <w:t xml:space="preserve"> </w:t>
      </w:r>
      <w:r w:rsidR="00BF4D49">
        <w:rPr>
          <w:rFonts w:ascii="Dyson Futura Book" w:hAnsi="Dyson Futura Book"/>
          <w:sz w:val="22"/>
          <w:szCs w:val="22"/>
          <w:lang w:val="de-DE"/>
        </w:rPr>
        <w:t xml:space="preserve">Dyson </w:t>
      </w:r>
      <w:proofErr w:type="spellStart"/>
      <w:r w:rsidRPr="00672B28">
        <w:rPr>
          <w:rFonts w:ascii="Dyson Futura Book" w:hAnsi="Dyson Futura Book"/>
          <w:sz w:val="22"/>
          <w:szCs w:val="22"/>
          <w:lang w:val="de-DE"/>
        </w:rPr>
        <w:t>Supersonic</w:t>
      </w:r>
      <w:proofErr w:type="spellEnd"/>
      <w:r w:rsidRPr="00672B28">
        <w:rPr>
          <w:rFonts w:ascii="Dyson Futura Book" w:hAnsi="Dyson Futura Book"/>
          <w:sz w:val="22"/>
          <w:szCs w:val="22"/>
          <w:lang w:val="de-DE"/>
        </w:rPr>
        <w:t xml:space="preserve"> </w:t>
      </w:r>
      <w:proofErr w:type="spellStart"/>
      <w:r w:rsidRPr="00672B28">
        <w:rPr>
          <w:rFonts w:ascii="Dyson Futura Book" w:hAnsi="Dyson Futura Book"/>
          <w:sz w:val="22"/>
          <w:szCs w:val="22"/>
          <w:lang w:val="de-DE"/>
        </w:rPr>
        <w:t>Nural</w:t>
      </w:r>
      <w:proofErr w:type="spellEnd"/>
      <w:r w:rsidR="00C65330" w:rsidRPr="00DF3461">
        <w:rPr>
          <w:rFonts w:ascii="Dyson Futura Book" w:hAnsi="Dyson Futura Book"/>
          <w:sz w:val="22"/>
          <w:szCs w:val="22"/>
          <w:lang w:val="de-DE"/>
        </w:rPr>
        <w:t>™</w:t>
      </w:r>
      <w:r w:rsidRPr="00672B28">
        <w:rPr>
          <w:rFonts w:ascii="Dyson Futura Book" w:hAnsi="Dyson Futura Book"/>
          <w:sz w:val="22"/>
          <w:szCs w:val="22"/>
          <w:lang w:val="de-DE"/>
        </w:rPr>
        <w:t xml:space="preserve"> Haartrockner</w:t>
      </w:r>
      <w:r w:rsidR="00157A6E">
        <w:rPr>
          <w:rFonts w:ascii="Dyson Futura Book" w:hAnsi="Dyson Futura Book"/>
          <w:sz w:val="22"/>
          <w:szCs w:val="22"/>
          <w:lang w:val="de-DE"/>
        </w:rPr>
        <w:t xml:space="preserve"> abon</w:t>
      </w:r>
      <w:r w:rsidR="00894375">
        <w:rPr>
          <w:rFonts w:ascii="Dyson Futura Book" w:hAnsi="Dyson Futura Book"/>
          <w:sz w:val="22"/>
          <w:szCs w:val="22"/>
          <w:lang w:val="de-DE"/>
        </w:rPr>
        <w:t>n</w:t>
      </w:r>
      <w:r w:rsidR="00157A6E">
        <w:rPr>
          <w:rFonts w:ascii="Dyson Futura Book" w:hAnsi="Dyson Futura Book"/>
          <w:sz w:val="22"/>
          <w:szCs w:val="22"/>
          <w:lang w:val="de-DE"/>
        </w:rPr>
        <w:t xml:space="preserve">ieren </w:t>
      </w:r>
      <w:r w:rsidR="00894375">
        <w:rPr>
          <w:rFonts w:ascii="Dyson Futura Book" w:hAnsi="Dyson Futura Book"/>
          <w:sz w:val="22"/>
          <w:szCs w:val="22"/>
          <w:lang w:val="de-DE"/>
        </w:rPr>
        <w:t>Sie bitte den Newsletter unter</w:t>
      </w:r>
      <w:r w:rsidR="007F5746">
        <w:rPr>
          <w:rFonts w:ascii="Dyson Futura Book" w:hAnsi="Dyson Futura Book"/>
          <w:sz w:val="22"/>
          <w:szCs w:val="22"/>
          <w:lang w:val="de-DE"/>
        </w:rPr>
        <w:t xml:space="preserve"> </w:t>
      </w:r>
      <w:hyperlink r:id="rId22" w:history="1">
        <w:r w:rsidR="003D2990" w:rsidRPr="00643665">
          <w:rPr>
            <w:rStyle w:val="Hyperlink"/>
            <w:rFonts w:ascii="Dyson Futura Book" w:hAnsi="Dyson Futura Book"/>
            <w:sz w:val="22"/>
            <w:szCs w:val="22"/>
            <w:lang w:val="de-DE"/>
          </w:rPr>
          <w:t>dyson.de/</w:t>
        </w:r>
        <w:proofErr w:type="spellStart"/>
        <w:r w:rsidR="003D2990" w:rsidRPr="00643665">
          <w:rPr>
            <w:rStyle w:val="Hyperlink"/>
            <w:rFonts w:ascii="Dyson Futura Book" w:hAnsi="Dyson Futura Book"/>
            <w:sz w:val="22"/>
            <w:szCs w:val="22"/>
            <w:lang w:val="de-DE"/>
          </w:rPr>
          <w:t>newsletter</w:t>
        </w:r>
        <w:proofErr w:type="spellEnd"/>
        <w:r w:rsidR="003D2990" w:rsidRPr="00643665">
          <w:rPr>
            <w:rStyle w:val="Hyperlink"/>
            <w:rFonts w:ascii="Dyson Futura Book" w:hAnsi="Dyson Futura Book"/>
            <w:sz w:val="22"/>
            <w:szCs w:val="22"/>
            <w:lang w:val="de-DE"/>
          </w:rPr>
          <w:t>-anmeldung</w:t>
        </w:r>
      </w:hyperlink>
      <w:r w:rsidR="00894375">
        <w:rPr>
          <w:rFonts w:ascii="Dyson Futura Book" w:hAnsi="Dyson Futura Book"/>
          <w:sz w:val="22"/>
          <w:szCs w:val="22"/>
          <w:lang w:val="de-DE"/>
        </w:rPr>
        <w:t>.</w:t>
      </w:r>
    </w:p>
    <w:p w14:paraId="59693FAD" w14:textId="77777777" w:rsidR="00EB40BE" w:rsidRPr="00EB40BE" w:rsidRDefault="00EB40BE" w:rsidP="00EB40BE">
      <w:pPr>
        <w:jc w:val="both"/>
        <w:rPr>
          <w:rFonts w:ascii="Dyson Futura Book" w:hAnsi="Dyson Futura Book"/>
          <w:sz w:val="22"/>
          <w:szCs w:val="22"/>
          <w:lang w:val="de-DE"/>
        </w:rPr>
      </w:pPr>
      <w:r w:rsidRPr="00EB40BE">
        <w:rPr>
          <w:rFonts w:ascii="Dyson Futura Book" w:hAnsi="Dyson Futura Book"/>
          <w:sz w:val="22"/>
          <w:szCs w:val="22"/>
          <w:lang w:val="de-DE"/>
        </w:rPr>
        <w:t xml:space="preserve"> </w:t>
      </w:r>
    </w:p>
    <w:p w14:paraId="5349A7A6" w14:textId="1215D047" w:rsidR="00544C9D" w:rsidRDefault="00E37AAF" w:rsidP="00A92770">
      <w:pPr>
        <w:jc w:val="both"/>
        <w:rPr>
          <w:rFonts w:ascii="Dyson Futura Book" w:hAnsi="Dyson Futura Book"/>
          <w:sz w:val="22"/>
          <w:szCs w:val="22"/>
          <w:lang w:val="de-DE"/>
        </w:rPr>
      </w:pPr>
      <w:r>
        <w:rPr>
          <w:rFonts w:ascii="Dyson Futura Book" w:hAnsi="Dyson Futura Book"/>
          <w:sz w:val="22"/>
          <w:szCs w:val="22"/>
          <w:lang w:val="de-DE"/>
        </w:rPr>
        <w:t xml:space="preserve"> </w:t>
      </w:r>
      <w:r w:rsidR="00F8388E">
        <w:rPr>
          <w:rFonts w:ascii="Dyson Futura Book" w:hAnsi="Dyson Futura Book"/>
          <w:sz w:val="22"/>
          <w:szCs w:val="22"/>
          <w:lang w:val="de-DE"/>
        </w:rPr>
        <w:t xml:space="preserve"> </w:t>
      </w:r>
      <w:r w:rsidR="006379E9">
        <w:rPr>
          <w:rFonts w:ascii="Dyson Futura Book" w:hAnsi="Dyson Futura Book"/>
          <w:sz w:val="22"/>
          <w:szCs w:val="22"/>
          <w:lang w:val="de-DE"/>
        </w:rPr>
        <w:t xml:space="preserve"> </w:t>
      </w:r>
    </w:p>
    <w:p w14:paraId="5C40AB07" w14:textId="77777777" w:rsidR="00CB35A2" w:rsidRDefault="00CB35A2" w:rsidP="00A92770">
      <w:pPr>
        <w:jc w:val="both"/>
        <w:rPr>
          <w:rFonts w:ascii="Dyson Futura Book" w:hAnsi="Dyson Futura Book"/>
          <w:sz w:val="22"/>
          <w:szCs w:val="22"/>
          <w:lang w:val="de-DE"/>
        </w:rPr>
      </w:pPr>
    </w:p>
    <w:p w14:paraId="012CCC14" w14:textId="77777777" w:rsidR="00717B0B" w:rsidRDefault="00717B0B" w:rsidP="00CB35A2">
      <w:pPr>
        <w:jc w:val="both"/>
        <w:rPr>
          <w:rFonts w:ascii="Dyson Futura Medium" w:hAnsi="Dyson Futura Medium"/>
          <w:color w:val="C45911" w:themeColor="accent2" w:themeShade="BF"/>
          <w:sz w:val="22"/>
          <w:szCs w:val="22"/>
          <w:lang w:val="de-DE"/>
        </w:rPr>
      </w:pPr>
    </w:p>
    <w:p w14:paraId="75FD2D1C" w14:textId="77777777" w:rsidR="00717B0B" w:rsidRDefault="00717B0B" w:rsidP="00CB35A2">
      <w:pPr>
        <w:jc w:val="both"/>
        <w:rPr>
          <w:rFonts w:ascii="Dyson Futura Medium" w:hAnsi="Dyson Futura Medium"/>
          <w:color w:val="C45911" w:themeColor="accent2" w:themeShade="BF"/>
          <w:sz w:val="22"/>
          <w:szCs w:val="22"/>
          <w:lang w:val="de-DE"/>
        </w:rPr>
      </w:pPr>
    </w:p>
    <w:p w14:paraId="16F82EE7" w14:textId="2E9DC78D" w:rsidR="00CB35A2" w:rsidRPr="00FF0F8B" w:rsidRDefault="00FF0F8B" w:rsidP="00CB35A2">
      <w:pPr>
        <w:jc w:val="both"/>
        <w:rPr>
          <w:rFonts w:ascii="Dyson Futura Medium" w:hAnsi="Dyson Futura Medium"/>
          <w:color w:val="C45911" w:themeColor="accent2" w:themeShade="BF"/>
          <w:sz w:val="22"/>
          <w:szCs w:val="22"/>
          <w:lang w:val="de-DE"/>
        </w:rPr>
      </w:pPr>
      <w:r>
        <w:rPr>
          <w:rFonts w:ascii="Dyson Futura Medium" w:hAnsi="Dyson Futura Medium"/>
          <w:color w:val="C45911" w:themeColor="accent2" w:themeShade="BF"/>
          <w:sz w:val="22"/>
          <w:szCs w:val="22"/>
          <w:lang w:val="de-DE"/>
        </w:rPr>
        <w:t>K</w:t>
      </w:r>
      <w:r w:rsidR="00CB35A2" w:rsidRPr="00FF0F8B">
        <w:rPr>
          <w:rFonts w:ascii="Dyson Futura Medium" w:hAnsi="Dyson Futura Medium"/>
          <w:color w:val="C45911" w:themeColor="accent2" w:themeShade="BF"/>
          <w:sz w:val="22"/>
          <w:szCs w:val="22"/>
          <w:lang w:val="de-DE"/>
        </w:rPr>
        <w:t>ONTA</w:t>
      </w:r>
      <w:r>
        <w:rPr>
          <w:rFonts w:ascii="Dyson Futura Medium" w:hAnsi="Dyson Futura Medium"/>
          <w:color w:val="C45911" w:themeColor="accent2" w:themeShade="BF"/>
          <w:sz w:val="22"/>
          <w:szCs w:val="22"/>
          <w:lang w:val="de-DE"/>
        </w:rPr>
        <w:t>K</w:t>
      </w:r>
      <w:r w:rsidR="00CB35A2" w:rsidRPr="00FF0F8B">
        <w:rPr>
          <w:rFonts w:ascii="Dyson Futura Medium" w:hAnsi="Dyson Futura Medium"/>
          <w:color w:val="C45911" w:themeColor="accent2" w:themeShade="BF"/>
          <w:sz w:val="22"/>
          <w:szCs w:val="22"/>
          <w:lang w:val="de-DE"/>
        </w:rPr>
        <w:t>T</w:t>
      </w:r>
    </w:p>
    <w:p w14:paraId="1B4DE1C7" w14:textId="77777777" w:rsidR="00FF0F8B" w:rsidRPr="00FF0F8B" w:rsidRDefault="00FF0F8B" w:rsidP="00FF0F8B">
      <w:pPr>
        <w:jc w:val="both"/>
        <w:rPr>
          <w:rFonts w:ascii="Dyson Futura Book" w:hAnsi="Dyson Futura Book"/>
          <w:sz w:val="20"/>
          <w:szCs w:val="20"/>
          <w:lang w:val="de-DE"/>
        </w:rPr>
      </w:pPr>
      <w:r w:rsidRPr="00FF0F8B">
        <w:rPr>
          <w:rFonts w:ascii="Dyson Futura Book" w:hAnsi="Dyson Futura Book"/>
          <w:sz w:val="20"/>
          <w:szCs w:val="20"/>
          <w:lang w:val="de-DE"/>
        </w:rPr>
        <w:t>Um weitere Informationen zu erhalten, kontaktieren Sie bitte unseren </w:t>
      </w:r>
      <w:hyperlink r:id="rId23" w:tgtFrame="_blank" w:history="1">
        <w:r w:rsidRPr="00FF0F8B">
          <w:rPr>
            <w:rStyle w:val="Hyperlink"/>
            <w:rFonts w:ascii="Dyson Futura Book" w:hAnsi="Dyson Futura Book"/>
            <w:sz w:val="20"/>
            <w:szCs w:val="20"/>
            <w:lang w:val="de-DE"/>
          </w:rPr>
          <w:t>Pressekontakt</w:t>
        </w:r>
      </w:hyperlink>
      <w:r w:rsidRPr="00FF0F8B">
        <w:rPr>
          <w:rFonts w:ascii="Dyson Futura Book" w:hAnsi="Dyson Futura Book"/>
          <w:sz w:val="20"/>
          <w:szCs w:val="20"/>
          <w:lang w:val="de-DE"/>
        </w:rPr>
        <w:t>.</w:t>
      </w:r>
    </w:p>
    <w:p w14:paraId="3E15F035" w14:textId="356C6FF2" w:rsidR="00CB35A2" w:rsidRDefault="00CB35A2" w:rsidP="00FF0F8B">
      <w:pPr>
        <w:jc w:val="both"/>
        <w:rPr>
          <w:rFonts w:ascii="Dyson Futura Book" w:hAnsi="Dyson Futura Book"/>
          <w:sz w:val="20"/>
          <w:szCs w:val="20"/>
          <w:lang w:val="de-DE"/>
        </w:rPr>
      </w:pPr>
    </w:p>
    <w:p w14:paraId="79ED187F" w14:textId="77777777" w:rsidR="00FF0F8B" w:rsidRDefault="00FF0F8B" w:rsidP="00FF0F8B">
      <w:pPr>
        <w:jc w:val="both"/>
        <w:rPr>
          <w:rFonts w:ascii="Dyson Futura Book" w:hAnsi="Dyson Futura Book"/>
          <w:sz w:val="20"/>
          <w:szCs w:val="20"/>
          <w:lang w:val="de-DE"/>
        </w:rPr>
      </w:pPr>
    </w:p>
    <w:p w14:paraId="128F15F8" w14:textId="77777777" w:rsidR="00FF0F8B" w:rsidRDefault="00FF0F8B" w:rsidP="00FF0F8B">
      <w:pPr>
        <w:jc w:val="both"/>
        <w:rPr>
          <w:rFonts w:ascii="Dyson Futura Book" w:hAnsi="Dyson Futura Book"/>
          <w:sz w:val="20"/>
          <w:szCs w:val="20"/>
          <w:lang w:val="de-DE"/>
        </w:rPr>
      </w:pPr>
    </w:p>
    <w:p w14:paraId="1777063D" w14:textId="4DEA9343" w:rsidR="00FF0F8B" w:rsidRPr="00FF0F8B" w:rsidRDefault="00FF0F8B" w:rsidP="00FF0F8B">
      <w:pPr>
        <w:jc w:val="both"/>
        <w:rPr>
          <w:rFonts w:ascii="Dyson Futura Medium" w:hAnsi="Dyson Futura Medium"/>
          <w:color w:val="C45911" w:themeColor="accent2" w:themeShade="BF"/>
          <w:sz w:val="22"/>
          <w:szCs w:val="22"/>
          <w:lang w:val="de-DE"/>
        </w:rPr>
      </w:pPr>
      <w:r>
        <w:rPr>
          <w:rFonts w:ascii="Dyson Futura Medium" w:hAnsi="Dyson Futura Medium"/>
          <w:color w:val="C45911" w:themeColor="accent2" w:themeShade="BF"/>
          <w:sz w:val="22"/>
          <w:szCs w:val="22"/>
          <w:lang w:val="de-DE"/>
        </w:rPr>
        <w:t>-</w:t>
      </w:r>
      <w:r w:rsidRPr="00FF0F8B">
        <w:rPr>
          <w:rFonts w:ascii="Dyson Futura Medium" w:hAnsi="Dyson Futura Medium"/>
          <w:color w:val="C45911" w:themeColor="accent2" w:themeShade="BF"/>
          <w:sz w:val="22"/>
          <w:szCs w:val="22"/>
          <w:lang w:val="de-DE"/>
        </w:rPr>
        <w:t>ENDE</w:t>
      </w:r>
      <w:r>
        <w:rPr>
          <w:rFonts w:ascii="Dyson Futura Medium" w:hAnsi="Dyson Futura Medium"/>
          <w:color w:val="C45911" w:themeColor="accent2" w:themeShade="BF"/>
          <w:sz w:val="22"/>
          <w:szCs w:val="22"/>
          <w:lang w:val="de-DE"/>
        </w:rPr>
        <w:t>-</w:t>
      </w:r>
    </w:p>
    <w:sectPr w:rsidR="00FF0F8B" w:rsidRPr="00FF0F8B" w:rsidSect="007F78A2">
      <w:headerReference w:type="default" r:id="rId24"/>
      <w:footerReference w:type="even" r:id="rId25"/>
      <w:footerReference w:type="default" r:id="rId26"/>
      <w:pgSz w:w="11900" w:h="16840" w:code="9"/>
      <w:pgMar w:top="1418" w:right="843" w:bottom="1440" w:left="851" w:header="1106"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7B6DD" w14:textId="77777777" w:rsidR="007F78A2" w:rsidRDefault="007F78A2" w:rsidP="00785B7C">
      <w:r>
        <w:separator/>
      </w:r>
    </w:p>
  </w:endnote>
  <w:endnote w:type="continuationSeparator" w:id="0">
    <w:p w14:paraId="6E43F34B" w14:textId="77777777" w:rsidR="007F78A2" w:rsidRDefault="007F78A2" w:rsidP="00785B7C">
      <w:r>
        <w:continuationSeparator/>
      </w:r>
    </w:p>
  </w:endnote>
  <w:endnote w:type="continuationNotice" w:id="1">
    <w:p w14:paraId="13E0E260" w14:textId="77777777" w:rsidR="007F78A2" w:rsidRDefault="007F78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Book">
    <w:altName w:val="Calibri"/>
    <w:panose1 w:val="020B0503030204020306"/>
    <w:charset w:val="00"/>
    <w:family w:val="swiss"/>
    <w:notTrueType/>
    <w:pitch w:val="variable"/>
    <w:sig w:usb0="20000287" w:usb1="02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yson Futura Medium">
    <w:altName w:val="Calibri"/>
    <w:panose1 w:val="020B0603030204020306"/>
    <w:charset w:val="00"/>
    <w:family w:val="swiss"/>
    <w:notTrueType/>
    <w:pitch w:val="variable"/>
    <w:sig w:usb0="20000287" w:usb1="02000002" w:usb2="00000000" w:usb3="00000000" w:csb0="0000019F" w:csb1="00000000"/>
  </w:font>
  <w:font w:name="Dyson Futura Heavy">
    <w:altName w:val="Calibri"/>
    <w:panose1 w:val="020B0703030204020306"/>
    <w:charset w:val="00"/>
    <w:family w:val="swiss"/>
    <w:notTrueType/>
    <w:pitch w:val="variable"/>
    <w:sig w:usb0="20000287" w:usb1="02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utura BT for Dyson Heavy">
    <w:altName w:val="Arial"/>
    <w:charset w:val="B1"/>
    <w:family w:val="swiss"/>
    <w:pitch w:val="variable"/>
    <w:sig w:usb0="80000867" w:usb1="00000000" w:usb2="00000000" w:usb3="00000000" w:csb0="000001FB" w:csb1="00000000"/>
  </w:font>
  <w:font w:name="Futura BT for Dyson Medium">
    <w:altName w:val="Calibri"/>
    <w:panose1 w:val="00000000000000000000"/>
    <w:charset w:val="00"/>
    <w:family w:val="swiss"/>
    <w:notTrueType/>
    <w:pitch w:val="variable"/>
    <w:sig w:usb0="A00002EF" w:usb1="4200004A" w:usb2="00000000" w:usb3="00000000" w:csb0="0000009F" w:csb1="00000000"/>
  </w:font>
  <w:font w:name="Futura BT for Dyson Book">
    <w:altName w:val="Arial"/>
    <w:charset w:val="B1"/>
    <w:family w:val="swiss"/>
    <w:pitch w:val="variable"/>
    <w:sig w:usb0="80000867" w:usb1="00000000" w:usb2="00000000" w:usb3="00000000" w:csb0="000001FB" w:csb1="00000000"/>
  </w:font>
  <w:font w:name="Times New Roman (Body CS)">
    <w:altName w:val="Times New Roman"/>
    <w:panose1 w:val="00000000000000000000"/>
    <w:charset w:val="00"/>
    <w:family w:val="roman"/>
    <w:notTrueType/>
    <w:pitch w:val="default"/>
  </w:font>
  <w:font w:name="Futura BT Book">
    <w:altName w:val="Arial"/>
    <w:charset w:val="B1"/>
    <w:family w:val="swiss"/>
    <w:pitch w:val="variable"/>
    <w:sig w:usb0="80000867" w:usb1="00000000" w:usb2="00000000" w:usb3="00000000" w:csb0="000001FB" w:csb1="00000000"/>
  </w:font>
  <w:font w:name="Futura Lt BT">
    <w:altName w:val="Century Gothic"/>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F53CA" w14:textId="77777777" w:rsidR="00982A49" w:rsidRDefault="00982A49" w:rsidP="00DE7C2A">
    <w:pPr>
      <w:framePr w:wrap="none" w:vAnchor="text" w:hAnchor="margin" w:xAlign="right" w:y="1"/>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710E1E5B" w14:textId="77777777" w:rsidR="00982A49" w:rsidRDefault="00982A49" w:rsidP="00982A49">
    <w:pPr>
      <w:framePr w:wrap="none" w:vAnchor="text" w:hAnchor="margin" w:xAlign="right" w:y="1"/>
      <w:ind w:right="360"/>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45AF8F2E" w14:textId="77777777" w:rsidR="008C1AEE" w:rsidRDefault="008C1AEE" w:rsidP="00982A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yson Futura Book" w:hAnsi="Dyson Futura Book"/>
        <w:sz w:val="16"/>
        <w:szCs w:val="16"/>
      </w:rPr>
      <w:id w:val="-496345769"/>
      <w:docPartObj>
        <w:docPartGallery w:val="Page Numbers (Bottom of Page)"/>
        <w:docPartUnique/>
      </w:docPartObj>
    </w:sdtPr>
    <w:sdtEndPr>
      <w:rPr>
        <w:noProof/>
      </w:rPr>
    </w:sdtEndPr>
    <w:sdtContent>
      <w:p w14:paraId="64BB3695" w14:textId="77777777" w:rsidR="00ED2C61" w:rsidRPr="0069654E" w:rsidRDefault="00ED2C61">
        <w:pPr>
          <w:pStyle w:val="Fuzeile"/>
          <w:jc w:val="center"/>
          <w:rPr>
            <w:rFonts w:ascii="Dyson Futura Book" w:hAnsi="Dyson Futura Book"/>
            <w:sz w:val="16"/>
            <w:szCs w:val="16"/>
          </w:rPr>
        </w:pPr>
        <w:r w:rsidRPr="0069654E">
          <w:rPr>
            <w:rFonts w:ascii="Dyson Futura Book" w:hAnsi="Dyson Futura Book"/>
            <w:sz w:val="16"/>
            <w:szCs w:val="16"/>
          </w:rPr>
          <w:fldChar w:fldCharType="begin"/>
        </w:r>
        <w:r w:rsidRPr="0069654E">
          <w:rPr>
            <w:rFonts w:ascii="Dyson Futura Book" w:hAnsi="Dyson Futura Book"/>
            <w:sz w:val="16"/>
            <w:szCs w:val="16"/>
          </w:rPr>
          <w:instrText xml:space="preserve"> PAGE   \* MERGEFORMAT </w:instrText>
        </w:r>
        <w:r w:rsidRPr="0069654E">
          <w:rPr>
            <w:rFonts w:ascii="Dyson Futura Book" w:hAnsi="Dyson Futura Book"/>
            <w:sz w:val="16"/>
            <w:szCs w:val="16"/>
          </w:rPr>
          <w:fldChar w:fldCharType="separate"/>
        </w:r>
        <w:r w:rsidRPr="0069654E">
          <w:rPr>
            <w:rFonts w:ascii="Dyson Futura Book" w:hAnsi="Dyson Futura Book"/>
            <w:noProof/>
            <w:sz w:val="16"/>
            <w:szCs w:val="16"/>
          </w:rPr>
          <w:t>2</w:t>
        </w:r>
        <w:r w:rsidRPr="0069654E">
          <w:rPr>
            <w:rFonts w:ascii="Dyson Futura Book" w:hAnsi="Dyson Futura Book"/>
            <w:noProof/>
            <w:sz w:val="16"/>
            <w:szCs w:val="16"/>
          </w:rPr>
          <w:fldChar w:fldCharType="end"/>
        </w:r>
      </w:p>
    </w:sdtContent>
  </w:sdt>
  <w:p w14:paraId="7D29D5DB" w14:textId="77777777" w:rsidR="00F53051" w:rsidRPr="0069654E" w:rsidRDefault="00F53051">
    <w:pPr>
      <w:rPr>
        <w:rFonts w:ascii="Dyson Futura Book" w:hAnsi="Dyson Futura Book"/>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A1DB4" w14:textId="77777777" w:rsidR="007F78A2" w:rsidRDefault="007F78A2" w:rsidP="00785B7C">
      <w:r>
        <w:separator/>
      </w:r>
    </w:p>
  </w:footnote>
  <w:footnote w:type="continuationSeparator" w:id="0">
    <w:p w14:paraId="267E7DD4" w14:textId="77777777" w:rsidR="007F78A2" w:rsidRDefault="007F78A2" w:rsidP="00785B7C">
      <w:r>
        <w:continuationSeparator/>
      </w:r>
    </w:p>
  </w:footnote>
  <w:footnote w:type="continuationNotice" w:id="1">
    <w:p w14:paraId="7670853F" w14:textId="77777777" w:rsidR="007F78A2" w:rsidRDefault="007F78A2"/>
  </w:footnote>
  <w:footnote w:id="2">
    <w:p w14:paraId="47B62D2A" w14:textId="792CC1F5" w:rsidR="003A4DA4" w:rsidRPr="00F13E55" w:rsidRDefault="003A4DA4" w:rsidP="003A4DA4">
      <w:pPr>
        <w:pStyle w:val="Funotentext"/>
        <w:rPr>
          <w:rFonts w:ascii="Dyson Futura Book" w:hAnsi="Dyson Futura Book"/>
          <w:sz w:val="18"/>
          <w:szCs w:val="18"/>
          <w:lang w:val="de-DE"/>
        </w:rPr>
      </w:pPr>
      <w:r w:rsidRPr="00F13E55">
        <w:rPr>
          <w:rStyle w:val="Funotenzeichen"/>
          <w:rFonts w:ascii="Dyson Futura Book" w:hAnsi="Dyson Futura Book"/>
          <w:sz w:val="18"/>
          <w:szCs w:val="18"/>
        </w:rPr>
        <w:footnoteRef/>
      </w:r>
      <w:r w:rsidR="00DD61C7">
        <w:rPr>
          <w:rFonts w:ascii="Dyson Futura Book" w:hAnsi="Dyson Futura Book"/>
          <w:sz w:val="18"/>
          <w:szCs w:val="18"/>
          <w:lang w:val="de-DE"/>
        </w:rPr>
        <w:t xml:space="preserve"> </w:t>
      </w:r>
      <w:r w:rsidRPr="00F13E55">
        <w:rPr>
          <w:rFonts w:ascii="Dyson Futura Book" w:hAnsi="Dyson Futura Book"/>
          <w:sz w:val="18"/>
          <w:szCs w:val="18"/>
          <w:lang w:val="de-DE"/>
        </w:rPr>
        <w:t>Bei Verwendung im Modus</w:t>
      </w:r>
      <w:r w:rsidR="002B563D">
        <w:rPr>
          <w:rFonts w:ascii="Dyson Futura Book" w:hAnsi="Dyson Futura Book"/>
          <w:sz w:val="18"/>
          <w:szCs w:val="18"/>
          <w:lang w:val="de-DE"/>
        </w:rPr>
        <w:t xml:space="preserve"> zum Schutz der Kopfhaut</w:t>
      </w:r>
      <w:r w:rsidRPr="00F13E55">
        <w:rPr>
          <w:rFonts w:ascii="Dyson Futura Book" w:hAnsi="Dyson Futura Book"/>
          <w:sz w:val="18"/>
          <w:szCs w:val="18"/>
          <w:lang w:val="de-DE"/>
        </w:rPr>
        <w:t>.</w:t>
      </w:r>
    </w:p>
  </w:footnote>
  <w:footnote w:id="3">
    <w:p w14:paraId="6158E2E0" w14:textId="4519CAEA" w:rsidR="004D6D8C" w:rsidRPr="00A92770" w:rsidRDefault="004D6D8C">
      <w:pPr>
        <w:pStyle w:val="Funotentext"/>
        <w:rPr>
          <w:rFonts w:ascii="Dyson Futura Book" w:hAnsi="Dyson Futura Book"/>
          <w:sz w:val="18"/>
          <w:szCs w:val="18"/>
          <w:lang w:val="de-DE"/>
        </w:rPr>
      </w:pPr>
      <w:r w:rsidRPr="00A92770">
        <w:rPr>
          <w:rStyle w:val="Funotenzeichen"/>
          <w:rFonts w:ascii="Dyson Futura Book" w:hAnsi="Dyson Futura Book"/>
          <w:sz w:val="18"/>
          <w:szCs w:val="18"/>
        </w:rPr>
        <w:footnoteRef/>
      </w:r>
      <w:r w:rsidRPr="00A92770">
        <w:rPr>
          <w:rFonts w:ascii="Dyson Futura Book" w:hAnsi="Dyson Futura Book"/>
          <w:sz w:val="18"/>
          <w:szCs w:val="18"/>
          <w:lang w:val="de-DE"/>
        </w:rPr>
        <w:t xml:space="preserve"> Nicht mit Modus </w:t>
      </w:r>
      <w:r w:rsidR="002B563D">
        <w:rPr>
          <w:rFonts w:ascii="Dyson Futura Book" w:hAnsi="Dyson Futura Book"/>
          <w:sz w:val="18"/>
          <w:szCs w:val="18"/>
          <w:lang w:val="de-DE"/>
        </w:rPr>
        <w:t xml:space="preserve">zum Schutz der Kopfhaut </w:t>
      </w:r>
      <w:r w:rsidRPr="00A92770">
        <w:rPr>
          <w:rFonts w:ascii="Dyson Futura Book" w:hAnsi="Dyson Futura Book"/>
          <w:sz w:val="18"/>
          <w:szCs w:val="18"/>
          <w:lang w:val="de-DE"/>
        </w:rPr>
        <w:t>ausgestattet.</w:t>
      </w:r>
    </w:p>
  </w:footnote>
  <w:footnote w:id="4">
    <w:p w14:paraId="354F57A7" w14:textId="00B480D4" w:rsidR="004D0075" w:rsidRPr="00A92770" w:rsidRDefault="004D0075">
      <w:pPr>
        <w:pStyle w:val="Funotentext"/>
        <w:rPr>
          <w:rFonts w:ascii="Dyson Futura Book" w:hAnsi="Dyson Futura Book"/>
          <w:sz w:val="18"/>
          <w:szCs w:val="18"/>
          <w:lang w:val="de-DE"/>
        </w:rPr>
      </w:pPr>
      <w:r w:rsidRPr="00A92770">
        <w:rPr>
          <w:rStyle w:val="Funotenzeichen"/>
          <w:rFonts w:ascii="Dyson Futura Book" w:hAnsi="Dyson Futura Book"/>
          <w:sz w:val="18"/>
          <w:szCs w:val="18"/>
        </w:rPr>
        <w:footnoteRef/>
      </w:r>
      <w:r w:rsidRPr="00A92770">
        <w:rPr>
          <w:rFonts w:ascii="Dyson Futura Book" w:hAnsi="Dyson Futura Book"/>
          <w:sz w:val="18"/>
          <w:szCs w:val="18"/>
          <w:lang w:val="de-DE"/>
        </w:rPr>
        <w:t xml:space="preserve"> Die empfohlenen Einstellungen sind die gleichen wie die des bloßen Aufsatzes.</w:t>
      </w:r>
    </w:p>
  </w:footnote>
  <w:footnote w:id="5">
    <w:p w14:paraId="0F51BBCD" w14:textId="3F475EF8" w:rsidR="00ED2180" w:rsidRPr="0069654E" w:rsidRDefault="00ED2180">
      <w:pPr>
        <w:pStyle w:val="Funotentext"/>
        <w:rPr>
          <w:rFonts w:ascii="Dyson Futura Book" w:hAnsi="Dyson Futura Book"/>
          <w:sz w:val="18"/>
          <w:szCs w:val="18"/>
          <w:lang w:val="de-DE"/>
        </w:rPr>
      </w:pPr>
      <w:r w:rsidRPr="00A92770">
        <w:rPr>
          <w:rStyle w:val="Funotenzeichen"/>
          <w:rFonts w:ascii="Dyson Futura Book" w:hAnsi="Dyson Futura Book"/>
          <w:sz w:val="18"/>
          <w:szCs w:val="18"/>
        </w:rPr>
        <w:footnoteRef/>
      </w:r>
      <w:r w:rsidRPr="0069654E">
        <w:rPr>
          <w:rFonts w:ascii="Dyson Futura Book" w:hAnsi="Dyson Futura Book"/>
          <w:sz w:val="18"/>
          <w:szCs w:val="18"/>
          <w:lang w:val="de-DE"/>
        </w:rPr>
        <w:t xml:space="preserve"> </w:t>
      </w:r>
      <w:proofErr w:type="spellStart"/>
      <w:r w:rsidR="00783441" w:rsidRPr="0069654E">
        <w:rPr>
          <w:rFonts w:ascii="Dyson Futura Book" w:hAnsi="Dyson Futura Book"/>
          <w:sz w:val="18"/>
          <w:szCs w:val="18"/>
          <w:lang w:val="de-DE"/>
        </w:rPr>
        <w:t>Wave+Curl-Diffusor</w:t>
      </w:r>
      <w:proofErr w:type="spellEnd"/>
      <w:r w:rsidR="00783441" w:rsidRPr="0069654E">
        <w:rPr>
          <w:rFonts w:ascii="Dyson Futura Book" w:hAnsi="Dyson Futura Book"/>
          <w:sz w:val="18"/>
          <w:szCs w:val="18"/>
          <w:lang w:val="de-DE"/>
        </w:rPr>
        <w:t xml:space="preserve">, </w:t>
      </w:r>
      <w:r w:rsidR="0069654E" w:rsidRPr="0069654E">
        <w:rPr>
          <w:rFonts w:ascii="Dyson Futura Book" w:hAnsi="Dyson Futura Book"/>
          <w:sz w:val="18"/>
          <w:szCs w:val="18"/>
          <w:lang w:val="de-DE"/>
        </w:rPr>
        <w:t>Aufsatz für sanften Luftstrom</w:t>
      </w:r>
      <w:r w:rsidR="00EE3FC7" w:rsidRPr="0069654E">
        <w:rPr>
          <w:rFonts w:ascii="Dyson Futura Book" w:hAnsi="Dyson Futura Book"/>
          <w:sz w:val="18"/>
          <w:szCs w:val="18"/>
          <w:lang w:val="de-DE"/>
        </w:rPr>
        <w:t xml:space="preserve">, </w:t>
      </w:r>
      <w:r w:rsidR="00783441" w:rsidRPr="0069654E">
        <w:rPr>
          <w:rFonts w:ascii="Dyson Futura Book" w:hAnsi="Dyson Futura Book"/>
          <w:sz w:val="18"/>
          <w:szCs w:val="18"/>
          <w:lang w:val="de-DE"/>
        </w:rPr>
        <w:t>Styling</w:t>
      </w:r>
      <w:r w:rsidR="0069654E" w:rsidRPr="0069654E">
        <w:rPr>
          <w:rFonts w:ascii="Dyson Futura Book" w:hAnsi="Dyson Futura Book"/>
          <w:sz w:val="18"/>
          <w:szCs w:val="18"/>
          <w:lang w:val="de-DE"/>
        </w:rPr>
        <w:t xml:space="preserve"> </w:t>
      </w:r>
      <w:r w:rsidR="0069654E">
        <w:rPr>
          <w:rFonts w:ascii="Dyson Futura Book" w:hAnsi="Dyson Futura Book"/>
          <w:sz w:val="18"/>
          <w:szCs w:val="18"/>
          <w:lang w:val="de-DE"/>
        </w:rPr>
        <w:t>Düse</w:t>
      </w:r>
      <w:r w:rsidR="00783441" w:rsidRPr="0069654E">
        <w:rPr>
          <w:rFonts w:ascii="Dyson Futura Book" w:hAnsi="Dyson Futura Book"/>
          <w:sz w:val="18"/>
          <w:szCs w:val="18"/>
          <w:lang w:val="de-DE"/>
        </w:rPr>
        <w:t xml:space="preserve">, </w:t>
      </w:r>
      <w:r w:rsidR="0069654E">
        <w:rPr>
          <w:rFonts w:ascii="Dyson Futura Book" w:hAnsi="Dyson Futura Book"/>
          <w:sz w:val="18"/>
          <w:szCs w:val="18"/>
          <w:lang w:val="de-DE"/>
        </w:rPr>
        <w:t>Kammaufsatz mit breiten Zacken</w:t>
      </w:r>
      <w:r w:rsidR="00EE3FC7" w:rsidRPr="0069654E">
        <w:rPr>
          <w:rFonts w:ascii="Dyson Futura Book" w:hAnsi="Dyson Futura Book"/>
          <w:sz w:val="18"/>
          <w:szCs w:val="18"/>
          <w:lang w:val="de-DE"/>
        </w:rPr>
        <w:t xml:space="preserve">, </w:t>
      </w:r>
      <w:proofErr w:type="spellStart"/>
      <w:r w:rsidR="00EE3FC7" w:rsidRPr="0069654E">
        <w:rPr>
          <w:rFonts w:ascii="Dyson Futura Book" w:hAnsi="Dyson Futura Book"/>
          <w:sz w:val="18"/>
          <w:szCs w:val="18"/>
          <w:lang w:val="de-DE"/>
        </w:rPr>
        <w:t>Flyaway</w:t>
      </w:r>
      <w:proofErr w:type="spellEnd"/>
      <w:r w:rsidR="00EE3FC7" w:rsidRPr="0069654E">
        <w:rPr>
          <w:rFonts w:ascii="Dyson Futura Book" w:hAnsi="Dyson Futura Book"/>
          <w:sz w:val="18"/>
          <w:szCs w:val="18"/>
          <w:lang w:val="de-DE"/>
        </w:rPr>
        <w:t>-</w:t>
      </w:r>
      <w:r w:rsidR="00742AB8" w:rsidRPr="0069654E">
        <w:rPr>
          <w:rFonts w:ascii="Dyson Futura Book" w:hAnsi="Dyson Futura Book"/>
          <w:sz w:val="18"/>
          <w:szCs w:val="18"/>
          <w:lang w:val="de-DE"/>
        </w:rPr>
        <w:t>Aufsatz</w:t>
      </w:r>
      <w:r w:rsidR="00EE3FC7" w:rsidRPr="0069654E">
        <w:rPr>
          <w:rFonts w:ascii="Dyson Futura Book" w:hAnsi="Dyson Futura Book"/>
          <w:sz w:val="18"/>
          <w:szCs w:val="18"/>
          <w:lang w:val="de-D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80E1" w14:textId="77777777" w:rsidR="00860885" w:rsidRPr="00516420" w:rsidRDefault="00860885" w:rsidP="00F962D5">
    <w:pPr>
      <w:pStyle w:val="PressRelease"/>
      <w:tabs>
        <w:tab w:val="clear" w:pos="4680"/>
        <w:tab w:val="clear" w:pos="9360"/>
        <w:tab w:val="center" w:pos="5096"/>
      </w:tabs>
    </w:pPr>
    <w:r>
      <w:rPr>
        <w:lang w:val="de-DE"/>
      </w:rPr>
      <w:drawing>
        <wp:anchor distT="0" distB="0" distL="114300" distR="114300" simplePos="0" relativeHeight="251658240" behindDoc="1" locked="1" layoutInCell="1" allowOverlap="1" wp14:anchorId="7D312069" wp14:editId="60B5492A">
          <wp:simplePos x="0" y="0"/>
          <wp:positionH relativeFrom="column">
            <wp:posOffset>5099050</wp:posOffset>
          </wp:positionH>
          <wp:positionV relativeFrom="page">
            <wp:posOffset>655320</wp:posOffset>
          </wp:positionV>
          <wp:extent cx="1092835" cy="415290"/>
          <wp:effectExtent l="0" t="0" r="0" b="3810"/>
          <wp:wrapNone/>
          <wp:docPr id="15" name="Grafik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Pr>
        <w:lang w:val="de-DE"/>
      </w:rPr>
      <w:t>Medienmitteilung</w:t>
    </w:r>
    <w:r w:rsidR="00F962D5">
      <w:rPr>
        <w:lang w:val="de-DE"/>
      </w:rPr>
      <w:tab/>
    </w:r>
  </w:p>
  <w:p w14:paraId="3AC5EE36" w14:textId="77777777" w:rsidR="00785B7C" w:rsidRDefault="00785B7C" w:rsidP="00860885">
    <w:pPr>
      <w:pStyle w:val="Kopfzeile"/>
    </w:pPr>
  </w:p>
  <w:p w14:paraId="5650697A" w14:textId="77777777" w:rsidR="008103E8" w:rsidRPr="00860885" w:rsidRDefault="008103E8" w:rsidP="008608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38DF"/>
    <w:multiLevelType w:val="hybridMultilevel"/>
    <w:tmpl w:val="7DDA9414"/>
    <w:lvl w:ilvl="0" w:tplc="2B420A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D1E96"/>
    <w:multiLevelType w:val="multilevel"/>
    <w:tmpl w:val="40627D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5A3CE2"/>
    <w:multiLevelType w:val="multilevel"/>
    <w:tmpl w:val="F2B4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56DDF"/>
    <w:multiLevelType w:val="hybridMultilevel"/>
    <w:tmpl w:val="88C43ED4"/>
    <w:lvl w:ilvl="0" w:tplc="0DB4FA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665"/>
    <w:multiLevelType w:val="multilevel"/>
    <w:tmpl w:val="953A4080"/>
    <w:lvl w:ilvl="0">
      <w:start w:val="1"/>
      <w:numFmt w:val="bullet"/>
      <w:lvlText w:val=""/>
      <w:lvlJc w:val="left"/>
      <w:pPr>
        <w:ind w:left="284" w:hanging="284"/>
      </w:pPr>
      <w:rPr>
        <w:rFonts w:ascii="Symbol" w:hAnsi="Symbol"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EB2DC8"/>
    <w:multiLevelType w:val="hybridMultilevel"/>
    <w:tmpl w:val="26A29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4557E"/>
    <w:multiLevelType w:val="multilevel"/>
    <w:tmpl w:val="355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1C65B1"/>
    <w:multiLevelType w:val="hybridMultilevel"/>
    <w:tmpl w:val="7FD2FDB4"/>
    <w:lvl w:ilvl="0" w:tplc="C7A24CB0">
      <w:numFmt w:val="bullet"/>
      <w:lvlText w:val="-"/>
      <w:lvlJc w:val="left"/>
      <w:pPr>
        <w:ind w:left="720" w:hanging="360"/>
      </w:pPr>
      <w:rPr>
        <w:rFonts w:ascii="Dyson Futura Book" w:eastAsiaTheme="minorHAnsi" w:hAnsi="Dyson Futura Book"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1B4B36C1"/>
    <w:multiLevelType w:val="multilevel"/>
    <w:tmpl w:val="A1A25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D684522"/>
    <w:multiLevelType w:val="hybridMultilevel"/>
    <w:tmpl w:val="EC307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E80D6A"/>
    <w:multiLevelType w:val="multilevel"/>
    <w:tmpl w:val="F332650C"/>
    <w:lvl w:ilvl="0">
      <w:start w:val="1"/>
      <w:numFmt w:val="bullet"/>
      <w:lvlText w:val=""/>
      <w:lvlJc w:val="left"/>
      <w:pPr>
        <w:ind w:left="284" w:hanging="284"/>
      </w:pPr>
      <w:rPr>
        <w:rFonts w:ascii="Symbol" w:hAnsi="Symbol"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FEA0DB8"/>
    <w:multiLevelType w:val="multilevel"/>
    <w:tmpl w:val="291ED5EA"/>
    <w:lvl w:ilvl="0">
      <w:start w:val="1"/>
      <w:numFmt w:val="bullet"/>
      <w:lvlText w:val="•"/>
      <w:lvlJc w:val="left"/>
      <w:pPr>
        <w:tabs>
          <w:tab w:val="num" w:pos="284"/>
        </w:tabs>
        <w:ind w:left="284" w:hanging="284"/>
      </w:pPr>
      <w:rPr>
        <w:rFonts w:ascii="Dyson Futura Medium" w:hAnsi="Dyson Futura Medium"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BC6661"/>
    <w:multiLevelType w:val="hybridMultilevel"/>
    <w:tmpl w:val="E0EA356A"/>
    <w:lvl w:ilvl="0" w:tplc="6916EC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044E00"/>
    <w:multiLevelType w:val="multilevel"/>
    <w:tmpl w:val="5ABC3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F30297"/>
    <w:multiLevelType w:val="multilevel"/>
    <w:tmpl w:val="F72A98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8450E2F"/>
    <w:multiLevelType w:val="hybridMultilevel"/>
    <w:tmpl w:val="1E6462BA"/>
    <w:lvl w:ilvl="0" w:tplc="0722ECF4">
      <w:start w:val="1"/>
      <w:numFmt w:val="bullet"/>
      <w:lvlText w:val=""/>
      <w:lvlJc w:val="left"/>
      <w:pPr>
        <w:ind w:left="284" w:hanging="284"/>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758CA"/>
    <w:multiLevelType w:val="hybridMultilevel"/>
    <w:tmpl w:val="92C4F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AA7784D"/>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BB87858"/>
    <w:multiLevelType w:val="hybridMultilevel"/>
    <w:tmpl w:val="D03E7310"/>
    <w:lvl w:ilvl="0" w:tplc="86A841A6">
      <w:start w:val="2024"/>
      <w:numFmt w:val="bullet"/>
      <w:lvlText w:val="-"/>
      <w:lvlJc w:val="left"/>
      <w:pPr>
        <w:ind w:left="720" w:hanging="360"/>
      </w:pPr>
      <w:rPr>
        <w:rFonts w:ascii="Dyson Futura Book" w:eastAsia="Times New Roman" w:hAnsi="Dyson Futura Book"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2CA27192"/>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D640F1B"/>
    <w:multiLevelType w:val="multilevel"/>
    <w:tmpl w:val="828CB1A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D891BC6"/>
    <w:multiLevelType w:val="multilevel"/>
    <w:tmpl w:val="DABAC7B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2D42C1C"/>
    <w:multiLevelType w:val="hybridMultilevel"/>
    <w:tmpl w:val="11AC3DBA"/>
    <w:lvl w:ilvl="0" w:tplc="501CDA8E">
      <w:numFmt w:val="bullet"/>
      <w:lvlText w:val="-"/>
      <w:lvlJc w:val="left"/>
      <w:pPr>
        <w:ind w:left="720" w:hanging="360"/>
      </w:pPr>
      <w:rPr>
        <w:rFonts w:ascii="Dyson Futura Book" w:eastAsiaTheme="minorHAnsi" w:hAnsi="Dyson Futura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2E3772F"/>
    <w:multiLevelType w:val="hybridMultilevel"/>
    <w:tmpl w:val="12D02A32"/>
    <w:lvl w:ilvl="0" w:tplc="828EF20A">
      <w:start w:val="1"/>
      <w:numFmt w:val="decimalZero"/>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4211BA7"/>
    <w:multiLevelType w:val="hybridMultilevel"/>
    <w:tmpl w:val="BB788E0C"/>
    <w:lvl w:ilvl="0" w:tplc="BF8CEF16">
      <w:numFmt w:val="bullet"/>
      <w:lvlText w:val="-"/>
      <w:lvlJc w:val="left"/>
      <w:pPr>
        <w:ind w:left="720" w:hanging="360"/>
      </w:pPr>
      <w:rPr>
        <w:rFonts w:ascii="Calibri" w:eastAsia="SimSu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374D5111"/>
    <w:multiLevelType w:val="multilevel"/>
    <w:tmpl w:val="903A7C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8FA7F14"/>
    <w:multiLevelType w:val="hybridMultilevel"/>
    <w:tmpl w:val="0F7671C4"/>
    <w:lvl w:ilvl="0" w:tplc="62E69CA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B3A68D6"/>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E43547B"/>
    <w:multiLevelType w:val="multilevel"/>
    <w:tmpl w:val="7F52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FB95798"/>
    <w:multiLevelType w:val="hybridMultilevel"/>
    <w:tmpl w:val="7138D99A"/>
    <w:lvl w:ilvl="0" w:tplc="98F2F4BC">
      <w:start w:val="1"/>
      <w:numFmt w:val="bullet"/>
      <w:lvlText w:val=""/>
      <w:lvlJc w:val="left"/>
      <w:pPr>
        <w:ind w:left="284" w:hanging="284"/>
      </w:pPr>
      <w:rPr>
        <w:rFonts w:ascii="Dyson Futura Medium" w:hAnsi="Dyson Futura Medium"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643BC0"/>
    <w:multiLevelType w:val="multilevel"/>
    <w:tmpl w:val="88C43E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6C95BBA"/>
    <w:multiLevelType w:val="hybridMultilevel"/>
    <w:tmpl w:val="B65438CA"/>
    <w:lvl w:ilvl="0" w:tplc="FB4A08A6">
      <w:start w:val="1"/>
      <w:numFmt w:val="bullet"/>
      <w:lvlText w:val="•"/>
      <w:lvlJc w:val="left"/>
      <w:pPr>
        <w:tabs>
          <w:tab w:val="num" w:pos="284"/>
        </w:tabs>
        <w:ind w:left="284" w:hanging="284"/>
      </w:pPr>
      <w:rPr>
        <w:rFonts w:ascii="Dyson Futura Medium" w:hAnsi="Dyson Futura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945D7D"/>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BB06425"/>
    <w:multiLevelType w:val="multilevel"/>
    <w:tmpl w:val="536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CCB46A5"/>
    <w:multiLevelType w:val="hybridMultilevel"/>
    <w:tmpl w:val="6E6E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470B3D"/>
    <w:multiLevelType w:val="hybridMultilevel"/>
    <w:tmpl w:val="953A4080"/>
    <w:lvl w:ilvl="0" w:tplc="F33A7BAA">
      <w:start w:val="1"/>
      <w:numFmt w:val="bullet"/>
      <w:lvlText w:val=""/>
      <w:lvlJc w:val="left"/>
      <w:pPr>
        <w:ind w:left="284" w:hanging="284"/>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DD0E22"/>
    <w:multiLevelType w:val="multilevel"/>
    <w:tmpl w:val="7138D99A"/>
    <w:lvl w:ilvl="0">
      <w:start w:val="1"/>
      <w:numFmt w:val="bullet"/>
      <w:lvlText w:val=""/>
      <w:lvlJc w:val="left"/>
      <w:pPr>
        <w:ind w:left="284" w:hanging="284"/>
      </w:pPr>
      <w:rPr>
        <w:rFonts w:ascii="Dyson Futura Medium" w:hAnsi="Dyson Futura Medium"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CB2EEF"/>
    <w:multiLevelType w:val="hybridMultilevel"/>
    <w:tmpl w:val="4F50157C"/>
    <w:lvl w:ilvl="0" w:tplc="B8645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50472B"/>
    <w:multiLevelType w:val="hybridMultilevel"/>
    <w:tmpl w:val="0D086462"/>
    <w:lvl w:ilvl="0" w:tplc="BE1CB63A">
      <w:start w:val="1"/>
      <w:numFmt w:val="bullet"/>
      <w:lvlText w:val="•"/>
      <w:lvlJc w:val="left"/>
      <w:pPr>
        <w:ind w:left="284" w:hanging="284"/>
      </w:pPr>
      <w:rPr>
        <w:rFonts w:ascii="Dyson Futura Heavy" w:hAnsi="Dyson Futura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12C33F"/>
    <w:multiLevelType w:val="hybridMultilevel"/>
    <w:tmpl w:val="E4A66786"/>
    <w:lvl w:ilvl="0" w:tplc="1E006290">
      <w:start w:val="1"/>
      <w:numFmt w:val="decimal"/>
      <w:lvlText w:val="%1."/>
      <w:lvlJc w:val="left"/>
      <w:pPr>
        <w:ind w:left="720" w:hanging="360"/>
      </w:pPr>
    </w:lvl>
    <w:lvl w:ilvl="1" w:tplc="C45219D0">
      <w:start w:val="1"/>
      <w:numFmt w:val="lowerLetter"/>
      <w:lvlText w:val="%2."/>
      <w:lvlJc w:val="left"/>
      <w:pPr>
        <w:ind w:left="1440" w:hanging="360"/>
      </w:pPr>
    </w:lvl>
    <w:lvl w:ilvl="2" w:tplc="B0508B32">
      <w:start w:val="1"/>
      <w:numFmt w:val="lowerRoman"/>
      <w:lvlText w:val="%3."/>
      <w:lvlJc w:val="right"/>
      <w:pPr>
        <w:ind w:left="2160" w:hanging="180"/>
      </w:pPr>
    </w:lvl>
    <w:lvl w:ilvl="3" w:tplc="655E5DB0">
      <w:start w:val="1"/>
      <w:numFmt w:val="decimal"/>
      <w:lvlText w:val="%4."/>
      <w:lvlJc w:val="left"/>
      <w:pPr>
        <w:ind w:left="2880" w:hanging="360"/>
      </w:pPr>
    </w:lvl>
    <w:lvl w:ilvl="4" w:tplc="A2F64F2E">
      <w:start w:val="1"/>
      <w:numFmt w:val="lowerLetter"/>
      <w:lvlText w:val="%5."/>
      <w:lvlJc w:val="left"/>
      <w:pPr>
        <w:ind w:left="3600" w:hanging="360"/>
      </w:pPr>
    </w:lvl>
    <w:lvl w:ilvl="5" w:tplc="FCB8ADDE">
      <w:start w:val="1"/>
      <w:numFmt w:val="lowerRoman"/>
      <w:lvlText w:val="%6."/>
      <w:lvlJc w:val="right"/>
      <w:pPr>
        <w:ind w:left="4320" w:hanging="180"/>
      </w:pPr>
    </w:lvl>
    <w:lvl w:ilvl="6" w:tplc="C5CA643A">
      <w:start w:val="1"/>
      <w:numFmt w:val="decimal"/>
      <w:lvlText w:val="%7."/>
      <w:lvlJc w:val="left"/>
      <w:pPr>
        <w:ind w:left="5040" w:hanging="360"/>
      </w:pPr>
    </w:lvl>
    <w:lvl w:ilvl="7" w:tplc="776CD842">
      <w:start w:val="1"/>
      <w:numFmt w:val="lowerLetter"/>
      <w:lvlText w:val="%8."/>
      <w:lvlJc w:val="left"/>
      <w:pPr>
        <w:ind w:left="5760" w:hanging="360"/>
      </w:pPr>
    </w:lvl>
    <w:lvl w:ilvl="8" w:tplc="16B6B9DE">
      <w:start w:val="1"/>
      <w:numFmt w:val="lowerRoman"/>
      <w:lvlText w:val="%9."/>
      <w:lvlJc w:val="right"/>
      <w:pPr>
        <w:ind w:left="6480" w:hanging="180"/>
      </w:pPr>
    </w:lvl>
  </w:abstractNum>
  <w:abstractNum w:abstractNumId="40" w15:restartNumberingAfterBreak="0">
    <w:nsid w:val="5DB064BC"/>
    <w:multiLevelType w:val="hybridMultilevel"/>
    <w:tmpl w:val="E4BA4442"/>
    <w:lvl w:ilvl="0" w:tplc="8B70D7A8">
      <w:start w:val="1"/>
      <w:numFmt w:val="upperLetter"/>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314541F"/>
    <w:multiLevelType w:val="hybridMultilevel"/>
    <w:tmpl w:val="DABAC7B4"/>
    <w:lvl w:ilvl="0" w:tplc="2B081B6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292899"/>
    <w:multiLevelType w:val="multilevel"/>
    <w:tmpl w:val="4430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BD641A4"/>
    <w:multiLevelType w:val="hybridMultilevel"/>
    <w:tmpl w:val="E06E8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CE66F41"/>
    <w:multiLevelType w:val="multilevel"/>
    <w:tmpl w:val="E1A4F6F8"/>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6B7F5E"/>
    <w:multiLevelType w:val="multilevel"/>
    <w:tmpl w:val="318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4795521">
    <w:abstractNumId w:val="39"/>
  </w:num>
  <w:num w:numId="2" w16cid:durableId="6520578">
    <w:abstractNumId w:val="31"/>
  </w:num>
  <w:num w:numId="3" w16cid:durableId="1260604820">
    <w:abstractNumId w:val="20"/>
  </w:num>
  <w:num w:numId="4" w16cid:durableId="1459445414">
    <w:abstractNumId w:val="3"/>
  </w:num>
  <w:num w:numId="5" w16cid:durableId="1960792000">
    <w:abstractNumId w:val="30"/>
  </w:num>
  <w:num w:numId="6" w16cid:durableId="1304889296">
    <w:abstractNumId w:val="41"/>
  </w:num>
  <w:num w:numId="7" w16cid:durableId="1230582111">
    <w:abstractNumId w:val="21"/>
  </w:num>
  <w:num w:numId="8" w16cid:durableId="1712802522">
    <w:abstractNumId w:val="29"/>
  </w:num>
  <w:num w:numId="9" w16cid:durableId="307826048">
    <w:abstractNumId w:val="1"/>
  </w:num>
  <w:num w:numId="10" w16cid:durableId="358625234">
    <w:abstractNumId w:val="12"/>
  </w:num>
  <w:num w:numId="11" w16cid:durableId="1471164894">
    <w:abstractNumId w:val="36"/>
  </w:num>
  <w:num w:numId="12" w16cid:durableId="2068068643">
    <w:abstractNumId w:val="35"/>
  </w:num>
  <w:num w:numId="13" w16cid:durableId="690953827">
    <w:abstractNumId w:val="4"/>
  </w:num>
  <w:num w:numId="14" w16cid:durableId="2045593610">
    <w:abstractNumId w:val="15"/>
  </w:num>
  <w:num w:numId="15" w16cid:durableId="957219698">
    <w:abstractNumId w:val="0"/>
  </w:num>
  <w:num w:numId="16" w16cid:durableId="103966661">
    <w:abstractNumId w:val="37"/>
  </w:num>
  <w:num w:numId="17" w16cid:durableId="1468862085">
    <w:abstractNumId w:val="34"/>
  </w:num>
  <w:num w:numId="18" w16cid:durableId="1918897383">
    <w:abstractNumId w:val="14"/>
  </w:num>
  <w:num w:numId="19" w16cid:durableId="1174800892">
    <w:abstractNumId w:val="10"/>
  </w:num>
  <w:num w:numId="20" w16cid:durableId="1923682542">
    <w:abstractNumId w:val="38"/>
  </w:num>
  <w:num w:numId="21" w16cid:durableId="1845171802">
    <w:abstractNumId w:val="44"/>
  </w:num>
  <w:num w:numId="22" w16cid:durableId="620570492">
    <w:abstractNumId w:val="45"/>
  </w:num>
  <w:num w:numId="23" w16cid:durableId="1360203346">
    <w:abstractNumId w:val="17"/>
  </w:num>
  <w:num w:numId="24" w16cid:durableId="730809388">
    <w:abstractNumId w:val="19"/>
  </w:num>
  <w:num w:numId="25" w16cid:durableId="803936166">
    <w:abstractNumId w:val="45"/>
    <w:lvlOverride w:ilvl="0">
      <w:startOverride w:val="1"/>
    </w:lvlOverride>
  </w:num>
  <w:num w:numId="26" w16cid:durableId="247933483">
    <w:abstractNumId w:val="11"/>
  </w:num>
  <w:num w:numId="27" w16cid:durableId="2065789355">
    <w:abstractNumId w:val="46"/>
  </w:num>
  <w:num w:numId="28" w16cid:durableId="131365838">
    <w:abstractNumId w:val="40"/>
  </w:num>
  <w:num w:numId="29" w16cid:durableId="2144344942">
    <w:abstractNumId w:val="8"/>
  </w:num>
  <w:num w:numId="30" w16cid:durableId="898714321">
    <w:abstractNumId w:val="25"/>
  </w:num>
  <w:num w:numId="31" w16cid:durableId="348945288">
    <w:abstractNumId w:val="47"/>
  </w:num>
  <w:num w:numId="32" w16cid:durableId="1035543321">
    <w:abstractNumId w:val="33"/>
  </w:num>
  <w:num w:numId="33" w16cid:durableId="460349384">
    <w:abstractNumId w:val="42"/>
  </w:num>
  <w:num w:numId="34" w16cid:durableId="798063948">
    <w:abstractNumId w:val="23"/>
  </w:num>
  <w:num w:numId="35" w16cid:durableId="75565352">
    <w:abstractNumId w:val="32"/>
  </w:num>
  <w:num w:numId="36" w16cid:durableId="1754278709">
    <w:abstractNumId w:val="27"/>
  </w:num>
  <w:num w:numId="37" w16cid:durableId="800810386">
    <w:abstractNumId w:val="13"/>
  </w:num>
  <w:num w:numId="38" w16cid:durableId="1585604298">
    <w:abstractNumId w:val="6"/>
  </w:num>
  <w:num w:numId="39" w16cid:durableId="1904874007">
    <w:abstractNumId w:val="28"/>
  </w:num>
  <w:num w:numId="40" w16cid:durableId="1965229459">
    <w:abstractNumId w:val="2"/>
  </w:num>
  <w:num w:numId="41" w16cid:durableId="2054884396">
    <w:abstractNumId w:val="5"/>
  </w:num>
  <w:num w:numId="42" w16cid:durableId="671371282">
    <w:abstractNumId w:val="43"/>
  </w:num>
  <w:num w:numId="43" w16cid:durableId="1124539315">
    <w:abstractNumId w:val="24"/>
  </w:num>
  <w:num w:numId="44" w16cid:durableId="1164083099">
    <w:abstractNumId w:val="9"/>
  </w:num>
  <w:num w:numId="45" w16cid:durableId="855728604">
    <w:abstractNumId w:val="16"/>
  </w:num>
  <w:num w:numId="46" w16cid:durableId="86193382">
    <w:abstractNumId w:val="22"/>
  </w:num>
  <w:num w:numId="47" w16cid:durableId="1512522907">
    <w:abstractNumId w:val="18"/>
  </w:num>
  <w:num w:numId="48" w16cid:durableId="1766263293">
    <w:abstractNumId w:val="7"/>
  </w:num>
  <w:num w:numId="49" w16cid:durableId="17589449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0" w:nlCheck="1" w:checkStyle="0"/>
  <w:activeWritingStyle w:appName="MSWord" w:lang="en-US"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850"/>
    <w:rsid w:val="0000030A"/>
    <w:rsid w:val="00000555"/>
    <w:rsid w:val="0000065D"/>
    <w:rsid w:val="00005E56"/>
    <w:rsid w:val="00006307"/>
    <w:rsid w:val="00006778"/>
    <w:rsid w:val="000067E5"/>
    <w:rsid w:val="00007A1F"/>
    <w:rsid w:val="0001355B"/>
    <w:rsid w:val="000135FE"/>
    <w:rsid w:val="0001467D"/>
    <w:rsid w:val="000147EE"/>
    <w:rsid w:val="00016085"/>
    <w:rsid w:val="0001666C"/>
    <w:rsid w:val="000179CC"/>
    <w:rsid w:val="000208E8"/>
    <w:rsid w:val="00022D2A"/>
    <w:rsid w:val="00024F42"/>
    <w:rsid w:val="00031A97"/>
    <w:rsid w:val="00032222"/>
    <w:rsid w:val="00032B77"/>
    <w:rsid w:val="00032F3D"/>
    <w:rsid w:val="00033B9A"/>
    <w:rsid w:val="0003512F"/>
    <w:rsid w:val="000357B0"/>
    <w:rsid w:val="00035EC5"/>
    <w:rsid w:val="000374A8"/>
    <w:rsid w:val="000374E1"/>
    <w:rsid w:val="00040EF1"/>
    <w:rsid w:val="00041C24"/>
    <w:rsid w:val="00042336"/>
    <w:rsid w:val="000459A7"/>
    <w:rsid w:val="000475B0"/>
    <w:rsid w:val="000475CE"/>
    <w:rsid w:val="00051A72"/>
    <w:rsid w:val="00051CC9"/>
    <w:rsid w:val="00052402"/>
    <w:rsid w:val="0005271A"/>
    <w:rsid w:val="00052AA2"/>
    <w:rsid w:val="000534EB"/>
    <w:rsid w:val="000558F5"/>
    <w:rsid w:val="00056E44"/>
    <w:rsid w:val="000571C8"/>
    <w:rsid w:val="00060BC5"/>
    <w:rsid w:val="0006185F"/>
    <w:rsid w:val="00062705"/>
    <w:rsid w:val="000630CF"/>
    <w:rsid w:val="00063E6F"/>
    <w:rsid w:val="00065341"/>
    <w:rsid w:val="000672A9"/>
    <w:rsid w:val="00070677"/>
    <w:rsid w:val="00070B9A"/>
    <w:rsid w:val="000712DA"/>
    <w:rsid w:val="00071920"/>
    <w:rsid w:val="0007236C"/>
    <w:rsid w:val="00072B5B"/>
    <w:rsid w:val="00073557"/>
    <w:rsid w:val="000769DF"/>
    <w:rsid w:val="00080797"/>
    <w:rsid w:val="00081B3C"/>
    <w:rsid w:val="00083B53"/>
    <w:rsid w:val="00084EAA"/>
    <w:rsid w:val="00092996"/>
    <w:rsid w:val="0009431D"/>
    <w:rsid w:val="00094DEF"/>
    <w:rsid w:val="00094F6A"/>
    <w:rsid w:val="0009522B"/>
    <w:rsid w:val="0009538D"/>
    <w:rsid w:val="0009786A"/>
    <w:rsid w:val="00097996"/>
    <w:rsid w:val="000A0543"/>
    <w:rsid w:val="000A0F69"/>
    <w:rsid w:val="000A0F8C"/>
    <w:rsid w:val="000A1024"/>
    <w:rsid w:val="000A20DD"/>
    <w:rsid w:val="000A260A"/>
    <w:rsid w:val="000A6688"/>
    <w:rsid w:val="000A66E7"/>
    <w:rsid w:val="000A67D4"/>
    <w:rsid w:val="000B0633"/>
    <w:rsid w:val="000B3452"/>
    <w:rsid w:val="000B4393"/>
    <w:rsid w:val="000B67A4"/>
    <w:rsid w:val="000B7384"/>
    <w:rsid w:val="000B7F32"/>
    <w:rsid w:val="000C1C50"/>
    <w:rsid w:val="000C2667"/>
    <w:rsid w:val="000C2C21"/>
    <w:rsid w:val="000C3165"/>
    <w:rsid w:val="000C4292"/>
    <w:rsid w:val="000C4D98"/>
    <w:rsid w:val="000C53FE"/>
    <w:rsid w:val="000C6406"/>
    <w:rsid w:val="000C6D7A"/>
    <w:rsid w:val="000C6F78"/>
    <w:rsid w:val="000C702A"/>
    <w:rsid w:val="000C7105"/>
    <w:rsid w:val="000C75F4"/>
    <w:rsid w:val="000D0D14"/>
    <w:rsid w:val="000D0F94"/>
    <w:rsid w:val="000D166F"/>
    <w:rsid w:val="000D21A0"/>
    <w:rsid w:val="000D29BD"/>
    <w:rsid w:val="000D3121"/>
    <w:rsid w:val="000D327D"/>
    <w:rsid w:val="000D3345"/>
    <w:rsid w:val="000D75E4"/>
    <w:rsid w:val="000E4CC4"/>
    <w:rsid w:val="000E53E3"/>
    <w:rsid w:val="000E7D0D"/>
    <w:rsid w:val="000F21F1"/>
    <w:rsid w:val="000F303F"/>
    <w:rsid w:val="000F335A"/>
    <w:rsid w:val="000F62B6"/>
    <w:rsid w:val="000F6607"/>
    <w:rsid w:val="000F6B8C"/>
    <w:rsid w:val="00100671"/>
    <w:rsid w:val="0010097D"/>
    <w:rsid w:val="00102299"/>
    <w:rsid w:val="0010296C"/>
    <w:rsid w:val="00103C1D"/>
    <w:rsid w:val="0010725C"/>
    <w:rsid w:val="001074F4"/>
    <w:rsid w:val="001102AF"/>
    <w:rsid w:val="0011240C"/>
    <w:rsid w:val="001132C5"/>
    <w:rsid w:val="00113D9B"/>
    <w:rsid w:val="00114780"/>
    <w:rsid w:val="00114939"/>
    <w:rsid w:val="00115744"/>
    <w:rsid w:val="00115E93"/>
    <w:rsid w:val="0011690A"/>
    <w:rsid w:val="00116BAC"/>
    <w:rsid w:val="00117489"/>
    <w:rsid w:val="0012087F"/>
    <w:rsid w:val="00120C56"/>
    <w:rsid w:val="00123696"/>
    <w:rsid w:val="00123BF8"/>
    <w:rsid w:val="00125880"/>
    <w:rsid w:val="00125F91"/>
    <w:rsid w:val="001264BF"/>
    <w:rsid w:val="00130A91"/>
    <w:rsid w:val="00132812"/>
    <w:rsid w:val="00133BC8"/>
    <w:rsid w:val="001342CD"/>
    <w:rsid w:val="00135565"/>
    <w:rsid w:val="00135C57"/>
    <w:rsid w:val="00135D7B"/>
    <w:rsid w:val="0013700A"/>
    <w:rsid w:val="00137549"/>
    <w:rsid w:val="00140BDE"/>
    <w:rsid w:val="001431B7"/>
    <w:rsid w:val="0014322C"/>
    <w:rsid w:val="0014424E"/>
    <w:rsid w:val="001454FE"/>
    <w:rsid w:val="001463D9"/>
    <w:rsid w:val="00146FA5"/>
    <w:rsid w:val="001476BF"/>
    <w:rsid w:val="00150298"/>
    <w:rsid w:val="00152D79"/>
    <w:rsid w:val="001535AC"/>
    <w:rsid w:val="00153C2A"/>
    <w:rsid w:val="001560D1"/>
    <w:rsid w:val="001563A7"/>
    <w:rsid w:val="00157A6E"/>
    <w:rsid w:val="001601E8"/>
    <w:rsid w:val="00162257"/>
    <w:rsid w:val="00162AC4"/>
    <w:rsid w:val="00163233"/>
    <w:rsid w:val="001632B6"/>
    <w:rsid w:val="00167050"/>
    <w:rsid w:val="0017116A"/>
    <w:rsid w:val="00172744"/>
    <w:rsid w:val="00173C57"/>
    <w:rsid w:val="00173E6E"/>
    <w:rsid w:val="00175EA5"/>
    <w:rsid w:val="0017664C"/>
    <w:rsid w:val="00177BA0"/>
    <w:rsid w:val="00177FB9"/>
    <w:rsid w:val="0018105D"/>
    <w:rsid w:val="00182889"/>
    <w:rsid w:val="0018725A"/>
    <w:rsid w:val="0019045B"/>
    <w:rsid w:val="00192120"/>
    <w:rsid w:val="00192FA3"/>
    <w:rsid w:val="001941D4"/>
    <w:rsid w:val="00196023"/>
    <w:rsid w:val="0019606D"/>
    <w:rsid w:val="00197907"/>
    <w:rsid w:val="00197BD6"/>
    <w:rsid w:val="00197FF0"/>
    <w:rsid w:val="001A069D"/>
    <w:rsid w:val="001A1371"/>
    <w:rsid w:val="001A148B"/>
    <w:rsid w:val="001A3B67"/>
    <w:rsid w:val="001A46D3"/>
    <w:rsid w:val="001A6E74"/>
    <w:rsid w:val="001B25F7"/>
    <w:rsid w:val="001B3CDD"/>
    <w:rsid w:val="001B5AEB"/>
    <w:rsid w:val="001C18FC"/>
    <w:rsid w:val="001C22F4"/>
    <w:rsid w:val="001C2D86"/>
    <w:rsid w:val="001C5F2A"/>
    <w:rsid w:val="001C673E"/>
    <w:rsid w:val="001C674B"/>
    <w:rsid w:val="001C6D50"/>
    <w:rsid w:val="001C7AAA"/>
    <w:rsid w:val="001D07B7"/>
    <w:rsid w:val="001D1CAB"/>
    <w:rsid w:val="001D2043"/>
    <w:rsid w:val="001D2F24"/>
    <w:rsid w:val="001D464A"/>
    <w:rsid w:val="001D52CE"/>
    <w:rsid w:val="001D52DC"/>
    <w:rsid w:val="001D6089"/>
    <w:rsid w:val="001D60B7"/>
    <w:rsid w:val="001D61EC"/>
    <w:rsid w:val="001E0789"/>
    <w:rsid w:val="001E0B87"/>
    <w:rsid w:val="001E1DDA"/>
    <w:rsid w:val="001E1F26"/>
    <w:rsid w:val="001E20F9"/>
    <w:rsid w:val="001E211A"/>
    <w:rsid w:val="001E2166"/>
    <w:rsid w:val="001E2207"/>
    <w:rsid w:val="001E59E1"/>
    <w:rsid w:val="001E791E"/>
    <w:rsid w:val="001F0728"/>
    <w:rsid w:val="001F1503"/>
    <w:rsid w:val="001F1DD9"/>
    <w:rsid w:val="001F2B3C"/>
    <w:rsid w:val="001F633A"/>
    <w:rsid w:val="0020134F"/>
    <w:rsid w:val="00203D18"/>
    <w:rsid w:val="0020478C"/>
    <w:rsid w:val="00205307"/>
    <w:rsid w:val="00211173"/>
    <w:rsid w:val="00211739"/>
    <w:rsid w:val="00211B59"/>
    <w:rsid w:val="00211BC2"/>
    <w:rsid w:val="00211F91"/>
    <w:rsid w:val="002122A8"/>
    <w:rsid w:val="00212347"/>
    <w:rsid w:val="00212EE0"/>
    <w:rsid w:val="00214562"/>
    <w:rsid w:val="0021647C"/>
    <w:rsid w:val="0022039F"/>
    <w:rsid w:val="00220536"/>
    <w:rsid w:val="00224177"/>
    <w:rsid w:val="00224719"/>
    <w:rsid w:val="00224FD1"/>
    <w:rsid w:val="00225425"/>
    <w:rsid w:val="002257B8"/>
    <w:rsid w:val="0022697B"/>
    <w:rsid w:val="00226983"/>
    <w:rsid w:val="00234E89"/>
    <w:rsid w:val="0023683B"/>
    <w:rsid w:val="002369E3"/>
    <w:rsid w:val="002379F2"/>
    <w:rsid w:val="00237DAE"/>
    <w:rsid w:val="00237E3F"/>
    <w:rsid w:val="00241102"/>
    <w:rsid w:val="002420B0"/>
    <w:rsid w:val="002435C4"/>
    <w:rsid w:val="002467A1"/>
    <w:rsid w:val="00247BDD"/>
    <w:rsid w:val="00250D4B"/>
    <w:rsid w:val="00251E75"/>
    <w:rsid w:val="00252A61"/>
    <w:rsid w:val="00254680"/>
    <w:rsid w:val="00255180"/>
    <w:rsid w:val="0026048B"/>
    <w:rsid w:val="00260AFF"/>
    <w:rsid w:val="0026177C"/>
    <w:rsid w:val="0026401C"/>
    <w:rsid w:val="00264AF0"/>
    <w:rsid w:val="00264FFE"/>
    <w:rsid w:val="002678BF"/>
    <w:rsid w:val="00267BC6"/>
    <w:rsid w:val="0027018B"/>
    <w:rsid w:val="00270968"/>
    <w:rsid w:val="00271242"/>
    <w:rsid w:val="002713E1"/>
    <w:rsid w:val="00271484"/>
    <w:rsid w:val="00272305"/>
    <w:rsid w:val="00272F11"/>
    <w:rsid w:val="00274566"/>
    <w:rsid w:val="002773D0"/>
    <w:rsid w:val="002775FF"/>
    <w:rsid w:val="002802F9"/>
    <w:rsid w:val="002810B9"/>
    <w:rsid w:val="002818E2"/>
    <w:rsid w:val="00281BA9"/>
    <w:rsid w:val="00282F92"/>
    <w:rsid w:val="0028302C"/>
    <w:rsid w:val="002879BC"/>
    <w:rsid w:val="00290DEB"/>
    <w:rsid w:val="00295607"/>
    <w:rsid w:val="00296C79"/>
    <w:rsid w:val="002975F6"/>
    <w:rsid w:val="00297F60"/>
    <w:rsid w:val="002A0061"/>
    <w:rsid w:val="002A00E2"/>
    <w:rsid w:val="002A08F9"/>
    <w:rsid w:val="002A36D9"/>
    <w:rsid w:val="002A3C7E"/>
    <w:rsid w:val="002A4CCA"/>
    <w:rsid w:val="002A61A6"/>
    <w:rsid w:val="002A6F12"/>
    <w:rsid w:val="002A7573"/>
    <w:rsid w:val="002A77B5"/>
    <w:rsid w:val="002B0E41"/>
    <w:rsid w:val="002B1261"/>
    <w:rsid w:val="002B1F44"/>
    <w:rsid w:val="002B2248"/>
    <w:rsid w:val="002B3330"/>
    <w:rsid w:val="002B3529"/>
    <w:rsid w:val="002B4D0C"/>
    <w:rsid w:val="002B563D"/>
    <w:rsid w:val="002B608B"/>
    <w:rsid w:val="002B713E"/>
    <w:rsid w:val="002C1769"/>
    <w:rsid w:val="002C3116"/>
    <w:rsid w:val="002C3A20"/>
    <w:rsid w:val="002C3B5F"/>
    <w:rsid w:val="002C45E0"/>
    <w:rsid w:val="002C507D"/>
    <w:rsid w:val="002C73CC"/>
    <w:rsid w:val="002C7A65"/>
    <w:rsid w:val="002D156F"/>
    <w:rsid w:val="002D1866"/>
    <w:rsid w:val="002D3E0B"/>
    <w:rsid w:val="002D4180"/>
    <w:rsid w:val="002D5CF4"/>
    <w:rsid w:val="002D68B4"/>
    <w:rsid w:val="002D717A"/>
    <w:rsid w:val="002D7794"/>
    <w:rsid w:val="002D7DE9"/>
    <w:rsid w:val="002E14EF"/>
    <w:rsid w:val="002E16D0"/>
    <w:rsid w:val="002E3436"/>
    <w:rsid w:val="002E343F"/>
    <w:rsid w:val="002E34B5"/>
    <w:rsid w:val="002E545C"/>
    <w:rsid w:val="002E5760"/>
    <w:rsid w:val="002E5A97"/>
    <w:rsid w:val="002E5B3E"/>
    <w:rsid w:val="002E7142"/>
    <w:rsid w:val="002E7B46"/>
    <w:rsid w:val="002E7C1D"/>
    <w:rsid w:val="002F29C3"/>
    <w:rsid w:val="002F32E6"/>
    <w:rsid w:val="002F3F05"/>
    <w:rsid w:val="002F63A6"/>
    <w:rsid w:val="002F77F6"/>
    <w:rsid w:val="003016F5"/>
    <w:rsid w:val="0030290A"/>
    <w:rsid w:val="00303694"/>
    <w:rsid w:val="00304BD7"/>
    <w:rsid w:val="003051EC"/>
    <w:rsid w:val="003058DF"/>
    <w:rsid w:val="003102A8"/>
    <w:rsid w:val="003104BF"/>
    <w:rsid w:val="00311AC2"/>
    <w:rsid w:val="00312466"/>
    <w:rsid w:val="00312D7E"/>
    <w:rsid w:val="00313C0C"/>
    <w:rsid w:val="00315095"/>
    <w:rsid w:val="0031738E"/>
    <w:rsid w:val="00317F0A"/>
    <w:rsid w:val="00320A82"/>
    <w:rsid w:val="0032440D"/>
    <w:rsid w:val="00325221"/>
    <w:rsid w:val="003261B4"/>
    <w:rsid w:val="00330B65"/>
    <w:rsid w:val="00331CBE"/>
    <w:rsid w:val="0033263B"/>
    <w:rsid w:val="003333BD"/>
    <w:rsid w:val="00333BDD"/>
    <w:rsid w:val="003350C5"/>
    <w:rsid w:val="00340415"/>
    <w:rsid w:val="003410C5"/>
    <w:rsid w:val="00347A39"/>
    <w:rsid w:val="00347EF1"/>
    <w:rsid w:val="003506EE"/>
    <w:rsid w:val="003510C8"/>
    <w:rsid w:val="00351CC1"/>
    <w:rsid w:val="0035310B"/>
    <w:rsid w:val="00353263"/>
    <w:rsid w:val="00353F51"/>
    <w:rsid w:val="003542E9"/>
    <w:rsid w:val="0035696F"/>
    <w:rsid w:val="00356985"/>
    <w:rsid w:val="00361E9E"/>
    <w:rsid w:val="00361F79"/>
    <w:rsid w:val="00362D3B"/>
    <w:rsid w:val="00363A68"/>
    <w:rsid w:val="00363D04"/>
    <w:rsid w:val="0036735A"/>
    <w:rsid w:val="003700ED"/>
    <w:rsid w:val="003706A2"/>
    <w:rsid w:val="00371730"/>
    <w:rsid w:val="0037244B"/>
    <w:rsid w:val="0037267C"/>
    <w:rsid w:val="003727EF"/>
    <w:rsid w:val="00372C3A"/>
    <w:rsid w:val="00373FE9"/>
    <w:rsid w:val="00374521"/>
    <w:rsid w:val="00374CBC"/>
    <w:rsid w:val="00374DB0"/>
    <w:rsid w:val="0037582D"/>
    <w:rsid w:val="003759A9"/>
    <w:rsid w:val="003801B8"/>
    <w:rsid w:val="0038055D"/>
    <w:rsid w:val="00381F6F"/>
    <w:rsid w:val="00383EBE"/>
    <w:rsid w:val="003863E7"/>
    <w:rsid w:val="0038672C"/>
    <w:rsid w:val="0038784D"/>
    <w:rsid w:val="00387CCC"/>
    <w:rsid w:val="00393728"/>
    <w:rsid w:val="00394BB8"/>
    <w:rsid w:val="00394DB2"/>
    <w:rsid w:val="00394F85"/>
    <w:rsid w:val="00396EE0"/>
    <w:rsid w:val="003A0036"/>
    <w:rsid w:val="003A26F1"/>
    <w:rsid w:val="003A29F3"/>
    <w:rsid w:val="003A454C"/>
    <w:rsid w:val="003A48FF"/>
    <w:rsid w:val="003A4DA4"/>
    <w:rsid w:val="003A5574"/>
    <w:rsid w:val="003A5EE3"/>
    <w:rsid w:val="003B1051"/>
    <w:rsid w:val="003B581D"/>
    <w:rsid w:val="003B5A2A"/>
    <w:rsid w:val="003B5FAA"/>
    <w:rsid w:val="003B64DA"/>
    <w:rsid w:val="003B6AFA"/>
    <w:rsid w:val="003B768B"/>
    <w:rsid w:val="003B7B0F"/>
    <w:rsid w:val="003C0093"/>
    <w:rsid w:val="003C0943"/>
    <w:rsid w:val="003C1AD3"/>
    <w:rsid w:val="003C374A"/>
    <w:rsid w:val="003C3EB8"/>
    <w:rsid w:val="003C6AA5"/>
    <w:rsid w:val="003C7006"/>
    <w:rsid w:val="003C7A2B"/>
    <w:rsid w:val="003C7FDD"/>
    <w:rsid w:val="003D048A"/>
    <w:rsid w:val="003D0B71"/>
    <w:rsid w:val="003D0C4D"/>
    <w:rsid w:val="003D2990"/>
    <w:rsid w:val="003D442F"/>
    <w:rsid w:val="003D57CE"/>
    <w:rsid w:val="003D5E7A"/>
    <w:rsid w:val="003D7135"/>
    <w:rsid w:val="003E05CC"/>
    <w:rsid w:val="003E1539"/>
    <w:rsid w:val="003E1D45"/>
    <w:rsid w:val="003E33EA"/>
    <w:rsid w:val="003E3A88"/>
    <w:rsid w:val="003E6B02"/>
    <w:rsid w:val="003E7416"/>
    <w:rsid w:val="003E7850"/>
    <w:rsid w:val="003F1FE7"/>
    <w:rsid w:val="003F4CE1"/>
    <w:rsid w:val="003F6C66"/>
    <w:rsid w:val="003F76B8"/>
    <w:rsid w:val="003F7EE2"/>
    <w:rsid w:val="0040451F"/>
    <w:rsid w:val="00404BA6"/>
    <w:rsid w:val="00405D6F"/>
    <w:rsid w:val="00406480"/>
    <w:rsid w:val="00406B1D"/>
    <w:rsid w:val="00406E63"/>
    <w:rsid w:val="00410AD0"/>
    <w:rsid w:val="004132DB"/>
    <w:rsid w:val="00413D32"/>
    <w:rsid w:val="00415532"/>
    <w:rsid w:val="00416FC5"/>
    <w:rsid w:val="00417587"/>
    <w:rsid w:val="004200E1"/>
    <w:rsid w:val="0042112E"/>
    <w:rsid w:val="00421409"/>
    <w:rsid w:val="00421BB6"/>
    <w:rsid w:val="00423471"/>
    <w:rsid w:val="00423C11"/>
    <w:rsid w:val="0042438F"/>
    <w:rsid w:val="00424903"/>
    <w:rsid w:val="00425420"/>
    <w:rsid w:val="00425952"/>
    <w:rsid w:val="00425AF7"/>
    <w:rsid w:val="00425D55"/>
    <w:rsid w:val="004260C9"/>
    <w:rsid w:val="00427523"/>
    <w:rsid w:val="00431906"/>
    <w:rsid w:val="00432703"/>
    <w:rsid w:val="0043394D"/>
    <w:rsid w:val="00433AC4"/>
    <w:rsid w:val="00435C47"/>
    <w:rsid w:val="00437911"/>
    <w:rsid w:val="00440093"/>
    <w:rsid w:val="00440BBF"/>
    <w:rsid w:val="00441675"/>
    <w:rsid w:val="004425C0"/>
    <w:rsid w:val="00443E96"/>
    <w:rsid w:val="004441F9"/>
    <w:rsid w:val="0044704E"/>
    <w:rsid w:val="00447C29"/>
    <w:rsid w:val="00450129"/>
    <w:rsid w:val="00450994"/>
    <w:rsid w:val="00450B20"/>
    <w:rsid w:val="00451688"/>
    <w:rsid w:val="004531F7"/>
    <w:rsid w:val="004543F7"/>
    <w:rsid w:val="004551F1"/>
    <w:rsid w:val="00455B2E"/>
    <w:rsid w:val="00456106"/>
    <w:rsid w:val="00457783"/>
    <w:rsid w:val="00457AA4"/>
    <w:rsid w:val="00457DAF"/>
    <w:rsid w:val="00460252"/>
    <w:rsid w:val="0046130F"/>
    <w:rsid w:val="00462203"/>
    <w:rsid w:val="00465B99"/>
    <w:rsid w:val="00466134"/>
    <w:rsid w:val="00466389"/>
    <w:rsid w:val="004672C9"/>
    <w:rsid w:val="00472A2E"/>
    <w:rsid w:val="00472E82"/>
    <w:rsid w:val="004734BD"/>
    <w:rsid w:val="004749B4"/>
    <w:rsid w:val="00475B69"/>
    <w:rsid w:val="00477058"/>
    <w:rsid w:val="00477641"/>
    <w:rsid w:val="004809C1"/>
    <w:rsid w:val="004837CC"/>
    <w:rsid w:val="00484592"/>
    <w:rsid w:val="004847DF"/>
    <w:rsid w:val="00484A3A"/>
    <w:rsid w:val="00490D9B"/>
    <w:rsid w:val="00491892"/>
    <w:rsid w:val="00492A00"/>
    <w:rsid w:val="004946A8"/>
    <w:rsid w:val="0049609B"/>
    <w:rsid w:val="004A0722"/>
    <w:rsid w:val="004A10CB"/>
    <w:rsid w:val="004A1757"/>
    <w:rsid w:val="004A197E"/>
    <w:rsid w:val="004A20EC"/>
    <w:rsid w:val="004A2443"/>
    <w:rsid w:val="004A32C4"/>
    <w:rsid w:val="004A3F29"/>
    <w:rsid w:val="004A4DEC"/>
    <w:rsid w:val="004A53A7"/>
    <w:rsid w:val="004A67AE"/>
    <w:rsid w:val="004A6E3F"/>
    <w:rsid w:val="004A7CB1"/>
    <w:rsid w:val="004B0504"/>
    <w:rsid w:val="004B2B8E"/>
    <w:rsid w:val="004B2BBA"/>
    <w:rsid w:val="004B377E"/>
    <w:rsid w:val="004B37CE"/>
    <w:rsid w:val="004B5FBC"/>
    <w:rsid w:val="004B6533"/>
    <w:rsid w:val="004C2AAA"/>
    <w:rsid w:val="004C2FE8"/>
    <w:rsid w:val="004C529A"/>
    <w:rsid w:val="004C5406"/>
    <w:rsid w:val="004C7DA0"/>
    <w:rsid w:val="004D0075"/>
    <w:rsid w:val="004D33AB"/>
    <w:rsid w:val="004D39B3"/>
    <w:rsid w:val="004D4194"/>
    <w:rsid w:val="004D5B26"/>
    <w:rsid w:val="004D6D8C"/>
    <w:rsid w:val="004D750D"/>
    <w:rsid w:val="004D7AAE"/>
    <w:rsid w:val="004E0321"/>
    <w:rsid w:val="004E08F2"/>
    <w:rsid w:val="004E14E6"/>
    <w:rsid w:val="004E2A03"/>
    <w:rsid w:val="004E4107"/>
    <w:rsid w:val="004E53D7"/>
    <w:rsid w:val="004E5DD3"/>
    <w:rsid w:val="004E6345"/>
    <w:rsid w:val="004E652E"/>
    <w:rsid w:val="004E7278"/>
    <w:rsid w:val="004E7364"/>
    <w:rsid w:val="004F0104"/>
    <w:rsid w:val="004F4BC4"/>
    <w:rsid w:val="004F57E9"/>
    <w:rsid w:val="005012AF"/>
    <w:rsid w:val="005015F3"/>
    <w:rsid w:val="0050356B"/>
    <w:rsid w:val="00504860"/>
    <w:rsid w:val="005055AE"/>
    <w:rsid w:val="00505966"/>
    <w:rsid w:val="00505CC9"/>
    <w:rsid w:val="005118B0"/>
    <w:rsid w:val="00511B44"/>
    <w:rsid w:val="00512D3B"/>
    <w:rsid w:val="00513F31"/>
    <w:rsid w:val="0051599A"/>
    <w:rsid w:val="00515C13"/>
    <w:rsid w:val="00515E4C"/>
    <w:rsid w:val="00516420"/>
    <w:rsid w:val="00517F43"/>
    <w:rsid w:val="00520B78"/>
    <w:rsid w:val="0052337E"/>
    <w:rsid w:val="0052441F"/>
    <w:rsid w:val="00525153"/>
    <w:rsid w:val="00525C2D"/>
    <w:rsid w:val="00530672"/>
    <w:rsid w:val="00530A36"/>
    <w:rsid w:val="00533869"/>
    <w:rsid w:val="005348F9"/>
    <w:rsid w:val="00534BB8"/>
    <w:rsid w:val="005354E3"/>
    <w:rsid w:val="00537355"/>
    <w:rsid w:val="005417F6"/>
    <w:rsid w:val="005427C3"/>
    <w:rsid w:val="0054394F"/>
    <w:rsid w:val="0054403E"/>
    <w:rsid w:val="00544C9D"/>
    <w:rsid w:val="00544CF3"/>
    <w:rsid w:val="00544FCB"/>
    <w:rsid w:val="005451A0"/>
    <w:rsid w:val="00546E56"/>
    <w:rsid w:val="00547647"/>
    <w:rsid w:val="005479EC"/>
    <w:rsid w:val="005551BF"/>
    <w:rsid w:val="00555E5C"/>
    <w:rsid w:val="00555F09"/>
    <w:rsid w:val="00556604"/>
    <w:rsid w:val="00557D01"/>
    <w:rsid w:val="005602D7"/>
    <w:rsid w:val="00560F4A"/>
    <w:rsid w:val="0056150C"/>
    <w:rsid w:val="00563737"/>
    <w:rsid w:val="00563F7A"/>
    <w:rsid w:val="005648B8"/>
    <w:rsid w:val="00565041"/>
    <w:rsid w:val="005652E1"/>
    <w:rsid w:val="00565808"/>
    <w:rsid w:val="00566EEB"/>
    <w:rsid w:val="005678F0"/>
    <w:rsid w:val="00567FE0"/>
    <w:rsid w:val="00571B49"/>
    <w:rsid w:val="00573AAE"/>
    <w:rsid w:val="00576999"/>
    <w:rsid w:val="00587A4C"/>
    <w:rsid w:val="00587DD2"/>
    <w:rsid w:val="005915A6"/>
    <w:rsid w:val="00591901"/>
    <w:rsid w:val="00592A3B"/>
    <w:rsid w:val="00593056"/>
    <w:rsid w:val="005932C6"/>
    <w:rsid w:val="00594081"/>
    <w:rsid w:val="00594A06"/>
    <w:rsid w:val="005966E1"/>
    <w:rsid w:val="00596D39"/>
    <w:rsid w:val="005972E0"/>
    <w:rsid w:val="005A07B0"/>
    <w:rsid w:val="005A094C"/>
    <w:rsid w:val="005A0D75"/>
    <w:rsid w:val="005A170D"/>
    <w:rsid w:val="005A2641"/>
    <w:rsid w:val="005A32F3"/>
    <w:rsid w:val="005A3B32"/>
    <w:rsid w:val="005B0108"/>
    <w:rsid w:val="005B1A5D"/>
    <w:rsid w:val="005B3A36"/>
    <w:rsid w:val="005B54D8"/>
    <w:rsid w:val="005B7D0A"/>
    <w:rsid w:val="005C0384"/>
    <w:rsid w:val="005C12A8"/>
    <w:rsid w:val="005C1622"/>
    <w:rsid w:val="005C1C31"/>
    <w:rsid w:val="005C4829"/>
    <w:rsid w:val="005C57F9"/>
    <w:rsid w:val="005C60A8"/>
    <w:rsid w:val="005C7567"/>
    <w:rsid w:val="005D00C7"/>
    <w:rsid w:val="005D1021"/>
    <w:rsid w:val="005D1BFA"/>
    <w:rsid w:val="005D2455"/>
    <w:rsid w:val="005D24AD"/>
    <w:rsid w:val="005D3E38"/>
    <w:rsid w:val="005D59D0"/>
    <w:rsid w:val="005D665D"/>
    <w:rsid w:val="005D6E7D"/>
    <w:rsid w:val="005D729F"/>
    <w:rsid w:val="005E06F1"/>
    <w:rsid w:val="005E1B92"/>
    <w:rsid w:val="005E1F19"/>
    <w:rsid w:val="005E1F9E"/>
    <w:rsid w:val="005E301D"/>
    <w:rsid w:val="005E3092"/>
    <w:rsid w:val="005E3BAF"/>
    <w:rsid w:val="005E5408"/>
    <w:rsid w:val="005E541C"/>
    <w:rsid w:val="005E5816"/>
    <w:rsid w:val="005E6C21"/>
    <w:rsid w:val="005F2B14"/>
    <w:rsid w:val="005F3AF1"/>
    <w:rsid w:val="005F3D14"/>
    <w:rsid w:val="005F540B"/>
    <w:rsid w:val="005F554A"/>
    <w:rsid w:val="005F6081"/>
    <w:rsid w:val="005F72F9"/>
    <w:rsid w:val="005F78A1"/>
    <w:rsid w:val="00601A8D"/>
    <w:rsid w:val="006028A7"/>
    <w:rsid w:val="00602DAF"/>
    <w:rsid w:val="00603B82"/>
    <w:rsid w:val="00603F31"/>
    <w:rsid w:val="00604526"/>
    <w:rsid w:val="00607060"/>
    <w:rsid w:val="00607BE1"/>
    <w:rsid w:val="00607C67"/>
    <w:rsid w:val="00610CAB"/>
    <w:rsid w:val="00611CF1"/>
    <w:rsid w:val="00613ABB"/>
    <w:rsid w:val="00615041"/>
    <w:rsid w:val="006170FF"/>
    <w:rsid w:val="00620ED6"/>
    <w:rsid w:val="0062402B"/>
    <w:rsid w:val="00624AEE"/>
    <w:rsid w:val="0063072C"/>
    <w:rsid w:val="006313B7"/>
    <w:rsid w:val="0063432B"/>
    <w:rsid w:val="00634F04"/>
    <w:rsid w:val="00635E4D"/>
    <w:rsid w:val="006379E9"/>
    <w:rsid w:val="00637C8C"/>
    <w:rsid w:val="00640FEB"/>
    <w:rsid w:val="00642E01"/>
    <w:rsid w:val="006431AE"/>
    <w:rsid w:val="00644856"/>
    <w:rsid w:val="00644FC8"/>
    <w:rsid w:val="006456E2"/>
    <w:rsid w:val="00645B92"/>
    <w:rsid w:val="006460B4"/>
    <w:rsid w:val="00646E89"/>
    <w:rsid w:val="00647C06"/>
    <w:rsid w:val="006506E6"/>
    <w:rsid w:val="00650A82"/>
    <w:rsid w:val="00652217"/>
    <w:rsid w:val="006522F2"/>
    <w:rsid w:val="0065298E"/>
    <w:rsid w:val="00652C97"/>
    <w:rsid w:val="006533A7"/>
    <w:rsid w:val="00655DA3"/>
    <w:rsid w:val="00660877"/>
    <w:rsid w:val="006610FB"/>
    <w:rsid w:val="006611C0"/>
    <w:rsid w:val="00661DA4"/>
    <w:rsid w:val="00666157"/>
    <w:rsid w:val="006661AF"/>
    <w:rsid w:val="00666E23"/>
    <w:rsid w:val="0067027A"/>
    <w:rsid w:val="006717F4"/>
    <w:rsid w:val="006720EA"/>
    <w:rsid w:val="0067249B"/>
    <w:rsid w:val="00672B28"/>
    <w:rsid w:val="00673C5F"/>
    <w:rsid w:val="0067505F"/>
    <w:rsid w:val="00675DF3"/>
    <w:rsid w:val="00676526"/>
    <w:rsid w:val="006765A7"/>
    <w:rsid w:val="006772E6"/>
    <w:rsid w:val="00680827"/>
    <w:rsid w:val="006826A2"/>
    <w:rsid w:val="00684325"/>
    <w:rsid w:val="00684C5A"/>
    <w:rsid w:val="0068719D"/>
    <w:rsid w:val="0069084C"/>
    <w:rsid w:val="00691B64"/>
    <w:rsid w:val="00692DA3"/>
    <w:rsid w:val="00693814"/>
    <w:rsid w:val="00694423"/>
    <w:rsid w:val="006953E6"/>
    <w:rsid w:val="0069654E"/>
    <w:rsid w:val="006975FD"/>
    <w:rsid w:val="006A1454"/>
    <w:rsid w:val="006A1899"/>
    <w:rsid w:val="006A1D44"/>
    <w:rsid w:val="006A3850"/>
    <w:rsid w:val="006A4B8E"/>
    <w:rsid w:val="006A4C56"/>
    <w:rsid w:val="006A6BB5"/>
    <w:rsid w:val="006A6CF3"/>
    <w:rsid w:val="006A6E32"/>
    <w:rsid w:val="006A7A29"/>
    <w:rsid w:val="006B0AB0"/>
    <w:rsid w:val="006B0E16"/>
    <w:rsid w:val="006B285B"/>
    <w:rsid w:val="006B3296"/>
    <w:rsid w:val="006B4B0B"/>
    <w:rsid w:val="006B4CEE"/>
    <w:rsid w:val="006B4D19"/>
    <w:rsid w:val="006B504F"/>
    <w:rsid w:val="006B631B"/>
    <w:rsid w:val="006C08A7"/>
    <w:rsid w:val="006C10A7"/>
    <w:rsid w:val="006C2674"/>
    <w:rsid w:val="006C34E6"/>
    <w:rsid w:val="006C36A3"/>
    <w:rsid w:val="006C4113"/>
    <w:rsid w:val="006C464A"/>
    <w:rsid w:val="006C59B9"/>
    <w:rsid w:val="006C642E"/>
    <w:rsid w:val="006D1AF3"/>
    <w:rsid w:val="006D233E"/>
    <w:rsid w:val="006D40F2"/>
    <w:rsid w:val="006D4BB3"/>
    <w:rsid w:val="006D6C36"/>
    <w:rsid w:val="006D6D8D"/>
    <w:rsid w:val="006D7E71"/>
    <w:rsid w:val="006E040A"/>
    <w:rsid w:val="006E1848"/>
    <w:rsid w:val="006E38FA"/>
    <w:rsid w:val="006F00D8"/>
    <w:rsid w:val="006F2B22"/>
    <w:rsid w:val="006F2B5C"/>
    <w:rsid w:val="006F3E76"/>
    <w:rsid w:val="006F46FD"/>
    <w:rsid w:val="006F4A41"/>
    <w:rsid w:val="006F5D4B"/>
    <w:rsid w:val="006F6689"/>
    <w:rsid w:val="006F7D51"/>
    <w:rsid w:val="006F7D69"/>
    <w:rsid w:val="00700648"/>
    <w:rsid w:val="007013D2"/>
    <w:rsid w:val="0070218F"/>
    <w:rsid w:val="007022EB"/>
    <w:rsid w:val="007024D9"/>
    <w:rsid w:val="0070418D"/>
    <w:rsid w:val="00704A54"/>
    <w:rsid w:val="00705439"/>
    <w:rsid w:val="00706CB4"/>
    <w:rsid w:val="007074C4"/>
    <w:rsid w:val="007105A8"/>
    <w:rsid w:val="007112E3"/>
    <w:rsid w:val="00711A79"/>
    <w:rsid w:val="007122A5"/>
    <w:rsid w:val="00712B4C"/>
    <w:rsid w:val="00714CB1"/>
    <w:rsid w:val="00714DC1"/>
    <w:rsid w:val="00717B0B"/>
    <w:rsid w:val="00717F1D"/>
    <w:rsid w:val="00720BE6"/>
    <w:rsid w:val="00720DF7"/>
    <w:rsid w:val="007212A7"/>
    <w:rsid w:val="007217DB"/>
    <w:rsid w:val="0072364B"/>
    <w:rsid w:val="007243E9"/>
    <w:rsid w:val="007262D5"/>
    <w:rsid w:val="00730228"/>
    <w:rsid w:val="00731056"/>
    <w:rsid w:val="00731575"/>
    <w:rsid w:val="007331E2"/>
    <w:rsid w:val="00734EF6"/>
    <w:rsid w:val="0073549D"/>
    <w:rsid w:val="00735FC3"/>
    <w:rsid w:val="00735FDD"/>
    <w:rsid w:val="0074032E"/>
    <w:rsid w:val="00742AB8"/>
    <w:rsid w:val="00743338"/>
    <w:rsid w:val="00744D18"/>
    <w:rsid w:val="0074610F"/>
    <w:rsid w:val="00746220"/>
    <w:rsid w:val="00746494"/>
    <w:rsid w:val="0075028A"/>
    <w:rsid w:val="0075102D"/>
    <w:rsid w:val="007533EF"/>
    <w:rsid w:val="00753BB7"/>
    <w:rsid w:val="00753C23"/>
    <w:rsid w:val="0075716D"/>
    <w:rsid w:val="00761531"/>
    <w:rsid w:val="007617B1"/>
    <w:rsid w:val="007620F3"/>
    <w:rsid w:val="007624C9"/>
    <w:rsid w:val="007625E9"/>
    <w:rsid w:val="00762B73"/>
    <w:rsid w:val="00765F85"/>
    <w:rsid w:val="00766C3A"/>
    <w:rsid w:val="00766D46"/>
    <w:rsid w:val="00767F79"/>
    <w:rsid w:val="007719EC"/>
    <w:rsid w:val="00771D73"/>
    <w:rsid w:val="0077388C"/>
    <w:rsid w:val="007743D8"/>
    <w:rsid w:val="00774EBE"/>
    <w:rsid w:val="0078015A"/>
    <w:rsid w:val="00780C07"/>
    <w:rsid w:val="00783441"/>
    <w:rsid w:val="00785B7C"/>
    <w:rsid w:val="00785F2C"/>
    <w:rsid w:val="00786EE4"/>
    <w:rsid w:val="0078745F"/>
    <w:rsid w:val="00787640"/>
    <w:rsid w:val="007921CC"/>
    <w:rsid w:val="0079297F"/>
    <w:rsid w:val="00797281"/>
    <w:rsid w:val="0079796B"/>
    <w:rsid w:val="007A0104"/>
    <w:rsid w:val="007A2ACA"/>
    <w:rsid w:val="007A3B35"/>
    <w:rsid w:val="007A3F92"/>
    <w:rsid w:val="007A51E1"/>
    <w:rsid w:val="007A5885"/>
    <w:rsid w:val="007A59A4"/>
    <w:rsid w:val="007A5EFC"/>
    <w:rsid w:val="007A70D7"/>
    <w:rsid w:val="007B0714"/>
    <w:rsid w:val="007B2B3E"/>
    <w:rsid w:val="007B2CFD"/>
    <w:rsid w:val="007B3B6F"/>
    <w:rsid w:val="007B416D"/>
    <w:rsid w:val="007B4691"/>
    <w:rsid w:val="007B60E9"/>
    <w:rsid w:val="007B69C3"/>
    <w:rsid w:val="007B6BA0"/>
    <w:rsid w:val="007B7636"/>
    <w:rsid w:val="007B7CE7"/>
    <w:rsid w:val="007C0091"/>
    <w:rsid w:val="007C1FB3"/>
    <w:rsid w:val="007C20FE"/>
    <w:rsid w:val="007C2A38"/>
    <w:rsid w:val="007C2C3B"/>
    <w:rsid w:val="007C4667"/>
    <w:rsid w:val="007C56D9"/>
    <w:rsid w:val="007C7E84"/>
    <w:rsid w:val="007D0163"/>
    <w:rsid w:val="007D1B24"/>
    <w:rsid w:val="007D2AC3"/>
    <w:rsid w:val="007D2B9A"/>
    <w:rsid w:val="007D3C08"/>
    <w:rsid w:val="007D5449"/>
    <w:rsid w:val="007D77D0"/>
    <w:rsid w:val="007D7A0D"/>
    <w:rsid w:val="007E13E5"/>
    <w:rsid w:val="007E193E"/>
    <w:rsid w:val="007E1D37"/>
    <w:rsid w:val="007E2996"/>
    <w:rsid w:val="007E6086"/>
    <w:rsid w:val="007E6B61"/>
    <w:rsid w:val="007E72D8"/>
    <w:rsid w:val="007E7EE6"/>
    <w:rsid w:val="007F18D7"/>
    <w:rsid w:val="007F1B4B"/>
    <w:rsid w:val="007F1D17"/>
    <w:rsid w:val="007F42F6"/>
    <w:rsid w:val="007F5746"/>
    <w:rsid w:val="007F78A2"/>
    <w:rsid w:val="008000A7"/>
    <w:rsid w:val="00801C6B"/>
    <w:rsid w:val="00804046"/>
    <w:rsid w:val="00805541"/>
    <w:rsid w:val="00805F58"/>
    <w:rsid w:val="008068DB"/>
    <w:rsid w:val="00806A78"/>
    <w:rsid w:val="00807CD5"/>
    <w:rsid w:val="008103E8"/>
    <w:rsid w:val="008109C5"/>
    <w:rsid w:val="00811097"/>
    <w:rsid w:val="008116C6"/>
    <w:rsid w:val="00811C89"/>
    <w:rsid w:val="00812910"/>
    <w:rsid w:val="00814544"/>
    <w:rsid w:val="00814D1B"/>
    <w:rsid w:val="00814D3D"/>
    <w:rsid w:val="008151D8"/>
    <w:rsid w:val="00817652"/>
    <w:rsid w:val="00822AB5"/>
    <w:rsid w:val="00823087"/>
    <w:rsid w:val="00823AC7"/>
    <w:rsid w:val="008278D6"/>
    <w:rsid w:val="00827AB8"/>
    <w:rsid w:val="00827CB6"/>
    <w:rsid w:val="00827E7C"/>
    <w:rsid w:val="0083019E"/>
    <w:rsid w:val="00830959"/>
    <w:rsid w:val="00830E91"/>
    <w:rsid w:val="00832335"/>
    <w:rsid w:val="008336AC"/>
    <w:rsid w:val="00833881"/>
    <w:rsid w:val="0083400D"/>
    <w:rsid w:val="008357AA"/>
    <w:rsid w:val="00835CA9"/>
    <w:rsid w:val="00836607"/>
    <w:rsid w:val="00836841"/>
    <w:rsid w:val="00837C5E"/>
    <w:rsid w:val="008405A6"/>
    <w:rsid w:val="00840D9F"/>
    <w:rsid w:val="00841A80"/>
    <w:rsid w:val="00842B89"/>
    <w:rsid w:val="00843CF3"/>
    <w:rsid w:val="00845216"/>
    <w:rsid w:val="0084628E"/>
    <w:rsid w:val="0085056F"/>
    <w:rsid w:val="008536B7"/>
    <w:rsid w:val="00854E03"/>
    <w:rsid w:val="00855E0D"/>
    <w:rsid w:val="00856D66"/>
    <w:rsid w:val="00860885"/>
    <w:rsid w:val="00861B8B"/>
    <w:rsid w:val="00864820"/>
    <w:rsid w:val="00864A9A"/>
    <w:rsid w:val="008657EF"/>
    <w:rsid w:val="00866F76"/>
    <w:rsid w:val="00870AF9"/>
    <w:rsid w:val="00870E41"/>
    <w:rsid w:val="00873425"/>
    <w:rsid w:val="008736D8"/>
    <w:rsid w:val="008804DE"/>
    <w:rsid w:val="0088057C"/>
    <w:rsid w:val="00880BB9"/>
    <w:rsid w:val="008823D8"/>
    <w:rsid w:val="00882C76"/>
    <w:rsid w:val="008831AF"/>
    <w:rsid w:val="00885742"/>
    <w:rsid w:val="00887814"/>
    <w:rsid w:val="00887831"/>
    <w:rsid w:val="00887B19"/>
    <w:rsid w:val="00890D28"/>
    <w:rsid w:val="008918CB"/>
    <w:rsid w:val="00892BF8"/>
    <w:rsid w:val="00894375"/>
    <w:rsid w:val="00894739"/>
    <w:rsid w:val="00894903"/>
    <w:rsid w:val="00896119"/>
    <w:rsid w:val="008A0053"/>
    <w:rsid w:val="008A1107"/>
    <w:rsid w:val="008A11B2"/>
    <w:rsid w:val="008A4826"/>
    <w:rsid w:val="008A5051"/>
    <w:rsid w:val="008A6859"/>
    <w:rsid w:val="008A6C49"/>
    <w:rsid w:val="008A7126"/>
    <w:rsid w:val="008A7C45"/>
    <w:rsid w:val="008A7EA8"/>
    <w:rsid w:val="008B2201"/>
    <w:rsid w:val="008B3CDD"/>
    <w:rsid w:val="008B3FC2"/>
    <w:rsid w:val="008B4C53"/>
    <w:rsid w:val="008B52CC"/>
    <w:rsid w:val="008B5F5C"/>
    <w:rsid w:val="008B6ABE"/>
    <w:rsid w:val="008B6E74"/>
    <w:rsid w:val="008C0186"/>
    <w:rsid w:val="008C0A58"/>
    <w:rsid w:val="008C15AA"/>
    <w:rsid w:val="008C1AEE"/>
    <w:rsid w:val="008C1F90"/>
    <w:rsid w:val="008C2923"/>
    <w:rsid w:val="008C2F22"/>
    <w:rsid w:val="008C3C03"/>
    <w:rsid w:val="008C5D31"/>
    <w:rsid w:val="008C6103"/>
    <w:rsid w:val="008C6715"/>
    <w:rsid w:val="008C7AA3"/>
    <w:rsid w:val="008D0B07"/>
    <w:rsid w:val="008D1CE6"/>
    <w:rsid w:val="008D1D6B"/>
    <w:rsid w:val="008D2E13"/>
    <w:rsid w:val="008D3B59"/>
    <w:rsid w:val="008D7155"/>
    <w:rsid w:val="008E0F54"/>
    <w:rsid w:val="008E1680"/>
    <w:rsid w:val="008E27F2"/>
    <w:rsid w:val="008F337A"/>
    <w:rsid w:val="008F3462"/>
    <w:rsid w:val="008F3DC5"/>
    <w:rsid w:val="008F5985"/>
    <w:rsid w:val="008F5C1F"/>
    <w:rsid w:val="008F5E73"/>
    <w:rsid w:val="008F5E88"/>
    <w:rsid w:val="008F70CE"/>
    <w:rsid w:val="008F79BE"/>
    <w:rsid w:val="009028CF"/>
    <w:rsid w:val="00903BEB"/>
    <w:rsid w:val="0090522A"/>
    <w:rsid w:val="00905322"/>
    <w:rsid w:val="00905549"/>
    <w:rsid w:val="009059E9"/>
    <w:rsid w:val="00906178"/>
    <w:rsid w:val="00906576"/>
    <w:rsid w:val="00907996"/>
    <w:rsid w:val="00910590"/>
    <w:rsid w:val="009124DF"/>
    <w:rsid w:val="00913A43"/>
    <w:rsid w:val="00915100"/>
    <w:rsid w:val="009152D7"/>
    <w:rsid w:val="009160F6"/>
    <w:rsid w:val="00917813"/>
    <w:rsid w:val="00917C94"/>
    <w:rsid w:val="009235D2"/>
    <w:rsid w:val="00927549"/>
    <w:rsid w:val="00930DD3"/>
    <w:rsid w:val="00933566"/>
    <w:rsid w:val="009350EB"/>
    <w:rsid w:val="009355FE"/>
    <w:rsid w:val="00940B05"/>
    <w:rsid w:val="00942C0C"/>
    <w:rsid w:val="009439E5"/>
    <w:rsid w:val="00944175"/>
    <w:rsid w:val="009452FA"/>
    <w:rsid w:val="00945906"/>
    <w:rsid w:val="00945FD4"/>
    <w:rsid w:val="00946E0D"/>
    <w:rsid w:val="00947647"/>
    <w:rsid w:val="00950BF8"/>
    <w:rsid w:val="00953C5A"/>
    <w:rsid w:val="00953E71"/>
    <w:rsid w:val="0095776E"/>
    <w:rsid w:val="00957B99"/>
    <w:rsid w:val="00960571"/>
    <w:rsid w:val="00960675"/>
    <w:rsid w:val="0096100C"/>
    <w:rsid w:val="00961440"/>
    <w:rsid w:val="00962375"/>
    <w:rsid w:val="0096331E"/>
    <w:rsid w:val="00964624"/>
    <w:rsid w:val="00965884"/>
    <w:rsid w:val="0097038C"/>
    <w:rsid w:val="00970EA0"/>
    <w:rsid w:val="00970F9E"/>
    <w:rsid w:val="009718D5"/>
    <w:rsid w:val="00974F2F"/>
    <w:rsid w:val="009751CF"/>
    <w:rsid w:val="0097574E"/>
    <w:rsid w:val="00975A03"/>
    <w:rsid w:val="00975AD7"/>
    <w:rsid w:val="009774A0"/>
    <w:rsid w:val="00980390"/>
    <w:rsid w:val="00981988"/>
    <w:rsid w:val="00982A49"/>
    <w:rsid w:val="00982A68"/>
    <w:rsid w:val="00982B10"/>
    <w:rsid w:val="00983A64"/>
    <w:rsid w:val="00983BA9"/>
    <w:rsid w:val="00984AB7"/>
    <w:rsid w:val="009915F9"/>
    <w:rsid w:val="009934B8"/>
    <w:rsid w:val="00995C3B"/>
    <w:rsid w:val="00995C59"/>
    <w:rsid w:val="009A0137"/>
    <w:rsid w:val="009A149B"/>
    <w:rsid w:val="009A1EF2"/>
    <w:rsid w:val="009A30AB"/>
    <w:rsid w:val="009A3941"/>
    <w:rsid w:val="009A4277"/>
    <w:rsid w:val="009A50C1"/>
    <w:rsid w:val="009A699D"/>
    <w:rsid w:val="009A6A20"/>
    <w:rsid w:val="009A7A0E"/>
    <w:rsid w:val="009A7D68"/>
    <w:rsid w:val="009B1D69"/>
    <w:rsid w:val="009B3511"/>
    <w:rsid w:val="009B5DB5"/>
    <w:rsid w:val="009B5EFC"/>
    <w:rsid w:val="009B6A98"/>
    <w:rsid w:val="009B73F9"/>
    <w:rsid w:val="009C10F0"/>
    <w:rsid w:val="009C1A62"/>
    <w:rsid w:val="009C1CC3"/>
    <w:rsid w:val="009C1FA8"/>
    <w:rsid w:val="009C37C6"/>
    <w:rsid w:val="009C53BE"/>
    <w:rsid w:val="009C53E9"/>
    <w:rsid w:val="009C5533"/>
    <w:rsid w:val="009C571B"/>
    <w:rsid w:val="009C5ED8"/>
    <w:rsid w:val="009C6D25"/>
    <w:rsid w:val="009C7A7A"/>
    <w:rsid w:val="009D06D7"/>
    <w:rsid w:val="009D198D"/>
    <w:rsid w:val="009D1ACE"/>
    <w:rsid w:val="009D2435"/>
    <w:rsid w:val="009D2558"/>
    <w:rsid w:val="009D2A60"/>
    <w:rsid w:val="009D3885"/>
    <w:rsid w:val="009D3897"/>
    <w:rsid w:val="009D3948"/>
    <w:rsid w:val="009D4933"/>
    <w:rsid w:val="009D58AF"/>
    <w:rsid w:val="009E0C2C"/>
    <w:rsid w:val="009E1507"/>
    <w:rsid w:val="009E31EB"/>
    <w:rsid w:val="009E4BB5"/>
    <w:rsid w:val="009E57E2"/>
    <w:rsid w:val="009E5A41"/>
    <w:rsid w:val="009E5EAC"/>
    <w:rsid w:val="009E633D"/>
    <w:rsid w:val="009F3730"/>
    <w:rsid w:val="009F3838"/>
    <w:rsid w:val="009F39E9"/>
    <w:rsid w:val="009F7FB4"/>
    <w:rsid w:val="00A01174"/>
    <w:rsid w:val="00A02E0C"/>
    <w:rsid w:val="00A04822"/>
    <w:rsid w:val="00A056E1"/>
    <w:rsid w:val="00A07744"/>
    <w:rsid w:val="00A078DC"/>
    <w:rsid w:val="00A10852"/>
    <w:rsid w:val="00A10AED"/>
    <w:rsid w:val="00A116C0"/>
    <w:rsid w:val="00A12A8A"/>
    <w:rsid w:val="00A155F1"/>
    <w:rsid w:val="00A17091"/>
    <w:rsid w:val="00A178EA"/>
    <w:rsid w:val="00A1795B"/>
    <w:rsid w:val="00A17A49"/>
    <w:rsid w:val="00A2060C"/>
    <w:rsid w:val="00A23070"/>
    <w:rsid w:val="00A24AD6"/>
    <w:rsid w:val="00A26D9B"/>
    <w:rsid w:val="00A3031F"/>
    <w:rsid w:val="00A304BC"/>
    <w:rsid w:val="00A3076E"/>
    <w:rsid w:val="00A30B39"/>
    <w:rsid w:val="00A30F9D"/>
    <w:rsid w:val="00A31696"/>
    <w:rsid w:val="00A33B20"/>
    <w:rsid w:val="00A35374"/>
    <w:rsid w:val="00A423E1"/>
    <w:rsid w:val="00A464CC"/>
    <w:rsid w:val="00A46C04"/>
    <w:rsid w:val="00A51012"/>
    <w:rsid w:val="00A5132F"/>
    <w:rsid w:val="00A51E3E"/>
    <w:rsid w:val="00A53390"/>
    <w:rsid w:val="00A54075"/>
    <w:rsid w:val="00A54756"/>
    <w:rsid w:val="00A5494D"/>
    <w:rsid w:val="00A55387"/>
    <w:rsid w:val="00A55704"/>
    <w:rsid w:val="00A5743C"/>
    <w:rsid w:val="00A6130C"/>
    <w:rsid w:val="00A631E0"/>
    <w:rsid w:val="00A63F79"/>
    <w:rsid w:val="00A644DA"/>
    <w:rsid w:val="00A64E65"/>
    <w:rsid w:val="00A65744"/>
    <w:rsid w:val="00A66586"/>
    <w:rsid w:val="00A67937"/>
    <w:rsid w:val="00A71A01"/>
    <w:rsid w:val="00A71E05"/>
    <w:rsid w:val="00A73F02"/>
    <w:rsid w:val="00A756D2"/>
    <w:rsid w:val="00A75B0F"/>
    <w:rsid w:val="00A77E54"/>
    <w:rsid w:val="00A8117E"/>
    <w:rsid w:val="00A811A7"/>
    <w:rsid w:val="00A81CAF"/>
    <w:rsid w:val="00A820E8"/>
    <w:rsid w:val="00A82615"/>
    <w:rsid w:val="00A84C2E"/>
    <w:rsid w:val="00A856F1"/>
    <w:rsid w:val="00A86891"/>
    <w:rsid w:val="00A87291"/>
    <w:rsid w:val="00A92770"/>
    <w:rsid w:val="00A94011"/>
    <w:rsid w:val="00A954DB"/>
    <w:rsid w:val="00A9591B"/>
    <w:rsid w:val="00A96D28"/>
    <w:rsid w:val="00AA1B85"/>
    <w:rsid w:val="00AA465A"/>
    <w:rsid w:val="00AA49BF"/>
    <w:rsid w:val="00AA51E5"/>
    <w:rsid w:val="00AA774D"/>
    <w:rsid w:val="00AB0B8A"/>
    <w:rsid w:val="00AB2AD3"/>
    <w:rsid w:val="00AB2FF6"/>
    <w:rsid w:val="00AB3ABE"/>
    <w:rsid w:val="00AB3DF9"/>
    <w:rsid w:val="00AB3FB1"/>
    <w:rsid w:val="00AB547B"/>
    <w:rsid w:val="00AB5B54"/>
    <w:rsid w:val="00AB6B07"/>
    <w:rsid w:val="00AB7246"/>
    <w:rsid w:val="00AC076A"/>
    <w:rsid w:val="00AC1AF8"/>
    <w:rsid w:val="00AC34A9"/>
    <w:rsid w:val="00AC428B"/>
    <w:rsid w:val="00AC4EB9"/>
    <w:rsid w:val="00AC7399"/>
    <w:rsid w:val="00AC748B"/>
    <w:rsid w:val="00AD09C3"/>
    <w:rsid w:val="00AD0D83"/>
    <w:rsid w:val="00AD212B"/>
    <w:rsid w:val="00AD37BD"/>
    <w:rsid w:val="00AD3ADA"/>
    <w:rsid w:val="00AD51E3"/>
    <w:rsid w:val="00AD6002"/>
    <w:rsid w:val="00AD6450"/>
    <w:rsid w:val="00AD723D"/>
    <w:rsid w:val="00AD7771"/>
    <w:rsid w:val="00AE0D3C"/>
    <w:rsid w:val="00AE231C"/>
    <w:rsid w:val="00AE2722"/>
    <w:rsid w:val="00AE4F8A"/>
    <w:rsid w:val="00AE5697"/>
    <w:rsid w:val="00AE6362"/>
    <w:rsid w:val="00AE6C2E"/>
    <w:rsid w:val="00AE7A0E"/>
    <w:rsid w:val="00AE7DA7"/>
    <w:rsid w:val="00AF0348"/>
    <w:rsid w:val="00AF131B"/>
    <w:rsid w:val="00AF1BB7"/>
    <w:rsid w:val="00AF2090"/>
    <w:rsid w:val="00AF2276"/>
    <w:rsid w:val="00AF36F5"/>
    <w:rsid w:val="00AF3BFA"/>
    <w:rsid w:val="00AF4606"/>
    <w:rsid w:val="00AF5F37"/>
    <w:rsid w:val="00AF7139"/>
    <w:rsid w:val="00B006F9"/>
    <w:rsid w:val="00B0071E"/>
    <w:rsid w:val="00B01EB6"/>
    <w:rsid w:val="00B02047"/>
    <w:rsid w:val="00B02BC3"/>
    <w:rsid w:val="00B04266"/>
    <w:rsid w:val="00B049D5"/>
    <w:rsid w:val="00B1126D"/>
    <w:rsid w:val="00B118B9"/>
    <w:rsid w:val="00B13AC8"/>
    <w:rsid w:val="00B157AF"/>
    <w:rsid w:val="00B1586D"/>
    <w:rsid w:val="00B15C26"/>
    <w:rsid w:val="00B17C9B"/>
    <w:rsid w:val="00B20833"/>
    <w:rsid w:val="00B2305D"/>
    <w:rsid w:val="00B23947"/>
    <w:rsid w:val="00B23A39"/>
    <w:rsid w:val="00B23A82"/>
    <w:rsid w:val="00B23DD8"/>
    <w:rsid w:val="00B26F97"/>
    <w:rsid w:val="00B32CB9"/>
    <w:rsid w:val="00B32D17"/>
    <w:rsid w:val="00B343C2"/>
    <w:rsid w:val="00B36283"/>
    <w:rsid w:val="00B406B9"/>
    <w:rsid w:val="00B40DB5"/>
    <w:rsid w:val="00B410AB"/>
    <w:rsid w:val="00B41531"/>
    <w:rsid w:val="00B41C3A"/>
    <w:rsid w:val="00B43B2A"/>
    <w:rsid w:val="00B45B48"/>
    <w:rsid w:val="00B45E60"/>
    <w:rsid w:val="00B474D6"/>
    <w:rsid w:val="00B50978"/>
    <w:rsid w:val="00B51D8A"/>
    <w:rsid w:val="00B52BA6"/>
    <w:rsid w:val="00B52CBB"/>
    <w:rsid w:val="00B53D9B"/>
    <w:rsid w:val="00B551B6"/>
    <w:rsid w:val="00B55E9C"/>
    <w:rsid w:val="00B56633"/>
    <w:rsid w:val="00B567A5"/>
    <w:rsid w:val="00B57DF3"/>
    <w:rsid w:val="00B60C96"/>
    <w:rsid w:val="00B61E70"/>
    <w:rsid w:val="00B64540"/>
    <w:rsid w:val="00B65A20"/>
    <w:rsid w:val="00B65AFD"/>
    <w:rsid w:val="00B66453"/>
    <w:rsid w:val="00B66753"/>
    <w:rsid w:val="00B673C0"/>
    <w:rsid w:val="00B67A37"/>
    <w:rsid w:val="00B70774"/>
    <w:rsid w:val="00B718A4"/>
    <w:rsid w:val="00B719EA"/>
    <w:rsid w:val="00B74802"/>
    <w:rsid w:val="00B74EB2"/>
    <w:rsid w:val="00B74F90"/>
    <w:rsid w:val="00B76454"/>
    <w:rsid w:val="00B776A1"/>
    <w:rsid w:val="00B80391"/>
    <w:rsid w:val="00B80A35"/>
    <w:rsid w:val="00B80E6E"/>
    <w:rsid w:val="00B80F61"/>
    <w:rsid w:val="00B82D63"/>
    <w:rsid w:val="00B83884"/>
    <w:rsid w:val="00B83B67"/>
    <w:rsid w:val="00B83CE4"/>
    <w:rsid w:val="00B8408A"/>
    <w:rsid w:val="00B858AF"/>
    <w:rsid w:val="00B85AD1"/>
    <w:rsid w:val="00B86327"/>
    <w:rsid w:val="00B907A2"/>
    <w:rsid w:val="00B91A8D"/>
    <w:rsid w:val="00B93AEE"/>
    <w:rsid w:val="00B941F6"/>
    <w:rsid w:val="00B94BF8"/>
    <w:rsid w:val="00B94D39"/>
    <w:rsid w:val="00B9553E"/>
    <w:rsid w:val="00B96976"/>
    <w:rsid w:val="00BA17D3"/>
    <w:rsid w:val="00BA17E4"/>
    <w:rsid w:val="00BA2D10"/>
    <w:rsid w:val="00BA3790"/>
    <w:rsid w:val="00BA59AA"/>
    <w:rsid w:val="00BA78C2"/>
    <w:rsid w:val="00BA7FE7"/>
    <w:rsid w:val="00BB1D98"/>
    <w:rsid w:val="00BB3D6A"/>
    <w:rsid w:val="00BB55A2"/>
    <w:rsid w:val="00BB5AB3"/>
    <w:rsid w:val="00BB5C1E"/>
    <w:rsid w:val="00BC000F"/>
    <w:rsid w:val="00BC14D2"/>
    <w:rsid w:val="00BC388F"/>
    <w:rsid w:val="00BC5C6D"/>
    <w:rsid w:val="00BC61EB"/>
    <w:rsid w:val="00BC653D"/>
    <w:rsid w:val="00BC68C9"/>
    <w:rsid w:val="00BC6CEB"/>
    <w:rsid w:val="00BC7583"/>
    <w:rsid w:val="00BD1222"/>
    <w:rsid w:val="00BD455B"/>
    <w:rsid w:val="00BD6289"/>
    <w:rsid w:val="00BD6943"/>
    <w:rsid w:val="00BD6BEA"/>
    <w:rsid w:val="00BD6F35"/>
    <w:rsid w:val="00BD7221"/>
    <w:rsid w:val="00BD7DBE"/>
    <w:rsid w:val="00BE07B7"/>
    <w:rsid w:val="00BE1B7B"/>
    <w:rsid w:val="00BE1EF0"/>
    <w:rsid w:val="00BE565F"/>
    <w:rsid w:val="00BE7DA0"/>
    <w:rsid w:val="00BF0B1F"/>
    <w:rsid w:val="00BF497E"/>
    <w:rsid w:val="00BF4D49"/>
    <w:rsid w:val="00C00C56"/>
    <w:rsid w:val="00C013A0"/>
    <w:rsid w:val="00C02D45"/>
    <w:rsid w:val="00C03BEA"/>
    <w:rsid w:val="00C0521D"/>
    <w:rsid w:val="00C0783A"/>
    <w:rsid w:val="00C07ECC"/>
    <w:rsid w:val="00C11AA9"/>
    <w:rsid w:val="00C1280E"/>
    <w:rsid w:val="00C12B5E"/>
    <w:rsid w:val="00C15C7F"/>
    <w:rsid w:val="00C15D79"/>
    <w:rsid w:val="00C16A37"/>
    <w:rsid w:val="00C173C2"/>
    <w:rsid w:val="00C176A9"/>
    <w:rsid w:val="00C17DA3"/>
    <w:rsid w:val="00C22ECF"/>
    <w:rsid w:val="00C24BC1"/>
    <w:rsid w:val="00C2643B"/>
    <w:rsid w:val="00C27F21"/>
    <w:rsid w:val="00C309CD"/>
    <w:rsid w:val="00C315DF"/>
    <w:rsid w:val="00C31EFF"/>
    <w:rsid w:val="00C3342E"/>
    <w:rsid w:val="00C33932"/>
    <w:rsid w:val="00C34659"/>
    <w:rsid w:val="00C37509"/>
    <w:rsid w:val="00C400A5"/>
    <w:rsid w:val="00C4098E"/>
    <w:rsid w:val="00C41B83"/>
    <w:rsid w:val="00C436EC"/>
    <w:rsid w:val="00C43D65"/>
    <w:rsid w:val="00C446F0"/>
    <w:rsid w:val="00C45586"/>
    <w:rsid w:val="00C47188"/>
    <w:rsid w:val="00C50D35"/>
    <w:rsid w:val="00C54CE2"/>
    <w:rsid w:val="00C56076"/>
    <w:rsid w:val="00C5798D"/>
    <w:rsid w:val="00C6010A"/>
    <w:rsid w:val="00C60E6A"/>
    <w:rsid w:val="00C6290F"/>
    <w:rsid w:val="00C65330"/>
    <w:rsid w:val="00C654AB"/>
    <w:rsid w:val="00C658BF"/>
    <w:rsid w:val="00C65B4A"/>
    <w:rsid w:val="00C65DF0"/>
    <w:rsid w:val="00C7069F"/>
    <w:rsid w:val="00C7084D"/>
    <w:rsid w:val="00C74A31"/>
    <w:rsid w:val="00C77324"/>
    <w:rsid w:val="00C77CE5"/>
    <w:rsid w:val="00C82466"/>
    <w:rsid w:val="00C824C2"/>
    <w:rsid w:val="00C837D2"/>
    <w:rsid w:val="00C83E77"/>
    <w:rsid w:val="00C840B5"/>
    <w:rsid w:val="00C8443A"/>
    <w:rsid w:val="00C84630"/>
    <w:rsid w:val="00C84D67"/>
    <w:rsid w:val="00C8629D"/>
    <w:rsid w:val="00C87CD9"/>
    <w:rsid w:val="00C91DBB"/>
    <w:rsid w:val="00C94AC4"/>
    <w:rsid w:val="00C94D40"/>
    <w:rsid w:val="00C955C7"/>
    <w:rsid w:val="00C95F50"/>
    <w:rsid w:val="00CA056A"/>
    <w:rsid w:val="00CA0D52"/>
    <w:rsid w:val="00CA102B"/>
    <w:rsid w:val="00CA1B79"/>
    <w:rsid w:val="00CA2380"/>
    <w:rsid w:val="00CA333C"/>
    <w:rsid w:val="00CA3926"/>
    <w:rsid w:val="00CA5EFE"/>
    <w:rsid w:val="00CB35A2"/>
    <w:rsid w:val="00CB4259"/>
    <w:rsid w:val="00CB5155"/>
    <w:rsid w:val="00CB5555"/>
    <w:rsid w:val="00CB7D53"/>
    <w:rsid w:val="00CC0265"/>
    <w:rsid w:val="00CC069A"/>
    <w:rsid w:val="00CC30DE"/>
    <w:rsid w:val="00CC312E"/>
    <w:rsid w:val="00CD0C04"/>
    <w:rsid w:val="00CD2D7E"/>
    <w:rsid w:val="00CD5362"/>
    <w:rsid w:val="00CE25BD"/>
    <w:rsid w:val="00CE25E5"/>
    <w:rsid w:val="00CE4303"/>
    <w:rsid w:val="00CE4649"/>
    <w:rsid w:val="00CE4FD5"/>
    <w:rsid w:val="00CE5EB5"/>
    <w:rsid w:val="00CE7620"/>
    <w:rsid w:val="00CF1130"/>
    <w:rsid w:val="00CF3C66"/>
    <w:rsid w:val="00CF5457"/>
    <w:rsid w:val="00CF6619"/>
    <w:rsid w:val="00CF7BEF"/>
    <w:rsid w:val="00D036AA"/>
    <w:rsid w:val="00D03A2F"/>
    <w:rsid w:val="00D03D2F"/>
    <w:rsid w:val="00D0621C"/>
    <w:rsid w:val="00D079E7"/>
    <w:rsid w:val="00D11A7D"/>
    <w:rsid w:val="00D14946"/>
    <w:rsid w:val="00D15F6B"/>
    <w:rsid w:val="00D1672A"/>
    <w:rsid w:val="00D17A0F"/>
    <w:rsid w:val="00D2074C"/>
    <w:rsid w:val="00D210BA"/>
    <w:rsid w:val="00D218E6"/>
    <w:rsid w:val="00D23310"/>
    <w:rsid w:val="00D24017"/>
    <w:rsid w:val="00D24440"/>
    <w:rsid w:val="00D2653A"/>
    <w:rsid w:val="00D27AEB"/>
    <w:rsid w:val="00D307B6"/>
    <w:rsid w:val="00D33E08"/>
    <w:rsid w:val="00D37164"/>
    <w:rsid w:val="00D37234"/>
    <w:rsid w:val="00D42595"/>
    <w:rsid w:val="00D426EB"/>
    <w:rsid w:val="00D43CE4"/>
    <w:rsid w:val="00D44FF7"/>
    <w:rsid w:val="00D4721D"/>
    <w:rsid w:val="00D47292"/>
    <w:rsid w:val="00D50A5E"/>
    <w:rsid w:val="00D5249C"/>
    <w:rsid w:val="00D52B04"/>
    <w:rsid w:val="00D5305D"/>
    <w:rsid w:val="00D603C6"/>
    <w:rsid w:val="00D61444"/>
    <w:rsid w:val="00D61741"/>
    <w:rsid w:val="00D64730"/>
    <w:rsid w:val="00D66057"/>
    <w:rsid w:val="00D70971"/>
    <w:rsid w:val="00D7102F"/>
    <w:rsid w:val="00D72F9B"/>
    <w:rsid w:val="00D73120"/>
    <w:rsid w:val="00D73B61"/>
    <w:rsid w:val="00D73B9B"/>
    <w:rsid w:val="00D82E2B"/>
    <w:rsid w:val="00D83A66"/>
    <w:rsid w:val="00D84339"/>
    <w:rsid w:val="00D85FCF"/>
    <w:rsid w:val="00D867AB"/>
    <w:rsid w:val="00D8744E"/>
    <w:rsid w:val="00D87D19"/>
    <w:rsid w:val="00D87E56"/>
    <w:rsid w:val="00D90AF5"/>
    <w:rsid w:val="00D90CB1"/>
    <w:rsid w:val="00D928C5"/>
    <w:rsid w:val="00D9413E"/>
    <w:rsid w:val="00D94DEA"/>
    <w:rsid w:val="00D961E6"/>
    <w:rsid w:val="00D9626C"/>
    <w:rsid w:val="00DA5CE5"/>
    <w:rsid w:val="00DB3651"/>
    <w:rsid w:val="00DB3D5E"/>
    <w:rsid w:val="00DB48CC"/>
    <w:rsid w:val="00DB6A9C"/>
    <w:rsid w:val="00DB7D6E"/>
    <w:rsid w:val="00DC2C16"/>
    <w:rsid w:val="00DC2FEC"/>
    <w:rsid w:val="00DC538C"/>
    <w:rsid w:val="00DC6C78"/>
    <w:rsid w:val="00DC6CD2"/>
    <w:rsid w:val="00DD0538"/>
    <w:rsid w:val="00DD0A05"/>
    <w:rsid w:val="00DD0B8C"/>
    <w:rsid w:val="00DD14BF"/>
    <w:rsid w:val="00DD2518"/>
    <w:rsid w:val="00DD2D0C"/>
    <w:rsid w:val="00DD3E5D"/>
    <w:rsid w:val="00DD4159"/>
    <w:rsid w:val="00DD5345"/>
    <w:rsid w:val="00DD61C7"/>
    <w:rsid w:val="00DD6F20"/>
    <w:rsid w:val="00DD719B"/>
    <w:rsid w:val="00DD78D1"/>
    <w:rsid w:val="00DD7F3B"/>
    <w:rsid w:val="00DE0480"/>
    <w:rsid w:val="00DE0612"/>
    <w:rsid w:val="00DE06AA"/>
    <w:rsid w:val="00DE24A9"/>
    <w:rsid w:val="00DE330E"/>
    <w:rsid w:val="00DE3430"/>
    <w:rsid w:val="00DE42DD"/>
    <w:rsid w:val="00DE50D0"/>
    <w:rsid w:val="00DE7C2A"/>
    <w:rsid w:val="00DE7D1E"/>
    <w:rsid w:val="00DF2010"/>
    <w:rsid w:val="00DF3189"/>
    <w:rsid w:val="00DF3461"/>
    <w:rsid w:val="00DF42D3"/>
    <w:rsid w:val="00DF4C33"/>
    <w:rsid w:val="00DF58E7"/>
    <w:rsid w:val="00DF5D84"/>
    <w:rsid w:val="00DF60AC"/>
    <w:rsid w:val="00DF6933"/>
    <w:rsid w:val="00DF7797"/>
    <w:rsid w:val="00E01D54"/>
    <w:rsid w:val="00E02454"/>
    <w:rsid w:val="00E044F2"/>
    <w:rsid w:val="00E10F58"/>
    <w:rsid w:val="00E1224B"/>
    <w:rsid w:val="00E123D5"/>
    <w:rsid w:val="00E12EAD"/>
    <w:rsid w:val="00E14277"/>
    <w:rsid w:val="00E14972"/>
    <w:rsid w:val="00E14AF9"/>
    <w:rsid w:val="00E15372"/>
    <w:rsid w:val="00E16553"/>
    <w:rsid w:val="00E168DF"/>
    <w:rsid w:val="00E1691C"/>
    <w:rsid w:val="00E17255"/>
    <w:rsid w:val="00E22731"/>
    <w:rsid w:val="00E235AF"/>
    <w:rsid w:val="00E25CFB"/>
    <w:rsid w:val="00E30207"/>
    <w:rsid w:val="00E305AE"/>
    <w:rsid w:val="00E30F4F"/>
    <w:rsid w:val="00E31DCC"/>
    <w:rsid w:val="00E3241E"/>
    <w:rsid w:val="00E34556"/>
    <w:rsid w:val="00E3462A"/>
    <w:rsid w:val="00E37AAF"/>
    <w:rsid w:val="00E4023C"/>
    <w:rsid w:val="00E410F3"/>
    <w:rsid w:val="00E41925"/>
    <w:rsid w:val="00E42401"/>
    <w:rsid w:val="00E426D7"/>
    <w:rsid w:val="00E42EFF"/>
    <w:rsid w:val="00E43114"/>
    <w:rsid w:val="00E43259"/>
    <w:rsid w:val="00E443F4"/>
    <w:rsid w:val="00E4481F"/>
    <w:rsid w:val="00E4707F"/>
    <w:rsid w:val="00E5116C"/>
    <w:rsid w:val="00E51D34"/>
    <w:rsid w:val="00E52539"/>
    <w:rsid w:val="00E527B6"/>
    <w:rsid w:val="00E52AA1"/>
    <w:rsid w:val="00E56785"/>
    <w:rsid w:val="00E56B1A"/>
    <w:rsid w:val="00E57788"/>
    <w:rsid w:val="00E6078E"/>
    <w:rsid w:val="00E60BC2"/>
    <w:rsid w:val="00E64DB1"/>
    <w:rsid w:val="00E65C1E"/>
    <w:rsid w:val="00E66316"/>
    <w:rsid w:val="00E668E0"/>
    <w:rsid w:val="00E71E40"/>
    <w:rsid w:val="00E72632"/>
    <w:rsid w:val="00E749A8"/>
    <w:rsid w:val="00E754A9"/>
    <w:rsid w:val="00E75D2C"/>
    <w:rsid w:val="00E7683A"/>
    <w:rsid w:val="00E768BC"/>
    <w:rsid w:val="00E76901"/>
    <w:rsid w:val="00E80343"/>
    <w:rsid w:val="00E81B10"/>
    <w:rsid w:val="00E82A63"/>
    <w:rsid w:val="00E85BB0"/>
    <w:rsid w:val="00E903FF"/>
    <w:rsid w:val="00E90950"/>
    <w:rsid w:val="00E912AC"/>
    <w:rsid w:val="00E9145F"/>
    <w:rsid w:val="00E91792"/>
    <w:rsid w:val="00E9200D"/>
    <w:rsid w:val="00E920B9"/>
    <w:rsid w:val="00E9517A"/>
    <w:rsid w:val="00E952EB"/>
    <w:rsid w:val="00E953F6"/>
    <w:rsid w:val="00E97814"/>
    <w:rsid w:val="00EA01E6"/>
    <w:rsid w:val="00EA09CE"/>
    <w:rsid w:val="00EA17A5"/>
    <w:rsid w:val="00EA2B3E"/>
    <w:rsid w:val="00EA31A8"/>
    <w:rsid w:val="00EA3C36"/>
    <w:rsid w:val="00EA3D6F"/>
    <w:rsid w:val="00EA491D"/>
    <w:rsid w:val="00EA5900"/>
    <w:rsid w:val="00EA5BA2"/>
    <w:rsid w:val="00EA6751"/>
    <w:rsid w:val="00EA7E94"/>
    <w:rsid w:val="00EB1DDF"/>
    <w:rsid w:val="00EB2C3F"/>
    <w:rsid w:val="00EB2DE5"/>
    <w:rsid w:val="00EB38ED"/>
    <w:rsid w:val="00EB40BE"/>
    <w:rsid w:val="00EB5F80"/>
    <w:rsid w:val="00EC2621"/>
    <w:rsid w:val="00EC3FD3"/>
    <w:rsid w:val="00EC4D1E"/>
    <w:rsid w:val="00ED098B"/>
    <w:rsid w:val="00ED1F95"/>
    <w:rsid w:val="00ED2180"/>
    <w:rsid w:val="00ED2C61"/>
    <w:rsid w:val="00ED5397"/>
    <w:rsid w:val="00ED570D"/>
    <w:rsid w:val="00ED57DB"/>
    <w:rsid w:val="00ED6D3D"/>
    <w:rsid w:val="00EE01BD"/>
    <w:rsid w:val="00EE047F"/>
    <w:rsid w:val="00EE0904"/>
    <w:rsid w:val="00EE0B8E"/>
    <w:rsid w:val="00EE2412"/>
    <w:rsid w:val="00EE2987"/>
    <w:rsid w:val="00EE2B00"/>
    <w:rsid w:val="00EE3FC7"/>
    <w:rsid w:val="00EE5733"/>
    <w:rsid w:val="00EE5E16"/>
    <w:rsid w:val="00EE6369"/>
    <w:rsid w:val="00EE7587"/>
    <w:rsid w:val="00EE7A20"/>
    <w:rsid w:val="00EF1AEC"/>
    <w:rsid w:val="00EF1EAD"/>
    <w:rsid w:val="00EF2AF8"/>
    <w:rsid w:val="00EF2C46"/>
    <w:rsid w:val="00EF4DCB"/>
    <w:rsid w:val="00F01FAD"/>
    <w:rsid w:val="00F031CC"/>
    <w:rsid w:val="00F048A7"/>
    <w:rsid w:val="00F04E9A"/>
    <w:rsid w:val="00F05C57"/>
    <w:rsid w:val="00F11925"/>
    <w:rsid w:val="00F120D3"/>
    <w:rsid w:val="00F12FAE"/>
    <w:rsid w:val="00F137E7"/>
    <w:rsid w:val="00F13D36"/>
    <w:rsid w:val="00F13E55"/>
    <w:rsid w:val="00F14D48"/>
    <w:rsid w:val="00F20522"/>
    <w:rsid w:val="00F212F5"/>
    <w:rsid w:val="00F223C5"/>
    <w:rsid w:val="00F25681"/>
    <w:rsid w:val="00F268B5"/>
    <w:rsid w:val="00F26B16"/>
    <w:rsid w:val="00F30C5E"/>
    <w:rsid w:val="00F311EF"/>
    <w:rsid w:val="00F312D5"/>
    <w:rsid w:val="00F31C76"/>
    <w:rsid w:val="00F32917"/>
    <w:rsid w:val="00F339EF"/>
    <w:rsid w:val="00F37769"/>
    <w:rsid w:val="00F40036"/>
    <w:rsid w:val="00F42A64"/>
    <w:rsid w:val="00F42B65"/>
    <w:rsid w:val="00F431C4"/>
    <w:rsid w:val="00F43E5D"/>
    <w:rsid w:val="00F46539"/>
    <w:rsid w:val="00F47942"/>
    <w:rsid w:val="00F47A49"/>
    <w:rsid w:val="00F502C5"/>
    <w:rsid w:val="00F5121F"/>
    <w:rsid w:val="00F53051"/>
    <w:rsid w:val="00F548A3"/>
    <w:rsid w:val="00F61ED0"/>
    <w:rsid w:val="00F621B4"/>
    <w:rsid w:val="00F64EFB"/>
    <w:rsid w:val="00F65124"/>
    <w:rsid w:val="00F67476"/>
    <w:rsid w:val="00F716F5"/>
    <w:rsid w:val="00F727E3"/>
    <w:rsid w:val="00F7308E"/>
    <w:rsid w:val="00F745D4"/>
    <w:rsid w:val="00F75952"/>
    <w:rsid w:val="00F75BD1"/>
    <w:rsid w:val="00F77F74"/>
    <w:rsid w:val="00F80874"/>
    <w:rsid w:val="00F80F84"/>
    <w:rsid w:val="00F814A9"/>
    <w:rsid w:val="00F81BE4"/>
    <w:rsid w:val="00F82D30"/>
    <w:rsid w:val="00F8388E"/>
    <w:rsid w:val="00F84AA4"/>
    <w:rsid w:val="00F85674"/>
    <w:rsid w:val="00F8635F"/>
    <w:rsid w:val="00F87406"/>
    <w:rsid w:val="00F91301"/>
    <w:rsid w:val="00F918E8"/>
    <w:rsid w:val="00F92707"/>
    <w:rsid w:val="00F92E52"/>
    <w:rsid w:val="00F9329C"/>
    <w:rsid w:val="00F941E5"/>
    <w:rsid w:val="00F94CB8"/>
    <w:rsid w:val="00F95522"/>
    <w:rsid w:val="00F962D5"/>
    <w:rsid w:val="00F96DEA"/>
    <w:rsid w:val="00F975E7"/>
    <w:rsid w:val="00F97B99"/>
    <w:rsid w:val="00FA0C4F"/>
    <w:rsid w:val="00FA2CE6"/>
    <w:rsid w:val="00FA2EE6"/>
    <w:rsid w:val="00FA3152"/>
    <w:rsid w:val="00FA4B64"/>
    <w:rsid w:val="00FA57DE"/>
    <w:rsid w:val="00FB0B9C"/>
    <w:rsid w:val="00FB324A"/>
    <w:rsid w:val="00FB361B"/>
    <w:rsid w:val="00FB7E0B"/>
    <w:rsid w:val="00FC2C7B"/>
    <w:rsid w:val="00FC397A"/>
    <w:rsid w:val="00FC4B8E"/>
    <w:rsid w:val="00FC6ADF"/>
    <w:rsid w:val="00FC6BFB"/>
    <w:rsid w:val="00FC6C51"/>
    <w:rsid w:val="00FD02E4"/>
    <w:rsid w:val="00FD044A"/>
    <w:rsid w:val="00FD06DC"/>
    <w:rsid w:val="00FD0CEB"/>
    <w:rsid w:val="00FD2430"/>
    <w:rsid w:val="00FD2E7D"/>
    <w:rsid w:val="00FD5467"/>
    <w:rsid w:val="00FD57E8"/>
    <w:rsid w:val="00FD5B02"/>
    <w:rsid w:val="00FD5FEA"/>
    <w:rsid w:val="00FD605F"/>
    <w:rsid w:val="00FE19F1"/>
    <w:rsid w:val="00FE233F"/>
    <w:rsid w:val="00FE2C8F"/>
    <w:rsid w:val="00FE3190"/>
    <w:rsid w:val="00FE31F1"/>
    <w:rsid w:val="00FE635C"/>
    <w:rsid w:val="00FE66AA"/>
    <w:rsid w:val="00FE6A51"/>
    <w:rsid w:val="00FF076A"/>
    <w:rsid w:val="00FF0F8B"/>
    <w:rsid w:val="00FF326F"/>
    <w:rsid w:val="00FF3B8C"/>
    <w:rsid w:val="00FF547A"/>
    <w:rsid w:val="00FF6036"/>
    <w:rsid w:val="00FF6813"/>
    <w:rsid w:val="00FF6B57"/>
    <w:rsid w:val="00FF76C8"/>
    <w:rsid w:val="01FB295A"/>
    <w:rsid w:val="05CFED2D"/>
    <w:rsid w:val="0EE02E1A"/>
    <w:rsid w:val="12E753C2"/>
    <w:rsid w:val="1330827F"/>
    <w:rsid w:val="139DF9C3"/>
    <w:rsid w:val="1494C72B"/>
    <w:rsid w:val="15A9A39F"/>
    <w:rsid w:val="17E1D410"/>
    <w:rsid w:val="1942D3A7"/>
    <w:rsid w:val="19707041"/>
    <w:rsid w:val="19774B7D"/>
    <w:rsid w:val="1C92CA00"/>
    <w:rsid w:val="1E7EF28F"/>
    <w:rsid w:val="1F6773FD"/>
    <w:rsid w:val="20FE3DF5"/>
    <w:rsid w:val="2102B205"/>
    <w:rsid w:val="239C3CA4"/>
    <w:rsid w:val="25C958AB"/>
    <w:rsid w:val="275D1049"/>
    <w:rsid w:val="27DBAC42"/>
    <w:rsid w:val="27EA793D"/>
    <w:rsid w:val="28BD264D"/>
    <w:rsid w:val="2B02330C"/>
    <w:rsid w:val="2D0773DB"/>
    <w:rsid w:val="2D1F8885"/>
    <w:rsid w:val="2EF9115B"/>
    <w:rsid w:val="32A54496"/>
    <w:rsid w:val="32AC9B19"/>
    <w:rsid w:val="33374245"/>
    <w:rsid w:val="3430B419"/>
    <w:rsid w:val="365ADC45"/>
    <w:rsid w:val="378E7DD5"/>
    <w:rsid w:val="38D4A13B"/>
    <w:rsid w:val="39358CAB"/>
    <w:rsid w:val="3A908DCC"/>
    <w:rsid w:val="3AC163D3"/>
    <w:rsid w:val="3C9719EC"/>
    <w:rsid w:val="3D12CB37"/>
    <w:rsid w:val="3F4A7921"/>
    <w:rsid w:val="40F5817E"/>
    <w:rsid w:val="4237A974"/>
    <w:rsid w:val="42734CE8"/>
    <w:rsid w:val="48EF4BCD"/>
    <w:rsid w:val="4B86B037"/>
    <w:rsid w:val="4BFCC0BF"/>
    <w:rsid w:val="4E6099D1"/>
    <w:rsid w:val="50FA6701"/>
    <w:rsid w:val="51EFB15E"/>
    <w:rsid w:val="54280C9E"/>
    <w:rsid w:val="576B4A12"/>
    <w:rsid w:val="57B4B96A"/>
    <w:rsid w:val="5B3B5119"/>
    <w:rsid w:val="5E72F1DB"/>
    <w:rsid w:val="62E5A0BB"/>
    <w:rsid w:val="630A458D"/>
    <w:rsid w:val="6810ABD2"/>
    <w:rsid w:val="68273243"/>
    <w:rsid w:val="689BA067"/>
    <w:rsid w:val="6954FB71"/>
    <w:rsid w:val="69A58BC7"/>
    <w:rsid w:val="6EBB6FFC"/>
    <w:rsid w:val="6F776AE9"/>
    <w:rsid w:val="6FEE0620"/>
    <w:rsid w:val="74F515C1"/>
    <w:rsid w:val="77869EE2"/>
    <w:rsid w:val="79BC4BAC"/>
    <w:rsid w:val="7A352E1D"/>
    <w:rsid w:val="7CF22E37"/>
    <w:rsid w:val="7FFFB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7BF9E"/>
  <w14:defaultImageDpi w14:val="32767"/>
  <w15:chartTrackingRefBased/>
  <w15:docId w15:val="{A367F7F6-C476-46B9-A0A0-8AFAC8B19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7124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Standard"/>
    <w:qFormat/>
    <w:rsid w:val="00516420"/>
    <w:pPr>
      <w:tabs>
        <w:tab w:val="center" w:pos="4680"/>
        <w:tab w:val="right" w:pos="9360"/>
      </w:tabs>
      <w:ind w:left="-14"/>
    </w:pPr>
    <w:rPr>
      <w:rFonts w:ascii="Futura BT for Dyson Book" w:hAnsi="Futura BT for Dyson Book" w:cs="Times New Roman (Body CS)"/>
      <w:color w:val="FF0000"/>
      <w:spacing w:val="20"/>
      <w:sz w:val="22"/>
      <w:szCs w:val="22"/>
      <w14:numSpacing w14:val="proportional"/>
    </w:rPr>
  </w:style>
  <w:style w:type="paragraph" w:customStyle="1" w:styleId="DateOfIssue">
    <w:name w:val="Date Of Issue"/>
    <w:basedOn w:val="Standard"/>
    <w:autoRedefine/>
    <w:qFormat/>
    <w:rsid w:val="00516420"/>
    <w:pPr>
      <w:pBdr>
        <w:bottom w:val="single" w:sz="4" w:space="13" w:color="auto"/>
      </w:pBdr>
      <w:tabs>
        <w:tab w:val="center" w:pos="4680"/>
        <w:tab w:val="right" w:pos="9360"/>
      </w:tabs>
      <w:spacing w:before="160" w:after="240"/>
      <w:ind w:left="-11"/>
    </w:pPr>
    <w:rPr>
      <w:rFonts w:ascii="Futura BT for Dyson Book" w:hAnsi="Futura BT for Dyson Book" w:cs="Times New Roman (Body CS)"/>
      <w:color w:val="000000" w:themeColor="text1"/>
      <w:spacing w:val="10"/>
      <w:sz w:val="22"/>
      <w:szCs w:val="22"/>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lang w:val="en-GB"/>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lang w:val="en-GB"/>
    </w:rPr>
  </w:style>
  <w:style w:type="paragraph" w:customStyle="1" w:styleId="aSubHeadlineBullets">
    <w:name w:val="a/ Sub Headline Bullets"/>
    <w:qFormat/>
    <w:rsid w:val="00FD2430"/>
    <w:pPr>
      <w:numPr>
        <w:numId w:val="27"/>
      </w:numPr>
      <w:spacing w:before="120" w:after="120" w:line="280" w:lineRule="exact"/>
    </w:pPr>
    <w:rPr>
      <w:rFonts w:ascii="Futura BT for Dyson Book" w:hAnsi="Futura BT for Dyson Book" w:cs="Times New Roman (Body CS)"/>
      <w:sz w:val="22"/>
      <w:szCs w:val="22"/>
      <w:lang w:val="en-GB"/>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lang w:val="en-GB"/>
    </w:rPr>
  </w:style>
  <w:style w:type="paragraph" w:customStyle="1" w:styleId="cBOILERBULLETS">
    <w:name w:val="c/ BOILER BULLETS"/>
    <w:basedOn w:val="cBOILERBODY"/>
    <w:qFormat/>
    <w:rsid w:val="00FD2430"/>
    <w:pPr>
      <w:numPr>
        <w:numId w:val="22"/>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lang w:val="en-GB"/>
    </w:rPr>
  </w:style>
  <w:style w:type="paragraph" w:customStyle="1" w:styleId="cBOILERBODY">
    <w:name w:val="c/ BOILER BODY"/>
    <w:basedOn w:val="Standard"/>
    <w:qFormat/>
    <w:rsid w:val="00516420"/>
    <w:pPr>
      <w:spacing w:before="60" w:after="60" w:line="240" w:lineRule="exact"/>
    </w:pPr>
    <w:rPr>
      <w:rFonts w:ascii="Futura BT Book" w:hAnsi="Futura BT Book" w:cs="Times New Roman (Body CS)"/>
      <w:sz w:val="18"/>
      <w:szCs w:val="18"/>
      <w:lang w:val="en-GB"/>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Absatz-Standardschriftart"/>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Kopfzeile">
    <w:name w:val="header"/>
    <w:basedOn w:val="Standard"/>
    <w:link w:val="KopfzeileZchn"/>
    <w:uiPriority w:val="99"/>
    <w:unhideWhenUsed/>
    <w:rsid w:val="005B54D8"/>
    <w:pPr>
      <w:tabs>
        <w:tab w:val="center" w:pos="4680"/>
        <w:tab w:val="right" w:pos="9360"/>
      </w:tabs>
    </w:pPr>
  </w:style>
  <w:style w:type="character" w:customStyle="1" w:styleId="KopfzeileZchn">
    <w:name w:val="Kopfzeile Zchn"/>
    <w:basedOn w:val="Absatz-Standardschriftart"/>
    <w:link w:val="Kopfzeile"/>
    <w:uiPriority w:val="99"/>
    <w:rsid w:val="005B54D8"/>
  </w:style>
  <w:style w:type="paragraph" w:styleId="Fuzeile">
    <w:name w:val="footer"/>
    <w:basedOn w:val="Standard"/>
    <w:link w:val="FuzeileZchn"/>
    <w:uiPriority w:val="99"/>
    <w:unhideWhenUsed/>
    <w:rsid w:val="005B54D8"/>
    <w:pPr>
      <w:tabs>
        <w:tab w:val="center" w:pos="4680"/>
        <w:tab w:val="right" w:pos="9360"/>
      </w:tabs>
    </w:pPr>
  </w:style>
  <w:style w:type="character" w:customStyle="1" w:styleId="FuzeileZchn">
    <w:name w:val="Fußzeile Zchn"/>
    <w:basedOn w:val="Absatz-Standardschriftart"/>
    <w:link w:val="Fuzeile"/>
    <w:uiPriority w:val="99"/>
    <w:rsid w:val="005B54D8"/>
  </w:style>
  <w:style w:type="paragraph" w:styleId="Beschriftung">
    <w:name w:val="caption"/>
    <w:basedOn w:val="Standard"/>
    <w:next w:val="Standard"/>
    <w:uiPriority w:val="35"/>
    <w:unhideWhenUsed/>
    <w:qFormat/>
    <w:rsid w:val="0006185F"/>
    <w:pPr>
      <w:spacing w:after="200"/>
    </w:pPr>
    <w:rPr>
      <w:rFonts w:ascii="Futura BT for Dyson Medium" w:hAnsi="Futura BT for Dyson Medium" w:cs="Times New Roman (Body CS)"/>
      <w:iCs/>
      <w:color w:val="7F7F7F" w:themeColor="text1" w:themeTint="80"/>
      <w:sz w:val="18"/>
      <w:szCs w:val="18"/>
      <w:lang w:val="en-GB"/>
    </w:rPr>
  </w:style>
  <w:style w:type="paragraph" w:styleId="Sprechblasentext">
    <w:name w:val="Balloon Text"/>
    <w:basedOn w:val="Standard"/>
    <w:link w:val="SprechblasentextZchn"/>
    <w:uiPriority w:val="99"/>
    <w:semiHidden/>
    <w:unhideWhenUsed/>
    <w:rsid w:val="002B224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B2248"/>
    <w:rPr>
      <w:rFonts w:ascii="Times New Roman" w:hAnsi="Times New Roman" w:cs="Times New Roman"/>
      <w:sz w:val="18"/>
      <w:szCs w:val="18"/>
    </w:rPr>
  </w:style>
  <w:style w:type="table" w:styleId="Tabellenraster">
    <w:name w:val="Table Grid"/>
    <w:basedOn w:val="NormaleTabelle"/>
    <w:uiPriority w:val="39"/>
    <w:rsid w:val="007B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21409"/>
    <w:rPr>
      <w:color w:val="0000FF"/>
      <w:u w:val="single"/>
    </w:rPr>
  </w:style>
  <w:style w:type="paragraph" w:styleId="Listenabsatz">
    <w:name w:val="List Paragraph"/>
    <w:basedOn w:val="Standard"/>
    <w:uiPriority w:val="34"/>
    <w:qFormat/>
    <w:rsid w:val="003333BD"/>
    <w:pPr>
      <w:ind w:left="720"/>
      <w:contextualSpacing/>
    </w:pPr>
  </w:style>
  <w:style w:type="character" w:styleId="Kommentarzeichen">
    <w:name w:val="annotation reference"/>
    <w:basedOn w:val="Absatz-Standardschriftart"/>
    <w:uiPriority w:val="99"/>
    <w:semiHidden/>
    <w:unhideWhenUsed/>
    <w:rsid w:val="002C7A65"/>
    <w:rPr>
      <w:sz w:val="16"/>
      <w:szCs w:val="16"/>
    </w:rPr>
  </w:style>
  <w:style w:type="paragraph" w:styleId="Kommentartext">
    <w:name w:val="annotation text"/>
    <w:basedOn w:val="Standard"/>
    <w:link w:val="KommentartextZchn"/>
    <w:uiPriority w:val="99"/>
    <w:unhideWhenUsed/>
    <w:rsid w:val="002C7A65"/>
    <w:rPr>
      <w:rFonts w:eastAsia="SimSun"/>
      <w:sz w:val="20"/>
      <w:szCs w:val="20"/>
    </w:rPr>
  </w:style>
  <w:style w:type="character" w:customStyle="1" w:styleId="KommentartextZchn">
    <w:name w:val="Kommentartext Zchn"/>
    <w:basedOn w:val="Absatz-Standardschriftart"/>
    <w:link w:val="Kommentartext"/>
    <w:uiPriority w:val="99"/>
    <w:rsid w:val="002C7A65"/>
    <w:rPr>
      <w:rFonts w:eastAsia="SimSun"/>
      <w:sz w:val="20"/>
      <w:szCs w:val="20"/>
    </w:rPr>
  </w:style>
  <w:style w:type="paragraph" w:styleId="Funotentext">
    <w:name w:val="footnote text"/>
    <w:basedOn w:val="Standard"/>
    <w:link w:val="FunotentextZchn"/>
    <w:uiPriority w:val="99"/>
    <w:unhideWhenUsed/>
    <w:rsid w:val="004A4DEC"/>
    <w:rPr>
      <w:sz w:val="20"/>
      <w:szCs w:val="20"/>
    </w:rPr>
  </w:style>
  <w:style w:type="character" w:customStyle="1" w:styleId="FunotentextZchn">
    <w:name w:val="Fußnotentext Zchn"/>
    <w:basedOn w:val="Absatz-Standardschriftart"/>
    <w:link w:val="Funotentext"/>
    <w:uiPriority w:val="99"/>
    <w:rsid w:val="004A4DEC"/>
    <w:rPr>
      <w:sz w:val="20"/>
      <w:szCs w:val="20"/>
    </w:rPr>
  </w:style>
  <w:style w:type="character" w:styleId="Funotenzeichen">
    <w:name w:val="footnote reference"/>
    <w:basedOn w:val="Absatz-Standardschriftart"/>
    <w:uiPriority w:val="99"/>
    <w:unhideWhenUsed/>
    <w:rsid w:val="004A4DEC"/>
    <w:rPr>
      <w:vertAlign w:val="superscript"/>
    </w:rPr>
  </w:style>
  <w:style w:type="paragraph" w:customStyle="1" w:styleId="paragraph">
    <w:name w:val="paragraph"/>
    <w:basedOn w:val="Standard"/>
    <w:rsid w:val="007A51E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Absatz-Standardschriftart"/>
    <w:rsid w:val="007A51E1"/>
  </w:style>
  <w:style w:type="character" w:customStyle="1" w:styleId="eop">
    <w:name w:val="eop"/>
    <w:basedOn w:val="Absatz-Standardschriftart"/>
    <w:rsid w:val="007A51E1"/>
  </w:style>
  <w:style w:type="paragraph" w:styleId="Kommentarthema">
    <w:name w:val="annotation subject"/>
    <w:basedOn w:val="Kommentartext"/>
    <w:next w:val="Kommentartext"/>
    <w:link w:val="KommentarthemaZchn"/>
    <w:uiPriority w:val="99"/>
    <w:semiHidden/>
    <w:unhideWhenUsed/>
    <w:rsid w:val="000F21F1"/>
    <w:rPr>
      <w:rFonts w:eastAsiaTheme="minorHAnsi"/>
      <w:b/>
      <w:bCs/>
    </w:rPr>
  </w:style>
  <w:style w:type="character" w:customStyle="1" w:styleId="KommentarthemaZchn">
    <w:name w:val="Kommentarthema Zchn"/>
    <w:basedOn w:val="KommentartextZchn"/>
    <w:link w:val="Kommentarthema"/>
    <w:uiPriority w:val="99"/>
    <w:semiHidden/>
    <w:rsid w:val="000F21F1"/>
    <w:rPr>
      <w:rFonts w:eastAsia="SimSun"/>
      <w:b/>
      <w:bCs/>
      <w:sz w:val="20"/>
      <w:szCs w:val="20"/>
    </w:rPr>
  </w:style>
  <w:style w:type="paragraph" w:customStyle="1" w:styleId="Default">
    <w:name w:val="Default"/>
    <w:rsid w:val="00A71E05"/>
    <w:pPr>
      <w:autoSpaceDE w:val="0"/>
      <w:autoSpaceDN w:val="0"/>
      <w:adjustRightInd w:val="0"/>
    </w:pPr>
    <w:rPr>
      <w:rFonts w:ascii="Futura Lt BT" w:hAnsi="Futura Lt BT" w:cs="Futura Lt BT"/>
      <w:color w:val="000000"/>
      <w:lang w:val="en-GB"/>
    </w:rPr>
  </w:style>
  <w:style w:type="character" w:styleId="Platzhaltertext">
    <w:name w:val="Placeholder Text"/>
    <w:basedOn w:val="Absatz-Standardschriftart"/>
    <w:uiPriority w:val="99"/>
    <w:semiHidden/>
    <w:rsid w:val="00E52539"/>
    <w:rPr>
      <w:color w:val="808080"/>
    </w:rPr>
  </w:style>
  <w:style w:type="character" w:customStyle="1" w:styleId="spellingerrorsuperscript">
    <w:name w:val="spellingerrorsuperscript"/>
    <w:basedOn w:val="Absatz-Standardschriftart"/>
    <w:rsid w:val="002C3A20"/>
  </w:style>
  <w:style w:type="character" w:styleId="NichtaufgelsteErwhnung">
    <w:name w:val="Unresolved Mention"/>
    <w:basedOn w:val="Absatz-Standardschriftart"/>
    <w:uiPriority w:val="99"/>
    <w:rsid w:val="00317F0A"/>
    <w:rPr>
      <w:color w:val="605E5C"/>
      <w:shd w:val="clear" w:color="auto" w:fill="E1DFDD"/>
    </w:rPr>
  </w:style>
  <w:style w:type="character" w:customStyle="1" w:styleId="superscript">
    <w:name w:val="superscript"/>
    <w:basedOn w:val="Absatz-Standardschriftart"/>
    <w:rsid w:val="00505966"/>
  </w:style>
  <w:style w:type="character" w:styleId="BesuchterLink">
    <w:name w:val="FollowedHyperlink"/>
    <w:basedOn w:val="Absatz-Standardschriftart"/>
    <w:uiPriority w:val="99"/>
    <w:semiHidden/>
    <w:unhideWhenUsed/>
    <w:rsid w:val="00B53D9B"/>
    <w:rPr>
      <w:color w:val="954F72" w:themeColor="followedHyperlink"/>
      <w:u w:val="single"/>
    </w:rPr>
  </w:style>
  <w:style w:type="paragraph" w:styleId="Textkrper">
    <w:name w:val="Body Text"/>
    <w:basedOn w:val="Standard"/>
    <w:link w:val="TextkrperZchn"/>
    <w:uiPriority w:val="99"/>
    <w:unhideWhenUsed/>
    <w:rsid w:val="00290DEB"/>
    <w:pPr>
      <w:spacing w:before="100" w:beforeAutospacing="1" w:after="100" w:afterAutospacing="1"/>
    </w:pPr>
    <w:rPr>
      <w:rFonts w:ascii="Times New Roman" w:eastAsia="Calibri" w:hAnsi="Times New Roman" w:cs="Times New Roman"/>
      <w:lang w:val="de-DE" w:eastAsia="zh-CN"/>
    </w:rPr>
  </w:style>
  <w:style w:type="character" w:customStyle="1" w:styleId="TextkrperZchn">
    <w:name w:val="Textkörper Zchn"/>
    <w:basedOn w:val="Absatz-Standardschriftart"/>
    <w:link w:val="Textkrper"/>
    <w:uiPriority w:val="99"/>
    <w:rsid w:val="00290DEB"/>
    <w:rPr>
      <w:rFonts w:ascii="Times New Roman" w:eastAsia="Calibri" w:hAnsi="Times New Roman" w:cs="Times New Roman"/>
      <w:lang w:val="de-DE" w:eastAsia="zh-CN"/>
    </w:rPr>
  </w:style>
  <w:style w:type="paragraph" w:customStyle="1" w:styleId="Body">
    <w:name w:val="Body"/>
    <w:rsid w:val="005D00C7"/>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zh-CN"/>
    </w:rPr>
  </w:style>
  <w:style w:type="paragraph" w:styleId="KeinLeerraum">
    <w:name w:val="No Spacing"/>
    <w:basedOn w:val="Standard"/>
    <w:uiPriority w:val="1"/>
    <w:qFormat/>
    <w:rsid w:val="00135D7B"/>
    <w:pPr>
      <w:spacing w:before="100" w:beforeAutospacing="1" w:after="100" w:afterAutospacing="1"/>
    </w:pPr>
    <w:rPr>
      <w:rFonts w:ascii="Times New Roman" w:eastAsia="Calibri" w:hAnsi="Times New Roman" w:cs="Times New Roman"/>
      <w:lang w:val="de-DE" w:eastAsia="zh-CN"/>
    </w:rPr>
  </w:style>
  <w:style w:type="paragraph" w:styleId="berarbeitung">
    <w:name w:val="Revision"/>
    <w:hidden/>
    <w:uiPriority w:val="99"/>
    <w:semiHidden/>
    <w:rsid w:val="00A55704"/>
  </w:style>
  <w:style w:type="character" w:styleId="Erwhnung">
    <w:name w:val="Mention"/>
    <w:basedOn w:val="Absatz-Standardschriftart"/>
    <w:uiPriority w:val="99"/>
    <w:unhideWhenUsed/>
    <w:rsid w:val="00D70971"/>
    <w:rPr>
      <w:color w:val="2B579A"/>
      <w:shd w:val="clear" w:color="auto" w:fill="E1DFDD"/>
    </w:rPr>
  </w:style>
  <w:style w:type="character" w:styleId="Fett">
    <w:name w:val="Strong"/>
    <w:basedOn w:val="Absatz-Standardschriftart"/>
    <w:uiPriority w:val="22"/>
    <w:qFormat/>
    <w:rsid w:val="00270968"/>
    <w:rPr>
      <w:b/>
      <w:bCs/>
    </w:rPr>
  </w:style>
  <w:style w:type="character" w:customStyle="1" w:styleId="cf01">
    <w:name w:val="cf01"/>
    <w:basedOn w:val="Absatz-Standardschriftart"/>
    <w:rsid w:val="004B0504"/>
    <w:rPr>
      <w:rFonts w:ascii="Segoe UI" w:hAnsi="Segoe UI" w:cs="Segoe UI" w:hint="default"/>
      <w:sz w:val="18"/>
      <w:szCs w:val="18"/>
    </w:rPr>
  </w:style>
  <w:style w:type="paragraph" w:styleId="StandardWeb">
    <w:name w:val="Normal (Web)"/>
    <w:basedOn w:val="Standard"/>
    <w:uiPriority w:val="99"/>
    <w:unhideWhenUsed/>
    <w:rsid w:val="004B0504"/>
    <w:pPr>
      <w:spacing w:before="100" w:beforeAutospacing="1" w:after="100" w:afterAutospacing="1"/>
    </w:pPr>
    <w:rPr>
      <w:rFonts w:ascii="Times New Roman" w:eastAsia="Times New Roman" w:hAnsi="Times New Roman" w:cs="Times New Roman"/>
      <w:lang w:val="en-SG" w:eastAsia="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96339499">
      <w:bodyDiv w:val="1"/>
      <w:marLeft w:val="0"/>
      <w:marRight w:val="0"/>
      <w:marTop w:val="0"/>
      <w:marBottom w:val="0"/>
      <w:divBdr>
        <w:top w:val="none" w:sz="0" w:space="0" w:color="auto"/>
        <w:left w:val="none" w:sz="0" w:space="0" w:color="auto"/>
        <w:bottom w:val="none" w:sz="0" w:space="0" w:color="auto"/>
        <w:right w:val="none" w:sz="0" w:space="0" w:color="auto"/>
      </w:divBdr>
    </w:div>
    <w:div w:id="119494943">
      <w:bodyDiv w:val="1"/>
      <w:marLeft w:val="0"/>
      <w:marRight w:val="0"/>
      <w:marTop w:val="0"/>
      <w:marBottom w:val="0"/>
      <w:divBdr>
        <w:top w:val="none" w:sz="0" w:space="0" w:color="auto"/>
        <w:left w:val="none" w:sz="0" w:space="0" w:color="auto"/>
        <w:bottom w:val="none" w:sz="0" w:space="0" w:color="auto"/>
        <w:right w:val="none" w:sz="0" w:space="0" w:color="auto"/>
      </w:divBdr>
    </w:div>
    <w:div w:id="196702434">
      <w:bodyDiv w:val="1"/>
      <w:marLeft w:val="0"/>
      <w:marRight w:val="0"/>
      <w:marTop w:val="0"/>
      <w:marBottom w:val="0"/>
      <w:divBdr>
        <w:top w:val="none" w:sz="0" w:space="0" w:color="auto"/>
        <w:left w:val="none" w:sz="0" w:space="0" w:color="auto"/>
        <w:bottom w:val="none" w:sz="0" w:space="0" w:color="auto"/>
        <w:right w:val="none" w:sz="0" w:space="0" w:color="auto"/>
      </w:divBdr>
      <w:divsChild>
        <w:div w:id="741755446">
          <w:marLeft w:val="0"/>
          <w:marRight w:val="0"/>
          <w:marTop w:val="0"/>
          <w:marBottom w:val="0"/>
          <w:divBdr>
            <w:top w:val="none" w:sz="0" w:space="0" w:color="auto"/>
            <w:left w:val="none" w:sz="0" w:space="0" w:color="auto"/>
            <w:bottom w:val="none" w:sz="0" w:space="0" w:color="auto"/>
            <w:right w:val="none" w:sz="0" w:space="0" w:color="auto"/>
          </w:divBdr>
        </w:div>
      </w:divsChild>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500892179">
      <w:bodyDiv w:val="1"/>
      <w:marLeft w:val="0"/>
      <w:marRight w:val="0"/>
      <w:marTop w:val="0"/>
      <w:marBottom w:val="0"/>
      <w:divBdr>
        <w:top w:val="none" w:sz="0" w:space="0" w:color="auto"/>
        <w:left w:val="none" w:sz="0" w:space="0" w:color="auto"/>
        <w:bottom w:val="none" w:sz="0" w:space="0" w:color="auto"/>
        <w:right w:val="none" w:sz="0" w:space="0" w:color="auto"/>
      </w:divBdr>
      <w:divsChild>
        <w:div w:id="1735228102">
          <w:marLeft w:val="0"/>
          <w:marRight w:val="0"/>
          <w:marTop w:val="0"/>
          <w:marBottom w:val="0"/>
          <w:divBdr>
            <w:top w:val="none" w:sz="0" w:space="0" w:color="auto"/>
            <w:left w:val="none" w:sz="0" w:space="0" w:color="auto"/>
            <w:bottom w:val="none" w:sz="0" w:space="0" w:color="auto"/>
            <w:right w:val="none" w:sz="0" w:space="0" w:color="auto"/>
          </w:divBdr>
        </w:div>
      </w:divsChild>
    </w:div>
    <w:div w:id="674502886">
      <w:bodyDiv w:val="1"/>
      <w:marLeft w:val="0"/>
      <w:marRight w:val="0"/>
      <w:marTop w:val="0"/>
      <w:marBottom w:val="0"/>
      <w:divBdr>
        <w:top w:val="none" w:sz="0" w:space="0" w:color="auto"/>
        <w:left w:val="none" w:sz="0" w:space="0" w:color="auto"/>
        <w:bottom w:val="none" w:sz="0" w:space="0" w:color="auto"/>
        <w:right w:val="none" w:sz="0" w:space="0" w:color="auto"/>
      </w:divBdr>
      <w:divsChild>
        <w:div w:id="1437404806">
          <w:marLeft w:val="0"/>
          <w:marRight w:val="0"/>
          <w:marTop w:val="0"/>
          <w:marBottom w:val="0"/>
          <w:divBdr>
            <w:top w:val="none" w:sz="0" w:space="0" w:color="auto"/>
            <w:left w:val="none" w:sz="0" w:space="0" w:color="auto"/>
            <w:bottom w:val="none" w:sz="0" w:space="0" w:color="auto"/>
            <w:right w:val="none" w:sz="0" w:space="0" w:color="auto"/>
          </w:divBdr>
        </w:div>
      </w:divsChild>
    </w:div>
    <w:div w:id="790780955">
      <w:bodyDiv w:val="1"/>
      <w:marLeft w:val="0"/>
      <w:marRight w:val="0"/>
      <w:marTop w:val="0"/>
      <w:marBottom w:val="0"/>
      <w:divBdr>
        <w:top w:val="none" w:sz="0" w:space="0" w:color="auto"/>
        <w:left w:val="none" w:sz="0" w:space="0" w:color="auto"/>
        <w:bottom w:val="none" w:sz="0" w:space="0" w:color="auto"/>
        <w:right w:val="none" w:sz="0" w:space="0" w:color="auto"/>
      </w:divBdr>
      <w:divsChild>
        <w:div w:id="42950317">
          <w:marLeft w:val="0"/>
          <w:marRight w:val="0"/>
          <w:marTop w:val="0"/>
          <w:marBottom w:val="0"/>
          <w:divBdr>
            <w:top w:val="none" w:sz="0" w:space="0" w:color="auto"/>
            <w:left w:val="none" w:sz="0" w:space="0" w:color="auto"/>
            <w:bottom w:val="none" w:sz="0" w:space="0" w:color="auto"/>
            <w:right w:val="none" w:sz="0" w:space="0" w:color="auto"/>
          </w:divBdr>
        </w:div>
        <w:div w:id="64881582">
          <w:marLeft w:val="0"/>
          <w:marRight w:val="0"/>
          <w:marTop w:val="0"/>
          <w:marBottom w:val="0"/>
          <w:divBdr>
            <w:top w:val="none" w:sz="0" w:space="0" w:color="auto"/>
            <w:left w:val="none" w:sz="0" w:space="0" w:color="auto"/>
            <w:bottom w:val="none" w:sz="0" w:space="0" w:color="auto"/>
            <w:right w:val="none" w:sz="0" w:space="0" w:color="auto"/>
          </w:divBdr>
        </w:div>
        <w:div w:id="223026734">
          <w:marLeft w:val="0"/>
          <w:marRight w:val="0"/>
          <w:marTop w:val="0"/>
          <w:marBottom w:val="0"/>
          <w:divBdr>
            <w:top w:val="none" w:sz="0" w:space="0" w:color="auto"/>
            <w:left w:val="none" w:sz="0" w:space="0" w:color="auto"/>
            <w:bottom w:val="none" w:sz="0" w:space="0" w:color="auto"/>
            <w:right w:val="none" w:sz="0" w:space="0" w:color="auto"/>
          </w:divBdr>
        </w:div>
        <w:div w:id="523255215">
          <w:marLeft w:val="0"/>
          <w:marRight w:val="0"/>
          <w:marTop w:val="0"/>
          <w:marBottom w:val="0"/>
          <w:divBdr>
            <w:top w:val="none" w:sz="0" w:space="0" w:color="auto"/>
            <w:left w:val="none" w:sz="0" w:space="0" w:color="auto"/>
            <w:bottom w:val="none" w:sz="0" w:space="0" w:color="auto"/>
            <w:right w:val="none" w:sz="0" w:space="0" w:color="auto"/>
          </w:divBdr>
          <w:divsChild>
            <w:div w:id="425342349">
              <w:marLeft w:val="0"/>
              <w:marRight w:val="0"/>
              <w:marTop w:val="0"/>
              <w:marBottom w:val="0"/>
              <w:divBdr>
                <w:top w:val="none" w:sz="0" w:space="0" w:color="auto"/>
                <w:left w:val="none" w:sz="0" w:space="0" w:color="auto"/>
                <w:bottom w:val="none" w:sz="0" w:space="0" w:color="auto"/>
                <w:right w:val="none" w:sz="0" w:space="0" w:color="auto"/>
              </w:divBdr>
            </w:div>
            <w:div w:id="1749111334">
              <w:marLeft w:val="0"/>
              <w:marRight w:val="0"/>
              <w:marTop w:val="0"/>
              <w:marBottom w:val="0"/>
              <w:divBdr>
                <w:top w:val="none" w:sz="0" w:space="0" w:color="auto"/>
                <w:left w:val="none" w:sz="0" w:space="0" w:color="auto"/>
                <w:bottom w:val="none" w:sz="0" w:space="0" w:color="auto"/>
                <w:right w:val="none" w:sz="0" w:space="0" w:color="auto"/>
              </w:divBdr>
            </w:div>
          </w:divsChild>
        </w:div>
        <w:div w:id="630205431">
          <w:marLeft w:val="0"/>
          <w:marRight w:val="0"/>
          <w:marTop w:val="0"/>
          <w:marBottom w:val="0"/>
          <w:divBdr>
            <w:top w:val="none" w:sz="0" w:space="0" w:color="auto"/>
            <w:left w:val="none" w:sz="0" w:space="0" w:color="auto"/>
            <w:bottom w:val="none" w:sz="0" w:space="0" w:color="auto"/>
            <w:right w:val="none" w:sz="0" w:space="0" w:color="auto"/>
          </w:divBdr>
          <w:divsChild>
            <w:div w:id="96563756">
              <w:marLeft w:val="0"/>
              <w:marRight w:val="0"/>
              <w:marTop w:val="0"/>
              <w:marBottom w:val="0"/>
              <w:divBdr>
                <w:top w:val="none" w:sz="0" w:space="0" w:color="auto"/>
                <w:left w:val="none" w:sz="0" w:space="0" w:color="auto"/>
                <w:bottom w:val="none" w:sz="0" w:space="0" w:color="auto"/>
                <w:right w:val="none" w:sz="0" w:space="0" w:color="auto"/>
              </w:divBdr>
            </w:div>
            <w:div w:id="226109993">
              <w:marLeft w:val="0"/>
              <w:marRight w:val="0"/>
              <w:marTop w:val="0"/>
              <w:marBottom w:val="0"/>
              <w:divBdr>
                <w:top w:val="none" w:sz="0" w:space="0" w:color="auto"/>
                <w:left w:val="none" w:sz="0" w:space="0" w:color="auto"/>
                <w:bottom w:val="none" w:sz="0" w:space="0" w:color="auto"/>
                <w:right w:val="none" w:sz="0" w:space="0" w:color="auto"/>
              </w:divBdr>
            </w:div>
            <w:div w:id="1201895823">
              <w:marLeft w:val="0"/>
              <w:marRight w:val="0"/>
              <w:marTop w:val="0"/>
              <w:marBottom w:val="0"/>
              <w:divBdr>
                <w:top w:val="none" w:sz="0" w:space="0" w:color="auto"/>
                <w:left w:val="none" w:sz="0" w:space="0" w:color="auto"/>
                <w:bottom w:val="none" w:sz="0" w:space="0" w:color="auto"/>
                <w:right w:val="none" w:sz="0" w:space="0" w:color="auto"/>
              </w:divBdr>
            </w:div>
            <w:div w:id="1230462788">
              <w:marLeft w:val="0"/>
              <w:marRight w:val="0"/>
              <w:marTop w:val="0"/>
              <w:marBottom w:val="0"/>
              <w:divBdr>
                <w:top w:val="none" w:sz="0" w:space="0" w:color="auto"/>
                <w:left w:val="none" w:sz="0" w:space="0" w:color="auto"/>
                <w:bottom w:val="none" w:sz="0" w:space="0" w:color="auto"/>
                <w:right w:val="none" w:sz="0" w:space="0" w:color="auto"/>
              </w:divBdr>
            </w:div>
          </w:divsChild>
        </w:div>
        <w:div w:id="847520762">
          <w:marLeft w:val="0"/>
          <w:marRight w:val="0"/>
          <w:marTop w:val="0"/>
          <w:marBottom w:val="0"/>
          <w:divBdr>
            <w:top w:val="none" w:sz="0" w:space="0" w:color="auto"/>
            <w:left w:val="none" w:sz="0" w:space="0" w:color="auto"/>
            <w:bottom w:val="none" w:sz="0" w:space="0" w:color="auto"/>
            <w:right w:val="none" w:sz="0" w:space="0" w:color="auto"/>
          </w:divBdr>
        </w:div>
        <w:div w:id="859929171">
          <w:marLeft w:val="0"/>
          <w:marRight w:val="0"/>
          <w:marTop w:val="0"/>
          <w:marBottom w:val="0"/>
          <w:divBdr>
            <w:top w:val="none" w:sz="0" w:space="0" w:color="auto"/>
            <w:left w:val="none" w:sz="0" w:space="0" w:color="auto"/>
            <w:bottom w:val="none" w:sz="0" w:space="0" w:color="auto"/>
            <w:right w:val="none" w:sz="0" w:space="0" w:color="auto"/>
          </w:divBdr>
        </w:div>
        <w:div w:id="1154444339">
          <w:marLeft w:val="0"/>
          <w:marRight w:val="0"/>
          <w:marTop w:val="0"/>
          <w:marBottom w:val="0"/>
          <w:divBdr>
            <w:top w:val="none" w:sz="0" w:space="0" w:color="auto"/>
            <w:left w:val="none" w:sz="0" w:space="0" w:color="auto"/>
            <w:bottom w:val="none" w:sz="0" w:space="0" w:color="auto"/>
            <w:right w:val="none" w:sz="0" w:space="0" w:color="auto"/>
          </w:divBdr>
        </w:div>
        <w:div w:id="1812283897">
          <w:marLeft w:val="0"/>
          <w:marRight w:val="0"/>
          <w:marTop w:val="0"/>
          <w:marBottom w:val="0"/>
          <w:divBdr>
            <w:top w:val="none" w:sz="0" w:space="0" w:color="auto"/>
            <w:left w:val="none" w:sz="0" w:space="0" w:color="auto"/>
            <w:bottom w:val="none" w:sz="0" w:space="0" w:color="auto"/>
            <w:right w:val="none" w:sz="0" w:space="0" w:color="auto"/>
          </w:divBdr>
        </w:div>
        <w:div w:id="1995720225">
          <w:marLeft w:val="0"/>
          <w:marRight w:val="0"/>
          <w:marTop w:val="0"/>
          <w:marBottom w:val="0"/>
          <w:divBdr>
            <w:top w:val="none" w:sz="0" w:space="0" w:color="auto"/>
            <w:left w:val="none" w:sz="0" w:space="0" w:color="auto"/>
            <w:bottom w:val="none" w:sz="0" w:space="0" w:color="auto"/>
            <w:right w:val="none" w:sz="0" w:space="0" w:color="auto"/>
          </w:divBdr>
          <w:divsChild>
            <w:div w:id="1104765315">
              <w:marLeft w:val="0"/>
              <w:marRight w:val="0"/>
              <w:marTop w:val="0"/>
              <w:marBottom w:val="0"/>
              <w:divBdr>
                <w:top w:val="none" w:sz="0" w:space="0" w:color="auto"/>
                <w:left w:val="none" w:sz="0" w:space="0" w:color="auto"/>
                <w:bottom w:val="none" w:sz="0" w:space="0" w:color="auto"/>
                <w:right w:val="none" w:sz="0" w:space="0" w:color="auto"/>
              </w:divBdr>
            </w:div>
            <w:div w:id="2098866287">
              <w:marLeft w:val="0"/>
              <w:marRight w:val="0"/>
              <w:marTop w:val="0"/>
              <w:marBottom w:val="0"/>
              <w:divBdr>
                <w:top w:val="none" w:sz="0" w:space="0" w:color="auto"/>
                <w:left w:val="none" w:sz="0" w:space="0" w:color="auto"/>
                <w:bottom w:val="none" w:sz="0" w:space="0" w:color="auto"/>
                <w:right w:val="none" w:sz="0" w:space="0" w:color="auto"/>
              </w:divBdr>
            </w:div>
          </w:divsChild>
        </w:div>
        <w:div w:id="2035885793">
          <w:marLeft w:val="0"/>
          <w:marRight w:val="0"/>
          <w:marTop w:val="0"/>
          <w:marBottom w:val="0"/>
          <w:divBdr>
            <w:top w:val="none" w:sz="0" w:space="0" w:color="auto"/>
            <w:left w:val="none" w:sz="0" w:space="0" w:color="auto"/>
            <w:bottom w:val="none" w:sz="0" w:space="0" w:color="auto"/>
            <w:right w:val="none" w:sz="0" w:space="0" w:color="auto"/>
          </w:divBdr>
          <w:divsChild>
            <w:div w:id="748159960">
              <w:marLeft w:val="0"/>
              <w:marRight w:val="0"/>
              <w:marTop w:val="0"/>
              <w:marBottom w:val="0"/>
              <w:divBdr>
                <w:top w:val="none" w:sz="0" w:space="0" w:color="auto"/>
                <w:left w:val="none" w:sz="0" w:space="0" w:color="auto"/>
                <w:bottom w:val="none" w:sz="0" w:space="0" w:color="auto"/>
                <w:right w:val="none" w:sz="0" w:space="0" w:color="auto"/>
              </w:divBdr>
            </w:div>
            <w:div w:id="824123302">
              <w:marLeft w:val="0"/>
              <w:marRight w:val="0"/>
              <w:marTop w:val="0"/>
              <w:marBottom w:val="0"/>
              <w:divBdr>
                <w:top w:val="none" w:sz="0" w:space="0" w:color="auto"/>
                <w:left w:val="none" w:sz="0" w:space="0" w:color="auto"/>
                <w:bottom w:val="none" w:sz="0" w:space="0" w:color="auto"/>
                <w:right w:val="none" w:sz="0" w:space="0" w:color="auto"/>
              </w:divBdr>
            </w:div>
          </w:divsChild>
        </w:div>
        <w:div w:id="2071152482">
          <w:marLeft w:val="0"/>
          <w:marRight w:val="0"/>
          <w:marTop w:val="0"/>
          <w:marBottom w:val="0"/>
          <w:divBdr>
            <w:top w:val="none" w:sz="0" w:space="0" w:color="auto"/>
            <w:left w:val="none" w:sz="0" w:space="0" w:color="auto"/>
            <w:bottom w:val="none" w:sz="0" w:space="0" w:color="auto"/>
            <w:right w:val="none" w:sz="0" w:space="0" w:color="auto"/>
          </w:divBdr>
        </w:div>
      </w:divsChild>
    </w:div>
    <w:div w:id="877665554">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989792048">
      <w:bodyDiv w:val="1"/>
      <w:marLeft w:val="0"/>
      <w:marRight w:val="0"/>
      <w:marTop w:val="0"/>
      <w:marBottom w:val="0"/>
      <w:divBdr>
        <w:top w:val="none" w:sz="0" w:space="0" w:color="auto"/>
        <w:left w:val="none" w:sz="0" w:space="0" w:color="auto"/>
        <w:bottom w:val="none" w:sz="0" w:space="0" w:color="auto"/>
        <w:right w:val="none" w:sz="0" w:space="0" w:color="auto"/>
      </w:divBdr>
    </w:div>
    <w:div w:id="991567916">
      <w:bodyDiv w:val="1"/>
      <w:marLeft w:val="0"/>
      <w:marRight w:val="0"/>
      <w:marTop w:val="0"/>
      <w:marBottom w:val="0"/>
      <w:divBdr>
        <w:top w:val="none" w:sz="0" w:space="0" w:color="auto"/>
        <w:left w:val="none" w:sz="0" w:space="0" w:color="auto"/>
        <w:bottom w:val="none" w:sz="0" w:space="0" w:color="auto"/>
        <w:right w:val="none" w:sz="0" w:space="0" w:color="auto"/>
      </w:divBdr>
    </w:div>
    <w:div w:id="1094209951">
      <w:bodyDiv w:val="1"/>
      <w:marLeft w:val="0"/>
      <w:marRight w:val="0"/>
      <w:marTop w:val="0"/>
      <w:marBottom w:val="0"/>
      <w:divBdr>
        <w:top w:val="none" w:sz="0" w:space="0" w:color="auto"/>
        <w:left w:val="none" w:sz="0" w:space="0" w:color="auto"/>
        <w:bottom w:val="none" w:sz="0" w:space="0" w:color="auto"/>
        <w:right w:val="none" w:sz="0" w:space="0" w:color="auto"/>
      </w:divBdr>
    </w:div>
    <w:div w:id="1234662367">
      <w:bodyDiv w:val="1"/>
      <w:marLeft w:val="0"/>
      <w:marRight w:val="0"/>
      <w:marTop w:val="0"/>
      <w:marBottom w:val="0"/>
      <w:divBdr>
        <w:top w:val="none" w:sz="0" w:space="0" w:color="auto"/>
        <w:left w:val="none" w:sz="0" w:space="0" w:color="auto"/>
        <w:bottom w:val="none" w:sz="0" w:space="0" w:color="auto"/>
        <w:right w:val="none" w:sz="0" w:space="0" w:color="auto"/>
      </w:divBdr>
    </w:div>
    <w:div w:id="1242447467">
      <w:bodyDiv w:val="1"/>
      <w:marLeft w:val="0"/>
      <w:marRight w:val="0"/>
      <w:marTop w:val="0"/>
      <w:marBottom w:val="0"/>
      <w:divBdr>
        <w:top w:val="none" w:sz="0" w:space="0" w:color="auto"/>
        <w:left w:val="none" w:sz="0" w:space="0" w:color="auto"/>
        <w:bottom w:val="none" w:sz="0" w:space="0" w:color="auto"/>
        <w:right w:val="none" w:sz="0" w:space="0" w:color="auto"/>
      </w:divBdr>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381592946">
      <w:bodyDiv w:val="1"/>
      <w:marLeft w:val="0"/>
      <w:marRight w:val="0"/>
      <w:marTop w:val="0"/>
      <w:marBottom w:val="0"/>
      <w:divBdr>
        <w:top w:val="none" w:sz="0" w:space="0" w:color="auto"/>
        <w:left w:val="none" w:sz="0" w:space="0" w:color="auto"/>
        <w:bottom w:val="none" w:sz="0" w:space="0" w:color="auto"/>
        <w:right w:val="none" w:sz="0" w:space="0" w:color="auto"/>
      </w:divBdr>
      <w:divsChild>
        <w:div w:id="1351103540">
          <w:marLeft w:val="1800"/>
          <w:marRight w:val="0"/>
          <w:marTop w:val="100"/>
          <w:marBottom w:val="0"/>
          <w:divBdr>
            <w:top w:val="none" w:sz="0" w:space="0" w:color="auto"/>
            <w:left w:val="none" w:sz="0" w:space="0" w:color="auto"/>
            <w:bottom w:val="none" w:sz="0" w:space="0" w:color="auto"/>
            <w:right w:val="none" w:sz="0" w:space="0" w:color="auto"/>
          </w:divBdr>
        </w:div>
      </w:divsChild>
    </w:div>
    <w:div w:id="1445269357">
      <w:bodyDiv w:val="1"/>
      <w:marLeft w:val="0"/>
      <w:marRight w:val="0"/>
      <w:marTop w:val="0"/>
      <w:marBottom w:val="0"/>
      <w:divBdr>
        <w:top w:val="none" w:sz="0" w:space="0" w:color="auto"/>
        <w:left w:val="none" w:sz="0" w:space="0" w:color="auto"/>
        <w:bottom w:val="none" w:sz="0" w:space="0" w:color="auto"/>
        <w:right w:val="none" w:sz="0" w:space="0" w:color="auto"/>
      </w:divBdr>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2101876039">
      <w:bodyDiv w:val="1"/>
      <w:marLeft w:val="0"/>
      <w:marRight w:val="0"/>
      <w:marTop w:val="0"/>
      <w:marBottom w:val="0"/>
      <w:divBdr>
        <w:top w:val="none" w:sz="0" w:space="0" w:color="auto"/>
        <w:left w:val="none" w:sz="0" w:space="0" w:color="auto"/>
        <w:bottom w:val="none" w:sz="0" w:space="0" w:color="auto"/>
        <w:right w:val="none" w:sz="0" w:space="0" w:color="auto"/>
      </w:divBdr>
      <w:divsChild>
        <w:div w:id="862016665">
          <w:marLeft w:val="0"/>
          <w:marRight w:val="0"/>
          <w:marTop w:val="0"/>
          <w:marBottom w:val="0"/>
          <w:divBdr>
            <w:top w:val="none" w:sz="0" w:space="0" w:color="auto"/>
            <w:left w:val="none" w:sz="0" w:space="0" w:color="auto"/>
            <w:bottom w:val="none" w:sz="0" w:space="0" w:color="auto"/>
            <w:right w:val="none" w:sz="0" w:space="0" w:color="auto"/>
          </w:divBdr>
        </w:div>
      </w:divsChild>
    </w:div>
    <w:div w:id="21262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mailto:dyson-press@osk.de"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dyson.de/newsletter-anmeldun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hyperlink" Target="https://www.dyson.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sten.christian\OneWorkplace\OSK-%5bSUM%5d%20Dyson%20-%20General\01_Floor%20Care\Fr&#252;hjahrsputz\12012024_Dyson_Medienmitteilung_Fr&#252;hjahrsputz_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9eb7ad-a552-411f-824f-dd3050230e12">
      <Terms xmlns="http://schemas.microsoft.com/office/infopath/2007/PartnerControls"/>
    </lcf76f155ced4ddcb4097134ff3c332f>
    <TaxCatchAll xmlns="9200a491-fee3-413b-91a2-b3f9f0670576" xsi:nil="true"/>
  </documentManagement>
</p:properties>
</file>

<file path=customXml/item2.xml>��< ? x m l   v e r s i o n = " 1 . 0 "   e n c o d i n g = " u t f - 1 6 " ? > < p r o p e r t i e s   x m l n s = " h t t p : / / w w w . i m a n a g e . c o m / w o r k / x m l s c h e m a " > < d o c u m e n t i d > L E G A L M A T T E R ! 1 5 4 9 6 4 . 1 < / d o c u m e n t i d > < s e n d e r i d > G R E G O R Y . M C Q U A D E @ D Y S O N . C O M < / s e n d e r i d > < s e n d e r e m a i l > G R E G . M C Q U A D E @ D Y S O N . C O M < / s e n d e r e m a i l > < l a s t m o d i f i e d > 2 0 2 1 - 0 7 - 1 3 T 0 9 : 2 6 : 0 0 . 0 0 0 0 0 0 0 + 0 1 : 0 0 < / l a s t m o d i f i e d > < d a t a b a s e > L E G A L M A T T E R < / d a t a b a s 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D0ABD34D341E4428D6AF50FD500BB5A" ma:contentTypeVersion="15" ma:contentTypeDescription="Create a new document." ma:contentTypeScope="" ma:versionID="661edbd56ec4f8bf61d47022dca02f8f">
  <xsd:schema xmlns:xsd="http://www.w3.org/2001/XMLSchema" xmlns:xs="http://www.w3.org/2001/XMLSchema" xmlns:p="http://schemas.microsoft.com/office/2006/metadata/properties" xmlns:ns2="f49eb7ad-a552-411f-824f-dd3050230e12" xmlns:ns3="9200a491-fee3-413b-91a2-b3f9f0670576" targetNamespace="http://schemas.microsoft.com/office/2006/metadata/properties" ma:root="true" ma:fieldsID="d484d0c17bc47cb209bab0f39e2aafaa" ns2:_="" ns3:_="">
    <xsd:import namespace="f49eb7ad-a552-411f-824f-dd3050230e12"/>
    <xsd:import namespace="9200a491-fee3-413b-91a2-b3f9f06705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7ad-a552-411f-824f-dd3050230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a491-fee3-413b-91a2-b3f9f06705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17bc2cd-ed0a-41f0-8bee-6e8693c4b086}" ma:internalName="TaxCatchAll" ma:showField="CatchAllData" ma:web="9200a491-fee3-413b-91a2-b3f9f0670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C3CFF0-E550-4589-987D-133B556EED5F}">
  <ds:schemaRefs>
    <ds:schemaRef ds:uri="http://schemas.microsoft.com/office/2006/metadata/properties"/>
    <ds:schemaRef ds:uri="http://schemas.microsoft.com/office/infopath/2007/PartnerControls"/>
    <ds:schemaRef ds:uri="a3d036fd-446f-4ed2-8b6e-94633b159561"/>
  </ds:schemaRefs>
</ds:datastoreItem>
</file>

<file path=customXml/itemProps2.xml><?xml version="1.0" encoding="utf-8"?>
<ds:datastoreItem xmlns:ds="http://schemas.openxmlformats.org/officeDocument/2006/customXml" ds:itemID="{E5AAD6C4-FAE5-483D-8C5C-22C765043C0E}">
  <ds:schemaRefs>
    <ds:schemaRef ds:uri="http://www.imanage.com/work/xmlschema"/>
  </ds:schemaRefs>
</ds:datastoreItem>
</file>

<file path=customXml/itemProps3.xml><?xml version="1.0" encoding="utf-8"?>
<ds:datastoreItem xmlns:ds="http://schemas.openxmlformats.org/officeDocument/2006/customXml" ds:itemID="{18F7A59E-C7E5-4881-84CD-B564C691D195}">
  <ds:schemaRefs>
    <ds:schemaRef ds:uri="http://schemas.openxmlformats.org/officeDocument/2006/bibliography"/>
  </ds:schemaRefs>
</ds:datastoreItem>
</file>

<file path=customXml/itemProps4.xml><?xml version="1.0" encoding="utf-8"?>
<ds:datastoreItem xmlns:ds="http://schemas.openxmlformats.org/officeDocument/2006/customXml" ds:itemID="{F5809310-9541-45B2-9057-DDAD1B28399A}"/>
</file>

<file path=customXml/itemProps5.xml><?xml version="1.0" encoding="utf-8"?>
<ds:datastoreItem xmlns:ds="http://schemas.openxmlformats.org/officeDocument/2006/customXml" ds:itemID="{79BA67F3-F745-4853-AB94-FA385B640E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12012024_Dyson_Medienmitteilung_Frühjahrsputz_V1.dotx</Template>
  <TotalTime>0</TotalTime>
  <Pages>3</Pages>
  <Words>841</Words>
  <Characters>5303</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6132</CharactersWithSpaces>
  <SharedDoc>false</SharedDoc>
  <HyperlinkBase/>
  <HLinks>
    <vt:vector size="12" baseType="variant">
      <vt:variant>
        <vt:i4>1900653</vt:i4>
      </vt:variant>
      <vt:variant>
        <vt:i4>9</vt:i4>
      </vt:variant>
      <vt:variant>
        <vt:i4>0</vt:i4>
      </vt:variant>
      <vt:variant>
        <vt:i4>5</vt:i4>
      </vt:variant>
      <vt:variant>
        <vt:lpwstr>mailto:dyson-press@osk.de</vt:lpwstr>
      </vt:variant>
      <vt:variant>
        <vt:lpwstr/>
      </vt:variant>
      <vt:variant>
        <vt:i4>6094866</vt:i4>
      </vt:variant>
      <vt:variant>
        <vt:i4>6</vt:i4>
      </vt:variant>
      <vt:variant>
        <vt:i4>0</vt:i4>
      </vt:variant>
      <vt:variant>
        <vt:i4>5</vt:i4>
      </vt:variant>
      <vt:variant>
        <vt:lpwstr>https://www.dyson.de/newsletter-anmeldung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Christian (OSK)</dc:creator>
  <cp:keywords/>
  <dc:description/>
  <cp:lastModifiedBy>Jasmin Faller (OSK)</cp:lastModifiedBy>
  <cp:revision>4</cp:revision>
  <cp:lastPrinted>2024-03-18T08:32:00Z</cp:lastPrinted>
  <dcterms:created xsi:type="dcterms:W3CDTF">2024-03-18T08:30:00Z</dcterms:created>
  <dcterms:modified xsi:type="dcterms:W3CDTF">2024-03-18T08:32:00Z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0x010100CD0ABD34D341E4428D6AF50FD500BB5A</vt:lpwstr>
  </property>
  <property fmtid="{D5CDD505-2E9C-101B-9397-08002B2CF9AE}" pid="3" name="MSIP_Label_5f8e03c3-0c6c-49a5-970b-108457ca8f88_Enabled">
    <vt:lpwstr>true</vt:lpwstr>
  </property>
  <property fmtid="{D5CDD505-2E9C-101B-9397-08002B2CF9AE}" pid="4" name="MSIP_Label_5f8e03c3-0c6c-49a5-970b-108457ca8f88_SetDate">
    <vt:lpwstr>2021-06-09T17:36:35Z</vt:lpwstr>
  </property>
  <property fmtid="{D5CDD505-2E9C-101B-9397-08002B2CF9AE}" pid="5" name="MSIP_Label_5f8e03c3-0c6c-49a5-970b-108457ca8f88_Method">
    <vt:lpwstr>Privileged</vt:lpwstr>
  </property>
  <property fmtid="{D5CDD505-2E9C-101B-9397-08002B2CF9AE}" pid="6" name="MSIP_Label_5f8e03c3-0c6c-49a5-970b-108457ca8f88_Name">
    <vt:lpwstr>5f8e03c3-0c6c-49a5-970b-108457ca8f88</vt:lpwstr>
  </property>
  <property fmtid="{D5CDD505-2E9C-101B-9397-08002B2CF9AE}" pid="7" name="MSIP_Label_5f8e03c3-0c6c-49a5-970b-108457ca8f88_SiteId">
    <vt:lpwstr>b6e8236b-ceb2-401d-9169-2917d0b07d48</vt:lpwstr>
  </property>
  <property fmtid="{D5CDD505-2E9C-101B-9397-08002B2CF9AE}" pid="8" name="MSIP_Label_5f8e03c3-0c6c-49a5-970b-108457ca8f88_ActionId">
    <vt:lpwstr>6b8f8c21-a88c-485d-89b3-00000eda0503</vt:lpwstr>
  </property>
  <property fmtid="{D5CDD505-2E9C-101B-9397-08002B2CF9AE}" pid="9" name="MSIP_Label_5f8e03c3-0c6c-49a5-970b-108457ca8f88_ContentBits">
    <vt:lpwstr>0</vt:lpwstr>
  </property>
  <property fmtid="{D5CDD505-2E9C-101B-9397-08002B2CF9AE}" pid="10" name="MediaServiceImageTags">
    <vt:lpwstr/>
  </property>
</Properties>
</file>