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3DA59C98" w:rsidR="00E1705C" w:rsidRPr="00F3079E" w:rsidRDefault="00E1705C" w:rsidP="00E1705C">
      <w:pPr>
        <w:spacing w:after="160"/>
        <w:rPr>
          <w:rFonts w:ascii="Arial" w:hAnsi="Arial" w:cs="Arial"/>
          <w:b/>
          <w:bCs/>
          <w:color w:val="000000" w:themeColor="text1"/>
          <w:sz w:val="21"/>
          <w:szCs w:val="21"/>
        </w:rPr>
      </w:pPr>
    </w:p>
    <w:p w14:paraId="3F92CB3D" w14:textId="2668FA3D" w:rsidR="00F752D4" w:rsidRPr="001D1CB0" w:rsidRDefault="00F752D4" w:rsidP="00893AEC">
      <w:pPr>
        <w:spacing w:after="160"/>
        <w:rPr>
          <w:rFonts w:ascii="Arial" w:hAnsi="Arial" w:cs="Arial"/>
          <w:b/>
          <w:bCs/>
          <w:color w:val="000000" w:themeColor="text1"/>
          <w:sz w:val="38"/>
          <w:szCs w:val="38"/>
          <w:lang w:val="en-US"/>
        </w:rPr>
      </w:pPr>
      <w:r w:rsidRPr="001D1CB0">
        <w:rPr>
          <w:rFonts w:ascii="Arial" w:hAnsi="Arial" w:cs="Arial"/>
          <w:b/>
          <w:bCs/>
          <w:color w:val="000000" w:themeColor="text1"/>
          <w:sz w:val="38"/>
          <w:szCs w:val="38"/>
          <w:lang w:val="en-US"/>
        </w:rPr>
        <w:t xml:space="preserve">Lindner Hotel </w:t>
      </w:r>
      <w:r w:rsidR="00C7734D" w:rsidRPr="001D1CB0">
        <w:rPr>
          <w:rFonts w:ascii="Arial" w:hAnsi="Arial" w:cs="Arial"/>
          <w:b/>
          <w:bCs/>
          <w:color w:val="000000" w:themeColor="text1"/>
          <w:sz w:val="38"/>
          <w:szCs w:val="38"/>
          <w:lang w:val="en-US"/>
        </w:rPr>
        <w:t xml:space="preserve">Group </w:t>
      </w:r>
      <w:proofErr w:type="spellStart"/>
      <w:r w:rsidR="002C67FB" w:rsidRPr="001D1CB0">
        <w:rPr>
          <w:rFonts w:ascii="Arial" w:hAnsi="Arial" w:cs="Arial"/>
          <w:b/>
          <w:bCs/>
          <w:color w:val="000000" w:themeColor="text1"/>
          <w:sz w:val="38"/>
          <w:szCs w:val="38"/>
          <w:lang w:val="en-US"/>
        </w:rPr>
        <w:t>übernimmt</w:t>
      </w:r>
      <w:proofErr w:type="spellEnd"/>
      <w:r w:rsidR="002C67FB" w:rsidRPr="001D1CB0">
        <w:rPr>
          <w:rFonts w:ascii="Arial" w:hAnsi="Arial" w:cs="Arial"/>
          <w:b/>
          <w:bCs/>
          <w:color w:val="000000" w:themeColor="text1"/>
          <w:sz w:val="38"/>
          <w:szCs w:val="38"/>
          <w:lang w:val="en-US"/>
        </w:rPr>
        <w:t xml:space="preserve"> </w:t>
      </w:r>
      <w:r w:rsidR="002C67FB" w:rsidRPr="00381C4F">
        <w:rPr>
          <w:rFonts w:ascii="Arial" w:hAnsi="Arial" w:cs="Arial"/>
          <w:b/>
          <w:bCs/>
          <w:i/>
          <w:iCs/>
          <w:color w:val="000000" w:themeColor="text1"/>
          <w:sz w:val="38"/>
          <w:szCs w:val="38"/>
          <w:lang w:val="en-US"/>
        </w:rPr>
        <w:t xml:space="preserve">The </w:t>
      </w:r>
      <w:r w:rsidR="00AB3EF3" w:rsidRPr="00381C4F">
        <w:rPr>
          <w:rFonts w:ascii="Arial" w:hAnsi="Arial" w:cs="Arial"/>
          <w:b/>
          <w:bCs/>
          <w:i/>
          <w:iCs/>
          <w:color w:val="000000" w:themeColor="text1"/>
          <w:sz w:val="38"/>
          <w:szCs w:val="38"/>
          <w:lang w:val="en-US"/>
        </w:rPr>
        <w:t xml:space="preserve">Hide Hotel </w:t>
      </w:r>
      <w:proofErr w:type="spellStart"/>
      <w:r w:rsidR="00AB3EF3" w:rsidRPr="00381C4F">
        <w:rPr>
          <w:rFonts w:ascii="Arial" w:hAnsi="Arial" w:cs="Arial"/>
          <w:b/>
          <w:bCs/>
          <w:i/>
          <w:iCs/>
          <w:color w:val="000000" w:themeColor="text1"/>
          <w:sz w:val="38"/>
          <w:szCs w:val="38"/>
          <w:lang w:val="en-US"/>
        </w:rPr>
        <w:t>Flims</w:t>
      </w:r>
      <w:proofErr w:type="spellEnd"/>
      <w:r w:rsidRPr="001D1CB0">
        <w:rPr>
          <w:rFonts w:ascii="Arial" w:hAnsi="Arial" w:cs="Arial"/>
          <w:b/>
          <w:bCs/>
          <w:color w:val="000000" w:themeColor="text1"/>
          <w:sz w:val="26"/>
          <w:szCs w:val="26"/>
          <w:lang w:val="en-US"/>
        </w:rPr>
        <w:t xml:space="preserve"> </w:t>
      </w:r>
    </w:p>
    <w:p w14:paraId="6FC99118" w14:textId="1B3AA855" w:rsidR="00CF253C" w:rsidRDefault="00381C4F" w:rsidP="00893AEC">
      <w:pPr>
        <w:spacing w:after="160"/>
        <w:rPr>
          <w:rFonts w:ascii="Arial" w:hAnsi="Arial" w:cs="Arial"/>
          <w:b/>
          <w:bCs/>
          <w:color w:val="000000" w:themeColor="text1"/>
          <w:sz w:val="26"/>
          <w:szCs w:val="26"/>
          <w:lang w:val="en-US"/>
        </w:rPr>
      </w:pPr>
      <w:r>
        <w:rPr>
          <w:rFonts w:ascii="Arial" w:hAnsi="Arial" w:cs="Arial"/>
          <w:b/>
          <w:bCs/>
          <w:color w:val="000000" w:themeColor="text1"/>
          <w:sz w:val="26"/>
          <w:szCs w:val="26"/>
          <w:lang w:val="en-US"/>
        </w:rPr>
        <w:t xml:space="preserve">Damit </w:t>
      </w:r>
      <w:proofErr w:type="spellStart"/>
      <w:r w:rsidR="00F10794">
        <w:rPr>
          <w:rFonts w:ascii="Arial" w:hAnsi="Arial" w:cs="Arial"/>
          <w:b/>
          <w:bCs/>
          <w:color w:val="000000" w:themeColor="text1"/>
          <w:sz w:val="26"/>
          <w:szCs w:val="26"/>
          <w:lang w:val="en-US"/>
        </w:rPr>
        <w:t>bekräftigt</w:t>
      </w:r>
      <w:proofErr w:type="spellEnd"/>
      <w:r w:rsidR="00F10794">
        <w:rPr>
          <w:rFonts w:ascii="Arial" w:hAnsi="Arial" w:cs="Arial"/>
          <w:b/>
          <w:bCs/>
          <w:color w:val="000000" w:themeColor="text1"/>
          <w:sz w:val="26"/>
          <w:szCs w:val="26"/>
          <w:lang w:val="en-US"/>
        </w:rPr>
        <w:t xml:space="preserve"> </w:t>
      </w:r>
      <w:r>
        <w:rPr>
          <w:rFonts w:ascii="Arial" w:hAnsi="Arial" w:cs="Arial"/>
          <w:b/>
          <w:bCs/>
          <w:color w:val="000000" w:themeColor="text1"/>
          <w:sz w:val="26"/>
          <w:szCs w:val="26"/>
          <w:lang w:val="en-US"/>
        </w:rPr>
        <w:t xml:space="preserve">die </w:t>
      </w:r>
      <w:proofErr w:type="spellStart"/>
      <w:r>
        <w:rPr>
          <w:rFonts w:ascii="Arial" w:hAnsi="Arial" w:cs="Arial"/>
          <w:b/>
          <w:bCs/>
          <w:color w:val="000000" w:themeColor="text1"/>
          <w:sz w:val="26"/>
          <w:szCs w:val="26"/>
          <w:lang w:val="en-US"/>
        </w:rPr>
        <w:t>Hotelgruppe</w:t>
      </w:r>
      <w:proofErr w:type="spellEnd"/>
      <w:r>
        <w:rPr>
          <w:rFonts w:ascii="Arial" w:hAnsi="Arial" w:cs="Arial"/>
          <w:b/>
          <w:bCs/>
          <w:color w:val="000000" w:themeColor="text1"/>
          <w:sz w:val="26"/>
          <w:szCs w:val="26"/>
          <w:lang w:val="en-US"/>
        </w:rPr>
        <w:t xml:space="preserve"> </w:t>
      </w:r>
      <w:proofErr w:type="spellStart"/>
      <w:r>
        <w:rPr>
          <w:rFonts w:ascii="Arial" w:hAnsi="Arial" w:cs="Arial"/>
          <w:b/>
          <w:bCs/>
          <w:color w:val="000000" w:themeColor="text1"/>
          <w:sz w:val="26"/>
          <w:szCs w:val="26"/>
          <w:lang w:val="en-US"/>
        </w:rPr>
        <w:t>ihren</w:t>
      </w:r>
      <w:proofErr w:type="spellEnd"/>
      <w:r>
        <w:rPr>
          <w:rFonts w:ascii="Arial" w:hAnsi="Arial" w:cs="Arial"/>
          <w:b/>
          <w:bCs/>
          <w:color w:val="000000" w:themeColor="text1"/>
          <w:sz w:val="26"/>
          <w:szCs w:val="26"/>
          <w:lang w:val="en-US"/>
        </w:rPr>
        <w:t xml:space="preserve"> </w:t>
      </w:r>
      <w:proofErr w:type="spellStart"/>
      <w:r w:rsidR="00B9681A">
        <w:rPr>
          <w:rFonts w:ascii="Arial" w:hAnsi="Arial" w:cs="Arial"/>
          <w:b/>
          <w:bCs/>
          <w:color w:val="000000" w:themeColor="text1"/>
          <w:sz w:val="26"/>
          <w:szCs w:val="26"/>
          <w:lang w:val="en-US"/>
        </w:rPr>
        <w:t>Wachstumsk</w:t>
      </w:r>
      <w:r w:rsidR="00693A3F">
        <w:rPr>
          <w:rFonts w:ascii="Arial" w:hAnsi="Arial" w:cs="Arial"/>
          <w:b/>
          <w:bCs/>
          <w:color w:val="000000" w:themeColor="text1"/>
          <w:sz w:val="26"/>
          <w:szCs w:val="26"/>
          <w:lang w:val="en-US"/>
        </w:rPr>
        <w:t>urs</w:t>
      </w:r>
      <w:proofErr w:type="spellEnd"/>
      <w:r w:rsidR="00693A3F">
        <w:rPr>
          <w:rFonts w:ascii="Arial" w:hAnsi="Arial" w:cs="Arial"/>
          <w:b/>
          <w:bCs/>
          <w:color w:val="000000" w:themeColor="text1"/>
          <w:sz w:val="26"/>
          <w:szCs w:val="26"/>
          <w:lang w:val="en-US"/>
        </w:rPr>
        <w:t xml:space="preserve"> </w:t>
      </w:r>
      <w:r w:rsidR="00B9681A">
        <w:rPr>
          <w:rFonts w:ascii="Arial" w:hAnsi="Arial" w:cs="Arial"/>
          <w:b/>
          <w:bCs/>
          <w:color w:val="000000" w:themeColor="text1"/>
          <w:sz w:val="26"/>
          <w:szCs w:val="26"/>
          <w:lang w:val="en-US"/>
        </w:rPr>
        <w:t xml:space="preserve">und </w:t>
      </w:r>
      <w:proofErr w:type="spellStart"/>
      <w:r w:rsidR="00B9681A">
        <w:rPr>
          <w:rFonts w:ascii="Arial" w:hAnsi="Arial" w:cs="Arial"/>
          <w:b/>
          <w:bCs/>
          <w:color w:val="000000" w:themeColor="text1"/>
          <w:sz w:val="26"/>
          <w:szCs w:val="26"/>
          <w:lang w:val="en-US"/>
        </w:rPr>
        <w:t>stärkt</w:t>
      </w:r>
      <w:proofErr w:type="spellEnd"/>
      <w:r w:rsidR="00B9681A">
        <w:rPr>
          <w:rFonts w:ascii="Arial" w:hAnsi="Arial" w:cs="Arial"/>
          <w:b/>
          <w:bCs/>
          <w:color w:val="000000" w:themeColor="text1"/>
          <w:sz w:val="26"/>
          <w:szCs w:val="26"/>
          <w:lang w:val="en-US"/>
        </w:rPr>
        <w:t xml:space="preserve"> </w:t>
      </w:r>
      <w:proofErr w:type="spellStart"/>
      <w:r w:rsidR="00B9681A">
        <w:rPr>
          <w:rFonts w:ascii="Arial" w:hAnsi="Arial" w:cs="Arial"/>
          <w:b/>
          <w:bCs/>
          <w:color w:val="000000" w:themeColor="text1"/>
          <w:sz w:val="26"/>
          <w:szCs w:val="26"/>
          <w:lang w:val="en-US"/>
        </w:rPr>
        <w:t>ihre</w:t>
      </w:r>
      <w:proofErr w:type="spellEnd"/>
      <w:r w:rsidR="00B9681A">
        <w:rPr>
          <w:rFonts w:ascii="Arial" w:hAnsi="Arial" w:cs="Arial"/>
          <w:b/>
          <w:bCs/>
          <w:color w:val="000000" w:themeColor="text1"/>
          <w:sz w:val="26"/>
          <w:szCs w:val="26"/>
          <w:lang w:val="en-US"/>
        </w:rPr>
        <w:t xml:space="preserve"> </w:t>
      </w:r>
      <w:proofErr w:type="spellStart"/>
      <w:r w:rsidR="00B9681A">
        <w:rPr>
          <w:rFonts w:ascii="Arial" w:hAnsi="Arial" w:cs="Arial"/>
          <w:b/>
          <w:bCs/>
          <w:color w:val="000000" w:themeColor="text1"/>
          <w:sz w:val="26"/>
          <w:szCs w:val="26"/>
          <w:lang w:val="en-US"/>
        </w:rPr>
        <w:t>Präsenz</w:t>
      </w:r>
      <w:proofErr w:type="spellEnd"/>
      <w:r w:rsidR="00B9681A">
        <w:rPr>
          <w:rFonts w:ascii="Arial" w:hAnsi="Arial" w:cs="Arial"/>
          <w:b/>
          <w:bCs/>
          <w:color w:val="000000" w:themeColor="text1"/>
          <w:sz w:val="26"/>
          <w:szCs w:val="26"/>
          <w:lang w:val="en-US"/>
        </w:rPr>
        <w:t xml:space="preserve"> in der </w:t>
      </w:r>
      <w:proofErr w:type="spellStart"/>
      <w:r w:rsidR="00B9681A">
        <w:rPr>
          <w:rFonts w:ascii="Arial" w:hAnsi="Arial" w:cs="Arial"/>
          <w:b/>
          <w:bCs/>
          <w:color w:val="000000" w:themeColor="text1"/>
          <w:sz w:val="26"/>
          <w:szCs w:val="26"/>
          <w:lang w:val="en-US"/>
        </w:rPr>
        <w:t>Ferienhotellerie</w:t>
      </w:r>
      <w:proofErr w:type="spellEnd"/>
    </w:p>
    <w:p w14:paraId="1C497414" w14:textId="041A96F4" w:rsidR="00BC0B1F" w:rsidRPr="00FD21C9" w:rsidRDefault="00BC0B1F" w:rsidP="00893AEC">
      <w:pPr>
        <w:spacing w:after="160"/>
        <w:rPr>
          <w:rFonts w:ascii="Arial" w:hAnsi="Arial" w:cs="Arial"/>
          <w:b/>
          <w:bCs/>
          <w:color w:val="000000" w:themeColor="text1"/>
          <w:sz w:val="26"/>
          <w:szCs w:val="26"/>
          <w:lang w:val="en-US"/>
        </w:rPr>
      </w:pPr>
    </w:p>
    <w:p w14:paraId="641BB63E" w14:textId="4BA239A0" w:rsidR="05F8CE96" w:rsidRDefault="05F8CE96" w:rsidP="41F49579">
      <w:pPr>
        <w:spacing w:after="160"/>
      </w:pPr>
      <w:bookmarkStart w:id="0" w:name="_Hlk164767856"/>
      <w:r>
        <w:rPr>
          <w:noProof/>
        </w:rPr>
        <w:drawing>
          <wp:inline distT="0" distB="0" distL="0" distR="0" wp14:anchorId="4996354F" wp14:editId="1563E323">
            <wp:extent cx="4505325" cy="3000375"/>
            <wp:effectExtent l="0" t="0" r="0" b="0"/>
            <wp:docPr id="1248562369" name="Grafik 124856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05325" cy="3000375"/>
                    </a:xfrm>
                    <a:prstGeom prst="rect">
                      <a:avLst/>
                    </a:prstGeom>
                  </pic:spPr>
                </pic:pic>
              </a:graphicData>
            </a:graphic>
          </wp:inline>
        </w:drawing>
      </w:r>
    </w:p>
    <w:p w14:paraId="1898514D" w14:textId="3C59968A" w:rsidR="007A12E9" w:rsidRPr="007F6464" w:rsidRDefault="00B91EEB" w:rsidP="00B91EEB">
      <w:pPr>
        <w:spacing w:after="160"/>
        <w:rPr>
          <w:rFonts w:ascii="Arial" w:hAnsi="Arial" w:cs="Arial"/>
          <w:color w:val="000000" w:themeColor="text1"/>
          <w:sz w:val="21"/>
          <w:szCs w:val="21"/>
        </w:rPr>
      </w:pPr>
      <w:r w:rsidRPr="41F49579">
        <w:rPr>
          <w:rFonts w:ascii="Arial" w:hAnsi="Arial" w:cs="Arial"/>
          <w:color w:val="000000" w:themeColor="text1"/>
          <w:sz w:val="21"/>
          <w:szCs w:val="21"/>
        </w:rPr>
        <w:t xml:space="preserve">BU: </w:t>
      </w:r>
      <w:r w:rsidR="459CE21F" w:rsidRPr="41F49579">
        <w:rPr>
          <w:rFonts w:ascii="Arial" w:hAnsi="Arial" w:cs="Arial"/>
          <w:color w:val="000000" w:themeColor="text1"/>
          <w:sz w:val="21"/>
          <w:szCs w:val="21"/>
        </w:rPr>
        <w:t xml:space="preserve">Malerisch gelegen: The Hide Hotel </w:t>
      </w:r>
      <w:proofErr w:type="spellStart"/>
      <w:r w:rsidR="459CE21F" w:rsidRPr="41F49579">
        <w:rPr>
          <w:rFonts w:ascii="Arial" w:hAnsi="Arial" w:cs="Arial"/>
          <w:color w:val="000000" w:themeColor="text1"/>
          <w:sz w:val="21"/>
          <w:szCs w:val="21"/>
        </w:rPr>
        <w:t>Flims</w:t>
      </w:r>
      <w:proofErr w:type="spellEnd"/>
      <w:r w:rsidR="459CE21F" w:rsidRPr="41F49579">
        <w:rPr>
          <w:rFonts w:ascii="Arial" w:hAnsi="Arial" w:cs="Arial"/>
          <w:color w:val="000000" w:themeColor="text1"/>
          <w:sz w:val="21"/>
          <w:szCs w:val="21"/>
        </w:rPr>
        <w:t xml:space="preserve"> und </w:t>
      </w:r>
      <w:proofErr w:type="spellStart"/>
      <w:r w:rsidR="459CE21F" w:rsidRPr="41F49579">
        <w:rPr>
          <w:rFonts w:ascii="Arial" w:hAnsi="Arial" w:cs="Arial"/>
          <w:color w:val="000000" w:themeColor="text1"/>
          <w:sz w:val="21"/>
          <w:szCs w:val="21"/>
        </w:rPr>
        <w:t>Stenna</w:t>
      </w:r>
      <w:proofErr w:type="spellEnd"/>
      <w:r w:rsidR="459CE21F" w:rsidRPr="41F49579">
        <w:rPr>
          <w:rFonts w:ascii="Arial" w:hAnsi="Arial" w:cs="Arial"/>
          <w:color w:val="000000" w:themeColor="text1"/>
          <w:sz w:val="21"/>
          <w:szCs w:val="21"/>
        </w:rPr>
        <w:t xml:space="preserve"> </w:t>
      </w:r>
      <w:r w:rsidR="007A0156">
        <w:rPr>
          <w:rFonts w:ascii="Arial" w:hAnsi="Arial" w:cs="Arial"/>
          <w:color w:val="000000" w:themeColor="text1"/>
          <w:sz w:val="21"/>
          <w:szCs w:val="21"/>
        </w:rPr>
        <w:t>Loft</w:t>
      </w:r>
      <w:r w:rsidR="00B65B40">
        <w:rPr>
          <w:rFonts w:ascii="Arial" w:hAnsi="Arial" w:cs="Arial"/>
          <w:color w:val="000000" w:themeColor="text1"/>
          <w:sz w:val="21"/>
          <w:szCs w:val="21"/>
        </w:rPr>
        <w:br/>
      </w:r>
      <w:r w:rsidR="007A12E9" w:rsidRPr="00F63450">
        <w:rPr>
          <w:rFonts w:ascii="Arial" w:hAnsi="Arial" w:cs="Arial"/>
          <w:color w:val="000000" w:themeColor="text1"/>
          <w:sz w:val="21"/>
          <w:szCs w:val="21"/>
        </w:rPr>
        <w:t xml:space="preserve">(Foto: </w:t>
      </w:r>
      <w:proofErr w:type="spellStart"/>
      <w:r w:rsidR="00F63450" w:rsidRPr="00F63450">
        <w:rPr>
          <w:rFonts w:ascii="Arial" w:hAnsi="Arial" w:cs="Arial"/>
          <w:color w:val="000000" w:themeColor="text1"/>
          <w:sz w:val="21"/>
          <w:szCs w:val="21"/>
        </w:rPr>
        <w:t>Credit</w:t>
      </w:r>
      <w:proofErr w:type="spellEnd"/>
      <w:r w:rsidR="00F63450" w:rsidRPr="00F63450">
        <w:rPr>
          <w:rFonts w:ascii="Arial" w:hAnsi="Arial" w:cs="Arial"/>
          <w:color w:val="000000" w:themeColor="text1"/>
          <w:sz w:val="21"/>
          <w:szCs w:val="21"/>
        </w:rPr>
        <w:t xml:space="preserve"> Suisse</w:t>
      </w:r>
      <w:r w:rsidR="007A12E9" w:rsidRPr="00F63450">
        <w:rPr>
          <w:rFonts w:ascii="Arial" w:hAnsi="Arial" w:cs="Arial"/>
          <w:color w:val="000000" w:themeColor="text1"/>
          <w:sz w:val="21"/>
          <w:szCs w:val="21"/>
        </w:rPr>
        <w:t>)</w:t>
      </w:r>
    </w:p>
    <w:bookmarkEnd w:id="0"/>
    <w:p w14:paraId="73C853C5" w14:textId="48D1059A" w:rsidR="00BD7D7B" w:rsidRDefault="001B06C6" w:rsidP="41F49579">
      <w:pPr>
        <w:spacing w:after="120" w:line="360" w:lineRule="auto"/>
        <w:rPr>
          <w:rFonts w:ascii="Arial" w:hAnsi="Arial" w:cs="Arial"/>
          <w:b/>
          <w:bCs/>
          <w:color w:val="000000" w:themeColor="text1"/>
        </w:rPr>
      </w:pPr>
      <w:r w:rsidRPr="63DC2E24">
        <w:rPr>
          <w:rFonts w:ascii="Arial" w:hAnsi="Arial" w:cs="Arial"/>
          <w:b/>
          <w:bCs/>
          <w:color w:val="000000" w:themeColor="text1"/>
        </w:rPr>
        <w:t>Düsseldorf</w:t>
      </w:r>
      <w:r w:rsidR="00156273" w:rsidRPr="63DC2E24">
        <w:rPr>
          <w:rFonts w:ascii="Arial" w:hAnsi="Arial" w:cs="Arial"/>
          <w:b/>
          <w:bCs/>
          <w:color w:val="000000" w:themeColor="text1"/>
        </w:rPr>
        <w:t>/</w:t>
      </w:r>
      <w:proofErr w:type="spellStart"/>
      <w:r w:rsidR="00156273" w:rsidRPr="63DC2E24">
        <w:rPr>
          <w:rFonts w:ascii="Arial" w:hAnsi="Arial" w:cs="Arial"/>
          <w:b/>
          <w:bCs/>
          <w:color w:val="000000" w:themeColor="text1"/>
        </w:rPr>
        <w:t>Flims</w:t>
      </w:r>
      <w:proofErr w:type="spellEnd"/>
      <w:r w:rsidRPr="63DC2E24">
        <w:rPr>
          <w:rFonts w:ascii="Arial" w:hAnsi="Arial" w:cs="Arial"/>
          <w:b/>
          <w:bCs/>
          <w:color w:val="000000" w:themeColor="text1"/>
        </w:rPr>
        <w:t xml:space="preserve">, </w:t>
      </w:r>
      <w:r w:rsidR="4DF35C82" w:rsidRPr="63DC2E24">
        <w:rPr>
          <w:rFonts w:ascii="Arial" w:hAnsi="Arial" w:cs="Arial"/>
          <w:b/>
          <w:bCs/>
          <w:color w:val="000000" w:themeColor="text1"/>
        </w:rPr>
        <w:t>16. Juli 2024</w:t>
      </w:r>
      <w:r w:rsidR="00046EB9" w:rsidRPr="63DC2E24">
        <w:rPr>
          <w:rFonts w:ascii="Arial" w:hAnsi="Arial" w:cs="Arial"/>
          <w:b/>
          <w:bCs/>
          <w:color w:val="000000" w:themeColor="text1"/>
        </w:rPr>
        <w:t xml:space="preserve">: </w:t>
      </w:r>
      <w:r w:rsidR="00414874" w:rsidRPr="63DC2E24">
        <w:rPr>
          <w:rFonts w:ascii="Arial" w:hAnsi="Arial" w:cs="Arial"/>
          <w:b/>
          <w:bCs/>
          <w:color w:val="000000" w:themeColor="text1"/>
        </w:rPr>
        <w:t>Die</w:t>
      </w:r>
      <w:r w:rsidR="00021C00" w:rsidRPr="63DC2E24">
        <w:rPr>
          <w:rFonts w:ascii="Arial" w:hAnsi="Arial" w:cs="Arial"/>
          <w:b/>
          <w:bCs/>
          <w:color w:val="000000" w:themeColor="text1"/>
        </w:rPr>
        <w:t xml:space="preserve"> in Düsseldorf ansässige Hotelgruppe</w:t>
      </w:r>
      <w:r w:rsidR="00414874" w:rsidRPr="63DC2E24">
        <w:rPr>
          <w:rFonts w:ascii="Arial" w:hAnsi="Arial" w:cs="Arial"/>
          <w:b/>
          <w:bCs/>
          <w:color w:val="000000" w:themeColor="text1"/>
        </w:rPr>
        <w:t xml:space="preserve"> </w:t>
      </w:r>
      <w:r w:rsidR="006E03DF" w:rsidRPr="63DC2E24">
        <w:rPr>
          <w:rFonts w:ascii="Arial" w:hAnsi="Arial" w:cs="Arial"/>
          <w:b/>
          <w:bCs/>
          <w:color w:val="000000" w:themeColor="text1"/>
        </w:rPr>
        <w:t xml:space="preserve">ist </w:t>
      </w:r>
      <w:r w:rsidR="00AF1D28" w:rsidRPr="63DC2E24">
        <w:rPr>
          <w:rFonts w:ascii="Arial" w:hAnsi="Arial" w:cs="Arial"/>
          <w:b/>
          <w:bCs/>
          <w:color w:val="000000" w:themeColor="text1"/>
        </w:rPr>
        <w:t xml:space="preserve">mit Wirkung zum Monatsanfang </w:t>
      </w:r>
      <w:r w:rsidR="006E03DF" w:rsidRPr="63DC2E24">
        <w:rPr>
          <w:rFonts w:ascii="Arial" w:hAnsi="Arial" w:cs="Arial"/>
          <w:b/>
          <w:bCs/>
          <w:color w:val="000000" w:themeColor="text1"/>
        </w:rPr>
        <w:t xml:space="preserve">Betreiber des </w:t>
      </w:r>
      <w:r w:rsidR="001D1CB0" w:rsidRPr="63DC2E24">
        <w:rPr>
          <w:rFonts w:ascii="Arial" w:hAnsi="Arial" w:cs="Arial"/>
          <w:b/>
          <w:bCs/>
          <w:i/>
          <w:iCs/>
          <w:color w:val="000000" w:themeColor="text1"/>
        </w:rPr>
        <w:t xml:space="preserve">The Hide </w:t>
      </w:r>
      <w:r w:rsidR="000B1FA7" w:rsidRPr="63DC2E24">
        <w:rPr>
          <w:rFonts w:ascii="Arial" w:hAnsi="Arial" w:cs="Arial"/>
          <w:b/>
          <w:bCs/>
          <w:i/>
          <w:iCs/>
          <w:color w:val="000000" w:themeColor="text1"/>
        </w:rPr>
        <w:t xml:space="preserve">Hotel </w:t>
      </w:r>
      <w:proofErr w:type="spellStart"/>
      <w:r w:rsidR="000B1FA7" w:rsidRPr="63DC2E24">
        <w:rPr>
          <w:rFonts w:ascii="Arial" w:hAnsi="Arial" w:cs="Arial"/>
          <w:b/>
          <w:bCs/>
          <w:i/>
          <w:iCs/>
          <w:color w:val="000000" w:themeColor="text1"/>
        </w:rPr>
        <w:t>Flims</w:t>
      </w:r>
      <w:proofErr w:type="spellEnd"/>
      <w:r w:rsidR="00A578A1" w:rsidRPr="63DC2E24">
        <w:rPr>
          <w:rFonts w:ascii="Arial" w:hAnsi="Arial" w:cs="Arial"/>
          <w:b/>
          <w:bCs/>
          <w:color w:val="000000" w:themeColor="text1"/>
        </w:rPr>
        <w:t xml:space="preserve">. </w:t>
      </w:r>
      <w:r w:rsidR="00BD7D7B" w:rsidRPr="63DC2E24">
        <w:rPr>
          <w:rFonts w:ascii="Arial" w:hAnsi="Arial" w:cs="Arial"/>
          <w:b/>
          <w:bCs/>
          <w:color w:val="000000" w:themeColor="text1"/>
        </w:rPr>
        <w:t xml:space="preserve">Mit der Übernahme des Design-Hotels im Schweizer Nobel-Skiort </w:t>
      </w:r>
      <w:r w:rsidR="00207B95" w:rsidRPr="63DC2E24">
        <w:rPr>
          <w:rFonts w:ascii="Arial" w:hAnsi="Arial" w:cs="Arial"/>
          <w:b/>
          <w:bCs/>
          <w:color w:val="000000" w:themeColor="text1"/>
        </w:rPr>
        <w:t>vergrößert</w:t>
      </w:r>
      <w:r w:rsidR="00BD7D7B" w:rsidRPr="63DC2E24">
        <w:rPr>
          <w:rFonts w:ascii="Arial" w:hAnsi="Arial" w:cs="Arial"/>
          <w:b/>
          <w:bCs/>
          <w:color w:val="000000" w:themeColor="text1"/>
        </w:rPr>
        <w:t xml:space="preserve"> die Düsseldorfer Hotelgruppe ihren Fußabdruck in der Ferienhotellerie.</w:t>
      </w:r>
    </w:p>
    <w:p w14:paraId="17033C44" w14:textId="5F10CF7F" w:rsidR="00846B6C" w:rsidRDefault="00771EDA" w:rsidP="00A578A1">
      <w:pPr>
        <w:overflowPunct/>
        <w:autoSpaceDE/>
        <w:spacing w:after="120" w:line="360" w:lineRule="auto"/>
        <w:rPr>
          <w:rFonts w:ascii="Arial" w:hAnsi="Arial" w:cs="Arial"/>
          <w:color w:val="000000" w:themeColor="text1"/>
        </w:rPr>
      </w:pPr>
      <w:r>
        <w:rPr>
          <w:rFonts w:ascii="Arial" w:hAnsi="Arial" w:cs="Arial"/>
          <w:color w:val="000000" w:themeColor="text1"/>
        </w:rPr>
        <w:t xml:space="preserve">Das exklusive </w:t>
      </w:r>
      <w:r w:rsidR="00AB424A">
        <w:rPr>
          <w:rFonts w:ascii="Arial" w:hAnsi="Arial" w:cs="Arial"/>
          <w:color w:val="000000" w:themeColor="text1"/>
        </w:rPr>
        <w:t xml:space="preserve">Hotel </w:t>
      </w:r>
      <w:r w:rsidR="00072EED">
        <w:rPr>
          <w:rFonts w:ascii="Arial" w:hAnsi="Arial" w:cs="Arial"/>
          <w:color w:val="000000" w:themeColor="text1"/>
        </w:rPr>
        <w:t xml:space="preserve">in den Schweizer Bergen </w:t>
      </w:r>
      <w:r w:rsidR="006031E3">
        <w:rPr>
          <w:rFonts w:ascii="Arial" w:hAnsi="Arial" w:cs="Arial"/>
          <w:color w:val="000000" w:themeColor="text1"/>
        </w:rPr>
        <w:t xml:space="preserve">vereint alpinen Lifestyle und moderne Lebensart </w:t>
      </w:r>
      <w:r w:rsidR="006031E3" w:rsidRPr="0024226A">
        <w:rPr>
          <w:rFonts w:ascii="Arial" w:hAnsi="Arial" w:cs="Arial"/>
          <w:color w:val="000000" w:themeColor="text1"/>
        </w:rPr>
        <w:t xml:space="preserve">gleichermaßen. </w:t>
      </w:r>
      <w:r w:rsidR="00846B6C" w:rsidRPr="0024226A">
        <w:rPr>
          <w:rFonts w:ascii="Arial" w:hAnsi="Arial" w:cs="Arial"/>
          <w:color w:val="000000" w:themeColor="text1"/>
        </w:rPr>
        <w:t xml:space="preserve">„Das </w:t>
      </w:r>
      <w:r w:rsidR="00846B6C" w:rsidRPr="00292F2B">
        <w:rPr>
          <w:rFonts w:ascii="Arial" w:hAnsi="Arial" w:cs="Arial"/>
          <w:i/>
          <w:iCs/>
          <w:color w:val="000000" w:themeColor="text1"/>
        </w:rPr>
        <w:t>The Hide Hotel</w:t>
      </w:r>
      <w:r w:rsidR="00846B6C" w:rsidRPr="0024226A">
        <w:rPr>
          <w:rFonts w:ascii="Arial" w:hAnsi="Arial" w:cs="Arial"/>
          <w:i/>
          <w:iCs/>
          <w:color w:val="000000" w:themeColor="text1"/>
        </w:rPr>
        <w:t xml:space="preserve"> </w:t>
      </w:r>
      <w:proofErr w:type="spellStart"/>
      <w:r w:rsidR="00846B6C" w:rsidRPr="0024226A">
        <w:rPr>
          <w:rFonts w:ascii="Arial" w:hAnsi="Arial" w:cs="Arial"/>
          <w:i/>
          <w:iCs/>
          <w:color w:val="000000" w:themeColor="text1"/>
        </w:rPr>
        <w:t>Flims</w:t>
      </w:r>
      <w:proofErr w:type="spellEnd"/>
      <w:r w:rsidR="00846B6C" w:rsidRPr="0024226A">
        <w:rPr>
          <w:rFonts w:ascii="Arial" w:hAnsi="Arial" w:cs="Arial"/>
          <w:i/>
          <w:iCs/>
          <w:color w:val="000000" w:themeColor="text1"/>
        </w:rPr>
        <w:t xml:space="preserve"> </w:t>
      </w:r>
      <w:r w:rsidR="00846B6C" w:rsidRPr="0024226A">
        <w:rPr>
          <w:rFonts w:ascii="Arial" w:hAnsi="Arial" w:cs="Arial"/>
          <w:color w:val="000000" w:themeColor="text1"/>
        </w:rPr>
        <w:t xml:space="preserve">hat in den vergangenen Jahren eine hervorragende Reputation erworben. </w:t>
      </w:r>
      <w:r w:rsidR="00E60C2C" w:rsidRPr="0024226A">
        <w:rPr>
          <w:rFonts w:ascii="Arial" w:hAnsi="Arial" w:cs="Arial"/>
          <w:color w:val="000000" w:themeColor="text1"/>
        </w:rPr>
        <w:t>Das Objekt</w:t>
      </w:r>
      <w:r w:rsidR="00C31831" w:rsidRPr="0024226A">
        <w:rPr>
          <w:rFonts w:ascii="Arial" w:hAnsi="Arial" w:cs="Arial"/>
          <w:color w:val="000000" w:themeColor="text1"/>
        </w:rPr>
        <w:t xml:space="preserve"> steht für außergewöhnliches und mutiges Design.</w:t>
      </w:r>
      <w:r w:rsidR="004247FF" w:rsidRPr="0024226A">
        <w:rPr>
          <w:rFonts w:ascii="Arial" w:hAnsi="Arial" w:cs="Arial"/>
          <w:color w:val="000000" w:themeColor="text1"/>
        </w:rPr>
        <w:t xml:space="preserve"> Der Standort </w:t>
      </w:r>
      <w:proofErr w:type="spellStart"/>
      <w:r w:rsidR="004247FF" w:rsidRPr="0024226A">
        <w:rPr>
          <w:rFonts w:ascii="Arial" w:hAnsi="Arial" w:cs="Arial"/>
          <w:color w:val="000000" w:themeColor="text1"/>
        </w:rPr>
        <w:t>Flims</w:t>
      </w:r>
      <w:proofErr w:type="spellEnd"/>
      <w:r w:rsidR="004247FF" w:rsidRPr="0024226A">
        <w:rPr>
          <w:rFonts w:ascii="Arial" w:hAnsi="Arial" w:cs="Arial"/>
          <w:color w:val="000000" w:themeColor="text1"/>
        </w:rPr>
        <w:t xml:space="preserve"> </w:t>
      </w:r>
      <w:r w:rsidR="00CD569D">
        <w:rPr>
          <w:rFonts w:ascii="Arial" w:hAnsi="Arial" w:cs="Arial"/>
          <w:color w:val="000000" w:themeColor="text1"/>
        </w:rPr>
        <w:t xml:space="preserve">passt </w:t>
      </w:r>
      <w:r w:rsidR="004247FF" w:rsidRPr="0024226A">
        <w:rPr>
          <w:rFonts w:ascii="Arial" w:hAnsi="Arial" w:cs="Arial"/>
          <w:color w:val="000000" w:themeColor="text1"/>
        </w:rPr>
        <w:t xml:space="preserve">mit seiner vibrierenden Atmosphäre </w:t>
      </w:r>
      <w:r w:rsidR="00CD569D">
        <w:rPr>
          <w:rFonts w:ascii="Arial" w:hAnsi="Arial" w:cs="Arial"/>
          <w:color w:val="000000" w:themeColor="text1"/>
        </w:rPr>
        <w:t xml:space="preserve">perfekt </w:t>
      </w:r>
      <w:r w:rsidR="004247FF" w:rsidRPr="0024226A">
        <w:rPr>
          <w:rFonts w:ascii="Arial" w:hAnsi="Arial" w:cs="Arial"/>
          <w:color w:val="000000" w:themeColor="text1"/>
        </w:rPr>
        <w:t xml:space="preserve">in </w:t>
      </w:r>
      <w:r w:rsidR="001214CA" w:rsidRPr="0024226A">
        <w:rPr>
          <w:rFonts w:ascii="Arial" w:hAnsi="Arial" w:cs="Arial"/>
          <w:color w:val="000000" w:themeColor="text1"/>
        </w:rPr>
        <w:t xml:space="preserve">unser dynamisch wachsendes Portfolio“, sagt Arno </w:t>
      </w:r>
      <w:proofErr w:type="spellStart"/>
      <w:r w:rsidR="001214CA" w:rsidRPr="0024226A">
        <w:rPr>
          <w:rFonts w:ascii="Arial" w:hAnsi="Arial" w:cs="Arial"/>
          <w:color w:val="000000" w:themeColor="text1"/>
        </w:rPr>
        <w:t>Schwalie</w:t>
      </w:r>
      <w:proofErr w:type="spellEnd"/>
      <w:r w:rsidR="001214CA" w:rsidRPr="0024226A">
        <w:rPr>
          <w:rFonts w:ascii="Arial" w:hAnsi="Arial" w:cs="Arial"/>
          <w:color w:val="000000" w:themeColor="text1"/>
        </w:rPr>
        <w:t>, CEO Lindner Hotel Group. „</w:t>
      </w:r>
      <w:r w:rsidR="00CC414D" w:rsidRPr="0024226A">
        <w:rPr>
          <w:rFonts w:ascii="Arial" w:hAnsi="Arial" w:cs="Arial"/>
          <w:color w:val="000000" w:themeColor="text1"/>
        </w:rPr>
        <w:t xml:space="preserve">Die Lindner Hotel Group setzt </w:t>
      </w:r>
      <w:r w:rsidR="001876E6">
        <w:rPr>
          <w:rFonts w:ascii="Arial" w:hAnsi="Arial" w:cs="Arial"/>
          <w:color w:val="000000" w:themeColor="text1"/>
        </w:rPr>
        <w:t xml:space="preserve">mit diesem Schritt </w:t>
      </w:r>
      <w:r w:rsidR="00CC414D" w:rsidRPr="0024226A">
        <w:rPr>
          <w:rFonts w:ascii="Arial" w:hAnsi="Arial" w:cs="Arial"/>
          <w:color w:val="000000" w:themeColor="text1"/>
        </w:rPr>
        <w:t xml:space="preserve">ein starkes Zeichen: Wir sind zurück in der </w:t>
      </w:r>
      <w:r w:rsidR="00CC414D" w:rsidRPr="0024226A">
        <w:rPr>
          <w:rFonts w:ascii="Arial" w:hAnsi="Arial" w:cs="Arial"/>
          <w:color w:val="000000" w:themeColor="text1"/>
        </w:rPr>
        <w:lastRenderedPageBreak/>
        <w:t>Schweiz</w:t>
      </w:r>
      <w:r w:rsidR="00BC6CFE" w:rsidRPr="0024226A">
        <w:rPr>
          <w:rFonts w:ascii="Arial" w:hAnsi="Arial" w:cs="Arial"/>
          <w:color w:val="000000" w:themeColor="text1"/>
        </w:rPr>
        <w:t>, einem für uns wichtigen Hotelmarkt</w:t>
      </w:r>
      <w:r w:rsidR="001876E6">
        <w:rPr>
          <w:rFonts w:ascii="Arial" w:hAnsi="Arial" w:cs="Arial"/>
          <w:color w:val="000000" w:themeColor="text1"/>
        </w:rPr>
        <w:t xml:space="preserve"> u</w:t>
      </w:r>
      <w:r w:rsidR="00BC6CFE" w:rsidRPr="0024226A">
        <w:rPr>
          <w:rFonts w:ascii="Arial" w:hAnsi="Arial" w:cs="Arial"/>
          <w:color w:val="000000" w:themeColor="text1"/>
        </w:rPr>
        <w:t xml:space="preserve">nd wir </w:t>
      </w:r>
      <w:r w:rsidR="00846B6C" w:rsidRPr="0024226A">
        <w:rPr>
          <w:rFonts w:ascii="Arial" w:hAnsi="Arial" w:cs="Arial"/>
          <w:color w:val="000000" w:themeColor="text1"/>
        </w:rPr>
        <w:t>bestätig</w:t>
      </w:r>
      <w:r w:rsidR="00E21C09" w:rsidRPr="0024226A">
        <w:rPr>
          <w:rFonts w:ascii="Arial" w:hAnsi="Arial" w:cs="Arial"/>
          <w:color w:val="000000" w:themeColor="text1"/>
        </w:rPr>
        <w:t>en</w:t>
      </w:r>
      <w:r w:rsidR="00846B6C" w:rsidRPr="0024226A">
        <w:rPr>
          <w:rFonts w:ascii="Arial" w:hAnsi="Arial" w:cs="Arial"/>
          <w:color w:val="000000" w:themeColor="text1"/>
        </w:rPr>
        <w:t xml:space="preserve"> unseren Weg als starker Partner und Operator</w:t>
      </w:r>
      <w:r w:rsidR="00E21C09" w:rsidRPr="0024226A">
        <w:rPr>
          <w:rFonts w:ascii="Arial" w:hAnsi="Arial" w:cs="Arial"/>
          <w:color w:val="000000" w:themeColor="text1"/>
        </w:rPr>
        <w:t>.“</w:t>
      </w:r>
      <w:r w:rsidR="00846B6C" w:rsidRPr="0024226A">
        <w:rPr>
          <w:rFonts w:ascii="Arial" w:hAnsi="Arial" w:cs="Arial"/>
          <w:color w:val="000000" w:themeColor="text1"/>
        </w:rPr>
        <w:t xml:space="preserve"> </w:t>
      </w:r>
    </w:p>
    <w:p w14:paraId="76B2F29A" w14:textId="508B3AF8" w:rsidR="00B060AA" w:rsidRPr="00B060AA" w:rsidRDefault="00B060AA" w:rsidP="00A578A1">
      <w:pPr>
        <w:overflowPunct/>
        <w:autoSpaceDE/>
        <w:spacing w:after="120" w:line="360" w:lineRule="auto"/>
        <w:rPr>
          <w:rFonts w:ascii="Arial" w:hAnsi="Arial" w:cs="Arial"/>
          <w:b/>
          <w:bCs/>
          <w:color w:val="000000" w:themeColor="text1"/>
        </w:rPr>
      </w:pPr>
      <w:r w:rsidRPr="00B060AA">
        <w:rPr>
          <w:rFonts w:ascii="Arial" w:hAnsi="Arial" w:cs="Arial"/>
          <w:b/>
          <w:bCs/>
          <w:color w:val="000000" w:themeColor="text1"/>
        </w:rPr>
        <w:t>Verspricht einzigartige Erlebnisse: L-Collection</w:t>
      </w:r>
    </w:p>
    <w:p w14:paraId="62AFACFD" w14:textId="6D7867DB" w:rsidR="008B7949" w:rsidRDefault="00FD21C9" w:rsidP="00A578A1">
      <w:pPr>
        <w:overflowPunct/>
        <w:autoSpaceDE/>
        <w:spacing w:after="120" w:line="360" w:lineRule="auto"/>
        <w:rPr>
          <w:rFonts w:ascii="Arial" w:hAnsi="Arial" w:cs="Arial"/>
          <w:color w:val="000000" w:themeColor="text1"/>
        </w:rPr>
      </w:pPr>
      <w:r w:rsidRPr="00A578A1">
        <w:rPr>
          <w:rFonts w:ascii="Arial" w:hAnsi="Arial" w:cs="Arial"/>
          <w:color w:val="000000" w:themeColor="text1"/>
        </w:rPr>
        <w:t xml:space="preserve">Das im Jahr </w:t>
      </w:r>
      <w:r w:rsidR="007E3C94" w:rsidRPr="00A578A1">
        <w:rPr>
          <w:rFonts w:ascii="Arial" w:hAnsi="Arial" w:cs="Arial"/>
          <w:color w:val="000000" w:themeColor="text1"/>
        </w:rPr>
        <w:t>2018</w:t>
      </w:r>
      <w:r w:rsidRPr="00A578A1">
        <w:rPr>
          <w:rFonts w:ascii="Arial" w:hAnsi="Arial" w:cs="Arial"/>
          <w:color w:val="000000" w:themeColor="text1"/>
        </w:rPr>
        <w:t xml:space="preserve"> eröffnete </w:t>
      </w:r>
      <w:r w:rsidR="001E4ED1" w:rsidRPr="001E4ED1">
        <w:rPr>
          <w:rFonts w:ascii="Arial" w:hAnsi="Arial" w:cs="Arial"/>
          <w:i/>
          <w:iCs/>
          <w:color w:val="000000" w:themeColor="text1"/>
        </w:rPr>
        <w:t xml:space="preserve">The Hide Hotel </w:t>
      </w:r>
      <w:proofErr w:type="spellStart"/>
      <w:r w:rsidR="001E4ED1" w:rsidRPr="001E4ED1">
        <w:rPr>
          <w:rFonts w:ascii="Arial" w:hAnsi="Arial" w:cs="Arial"/>
          <w:i/>
          <w:iCs/>
          <w:color w:val="000000" w:themeColor="text1"/>
        </w:rPr>
        <w:t>Flims</w:t>
      </w:r>
      <w:proofErr w:type="spellEnd"/>
      <w:r w:rsidR="001E4ED1">
        <w:rPr>
          <w:rFonts w:ascii="Arial" w:hAnsi="Arial" w:cs="Arial"/>
          <w:color w:val="000000" w:themeColor="text1"/>
        </w:rPr>
        <w:t xml:space="preserve"> </w:t>
      </w:r>
      <w:r w:rsidRPr="00A578A1">
        <w:rPr>
          <w:rFonts w:ascii="Arial" w:hAnsi="Arial" w:cs="Arial"/>
          <w:color w:val="000000" w:themeColor="text1"/>
        </w:rPr>
        <w:t>wird</w:t>
      </w:r>
      <w:r w:rsidR="009F4209" w:rsidRPr="00A578A1">
        <w:rPr>
          <w:rFonts w:ascii="Arial" w:hAnsi="Arial" w:cs="Arial"/>
          <w:color w:val="000000" w:themeColor="text1"/>
        </w:rPr>
        <w:t xml:space="preserve"> </w:t>
      </w:r>
      <w:r w:rsidRPr="00A578A1">
        <w:rPr>
          <w:rFonts w:ascii="Arial" w:hAnsi="Arial" w:cs="Arial"/>
          <w:color w:val="000000" w:themeColor="text1"/>
        </w:rPr>
        <w:t xml:space="preserve">Teil der </w:t>
      </w:r>
      <w:r w:rsidRPr="001E4ED1">
        <w:rPr>
          <w:rFonts w:ascii="Arial" w:hAnsi="Arial" w:cs="Arial"/>
          <w:i/>
          <w:iCs/>
          <w:color w:val="000000" w:themeColor="text1"/>
        </w:rPr>
        <w:t>L-Collection</w:t>
      </w:r>
      <w:r w:rsidR="009F4209" w:rsidRPr="00A578A1">
        <w:rPr>
          <w:rFonts w:ascii="Arial" w:hAnsi="Arial" w:cs="Arial"/>
          <w:color w:val="000000" w:themeColor="text1"/>
        </w:rPr>
        <w:t xml:space="preserve">. Damit reiht es sich ein in die </w:t>
      </w:r>
      <w:r w:rsidR="000C1EDD">
        <w:rPr>
          <w:rFonts w:ascii="Arial" w:hAnsi="Arial" w:cs="Arial"/>
          <w:color w:val="000000" w:themeColor="text1"/>
        </w:rPr>
        <w:t xml:space="preserve">Selektion </w:t>
      </w:r>
      <w:r w:rsidR="00F72736" w:rsidRPr="00A578A1">
        <w:rPr>
          <w:rFonts w:ascii="Arial" w:hAnsi="Arial" w:cs="Arial"/>
          <w:color w:val="000000" w:themeColor="text1"/>
        </w:rPr>
        <w:t>exklusive</w:t>
      </w:r>
      <w:r w:rsidR="000C1EDD">
        <w:rPr>
          <w:rFonts w:ascii="Arial" w:hAnsi="Arial" w:cs="Arial"/>
          <w:color w:val="000000" w:themeColor="text1"/>
        </w:rPr>
        <w:t>r</w:t>
      </w:r>
      <w:r w:rsidR="00F72736" w:rsidRPr="00A578A1">
        <w:rPr>
          <w:rFonts w:ascii="Arial" w:hAnsi="Arial" w:cs="Arial"/>
          <w:color w:val="000000" w:themeColor="text1"/>
        </w:rPr>
        <w:t xml:space="preserve"> Boutiquehotels </w:t>
      </w:r>
      <w:r w:rsidR="00FF204E" w:rsidRPr="00A578A1">
        <w:rPr>
          <w:rFonts w:ascii="Arial" w:hAnsi="Arial" w:cs="Arial"/>
          <w:color w:val="000000" w:themeColor="text1"/>
        </w:rPr>
        <w:t xml:space="preserve">unter dem Dach der </w:t>
      </w:r>
      <w:r w:rsidRPr="00A578A1">
        <w:rPr>
          <w:rFonts w:ascii="Arial" w:hAnsi="Arial" w:cs="Arial"/>
          <w:color w:val="000000" w:themeColor="text1"/>
        </w:rPr>
        <w:t xml:space="preserve">Lindner Hotel Group. </w:t>
      </w:r>
      <w:r w:rsidR="0084528A">
        <w:rPr>
          <w:rFonts w:ascii="Arial" w:hAnsi="Arial" w:cs="Arial"/>
          <w:color w:val="000000" w:themeColor="text1"/>
        </w:rPr>
        <w:t>Vor wenigen Monaten hatte</w:t>
      </w:r>
      <w:r w:rsidR="00DD4A10">
        <w:rPr>
          <w:rFonts w:ascii="Arial" w:hAnsi="Arial" w:cs="Arial"/>
          <w:color w:val="000000" w:themeColor="text1"/>
        </w:rPr>
        <w:t xml:space="preserve"> </w:t>
      </w:r>
      <w:r w:rsidR="000C1EDD">
        <w:rPr>
          <w:rFonts w:ascii="Arial" w:hAnsi="Arial" w:cs="Arial"/>
          <w:color w:val="000000" w:themeColor="text1"/>
        </w:rPr>
        <w:t xml:space="preserve">die Gruppe </w:t>
      </w:r>
      <w:r w:rsidR="00005993">
        <w:rPr>
          <w:rFonts w:ascii="Arial" w:hAnsi="Arial" w:cs="Arial"/>
          <w:color w:val="000000" w:themeColor="text1"/>
        </w:rPr>
        <w:t xml:space="preserve">ihr Portfolio in diesem Segment um </w:t>
      </w:r>
      <w:r w:rsidR="007B07F4">
        <w:rPr>
          <w:rFonts w:ascii="Arial" w:hAnsi="Arial" w:cs="Arial"/>
          <w:color w:val="000000" w:themeColor="text1"/>
        </w:rPr>
        <w:t>vier</w:t>
      </w:r>
      <w:r w:rsidR="00F42A06">
        <w:rPr>
          <w:rFonts w:ascii="Arial" w:hAnsi="Arial" w:cs="Arial"/>
          <w:color w:val="000000" w:themeColor="text1"/>
        </w:rPr>
        <w:t xml:space="preserve"> außergewöhnliche</w:t>
      </w:r>
      <w:r w:rsidR="009D710A" w:rsidRPr="00DD5F38">
        <w:rPr>
          <w:rFonts w:ascii="Arial" w:hAnsi="Arial" w:cs="Arial"/>
          <w:color w:val="000000" w:themeColor="text1"/>
        </w:rPr>
        <w:t xml:space="preserve"> </w:t>
      </w:r>
      <w:r w:rsidR="00526857">
        <w:rPr>
          <w:rFonts w:ascii="Arial" w:hAnsi="Arial" w:cs="Arial"/>
          <w:color w:val="000000" w:themeColor="text1"/>
        </w:rPr>
        <w:t>Häuser</w:t>
      </w:r>
      <w:r w:rsidR="009D710A" w:rsidRPr="00DD5F38">
        <w:rPr>
          <w:rFonts w:ascii="Arial" w:hAnsi="Arial" w:cs="Arial"/>
          <w:color w:val="000000" w:themeColor="text1"/>
        </w:rPr>
        <w:t xml:space="preserve"> </w:t>
      </w:r>
      <w:r w:rsidR="00005993">
        <w:rPr>
          <w:rFonts w:ascii="Arial" w:hAnsi="Arial" w:cs="Arial"/>
          <w:color w:val="000000" w:themeColor="text1"/>
        </w:rPr>
        <w:t xml:space="preserve">erweitert und </w:t>
      </w:r>
      <w:r w:rsidR="00316A0F">
        <w:rPr>
          <w:rFonts w:ascii="Arial" w:hAnsi="Arial" w:cs="Arial"/>
          <w:color w:val="000000" w:themeColor="text1"/>
        </w:rPr>
        <w:t xml:space="preserve">die </w:t>
      </w:r>
      <w:r w:rsidR="00555BF3">
        <w:rPr>
          <w:rFonts w:ascii="Arial" w:hAnsi="Arial" w:cs="Arial"/>
          <w:color w:val="000000" w:themeColor="text1"/>
        </w:rPr>
        <w:t xml:space="preserve">Marke </w:t>
      </w:r>
      <w:r w:rsidR="00555BF3" w:rsidRPr="00181DCA">
        <w:rPr>
          <w:rFonts w:ascii="Arial" w:hAnsi="Arial" w:cs="Arial"/>
          <w:i/>
          <w:iCs/>
          <w:color w:val="000000" w:themeColor="text1"/>
        </w:rPr>
        <w:t>L-Collection</w:t>
      </w:r>
      <w:r w:rsidR="00555BF3">
        <w:rPr>
          <w:rFonts w:ascii="Arial" w:hAnsi="Arial" w:cs="Arial"/>
          <w:color w:val="000000" w:themeColor="text1"/>
        </w:rPr>
        <w:t xml:space="preserve"> </w:t>
      </w:r>
      <w:r w:rsidR="00316A0F">
        <w:rPr>
          <w:rFonts w:ascii="Arial" w:hAnsi="Arial" w:cs="Arial"/>
          <w:color w:val="000000" w:themeColor="text1"/>
        </w:rPr>
        <w:t xml:space="preserve">neu </w:t>
      </w:r>
      <w:r w:rsidR="00555BF3">
        <w:rPr>
          <w:rFonts w:ascii="Arial" w:hAnsi="Arial" w:cs="Arial"/>
          <w:color w:val="000000" w:themeColor="text1"/>
        </w:rPr>
        <w:t xml:space="preserve">geschaffen. </w:t>
      </w:r>
      <w:r w:rsidR="00316A0F">
        <w:rPr>
          <w:rFonts w:ascii="Arial" w:hAnsi="Arial" w:cs="Arial"/>
          <w:color w:val="000000" w:themeColor="text1"/>
        </w:rPr>
        <w:t xml:space="preserve">Diese </w:t>
      </w:r>
      <w:r w:rsidR="00181DCA">
        <w:rPr>
          <w:rFonts w:ascii="Arial" w:hAnsi="Arial" w:cs="Arial"/>
          <w:color w:val="000000" w:themeColor="text1"/>
        </w:rPr>
        <w:t>steht für</w:t>
      </w:r>
      <w:r w:rsidR="00316A0F">
        <w:rPr>
          <w:rFonts w:ascii="Arial" w:hAnsi="Arial" w:cs="Arial"/>
          <w:color w:val="000000" w:themeColor="text1"/>
        </w:rPr>
        <w:t xml:space="preserve"> s</w:t>
      </w:r>
      <w:r w:rsidR="008B7949" w:rsidRPr="00A578A1">
        <w:rPr>
          <w:rFonts w:ascii="Arial" w:hAnsi="Arial" w:cs="Arial"/>
          <w:color w:val="000000" w:themeColor="text1"/>
        </w:rPr>
        <w:t>orgfältig kuratierte, exklusive Hotels und Resorts</w:t>
      </w:r>
      <w:r w:rsidR="00F42A06">
        <w:rPr>
          <w:rFonts w:ascii="Arial" w:hAnsi="Arial" w:cs="Arial"/>
          <w:color w:val="000000" w:themeColor="text1"/>
        </w:rPr>
        <w:t xml:space="preserve"> a</w:t>
      </w:r>
      <w:r w:rsidR="00BD1976">
        <w:rPr>
          <w:rFonts w:ascii="Arial" w:hAnsi="Arial" w:cs="Arial"/>
          <w:color w:val="000000" w:themeColor="text1"/>
        </w:rPr>
        <w:t>n exklusiven Destinationen</w:t>
      </w:r>
      <w:r w:rsidR="001E4ED1">
        <w:rPr>
          <w:rFonts w:ascii="Arial" w:hAnsi="Arial" w:cs="Arial"/>
          <w:color w:val="000000" w:themeColor="text1"/>
        </w:rPr>
        <w:t xml:space="preserve">. </w:t>
      </w:r>
      <w:r w:rsidR="008B7949" w:rsidRPr="008B7949">
        <w:rPr>
          <w:rFonts w:ascii="Arial" w:hAnsi="Arial" w:cs="Arial"/>
          <w:color w:val="000000" w:themeColor="text1"/>
        </w:rPr>
        <w:t xml:space="preserve">Jedes </w:t>
      </w:r>
      <w:r w:rsidR="009463E8">
        <w:rPr>
          <w:rFonts w:ascii="Arial" w:hAnsi="Arial" w:cs="Arial"/>
          <w:color w:val="000000" w:themeColor="text1"/>
        </w:rPr>
        <w:t xml:space="preserve">Haus </w:t>
      </w:r>
      <w:r w:rsidR="008B7949" w:rsidRPr="008B7949">
        <w:rPr>
          <w:rFonts w:ascii="Arial" w:hAnsi="Arial" w:cs="Arial"/>
          <w:color w:val="000000" w:themeColor="text1"/>
        </w:rPr>
        <w:t>hat seine eigene Identität und seinen ganz eigenen Charakter</w:t>
      </w:r>
      <w:r w:rsidR="009463E8">
        <w:rPr>
          <w:rFonts w:ascii="Arial" w:hAnsi="Arial" w:cs="Arial"/>
          <w:color w:val="000000" w:themeColor="text1"/>
        </w:rPr>
        <w:t xml:space="preserve">, doch </w:t>
      </w:r>
      <w:r w:rsidR="008B7949" w:rsidRPr="008B7949">
        <w:rPr>
          <w:rFonts w:ascii="Arial" w:hAnsi="Arial" w:cs="Arial"/>
          <w:color w:val="000000" w:themeColor="text1"/>
        </w:rPr>
        <w:t xml:space="preserve">alle teilen das Engagement für erstklassige Gastfreundschaft und exklusive Erlebnisse. </w:t>
      </w:r>
    </w:p>
    <w:p w14:paraId="5C40E7A2" w14:textId="1C6AFA3C" w:rsidR="00FF204E" w:rsidRPr="00292F2B" w:rsidRDefault="00A84D35" w:rsidP="00F774C7">
      <w:pPr>
        <w:overflowPunct/>
        <w:autoSpaceDE/>
        <w:spacing w:after="120" w:line="360" w:lineRule="auto"/>
        <w:rPr>
          <w:rFonts w:ascii="Arial" w:hAnsi="Arial" w:cs="Arial"/>
          <w:color w:val="000000" w:themeColor="text1"/>
        </w:rPr>
      </w:pPr>
      <w:r>
        <w:rPr>
          <w:rFonts w:ascii="Arial" w:hAnsi="Arial" w:cs="Arial"/>
          <w:color w:val="000000" w:themeColor="text1"/>
        </w:rPr>
        <w:t xml:space="preserve">Ski-In, Ski-Out ist das Motto des </w:t>
      </w:r>
      <w:r w:rsidRPr="002133AE">
        <w:rPr>
          <w:rFonts w:ascii="Arial" w:hAnsi="Arial" w:cs="Arial"/>
          <w:i/>
          <w:iCs/>
          <w:color w:val="000000" w:themeColor="text1"/>
        </w:rPr>
        <w:t xml:space="preserve">The Hide Hotel </w:t>
      </w:r>
      <w:proofErr w:type="spellStart"/>
      <w:r w:rsidRPr="002133AE">
        <w:rPr>
          <w:rFonts w:ascii="Arial" w:hAnsi="Arial" w:cs="Arial"/>
          <w:i/>
          <w:iCs/>
          <w:color w:val="000000" w:themeColor="text1"/>
        </w:rPr>
        <w:t>Flims</w:t>
      </w:r>
      <w:proofErr w:type="spellEnd"/>
      <w:r>
        <w:rPr>
          <w:rFonts w:ascii="Arial" w:hAnsi="Arial" w:cs="Arial"/>
          <w:color w:val="000000" w:themeColor="text1"/>
        </w:rPr>
        <w:t xml:space="preserve"> in der Wintersaison. </w:t>
      </w:r>
      <w:r w:rsidR="002359E0" w:rsidRPr="002359E0">
        <w:rPr>
          <w:rFonts w:ascii="Arial" w:hAnsi="Arial" w:cs="Arial"/>
          <w:color w:val="000000" w:themeColor="text1"/>
        </w:rPr>
        <w:t xml:space="preserve">Die Talstation der Bergbahnen </w:t>
      </w:r>
      <w:r w:rsidR="002359E0">
        <w:rPr>
          <w:rFonts w:ascii="Arial" w:hAnsi="Arial" w:cs="Arial"/>
          <w:color w:val="000000" w:themeColor="text1"/>
        </w:rPr>
        <w:t xml:space="preserve">endet </w:t>
      </w:r>
      <w:r w:rsidR="002359E0" w:rsidRPr="002359E0">
        <w:rPr>
          <w:rFonts w:ascii="Arial" w:hAnsi="Arial" w:cs="Arial"/>
          <w:color w:val="000000" w:themeColor="text1"/>
        </w:rPr>
        <w:t xml:space="preserve">nur wenige Meter neben </w:t>
      </w:r>
      <w:r w:rsidR="002359E0">
        <w:rPr>
          <w:rFonts w:ascii="Arial" w:hAnsi="Arial" w:cs="Arial"/>
          <w:color w:val="000000" w:themeColor="text1"/>
        </w:rPr>
        <w:t>dem Objekt</w:t>
      </w:r>
      <w:r w:rsidR="002359E0" w:rsidRPr="002359E0">
        <w:rPr>
          <w:rFonts w:ascii="Arial" w:hAnsi="Arial" w:cs="Arial"/>
          <w:color w:val="000000" w:themeColor="text1"/>
        </w:rPr>
        <w:t>.</w:t>
      </w:r>
      <w:r w:rsidR="002359E0">
        <w:rPr>
          <w:rFonts w:ascii="Arial" w:hAnsi="Arial" w:cs="Arial"/>
          <w:color w:val="000000" w:themeColor="text1"/>
        </w:rPr>
        <w:t xml:space="preserve"> I</w:t>
      </w:r>
      <w:r w:rsidR="00432100">
        <w:rPr>
          <w:rFonts w:ascii="Arial" w:hAnsi="Arial" w:cs="Arial"/>
          <w:color w:val="000000" w:themeColor="text1"/>
        </w:rPr>
        <w:t>n der schneefreien Zeit kommen Berg-</w:t>
      </w:r>
      <w:r w:rsidR="00E427B2">
        <w:rPr>
          <w:rFonts w:ascii="Arial" w:hAnsi="Arial" w:cs="Arial"/>
          <w:color w:val="000000" w:themeColor="text1"/>
        </w:rPr>
        <w:t xml:space="preserve">Liebhaber voll auf ihre Kosten. </w:t>
      </w:r>
      <w:r w:rsidR="001B3A34">
        <w:rPr>
          <w:rFonts w:ascii="Arial" w:hAnsi="Arial" w:cs="Arial"/>
          <w:color w:val="000000" w:themeColor="text1"/>
        </w:rPr>
        <w:t xml:space="preserve">Wer Entspannung </w:t>
      </w:r>
      <w:r w:rsidR="009F4D68">
        <w:rPr>
          <w:rFonts w:ascii="Arial" w:hAnsi="Arial" w:cs="Arial"/>
          <w:color w:val="000000" w:themeColor="text1"/>
        </w:rPr>
        <w:t xml:space="preserve">bevorzugt, findet sein Refugium im Wellness- und </w:t>
      </w:r>
      <w:proofErr w:type="spellStart"/>
      <w:r w:rsidR="009F4D68">
        <w:rPr>
          <w:rFonts w:ascii="Arial" w:hAnsi="Arial" w:cs="Arial"/>
          <w:color w:val="000000" w:themeColor="text1"/>
        </w:rPr>
        <w:t>Spa</w:t>
      </w:r>
      <w:proofErr w:type="spellEnd"/>
      <w:r w:rsidR="009F4D68">
        <w:rPr>
          <w:rFonts w:ascii="Arial" w:hAnsi="Arial" w:cs="Arial"/>
          <w:color w:val="000000" w:themeColor="text1"/>
        </w:rPr>
        <w:t>-Bereich, d</w:t>
      </w:r>
      <w:r w:rsidR="004A379C">
        <w:rPr>
          <w:rFonts w:ascii="Arial" w:hAnsi="Arial" w:cs="Arial"/>
          <w:color w:val="000000" w:themeColor="text1"/>
        </w:rPr>
        <w:t>er Event-Bereich lädt zu kreativen Meetings ebenso wie zu privaten Feiern ein.</w:t>
      </w:r>
    </w:p>
    <w:p w14:paraId="73F1CCBC" w14:textId="6034C83C" w:rsidR="000B1FA7" w:rsidRDefault="000B1FA7" w:rsidP="00F774C7">
      <w:pPr>
        <w:overflowPunct/>
        <w:autoSpaceDE/>
        <w:spacing w:after="120" w:line="360" w:lineRule="auto"/>
        <w:rPr>
          <w:rFonts w:ascii="Arial" w:hAnsi="Arial" w:cs="Arial"/>
        </w:rPr>
      </w:pPr>
      <w:r w:rsidRPr="67B9FFC8">
        <w:rPr>
          <w:rFonts w:ascii="Arial" w:hAnsi="Arial" w:cs="Arial"/>
          <w:color w:val="000000" w:themeColor="text1"/>
        </w:rPr>
        <w:t xml:space="preserve">Gleichzeitig mit dem </w:t>
      </w:r>
      <w:r w:rsidR="002133AE" w:rsidRPr="67B9FFC8">
        <w:rPr>
          <w:rFonts w:ascii="Arial" w:hAnsi="Arial" w:cs="Arial"/>
          <w:color w:val="000000" w:themeColor="text1"/>
        </w:rPr>
        <w:t>Hotel</w:t>
      </w:r>
      <w:r w:rsidRPr="67B9FFC8">
        <w:rPr>
          <w:rFonts w:ascii="Arial" w:hAnsi="Arial" w:cs="Arial"/>
          <w:color w:val="000000" w:themeColor="text1"/>
        </w:rPr>
        <w:t xml:space="preserve"> geh</w:t>
      </w:r>
      <w:r w:rsidR="00E65086" w:rsidRPr="67B9FFC8">
        <w:rPr>
          <w:rFonts w:ascii="Arial" w:hAnsi="Arial" w:cs="Arial"/>
          <w:color w:val="000000" w:themeColor="text1"/>
        </w:rPr>
        <w:t>en</w:t>
      </w:r>
      <w:r w:rsidRPr="67B9FFC8">
        <w:rPr>
          <w:rFonts w:ascii="Arial" w:hAnsi="Arial" w:cs="Arial"/>
          <w:color w:val="000000" w:themeColor="text1"/>
        </w:rPr>
        <w:t xml:space="preserve"> auch d</w:t>
      </w:r>
      <w:r w:rsidR="00E65086" w:rsidRPr="67B9FFC8">
        <w:rPr>
          <w:rFonts w:ascii="Arial" w:hAnsi="Arial" w:cs="Arial"/>
          <w:color w:val="000000" w:themeColor="text1"/>
        </w:rPr>
        <w:t>ie</w:t>
      </w:r>
      <w:r w:rsidRPr="67B9FFC8">
        <w:rPr>
          <w:rFonts w:ascii="Arial" w:hAnsi="Arial" w:cs="Arial"/>
          <w:color w:val="000000" w:themeColor="text1"/>
        </w:rPr>
        <w:t xml:space="preserve"> </w:t>
      </w:r>
      <w:r w:rsidR="00286517" w:rsidRPr="67B9FFC8">
        <w:rPr>
          <w:rFonts w:ascii="Arial" w:hAnsi="Arial" w:cs="Arial"/>
          <w:color w:val="000000" w:themeColor="text1"/>
        </w:rPr>
        <w:t xml:space="preserve">benachbarten, </w:t>
      </w:r>
      <w:r w:rsidRPr="67B9FFC8">
        <w:rPr>
          <w:rFonts w:ascii="Arial" w:hAnsi="Arial" w:cs="Arial"/>
          <w:color w:val="000000" w:themeColor="text1"/>
        </w:rPr>
        <w:t>2023 fertig gestellte</w:t>
      </w:r>
      <w:r w:rsidR="00E65086" w:rsidRPr="67B9FFC8">
        <w:rPr>
          <w:rFonts w:ascii="Arial" w:hAnsi="Arial" w:cs="Arial"/>
          <w:color w:val="000000" w:themeColor="text1"/>
        </w:rPr>
        <w:t xml:space="preserve">n </w:t>
      </w:r>
      <w:proofErr w:type="spellStart"/>
      <w:r w:rsidR="00E65086" w:rsidRPr="67B9FFC8">
        <w:rPr>
          <w:rFonts w:ascii="Arial" w:hAnsi="Arial" w:cs="Arial"/>
          <w:i/>
          <w:iCs/>
          <w:color w:val="000000" w:themeColor="text1"/>
        </w:rPr>
        <w:t>Stenna</w:t>
      </w:r>
      <w:proofErr w:type="spellEnd"/>
      <w:r w:rsidR="00E65086" w:rsidRPr="67B9FFC8">
        <w:rPr>
          <w:rFonts w:ascii="Arial" w:hAnsi="Arial" w:cs="Arial"/>
          <w:i/>
          <w:iCs/>
          <w:color w:val="000000" w:themeColor="text1"/>
        </w:rPr>
        <w:t xml:space="preserve"> Lofts</w:t>
      </w:r>
      <w:r w:rsidRPr="67B9FFC8">
        <w:rPr>
          <w:rFonts w:ascii="Arial" w:hAnsi="Arial" w:cs="Arial"/>
          <w:color w:val="000000" w:themeColor="text1"/>
        </w:rPr>
        <w:t xml:space="preserve"> an die Lindner Hotel Group über. Die Zusammenführung von Hotel und Serviced Apartments</w:t>
      </w:r>
      <w:r w:rsidR="00345821" w:rsidRPr="67B9FFC8">
        <w:rPr>
          <w:rFonts w:ascii="Arial" w:hAnsi="Arial" w:cs="Arial"/>
          <w:color w:val="000000" w:themeColor="text1"/>
        </w:rPr>
        <w:t>, welche ab sofort in der Kategorie „</w:t>
      </w:r>
      <w:proofErr w:type="spellStart"/>
      <w:r w:rsidR="4F26B521" w:rsidRPr="67B9FFC8">
        <w:rPr>
          <w:rFonts w:ascii="Arial" w:hAnsi="Arial" w:cs="Arial"/>
          <w:color w:val="000000" w:themeColor="text1"/>
        </w:rPr>
        <w:t>Stenna</w:t>
      </w:r>
      <w:proofErr w:type="spellEnd"/>
      <w:r w:rsidR="4F26B521" w:rsidRPr="67B9FFC8">
        <w:rPr>
          <w:rFonts w:ascii="Arial" w:hAnsi="Arial" w:cs="Arial"/>
          <w:color w:val="000000" w:themeColor="text1"/>
        </w:rPr>
        <w:t xml:space="preserve"> </w:t>
      </w:r>
      <w:r w:rsidR="00345821" w:rsidRPr="67B9FFC8">
        <w:rPr>
          <w:rFonts w:ascii="Arial" w:hAnsi="Arial" w:cs="Arial"/>
          <w:color w:val="000000" w:themeColor="text1"/>
        </w:rPr>
        <w:t>Lofts“ auf der gleichen Plattform vertrieben werden,</w:t>
      </w:r>
      <w:r w:rsidRPr="67B9FFC8">
        <w:rPr>
          <w:rFonts w:ascii="Arial" w:hAnsi="Arial" w:cs="Arial"/>
          <w:color w:val="000000" w:themeColor="text1"/>
        </w:rPr>
        <w:t xml:space="preserve"> stellt eine erhebliche Weiterentwicklung des Angebots dar.</w:t>
      </w:r>
    </w:p>
    <w:p w14:paraId="6AC38722" w14:textId="11495023" w:rsidR="0036459F" w:rsidRPr="00317C43" w:rsidRDefault="008B6634" w:rsidP="00F774C7">
      <w:pPr>
        <w:overflowPunct/>
        <w:autoSpaceDE/>
        <w:spacing w:after="120" w:line="360" w:lineRule="auto"/>
        <w:rPr>
          <w:rFonts w:ascii="Arial" w:hAnsi="Arial" w:cs="Arial"/>
          <w:b/>
          <w:bCs/>
          <w:color w:val="000000" w:themeColor="text1"/>
        </w:rPr>
      </w:pPr>
      <w:r>
        <w:rPr>
          <w:rFonts w:ascii="Arial" w:hAnsi="Arial" w:cs="Arial"/>
          <w:b/>
          <w:bCs/>
        </w:rPr>
        <w:t>Zusammenarbeit mit</w:t>
      </w:r>
      <w:r w:rsidR="00841C88">
        <w:rPr>
          <w:rFonts w:ascii="Arial" w:hAnsi="Arial" w:cs="Arial"/>
          <w:b/>
          <w:bCs/>
        </w:rPr>
        <w:t xml:space="preserve"> bewährte</w:t>
      </w:r>
      <w:r>
        <w:rPr>
          <w:rFonts w:ascii="Arial" w:hAnsi="Arial" w:cs="Arial"/>
          <w:b/>
          <w:bCs/>
        </w:rPr>
        <w:t>m</w:t>
      </w:r>
      <w:r w:rsidR="00841C88">
        <w:rPr>
          <w:rFonts w:ascii="Arial" w:hAnsi="Arial" w:cs="Arial"/>
          <w:b/>
          <w:bCs/>
        </w:rPr>
        <w:t xml:space="preserve"> Team </w:t>
      </w:r>
    </w:p>
    <w:p w14:paraId="5E6F11DF" w14:textId="354C099F" w:rsidR="00644279" w:rsidRDefault="001E4894" w:rsidP="000A67CE">
      <w:pPr>
        <w:overflowPunct/>
        <w:autoSpaceDE/>
        <w:spacing w:after="120" w:line="360" w:lineRule="auto"/>
        <w:jc w:val="both"/>
        <w:rPr>
          <w:sz w:val="22"/>
          <w:szCs w:val="22"/>
          <w:lang w:val="de-CH"/>
        </w:rPr>
      </w:pPr>
      <w:r>
        <w:rPr>
          <w:rFonts w:ascii="Arial" w:hAnsi="Arial" w:cs="Arial"/>
          <w:color w:val="000000" w:themeColor="text1"/>
        </w:rPr>
        <w:t xml:space="preserve">In Sachen Führung und Belegschaft in </w:t>
      </w:r>
      <w:proofErr w:type="spellStart"/>
      <w:r>
        <w:rPr>
          <w:rFonts w:ascii="Arial" w:hAnsi="Arial" w:cs="Arial"/>
          <w:color w:val="000000" w:themeColor="text1"/>
        </w:rPr>
        <w:t>Flims</w:t>
      </w:r>
      <w:proofErr w:type="spellEnd"/>
      <w:r>
        <w:rPr>
          <w:rFonts w:ascii="Arial" w:hAnsi="Arial" w:cs="Arial"/>
          <w:color w:val="000000" w:themeColor="text1"/>
        </w:rPr>
        <w:t xml:space="preserve"> setzt die Lindner Hotel Group auf Kontinuität.</w:t>
      </w:r>
      <w:r w:rsidR="00D50670">
        <w:rPr>
          <w:rFonts w:ascii="Arial" w:hAnsi="Arial" w:cs="Arial"/>
          <w:color w:val="000000" w:themeColor="text1"/>
        </w:rPr>
        <w:t xml:space="preserve"> </w:t>
      </w:r>
      <w:r w:rsidR="005717C7" w:rsidRPr="00B060AA">
        <w:rPr>
          <w:rFonts w:ascii="Arial" w:hAnsi="Arial" w:cs="Arial"/>
          <w:color w:val="000000" w:themeColor="text1"/>
        </w:rPr>
        <w:t>„</w:t>
      </w:r>
      <w:r w:rsidR="00EA29C9" w:rsidRPr="00B060AA">
        <w:rPr>
          <w:rFonts w:ascii="Arial" w:hAnsi="Arial" w:cs="Arial"/>
          <w:color w:val="000000" w:themeColor="text1"/>
        </w:rPr>
        <w:t xml:space="preserve">Wir </w:t>
      </w:r>
      <w:r w:rsidR="00287118" w:rsidRPr="00B060AA">
        <w:rPr>
          <w:rFonts w:ascii="Arial" w:hAnsi="Arial" w:cs="Arial"/>
          <w:color w:val="000000" w:themeColor="text1"/>
        </w:rPr>
        <w:t xml:space="preserve">sind </w:t>
      </w:r>
      <w:r w:rsidR="00EA29C9" w:rsidRPr="00B060AA">
        <w:rPr>
          <w:rFonts w:ascii="Arial" w:hAnsi="Arial" w:cs="Arial"/>
          <w:color w:val="000000" w:themeColor="text1"/>
        </w:rPr>
        <w:t xml:space="preserve">glücklich, dass </w:t>
      </w:r>
      <w:r w:rsidR="00C3146F" w:rsidRPr="00B060AA">
        <w:rPr>
          <w:rFonts w:ascii="Arial" w:hAnsi="Arial" w:cs="Arial"/>
          <w:color w:val="000000" w:themeColor="text1"/>
        </w:rPr>
        <w:t xml:space="preserve">wir </w:t>
      </w:r>
      <w:r w:rsidR="00EA29C9" w:rsidRPr="00B060AA">
        <w:rPr>
          <w:rFonts w:ascii="Arial" w:hAnsi="Arial" w:cs="Arial"/>
          <w:color w:val="000000" w:themeColor="text1"/>
        </w:rPr>
        <w:t>auf ein</w:t>
      </w:r>
      <w:r w:rsidR="00215FE8">
        <w:rPr>
          <w:rFonts w:ascii="Arial" w:hAnsi="Arial" w:cs="Arial"/>
          <w:color w:val="000000" w:themeColor="text1"/>
        </w:rPr>
        <w:t>e</w:t>
      </w:r>
      <w:r w:rsidR="00EA29C9" w:rsidRPr="00B060AA">
        <w:rPr>
          <w:rFonts w:ascii="Arial" w:hAnsi="Arial" w:cs="Arial"/>
          <w:color w:val="000000" w:themeColor="text1"/>
        </w:rPr>
        <w:t xml:space="preserve"> e</w:t>
      </w:r>
      <w:r w:rsidR="009D7A88" w:rsidRPr="00B060AA">
        <w:rPr>
          <w:rFonts w:ascii="Arial" w:hAnsi="Arial" w:cs="Arial"/>
          <w:color w:val="000000" w:themeColor="text1"/>
        </w:rPr>
        <w:t>ingespielte</w:t>
      </w:r>
      <w:r w:rsidR="00215FE8">
        <w:rPr>
          <w:rFonts w:ascii="Arial" w:hAnsi="Arial" w:cs="Arial"/>
          <w:color w:val="000000" w:themeColor="text1"/>
        </w:rPr>
        <w:t xml:space="preserve"> Mannschaft vor Ort</w:t>
      </w:r>
      <w:r w:rsidR="009D7A88" w:rsidRPr="00B060AA">
        <w:rPr>
          <w:rFonts w:ascii="Arial" w:hAnsi="Arial" w:cs="Arial"/>
          <w:color w:val="000000" w:themeColor="text1"/>
        </w:rPr>
        <w:t xml:space="preserve"> </w:t>
      </w:r>
      <w:r w:rsidR="00EA29C9" w:rsidRPr="00B060AA">
        <w:rPr>
          <w:rFonts w:ascii="Arial" w:hAnsi="Arial" w:cs="Arial"/>
          <w:color w:val="000000" w:themeColor="text1"/>
        </w:rPr>
        <w:t xml:space="preserve">setzen können. </w:t>
      </w:r>
      <w:r w:rsidR="00215FE8">
        <w:rPr>
          <w:rFonts w:ascii="Arial" w:hAnsi="Arial" w:cs="Arial"/>
          <w:color w:val="000000" w:themeColor="text1"/>
        </w:rPr>
        <w:t xml:space="preserve">Gemeinsam werden wir </w:t>
      </w:r>
      <w:r w:rsidR="0030512F">
        <w:rPr>
          <w:rFonts w:ascii="Arial" w:hAnsi="Arial" w:cs="Arial"/>
          <w:color w:val="000000" w:themeColor="text1"/>
        </w:rPr>
        <w:t xml:space="preserve">das </w:t>
      </w:r>
      <w:r w:rsidR="008F0EF0">
        <w:rPr>
          <w:rFonts w:ascii="Arial" w:hAnsi="Arial" w:cs="Arial"/>
          <w:color w:val="000000" w:themeColor="text1"/>
        </w:rPr>
        <w:t>Haus mit geschärftem Profil positionieren</w:t>
      </w:r>
      <w:r w:rsidR="00D50670" w:rsidRPr="00B060AA">
        <w:rPr>
          <w:rFonts w:ascii="Arial" w:hAnsi="Arial" w:cs="Arial"/>
          <w:color w:val="000000" w:themeColor="text1"/>
        </w:rPr>
        <w:t>“</w:t>
      </w:r>
      <w:r w:rsidR="00620217" w:rsidRPr="00B060AA">
        <w:rPr>
          <w:rFonts w:ascii="Arial" w:hAnsi="Arial" w:cs="Arial"/>
          <w:color w:val="000000" w:themeColor="text1"/>
        </w:rPr>
        <w:t xml:space="preserve">, </w:t>
      </w:r>
      <w:r w:rsidR="00F85054" w:rsidRPr="00B060AA">
        <w:rPr>
          <w:rFonts w:ascii="Arial" w:hAnsi="Arial" w:cs="Arial"/>
          <w:color w:val="000000" w:themeColor="text1"/>
        </w:rPr>
        <w:t>ergänzt</w:t>
      </w:r>
      <w:r w:rsidR="003B690A" w:rsidRPr="00B060AA">
        <w:rPr>
          <w:rFonts w:ascii="Arial" w:hAnsi="Arial" w:cs="Arial"/>
          <w:color w:val="000000" w:themeColor="text1"/>
        </w:rPr>
        <w:t xml:space="preserve"> </w:t>
      </w:r>
      <w:r w:rsidR="00F85054" w:rsidRPr="00B060AA">
        <w:rPr>
          <w:rFonts w:ascii="Arial" w:hAnsi="Arial" w:cs="Arial"/>
          <w:color w:val="000000" w:themeColor="text1"/>
        </w:rPr>
        <w:t>Stefanie Brandes, COO Lindner Hotel Group</w:t>
      </w:r>
      <w:r w:rsidR="00851C3C" w:rsidRPr="00B060AA">
        <w:rPr>
          <w:rFonts w:ascii="Arial" w:hAnsi="Arial" w:cs="Arial"/>
          <w:color w:val="000000" w:themeColor="text1"/>
        </w:rPr>
        <w:t>.</w:t>
      </w:r>
      <w:r w:rsidR="00B1349A">
        <w:rPr>
          <w:rFonts w:ascii="Arial" w:hAnsi="Arial" w:cs="Arial"/>
          <w:color w:val="000000" w:themeColor="text1"/>
        </w:rPr>
        <w:t xml:space="preserve"> </w:t>
      </w:r>
      <w:r w:rsidR="00644279">
        <w:rPr>
          <w:rFonts w:ascii="Arial" w:hAnsi="Arial" w:cs="Arial"/>
          <w:color w:val="000000" w:themeColor="text1"/>
        </w:rPr>
        <w:t>„</w:t>
      </w:r>
      <w:r w:rsidR="00644279" w:rsidRPr="00644279">
        <w:rPr>
          <w:rFonts w:ascii="Arial" w:hAnsi="Arial" w:cs="Arial"/>
          <w:color w:val="000000" w:themeColor="text1"/>
        </w:rPr>
        <w:t xml:space="preserve">Wir wünschen der Lindner Gruppe alles Gute und sind froh, dass das Team, welches seit Jahren im </w:t>
      </w:r>
      <w:r w:rsidR="00644279" w:rsidRPr="0004544F">
        <w:rPr>
          <w:rFonts w:ascii="Arial" w:hAnsi="Arial" w:cs="Arial"/>
          <w:i/>
          <w:iCs/>
          <w:color w:val="000000" w:themeColor="text1"/>
        </w:rPr>
        <w:t>The Hide</w:t>
      </w:r>
      <w:r w:rsidR="0004544F" w:rsidRPr="0004544F">
        <w:rPr>
          <w:rFonts w:ascii="Arial" w:hAnsi="Arial" w:cs="Arial"/>
          <w:i/>
          <w:iCs/>
          <w:color w:val="000000" w:themeColor="text1"/>
        </w:rPr>
        <w:t xml:space="preserve"> Hotel </w:t>
      </w:r>
      <w:proofErr w:type="spellStart"/>
      <w:r w:rsidR="0004544F" w:rsidRPr="0004544F">
        <w:rPr>
          <w:rFonts w:ascii="Arial" w:hAnsi="Arial" w:cs="Arial"/>
          <w:i/>
          <w:iCs/>
          <w:color w:val="000000" w:themeColor="text1"/>
        </w:rPr>
        <w:t>Flims</w:t>
      </w:r>
      <w:proofErr w:type="spellEnd"/>
      <w:r w:rsidR="00644279" w:rsidRPr="00644279">
        <w:rPr>
          <w:rFonts w:ascii="Arial" w:hAnsi="Arial" w:cs="Arial"/>
          <w:color w:val="000000" w:themeColor="text1"/>
        </w:rPr>
        <w:t xml:space="preserve"> professionelle Arbeit geleistet hat, übernommen wird», sagt Daniel Mani, Eigentümer und Mitgründer des bisherigen Betreibers</w:t>
      </w:r>
      <w:r w:rsidR="00280B93">
        <w:rPr>
          <w:rFonts w:ascii="Arial" w:hAnsi="Arial" w:cs="Arial"/>
          <w:color w:val="000000" w:themeColor="text1"/>
        </w:rPr>
        <w:t>,</w:t>
      </w:r>
      <w:r w:rsidR="00644279" w:rsidRPr="00644279">
        <w:rPr>
          <w:rFonts w:ascii="Arial" w:hAnsi="Arial" w:cs="Arial"/>
          <w:color w:val="000000" w:themeColor="text1"/>
        </w:rPr>
        <w:t xml:space="preserve"> </w:t>
      </w:r>
      <w:r w:rsidR="00764183" w:rsidRPr="00764183">
        <w:rPr>
          <w:rFonts w:ascii="Arial" w:hAnsi="Arial" w:cs="Arial"/>
          <w:color w:val="000000" w:themeColor="text1"/>
        </w:rPr>
        <w:t>MGM Hospitality GmbH.</w:t>
      </w:r>
      <w:r w:rsidR="00764183">
        <w:rPr>
          <w:sz w:val="22"/>
          <w:szCs w:val="22"/>
          <w:lang w:val="de-CH"/>
        </w:rPr>
        <w:t xml:space="preserve"> </w:t>
      </w:r>
    </w:p>
    <w:p w14:paraId="47456B9A" w14:textId="2E05CEE7" w:rsidR="004A4173" w:rsidRDefault="004A4173" w:rsidP="004A4173">
      <w:pPr>
        <w:overflowPunct/>
        <w:autoSpaceDE/>
        <w:spacing w:after="120" w:line="360" w:lineRule="auto"/>
        <w:rPr>
          <w:rFonts w:ascii="Arial" w:hAnsi="Arial" w:cs="Arial"/>
          <w:i/>
          <w:iCs/>
          <w:color w:val="000000" w:themeColor="text1"/>
        </w:rPr>
      </w:pPr>
      <w:r>
        <w:rPr>
          <w:rFonts w:ascii="Arial" w:hAnsi="Arial" w:cs="Arial"/>
          <w:color w:val="000000" w:themeColor="text1"/>
        </w:rPr>
        <w:t xml:space="preserve">Mit der Übernahme ist die Lindner Hotel Group nach kurzer Unterbrechung wieder zurück in der Schweiz. Das Unternehmen hatte sich zu Jahresbeginn aus dem Nachbarland verabschiedet, nachdem der Pachtvertrag des Lindner Hotel Beau Rivage Interlaken fristgerecht ausgelaufen war. Umso größer ist </w:t>
      </w:r>
      <w:r>
        <w:rPr>
          <w:rFonts w:ascii="Arial" w:hAnsi="Arial" w:cs="Arial"/>
          <w:color w:val="000000" w:themeColor="text1"/>
        </w:rPr>
        <w:lastRenderedPageBreak/>
        <w:t>nun die Freude über die Rückkehr.</w:t>
      </w:r>
      <w:r w:rsidR="000535D1">
        <w:rPr>
          <w:rFonts w:ascii="Arial" w:hAnsi="Arial" w:cs="Arial"/>
          <w:color w:val="000000" w:themeColor="text1"/>
        </w:rPr>
        <w:t xml:space="preserve"> „</w:t>
      </w:r>
      <w:r w:rsidR="00020826">
        <w:rPr>
          <w:rFonts w:ascii="Arial" w:hAnsi="Arial" w:cs="Arial"/>
          <w:color w:val="000000" w:themeColor="text1"/>
        </w:rPr>
        <w:t>Für unsere Stammgäste</w:t>
      </w:r>
      <w:r w:rsidR="00B42F23">
        <w:rPr>
          <w:rFonts w:ascii="Arial" w:hAnsi="Arial" w:cs="Arial"/>
          <w:color w:val="000000" w:themeColor="text1"/>
        </w:rPr>
        <w:t xml:space="preserve"> ebenso wie für die </w:t>
      </w:r>
      <w:r w:rsidR="0081440A">
        <w:rPr>
          <w:rFonts w:ascii="Arial" w:hAnsi="Arial" w:cs="Arial"/>
          <w:color w:val="000000" w:themeColor="text1"/>
        </w:rPr>
        <w:t xml:space="preserve">45 Millionen </w:t>
      </w:r>
      <w:r w:rsidR="00B42F23">
        <w:rPr>
          <w:rFonts w:ascii="Arial" w:hAnsi="Arial" w:cs="Arial"/>
          <w:color w:val="000000" w:themeColor="text1"/>
        </w:rPr>
        <w:t xml:space="preserve">Mitglieder </w:t>
      </w:r>
      <w:r w:rsidR="00555840">
        <w:rPr>
          <w:rFonts w:ascii="Arial" w:hAnsi="Arial" w:cs="Arial"/>
          <w:color w:val="000000" w:themeColor="text1"/>
        </w:rPr>
        <w:t xml:space="preserve">des </w:t>
      </w:r>
      <w:r w:rsidR="00555840" w:rsidRPr="00DD5F38">
        <w:rPr>
          <w:rFonts w:ascii="Arial" w:hAnsi="Arial" w:cs="Arial"/>
          <w:color w:val="000000" w:themeColor="text1"/>
        </w:rPr>
        <w:t>W</w:t>
      </w:r>
      <w:r w:rsidR="00555840" w:rsidRPr="001922F2">
        <w:rPr>
          <w:rFonts w:ascii="Arial" w:hAnsi="Arial" w:cs="Arial"/>
          <w:i/>
          <w:iCs/>
          <w:color w:val="000000" w:themeColor="text1"/>
        </w:rPr>
        <w:t xml:space="preserve">orld </w:t>
      </w:r>
      <w:proofErr w:type="spellStart"/>
      <w:r w:rsidR="00555840" w:rsidRPr="001922F2">
        <w:rPr>
          <w:rFonts w:ascii="Arial" w:hAnsi="Arial" w:cs="Arial"/>
          <w:i/>
          <w:iCs/>
          <w:color w:val="000000" w:themeColor="text1"/>
        </w:rPr>
        <w:t>of</w:t>
      </w:r>
      <w:proofErr w:type="spellEnd"/>
      <w:r w:rsidR="00555840" w:rsidRPr="001922F2">
        <w:rPr>
          <w:rFonts w:ascii="Arial" w:hAnsi="Arial" w:cs="Arial"/>
          <w:i/>
          <w:iCs/>
          <w:color w:val="000000" w:themeColor="text1"/>
        </w:rPr>
        <w:t xml:space="preserve"> Hyatt</w:t>
      </w:r>
      <w:r w:rsidR="00555840">
        <w:rPr>
          <w:rFonts w:ascii="Arial" w:hAnsi="Arial" w:cs="Arial"/>
          <w:i/>
          <w:iCs/>
          <w:color w:val="000000" w:themeColor="text1"/>
        </w:rPr>
        <w:t xml:space="preserve"> </w:t>
      </w:r>
      <w:r w:rsidR="00555840" w:rsidRPr="00DD5F38">
        <w:rPr>
          <w:rFonts w:ascii="Arial" w:hAnsi="Arial" w:cs="Arial"/>
          <w:color w:val="000000" w:themeColor="text1"/>
        </w:rPr>
        <w:t>- Bonusprogramms</w:t>
      </w:r>
      <w:r w:rsidR="00555840">
        <w:rPr>
          <w:rFonts w:ascii="Arial" w:hAnsi="Arial" w:cs="Arial"/>
          <w:color w:val="000000" w:themeColor="text1"/>
        </w:rPr>
        <w:t xml:space="preserve"> </w:t>
      </w:r>
      <w:r w:rsidR="00B42F23">
        <w:rPr>
          <w:rFonts w:ascii="Arial" w:hAnsi="Arial" w:cs="Arial"/>
          <w:color w:val="000000" w:themeColor="text1"/>
        </w:rPr>
        <w:t xml:space="preserve">unseres </w:t>
      </w:r>
      <w:r w:rsidR="00C13002">
        <w:rPr>
          <w:rFonts w:ascii="Arial" w:hAnsi="Arial" w:cs="Arial"/>
          <w:color w:val="000000" w:themeColor="text1"/>
        </w:rPr>
        <w:t>Partner</w:t>
      </w:r>
      <w:r w:rsidR="0036459F">
        <w:rPr>
          <w:rFonts w:ascii="Arial" w:hAnsi="Arial" w:cs="Arial"/>
          <w:color w:val="000000" w:themeColor="text1"/>
        </w:rPr>
        <w:t>s</w:t>
      </w:r>
      <w:r w:rsidR="00C13002">
        <w:rPr>
          <w:rFonts w:ascii="Arial" w:hAnsi="Arial" w:cs="Arial"/>
          <w:color w:val="000000" w:themeColor="text1"/>
        </w:rPr>
        <w:t xml:space="preserve"> wird dies eine </w:t>
      </w:r>
      <w:r w:rsidR="00ED740B">
        <w:rPr>
          <w:rFonts w:ascii="Arial" w:hAnsi="Arial" w:cs="Arial"/>
          <w:color w:val="000000" w:themeColor="text1"/>
        </w:rPr>
        <w:t xml:space="preserve">erfreuliche </w:t>
      </w:r>
      <w:r w:rsidR="00C13002">
        <w:rPr>
          <w:rFonts w:ascii="Arial" w:hAnsi="Arial" w:cs="Arial"/>
          <w:color w:val="000000" w:themeColor="text1"/>
        </w:rPr>
        <w:t xml:space="preserve">Nachricht sein“, sagt </w:t>
      </w:r>
      <w:proofErr w:type="spellStart"/>
      <w:r w:rsidR="00C13002" w:rsidRPr="00393CCE">
        <w:rPr>
          <w:rFonts w:ascii="Arial" w:hAnsi="Arial" w:cs="Arial"/>
          <w:color w:val="000000" w:themeColor="text1"/>
        </w:rPr>
        <w:t>Schwalie</w:t>
      </w:r>
      <w:proofErr w:type="spellEnd"/>
      <w:r w:rsidR="00C13002" w:rsidRPr="00393CCE">
        <w:rPr>
          <w:rFonts w:ascii="Arial" w:hAnsi="Arial" w:cs="Arial"/>
          <w:color w:val="000000" w:themeColor="text1"/>
        </w:rPr>
        <w:t>.</w:t>
      </w:r>
      <w:r w:rsidR="00506CF1" w:rsidRPr="00393CCE">
        <w:rPr>
          <w:rFonts w:ascii="Arial" w:hAnsi="Arial" w:cs="Arial"/>
          <w:i/>
          <w:iCs/>
          <w:color w:val="000000" w:themeColor="text1"/>
        </w:rPr>
        <w:t xml:space="preserve"> </w:t>
      </w:r>
    </w:p>
    <w:p w14:paraId="4087CA7F" w14:textId="1CA031CC" w:rsidR="000A67CE" w:rsidRDefault="00535F33" w:rsidP="004A4173">
      <w:pPr>
        <w:overflowPunct/>
        <w:autoSpaceDE/>
        <w:spacing w:after="120" w:line="360" w:lineRule="auto"/>
        <w:rPr>
          <w:rFonts w:ascii="Arial" w:hAnsi="Arial" w:cs="Arial"/>
          <w:color w:val="000000" w:themeColor="text1"/>
        </w:rPr>
      </w:pPr>
      <w:r w:rsidRPr="00393CCE">
        <w:rPr>
          <w:rFonts w:ascii="Arial" w:hAnsi="Arial" w:cs="Arial"/>
          <w:color w:val="000000" w:themeColor="text1"/>
        </w:rPr>
        <w:t xml:space="preserve">Ende 2022 ist Lindner eine strategische Zusammenarbeit mit Hyatt eingegangen. </w:t>
      </w:r>
      <w:r w:rsidR="00506CF1" w:rsidRPr="00393CCE">
        <w:rPr>
          <w:rFonts w:ascii="Arial" w:hAnsi="Arial" w:cs="Arial"/>
          <w:color w:val="000000" w:themeColor="text1"/>
        </w:rPr>
        <w:t>D</w:t>
      </w:r>
      <w:r w:rsidRPr="00393CCE">
        <w:rPr>
          <w:rFonts w:ascii="Arial" w:hAnsi="Arial" w:cs="Arial"/>
          <w:color w:val="000000" w:themeColor="text1"/>
        </w:rPr>
        <w:t>adurch</w:t>
      </w:r>
      <w:r w:rsidR="00506CF1" w:rsidRPr="00393CCE">
        <w:rPr>
          <w:rFonts w:ascii="Arial" w:hAnsi="Arial" w:cs="Arial"/>
          <w:color w:val="000000" w:themeColor="text1"/>
        </w:rPr>
        <w:t xml:space="preserve"> </w:t>
      </w:r>
      <w:r w:rsidR="004A4173">
        <w:rPr>
          <w:rFonts w:ascii="Arial" w:hAnsi="Arial" w:cs="Arial"/>
          <w:color w:val="000000" w:themeColor="text1"/>
        </w:rPr>
        <w:t xml:space="preserve">hat </w:t>
      </w:r>
      <w:r w:rsidR="00506CF1" w:rsidRPr="00393CCE">
        <w:rPr>
          <w:rFonts w:ascii="Arial" w:hAnsi="Arial" w:cs="Arial"/>
          <w:color w:val="000000" w:themeColor="text1"/>
        </w:rPr>
        <w:t xml:space="preserve">das Unternehmen sein internationales Wachstum </w:t>
      </w:r>
      <w:r w:rsidR="004A4173">
        <w:rPr>
          <w:rFonts w:ascii="Arial" w:hAnsi="Arial" w:cs="Arial"/>
          <w:color w:val="000000" w:themeColor="text1"/>
        </w:rPr>
        <w:t xml:space="preserve">gestärkt </w:t>
      </w:r>
      <w:r w:rsidR="00506CF1" w:rsidRPr="00393CCE">
        <w:rPr>
          <w:rFonts w:ascii="Arial" w:hAnsi="Arial" w:cs="Arial"/>
          <w:color w:val="000000" w:themeColor="text1"/>
        </w:rPr>
        <w:t>und ist gleichzeitig Teil des W</w:t>
      </w:r>
      <w:r w:rsidR="00506CF1" w:rsidRPr="00393CCE">
        <w:rPr>
          <w:rFonts w:ascii="Arial" w:hAnsi="Arial" w:cs="Arial"/>
          <w:i/>
          <w:iCs/>
          <w:color w:val="000000" w:themeColor="text1"/>
        </w:rPr>
        <w:t xml:space="preserve">orld </w:t>
      </w:r>
      <w:proofErr w:type="spellStart"/>
      <w:r w:rsidR="00506CF1" w:rsidRPr="00393CCE">
        <w:rPr>
          <w:rFonts w:ascii="Arial" w:hAnsi="Arial" w:cs="Arial"/>
          <w:i/>
          <w:iCs/>
          <w:color w:val="000000" w:themeColor="text1"/>
        </w:rPr>
        <w:t>of</w:t>
      </w:r>
      <w:proofErr w:type="spellEnd"/>
      <w:r w:rsidR="00506CF1" w:rsidRPr="00393CCE">
        <w:rPr>
          <w:rFonts w:ascii="Arial" w:hAnsi="Arial" w:cs="Arial"/>
          <w:i/>
          <w:iCs/>
          <w:color w:val="000000" w:themeColor="text1"/>
        </w:rPr>
        <w:t xml:space="preserve"> Hyatt </w:t>
      </w:r>
      <w:r w:rsidR="00506CF1" w:rsidRPr="00393CCE">
        <w:rPr>
          <w:rFonts w:ascii="Arial" w:hAnsi="Arial" w:cs="Arial"/>
          <w:color w:val="000000" w:themeColor="text1"/>
        </w:rPr>
        <w:t>- Bonusprogramms, das Gästen Zugang zu einem weltweiten Angebot an individuellen Erfahrungen bietet.</w:t>
      </w:r>
      <w:r w:rsidR="00E51A82" w:rsidRPr="00393CCE">
        <w:rPr>
          <w:rFonts w:ascii="Arial" w:hAnsi="Arial" w:cs="Arial"/>
          <w:color w:val="000000" w:themeColor="text1"/>
        </w:rPr>
        <w:t xml:space="preserve"> </w:t>
      </w:r>
      <w:r w:rsidR="00E51A82">
        <w:rPr>
          <w:rFonts w:ascii="Arial" w:hAnsi="Arial" w:cs="Arial"/>
          <w:color w:val="000000" w:themeColor="text1"/>
        </w:rPr>
        <w:t xml:space="preserve">Arno </w:t>
      </w:r>
      <w:proofErr w:type="spellStart"/>
      <w:r w:rsidR="00E51A82">
        <w:rPr>
          <w:rFonts w:ascii="Arial" w:hAnsi="Arial" w:cs="Arial"/>
          <w:color w:val="000000" w:themeColor="text1"/>
        </w:rPr>
        <w:t>Schwalie</w:t>
      </w:r>
      <w:proofErr w:type="spellEnd"/>
      <w:r w:rsidR="00E51A82">
        <w:rPr>
          <w:rFonts w:ascii="Arial" w:hAnsi="Arial" w:cs="Arial"/>
          <w:color w:val="000000" w:themeColor="text1"/>
        </w:rPr>
        <w:t>:</w:t>
      </w:r>
      <w:r w:rsidR="00043A17">
        <w:rPr>
          <w:rFonts w:ascii="Arial" w:hAnsi="Arial" w:cs="Arial"/>
          <w:color w:val="000000" w:themeColor="text1"/>
        </w:rPr>
        <w:t xml:space="preserve"> </w:t>
      </w:r>
      <w:r w:rsidR="00915818">
        <w:rPr>
          <w:rFonts w:ascii="Arial" w:hAnsi="Arial" w:cs="Arial"/>
          <w:color w:val="000000" w:themeColor="text1"/>
        </w:rPr>
        <w:t>„</w:t>
      </w:r>
      <w:r w:rsidR="00F85054">
        <w:rPr>
          <w:rFonts w:ascii="Arial" w:hAnsi="Arial" w:cs="Arial"/>
          <w:color w:val="000000" w:themeColor="text1"/>
        </w:rPr>
        <w:t>In Zuge des anhaltenden Wachstums können wir uns auch eine Rückkehr der Marke Lindner Hotels &amp; Resorts, respektive eine</w:t>
      </w:r>
      <w:r w:rsidR="004A4173">
        <w:rPr>
          <w:rFonts w:ascii="Arial" w:hAnsi="Arial" w:cs="Arial"/>
          <w:color w:val="000000" w:themeColor="text1"/>
        </w:rPr>
        <w:t xml:space="preserve">r weiteren Marke </w:t>
      </w:r>
      <w:r w:rsidR="004143B4">
        <w:rPr>
          <w:rFonts w:ascii="Arial" w:hAnsi="Arial" w:cs="Arial"/>
          <w:color w:val="000000" w:themeColor="text1"/>
        </w:rPr>
        <w:t>unserer Gruppe</w:t>
      </w:r>
      <w:r w:rsidR="00F85054">
        <w:rPr>
          <w:rFonts w:ascii="Arial" w:hAnsi="Arial" w:cs="Arial"/>
          <w:color w:val="000000" w:themeColor="text1"/>
        </w:rPr>
        <w:t xml:space="preserve"> in den Schweizer Markt durchaus vorstellen</w:t>
      </w:r>
      <w:r w:rsidR="00915818">
        <w:rPr>
          <w:rFonts w:ascii="Arial" w:hAnsi="Arial" w:cs="Arial"/>
          <w:color w:val="000000" w:themeColor="text1"/>
        </w:rPr>
        <w:t>.“</w:t>
      </w:r>
      <w:r w:rsidR="00915818" w:rsidRPr="009461A8">
        <w:rPr>
          <w:rFonts w:ascii="Arial" w:hAnsi="Arial" w:cs="Arial"/>
          <w:color w:val="000000" w:themeColor="text1"/>
        </w:rPr>
        <w:t xml:space="preserve"> </w:t>
      </w:r>
    </w:p>
    <w:p w14:paraId="55666A90" w14:textId="26423BDF" w:rsidR="00F76507" w:rsidRDefault="00F76507" w:rsidP="0050166B">
      <w:pPr>
        <w:overflowPunct/>
        <w:autoSpaceDE/>
        <w:spacing w:after="120" w:line="360" w:lineRule="auto"/>
        <w:rPr>
          <w:rFonts w:ascii="Arial" w:hAnsi="Arial" w:cs="Arial"/>
          <w:color w:val="000000" w:themeColor="text1"/>
        </w:rPr>
      </w:pPr>
      <w:r>
        <w:rPr>
          <w:rFonts w:ascii="Arial" w:hAnsi="Arial" w:cs="Arial"/>
          <w:color w:val="000000" w:themeColor="text1"/>
        </w:rPr>
        <w:t xml:space="preserve">Mehr Informationen über das </w:t>
      </w:r>
      <w:r w:rsidRPr="00BD1976">
        <w:rPr>
          <w:rFonts w:ascii="Arial" w:hAnsi="Arial" w:cs="Arial"/>
          <w:i/>
          <w:iCs/>
          <w:color w:val="000000" w:themeColor="text1"/>
        </w:rPr>
        <w:t xml:space="preserve">The Hide </w:t>
      </w:r>
      <w:r w:rsidR="00BD1976" w:rsidRPr="00BD1976">
        <w:rPr>
          <w:rFonts w:ascii="Arial" w:hAnsi="Arial" w:cs="Arial"/>
          <w:i/>
          <w:iCs/>
          <w:color w:val="000000" w:themeColor="text1"/>
        </w:rPr>
        <w:t xml:space="preserve">Hotel </w:t>
      </w:r>
      <w:proofErr w:type="spellStart"/>
      <w:r w:rsidRPr="00BD1976">
        <w:rPr>
          <w:rFonts w:ascii="Arial" w:hAnsi="Arial" w:cs="Arial"/>
          <w:i/>
          <w:iCs/>
          <w:color w:val="000000" w:themeColor="text1"/>
        </w:rPr>
        <w:t>Flims</w:t>
      </w:r>
      <w:proofErr w:type="spellEnd"/>
      <w:r>
        <w:rPr>
          <w:rFonts w:ascii="Arial" w:hAnsi="Arial" w:cs="Arial"/>
          <w:color w:val="000000" w:themeColor="text1"/>
        </w:rPr>
        <w:t xml:space="preserve"> unter: </w:t>
      </w:r>
      <w:hyperlink r:id="rId12" w:history="1">
        <w:r w:rsidR="00BD1976" w:rsidRPr="005D41C4">
          <w:rPr>
            <w:rStyle w:val="Hyperlink"/>
            <w:rFonts w:ascii="Arial" w:hAnsi="Arial" w:cs="Arial"/>
          </w:rPr>
          <w:t>https://www.thehidehotelflims.ch/</w:t>
        </w:r>
      </w:hyperlink>
    </w:p>
    <w:p w14:paraId="24DE7FF7" w14:textId="78475CA5" w:rsidR="00BD1976" w:rsidRDefault="00BD1976" w:rsidP="0050166B">
      <w:pPr>
        <w:overflowPunct/>
        <w:autoSpaceDE/>
        <w:spacing w:after="120" w:line="360" w:lineRule="auto"/>
        <w:rPr>
          <w:rFonts w:ascii="Arial" w:hAnsi="Arial" w:cs="Arial"/>
          <w:color w:val="000000" w:themeColor="text1"/>
        </w:rPr>
      </w:pPr>
      <w:r>
        <w:rPr>
          <w:rFonts w:ascii="Arial" w:hAnsi="Arial" w:cs="Arial"/>
          <w:color w:val="000000" w:themeColor="text1"/>
        </w:rPr>
        <w:t xml:space="preserve">Mehr Informationen zur </w:t>
      </w:r>
      <w:r w:rsidRPr="00BD1976">
        <w:rPr>
          <w:rFonts w:ascii="Arial" w:hAnsi="Arial" w:cs="Arial"/>
          <w:i/>
          <w:iCs/>
          <w:color w:val="000000" w:themeColor="text1"/>
        </w:rPr>
        <w:t>L-Collection</w:t>
      </w:r>
      <w:r>
        <w:rPr>
          <w:rFonts w:ascii="Arial" w:hAnsi="Arial" w:cs="Arial"/>
          <w:color w:val="000000" w:themeColor="text1"/>
        </w:rPr>
        <w:t xml:space="preserve"> unter: </w:t>
      </w:r>
    </w:p>
    <w:p w14:paraId="290CBD64" w14:textId="06087DC0" w:rsidR="0024226A" w:rsidRPr="0024226A" w:rsidRDefault="00531A51" w:rsidP="0024226A">
      <w:pPr>
        <w:overflowPunct/>
        <w:autoSpaceDE/>
        <w:spacing w:after="120" w:line="360" w:lineRule="auto"/>
        <w:rPr>
          <w:rStyle w:val="Hyperlink"/>
          <w:rFonts w:ascii="Arial" w:hAnsi="Arial" w:cs="Arial"/>
        </w:rPr>
      </w:pPr>
      <w:hyperlink r:id="rId13" w:history="1">
        <w:r w:rsidR="0024226A" w:rsidRPr="0024226A">
          <w:rPr>
            <w:rStyle w:val="Hyperlink"/>
            <w:rFonts w:ascii="Arial" w:hAnsi="Arial" w:cs="Arial"/>
          </w:rPr>
          <w:t>https://lindnerhotelgroup.com/marken/l-collection</w:t>
        </w:r>
      </w:hyperlink>
    </w:p>
    <w:p w14:paraId="12F54C25" w14:textId="7AF1CB2F" w:rsidR="00F430AC" w:rsidRPr="00034F74" w:rsidRDefault="00E1705C" w:rsidP="000A67CE">
      <w:pPr>
        <w:overflowPunct/>
        <w:autoSpaceDE/>
        <w:spacing w:after="120" w:line="360" w:lineRule="auto"/>
        <w:jc w:val="both"/>
        <w:rPr>
          <w:rFonts w:ascii="Arial" w:hAnsi="Arial" w:cs="Arial"/>
          <w:color w:val="000000" w:themeColor="text1"/>
        </w:rPr>
      </w:pPr>
      <w:r>
        <w:br/>
      </w:r>
      <w:r w:rsidR="00F430AC" w:rsidRPr="6A11927F">
        <w:rPr>
          <w:rFonts w:ascii="Arial" w:hAnsi="Arial" w:cs="Arial"/>
          <w:b/>
        </w:rPr>
        <w:t>Über die Lindner Hotels AG</w:t>
      </w:r>
    </w:p>
    <w:p w14:paraId="10CA57A1" w14:textId="77777777" w:rsidR="005701D2" w:rsidRPr="00DD5F38" w:rsidRDefault="005701D2" w:rsidP="005701D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Hotels AG führt als Lindner Hotel Group 35 Hotels in </w:t>
      </w:r>
      <w:r>
        <w:rPr>
          <w:rFonts w:ascii="Arial" w:hAnsi="Arial" w:cs="Arial"/>
          <w:color w:val="000000" w:themeColor="text1"/>
        </w:rPr>
        <w:t>neun</w:t>
      </w:r>
      <w:r w:rsidRPr="00DD5F38">
        <w:rPr>
          <w:rFonts w:ascii="Arial" w:hAnsi="Arial" w:cs="Arial"/>
          <w:color w:val="000000" w:themeColor="text1"/>
        </w:rPr>
        <w:t xml:space="preserve"> europäischen Ländern und in den USA. Sechs weitere Häuser sind in der Realisierung. Die LHG beschäftigt rund 2.500 Mitarbeiterinnen und Mitarbeiter und rechnet für 2024 mit einem Umsatz von rund 330 Millionen Euro. </w:t>
      </w:r>
    </w:p>
    <w:p w14:paraId="3D9069A5" w14:textId="77777777" w:rsidR="005701D2" w:rsidRPr="008C6392" w:rsidRDefault="005701D2" w:rsidP="005701D2">
      <w:pPr>
        <w:overflowPunct/>
        <w:autoSpaceDE/>
        <w:spacing w:after="120" w:line="360" w:lineRule="auto"/>
        <w:jc w:val="both"/>
        <w:rPr>
          <w:rFonts w:ascii="Arial" w:hAnsi="Arial" w:cs="Arial"/>
          <w:color w:val="000000" w:themeColor="text1"/>
        </w:rPr>
      </w:pPr>
      <w:r w:rsidRPr="7B06C5ED">
        <w:rPr>
          <w:rFonts w:ascii="Arial" w:hAnsi="Arial" w:cs="Arial"/>
          <w:color w:val="000000" w:themeColor="text1"/>
        </w:rPr>
        <w:t xml:space="preserve">Die Lindner Hotel Group betreibt vier starke Marken unter einem Dach. Die </w:t>
      </w:r>
      <w:r w:rsidRPr="7B06C5ED">
        <w:rPr>
          <w:rFonts w:ascii="Arial" w:hAnsi="Arial" w:cs="Arial"/>
          <w:i/>
          <w:iCs/>
          <w:color w:val="000000" w:themeColor="text1"/>
        </w:rPr>
        <w:t>Lindner Hotels &amp; Resorts</w:t>
      </w:r>
      <w:r w:rsidRPr="7B06C5ED">
        <w:rPr>
          <w:rFonts w:ascii="Arial" w:hAnsi="Arial" w:cs="Arial"/>
          <w:color w:val="000000" w:themeColor="text1"/>
        </w:rPr>
        <w:t xml:space="preserve"> sind seit 2022 Teil von </w:t>
      </w:r>
      <w:proofErr w:type="spellStart"/>
      <w:r w:rsidRPr="7B06C5ED">
        <w:rPr>
          <w:rFonts w:ascii="Arial" w:hAnsi="Arial" w:cs="Arial"/>
          <w:i/>
          <w:iCs/>
          <w:color w:val="000000" w:themeColor="text1"/>
        </w:rPr>
        <w:t>JdV</w:t>
      </w:r>
      <w:proofErr w:type="spellEnd"/>
      <w:r w:rsidRPr="7B06C5ED">
        <w:rPr>
          <w:rFonts w:ascii="Arial" w:hAnsi="Arial" w:cs="Arial"/>
          <w:i/>
          <w:iCs/>
          <w:color w:val="000000" w:themeColor="text1"/>
        </w:rPr>
        <w:t xml:space="preserve"> </w:t>
      </w:r>
      <w:proofErr w:type="spellStart"/>
      <w:r w:rsidRPr="7B06C5ED">
        <w:rPr>
          <w:rFonts w:ascii="Arial" w:hAnsi="Arial" w:cs="Arial"/>
          <w:i/>
          <w:iCs/>
          <w:color w:val="000000" w:themeColor="text1"/>
        </w:rPr>
        <w:t>by</w:t>
      </w:r>
      <w:proofErr w:type="spellEnd"/>
      <w:r w:rsidRPr="7B06C5ED">
        <w:rPr>
          <w:rFonts w:ascii="Arial" w:hAnsi="Arial" w:cs="Arial"/>
          <w:i/>
          <w:iCs/>
          <w:color w:val="000000" w:themeColor="text1"/>
        </w:rPr>
        <w:t xml:space="preserve"> Hyatt.</w:t>
      </w:r>
      <w:r w:rsidRPr="7B06C5ED">
        <w:rPr>
          <w:rFonts w:ascii="Arial" w:hAnsi="Arial" w:cs="Arial"/>
          <w:color w:val="000000" w:themeColor="text1"/>
        </w:rPr>
        <w:t xml:space="preserve"> Durch den Anschluss stärkt das Unternehmen sein internationales Wachstum und ist gleichzeitig Teil des W</w:t>
      </w:r>
      <w:r w:rsidRPr="7B06C5ED">
        <w:rPr>
          <w:rFonts w:ascii="Arial" w:hAnsi="Arial" w:cs="Arial"/>
          <w:i/>
          <w:iCs/>
          <w:color w:val="000000" w:themeColor="text1"/>
        </w:rPr>
        <w:t xml:space="preserve">orld </w:t>
      </w:r>
      <w:proofErr w:type="spellStart"/>
      <w:r w:rsidRPr="7B06C5ED">
        <w:rPr>
          <w:rFonts w:ascii="Arial" w:hAnsi="Arial" w:cs="Arial"/>
          <w:i/>
          <w:iCs/>
          <w:color w:val="000000" w:themeColor="text1"/>
        </w:rPr>
        <w:t>of</w:t>
      </w:r>
      <w:proofErr w:type="spellEnd"/>
      <w:r w:rsidRPr="7B06C5ED">
        <w:rPr>
          <w:rFonts w:ascii="Arial" w:hAnsi="Arial" w:cs="Arial"/>
          <w:i/>
          <w:iCs/>
          <w:color w:val="000000" w:themeColor="text1"/>
        </w:rPr>
        <w:t xml:space="preserve"> Hyatt </w:t>
      </w:r>
      <w:r w:rsidRPr="7B06C5ED">
        <w:rPr>
          <w:rFonts w:ascii="Arial" w:hAnsi="Arial" w:cs="Arial"/>
          <w:color w:val="000000" w:themeColor="text1"/>
        </w:rPr>
        <w:t>- Bonusprogramms, das Gästen Zugang zu einem weltweiten Angebot an individuellen Erfahrungen bietet. </w:t>
      </w:r>
    </w:p>
    <w:p w14:paraId="6831B495" w14:textId="77777777" w:rsidR="005701D2" w:rsidRDefault="005701D2" w:rsidP="005701D2">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die zuvor Teil von </w:t>
      </w:r>
      <w:proofErr w:type="spellStart"/>
      <w:r w:rsidRPr="7B06C5ED">
        <w:rPr>
          <w:rFonts w:ascii="Arial" w:hAnsi="Arial" w:cs="Arial"/>
          <w:color w:val="000000" w:themeColor="text1"/>
        </w:rPr>
        <w:t>JdV</w:t>
      </w:r>
      <w:proofErr w:type="spellEnd"/>
      <w:r w:rsidRPr="7B06C5ED">
        <w:rPr>
          <w:rFonts w:ascii="Arial" w:hAnsi="Arial" w:cs="Arial"/>
          <w:color w:val="000000" w:themeColor="text1"/>
        </w:rPr>
        <w:t xml:space="preserve"> </w:t>
      </w:r>
      <w:proofErr w:type="spellStart"/>
      <w:r w:rsidRPr="7B06C5ED">
        <w:rPr>
          <w:rFonts w:ascii="Arial" w:hAnsi="Arial" w:cs="Arial"/>
          <w:color w:val="000000" w:themeColor="text1"/>
        </w:rPr>
        <w:t>by</w:t>
      </w:r>
      <w:proofErr w:type="spellEnd"/>
      <w:r w:rsidRPr="7B06C5ED">
        <w:rPr>
          <w:rFonts w:ascii="Arial" w:hAnsi="Arial" w:cs="Arial"/>
          <w:color w:val="000000" w:themeColor="text1"/>
        </w:rPr>
        <w:t xml:space="preserve"> Hyatt war, nun eine eigenständige Marke innerhalb des globalen Lifestyle-Portfolios von Hyatt.</w:t>
      </w:r>
    </w:p>
    <w:p w14:paraId="55E9A992" w14:textId="77777777" w:rsidR="005701D2" w:rsidRPr="00DD5F38" w:rsidRDefault="005701D2" w:rsidP="005701D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Im Zuge der Ende März 2024 angekündigten Übernahme von Häusern der 12.18. Hospitality Management übernimmt die LHG nun außergewöhnliche Hotels und </w:t>
      </w:r>
      <w:r w:rsidRPr="00DD5F38">
        <w:rPr>
          <w:rFonts w:ascii="Arial" w:hAnsi="Arial" w:cs="Arial"/>
          <w:color w:val="000000" w:themeColor="text1"/>
        </w:rPr>
        <w:lastRenderedPageBreak/>
        <w:t xml:space="preserve">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01B2008" w14:textId="77777777" w:rsidR="005701D2" w:rsidRPr="00DD5F38" w:rsidRDefault="005701D2" w:rsidP="005701D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2BA88C27" w14:textId="77777777" w:rsidR="005701D2" w:rsidRDefault="005701D2" w:rsidP="005701D2">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Arno </w:t>
      </w:r>
      <w:proofErr w:type="spellStart"/>
      <w:r w:rsidRPr="00DD5F38">
        <w:rPr>
          <w:rFonts w:ascii="Arial" w:hAnsi="Arial" w:cs="Arial"/>
          <w:color w:val="000000" w:themeColor="text1"/>
        </w:rPr>
        <w:t>Schwalie</w:t>
      </w:r>
      <w:proofErr w:type="spellEnd"/>
      <w:r w:rsidRPr="00DD5F38">
        <w:rPr>
          <w:rFonts w:ascii="Arial" w:hAnsi="Arial" w:cs="Arial"/>
          <w:color w:val="000000" w:themeColor="text1"/>
        </w:rPr>
        <w:t xml:space="preserv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77AE6A2F" w:rsidR="00B42F67" w:rsidRPr="00D02610" w:rsidRDefault="00531A51" w:rsidP="00F430AC">
      <w:pPr>
        <w:overflowPunct/>
        <w:autoSpaceDE/>
        <w:spacing w:line="360" w:lineRule="auto"/>
        <w:jc w:val="both"/>
        <w:rPr>
          <w:rStyle w:val="Hyperlink"/>
          <w:rFonts w:ascii="Arial" w:hAnsi="Arial" w:cs="Arial"/>
          <w:lang w:eastAsia="en-US"/>
        </w:rPr>
      </w:pPr>
      <w:hyperlink r:id="rId14" w:history="1">
        <w:r w:rsidR="00B42F67" w:rsidRPr="00D02610">
          <w:rPr>
            <w:rStyle w:val="Hyperlink"/>
            <w:rFonts w:ascii="Arial" w:hAnsi="Arial" w:cs="Arial"/>
            <w:lang w:eastAsia="en-US"/>
          </w:rPr>
          <w:t>https://lindnerhotelgroup.com/</w:t>
        </w:r>
      </w:hyperlink>
    </w:p>
    <w:p w14:paraId="58645932" w14:textId="4071D6A2" w:rsidR="00F430AC" w:rsidRPr="00AA635A" w:rsidRDefault="00531A51" w:rsidP="00F430AC">
      <w:pPr>
        <w:overflowPunct/>
        <w:autoSpaceDE/>
        <w:spacing w:line="360" w:lineRule="auto"/>
        <w:jc w:val="both"/>
        <w:rPr>
          <w:rFonts w:ascii="Arial" w:hAnsi="Arial" w:cs="Arial"/>
        </w:rPr>
      </w:pPr>
      <w:hyperlink r:id="rId15"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531A51" w:rsidP="00F430AC">
      <w:pPr>
        <w:overflowPunct/>
        <w:autoSpaceDE/>
        <w:spacing w:line="360" w:lineRule="auto"/>
        <w:jc w:val="both"/>
        <w:rPr>
          <w:rFonts w:ascii="Arial" w:hAnsi="Arial" w:cs="Arial"/>
        </w:rPr>
      </w:pPr>
      <w:hyperlink r:id="rId16"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104ED374" w14:textId="77777777" w:rsidR="00D07842" w:rsidRDefault="00531A51" w:rsidP="00D07842">
      <w:pPr>
        <w:overflowPunct/>
        <w:autoSpaceDE/>
        <w:spacing w:after="120" w:line="360" w:lineRule="auto"/>
        <w:rPr>
          <w:rStyle w:val="Hyperlink"/>
        </w:rPr>
      </w:pPr>
      <w:hyperlink r:id="rId17" w:history="1">
        <w:r w:rsidR="00D07842"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71C67260" w14:textId="5D38F981" w:rsidR="00F430AC" w:rsidRDefault="00531A51" w:rsidP="00F430AC">
      <w:pPr>
        <w:overflowPunct/>
        <w:autoSpaceDE/>
        <w:spacing w:line="360" w:lineRule="auto"/>
        <w:jc w:val="both"/>
        <w:rPr>
          <w:rStyle w:val="Hyperlink"/>
          <w:rFonts w:ascii="Arial" w:hAnsi="Arial" w:cs="Arial"/>
        </w:rPr>
      </w:pPr>
      <w:hyperlink r:id="rId18" w:history="1">
        <w:r w:rsidR="00DD5F38" w:rsidRPr="00151D53">
          <w:rPr>
            <w:rStyle w:val="Hyperlink"/>
            <w:rFonts w:ascii="Arial" w:hAnsi="Arial" w:cs="Arial"/>
          </w:rPr>
          <w:t>birgit.goertz@dz-con.de</w:t>
        </w:r>
      </w:hyperlink>
    </w:p>
    <w:p w14:paraId="4D2E4062" w14:textId="77777777" w:rsidR="003076D8" w:rsidRPr="00FD21C9" w:rsidRDefault="003076D8" w:rsidP="003076D8">
      <w:pPr>
        <w:overflowPunct/>
        <w:autoSpaceDE/>
        <w:spacing w:after="120" w:line="360" w:lineRule="auto"/>
        <w:rPr>
          <w:rFonts w:ascii="Arial" w:hAnsi="Arial" w:cs="Arial"/>
          <w:color w:val="000000" w:themeColor="text1"/>
          <w:lang w:val="en-US"/>
        </w:rPr>
      </w:pPr>
      <w:r w:rsidRPr="00FD21C9">
        <w:rPr>
          <w:rFonts w:ascii="Arial" w:hAnsi="Arial" w:cs="Arial"/>
          <w:color w:val="000000" w:themeColor="text1"/>
          <w:lang w:val="en-US"/>
        </w:rPr>
        <w:t>Birgit Görtz </w:t>
      </w:r>
      <w:r w:rsidRPr="00FD21C9">
        <w:rPr>
          <w:rFonts w:ascii="Arial" w:hAnsi="Arial" w:cs="Arial"/>
          <w:color w:val="000000" w:themeColor="text1"/>
          <w:lang w:val="en-US"/>
        </w:rPr>
        <w:br/>
        <w:t xml:space="preserve">Senior Consultant </w:t>
      </w:r>
      <w:r w:rsidRPr="00FD21C9">
        <w:rPr>
          <w:rFonts w:ascii="Arial" w:hAnsi="Arial" w:cs="Arial"/>
          <w:color w:val="000000" w:themeColor="text1"/>
          <w:lang w:val="en-US"/>
        </w:rPr>
        <w:br/>
        <w:t>DZ-CON GmbH</w:t>
      </w:r>
      <w:r w:rsidRPr="00FD21C9">
        <w:rPr>
          <w:rFonts w:ascii="Arial" w:hAnsi="Arial" w:cs="Arial"/>
          <w:color w:val="000000" w:themeColor="text1"/>
          <w:lang w:val="en-US"/>
        </w:rPr>
        <w:br/>
        <w:t>+49 211 8909 550</w:t>
      </w:r>
      <w:r w:rsidRPr="00FD21C9">
        <w:rPr>
          <w:rFonts w:ascii="Arial" w:hAnsi="Arial" w:cs="Arial"/>
          <w:color w:val="000000" w:themeColor="text1"/>
          <w:lang w:val="en-US"/>
        </w:rPr>
        <w:br/>
        <w:t>+49 170 5560 360</w:t>
      </w:r>
      <w:r w:rsidRPr="00FD21C9">
        <w:rPr>
          <w:rFonts w:ascii="Arial" w:hAnsi="Arial" w:cs="Arial"/>
          <w:color w:val="000000" w:themeColor="text1"/>
          <w:lang w:val="en-US"/>
        </w:rPr>
        <w:br/>
      </w:r>
      <w:hyperlink r:id="rId19" w:history="1">
        <w:r w:rsidRPr="00FD21C9">
          <w:rPr>
            <w:rFonts w:ascii="Arial" w:hAnsi="Arial" w:cs="Arial"/>
            <w:color w:val="000000" w:themeColor="text1"/>
            <w:lang w:val="en-US"/>
          </w:rPr>
          <w:t>birgit.goertz@dz-con.de</w:t>
        </w:r>
      </w:hyperlink>
    </w:p>
    <w:p w14:paraId="04B74DC9" w14:textId="651EB7F2" w:rsidR="00E1705C" w:rsidRPr="00FD21C9" w:rsidRDefault="00E1705C" w:rsidP="00F430AC">
      <w:pPr>
        <w:overflowPunct/>
        <w:autoSpaceDE/>
        <w:spacing w:after="120" w:line="360" w:lineRule="auto"/>
        <w:rPr>
          <w:rFonts w:ascii="Arial" w:hAnsi="Arial" w:cs="Arial"/>
          <w:lang w:val="en-US"/>
        </w:rPr>
      </w:pPr>
    </w:p>
    <w:p w14:paraId="7DF291EE" w14:textId="3A16DDB7" w:rsidR="00151D19" w:rsidRPr="00151D19" w:rsidRDefault="00E1705C" w:rsidP="41F49579">
      <w:pPr>
        <w:overflowPunct/>
        <w:autoSpaceDE/>
        <w:spacing w:line="360" w:lineRule="auto"/>
        <w:rPr>
          <w:rFonts w:ascii="Arial" w:hAnsi="Arial" w:cs="Arial"/>
          <w:b/>
          <w:bCs/>
        </w:rPr>
      </w:pPr>
      <w:r w:rsidRPr="41F49579">
        <w:rPr>
          <w:rFonts w:ascii="Arial" w:hAnsi="Arial" w:cs="Arial"/>
          <w:b/>
          <w:bCs/>
        </w:rPr>
        <w:t>Weitere Fotos zur Verwendung im Zusammenhang mit der Berichterstattung:</w:t>
      </w:r>
    </w:p>
    <w:p w14:paraId="5BD255A7" w14:textId="7D7B27B2" w:rsidR="00151D19" w:rsidRPr="00151D19" w:rsidRDefault="00151D19" w:rsidP="41F49579">
      <w:pPr>
        <w:overflowPunct/>
        <w:autoSpaceDE/>
        <w:spacing w:line="360" w:lineRule="auto"/>
        <w:rPr>
          <w:rFonts w:ascii="Arial" w:hAnsi="Arial" w:cs="Arial"/>
          <w:b/>
          <w:bCs/>
        </w:rPr>
      </w:pPr>
    </w:p>
    <w:p w14:paraId="71E2FE59" w14:textId="2BA1FE07" w:rsidR="00151D19" w:rsidRPr="00151D19" w:rsidRDefault="5A67F1D3" w:rsidP="41F49579">
      <w:pPr>
        <w:overflowPunct/>
        <w:autoSpaceDE/>
        <w:spacing w:line="360" w:lineRule="auto"/>
        <w:rPr>
          <w:rFonts w:ascii="Arial" w:hAnsi="Arial" w:cs="Arial"/>
          <w:b/>
          <w:bCs/>
        </w:rPr>
      </w:pPr>
      <w:r>
        <w:rPr>
          <w:noProof/>
        </w:rPr>
        <w:lastRenderedPageBreak/>
        <w:drawing>
          <wp:inline distT="0" distB="0" distL="0" distR="0" wp14:anchorId="7CD6E2D5" wp14:editId="09EF9913">
            <wp:extent cx="4505325" cy="3000375"/>
            <wp:effectExtent l="0" t="0" r="0" b="0"/>
            <wp:docPr id="1024380728" name="Grafik 102438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05325" cy="3000375"/>
                    </a:xfrm>
                    <a:prstGeom prst="rect">
                      <a:avLst/>
                    </a:prstGeom>
                  </pic:spPr>
                </pic:pic>
              </a:graphicData>
            </a:graphic>
          </wp:inline>
        </w:drawing>
      </w:r>
    </w:p>
    <w:p w14:paraId="0E1E56A6" w14:textId="6F85D936" w:rsidR="00F63450" w:rsidRPr="00FD21C9" w:rsidRDefault="5A67F1D3" w:rsidP="00B5495F">
      <w:pPr>
        <w:spacing w:after="160" w:line="259" w:lineRule="auto"/>
        <w:rPr>
          <w:rFonts w:ascii="Arial" w:hAnsi="Arial" w:cs="Arial"/>
          <w:color w:val="000000" w:themeColor="text1"/>
          <w:sz w:val="21"/>
          <w:szCs w:val="21"/>
          <w:highlight w:val="yellow"/>
          <w:lang w:val="en-US"/>
        </w:rPr>
      </w:pPr>
      <w:r w:rsidRPr="00FD21C9">
        <w:rPr>
          <w:rFonts w:ascii="Arial" w:hAnsi="Arial" w:cs="Arial"/>
          <w:color w:val="000000" w:themeColor="text1"/>
          <w:sz w:val="21"/>
          <w:szCs w:val="21"/>
          <w:lang w:val="en-US"/>
        </w:rPr>
        <w:t xml:space="preserve">BU: </w:t>
      </w:r>
      <w:r w:rsidR="002733AA" w:rsidRPr="00FD21C9">
        <w:rPr>
          <w:rFonts w:ascii="Arial" w:hAnsi="Arial" w:cs="Arial"/>
          <w:color w:val="000000" w:themeColor="text1"/>
          <w:sz w:val="21"/>
          <w:szCs w:val="21"/>
          <w:lang w:val="en-US"/>
        </w:rPr>
        <w:t>Impression</w:t>
      </w:r>
      <w:r w:rsidRPr="00FD21C9">
        <w:rPr>
          <w:rFonts w:ascii="Arial" w:hAnsi="Arial" w:cs="Arial"/>
          <w:color w:val="000000" w:themeColor="text1"/>
          <w:sz w:val="21"/>
          <w:szCs w:val="21"/>
          <w:lang w:val="en-US"/>
        </w:rPr>
        <w:t xml:space="preserve"> Stenna</w:t>
      </w:r>
      <w:r w:rsidR="00C6586A" w:rsidRPr="00FD21C9">
        <w:rPr>
          <w:rFonts w:ascii="Arial" w:hAnsi="Arial" w:cs="Arial"/>
          <w:color w:val="000000" w:themeColor="text1"/>
          <w:sz w:val="21"/>
          <w:szCs w:val="21"/>
          <w:lang w:val="en-US"/>
        </w:rPr>
        <w:t xml:space="preserve"> </w:t>
      </w:r>
      <w:r w:rsidR="00D4230D" w:rsidRPr="00FD21C9">
        <w:rPr>
          <w:rFonts w:ascii="Arial" w:hAnsi="Arial" w:cs="Arial"/>
          <w:color w:val="000000" w:themeColor="text1"/>
          <w:sz w:val="21"/>
          <w:szCs w:val="21"/>
          <w:lang w:val="en-US"/>
        </w:rPr>
        <w:t xml:space="preserve">Loft </w:t>
      </w:r>
      <w:r w:rsidR="00B5495F" w:rsidRPr="00FD21C9">
        <w:rPr>
          <w:rFonts w:ascii="Arial" w:hAnsi="Arial" w:cs="Arial"/>
          <w:color w:val="000000" w:themeColor="text1"/>
          <w:sz w:val="21"/>
          <w:szCs w:val="21"/>
          <w:lang w:val="en-US"/>
        </w:rPr>
        <w:br/>
      </w:r>
      <w:r w:rsidR="00F63450" w:rsidRPr="00FD21C9">
        <w:rPr>
          <w:rFonts w:ascii="Arial" w:hAnsi="Arial" w:cs="Arial"/>
          <w:color w:val="000000" w:themeColor="text1"/>
          <w:sz w:val="21"/>
          <w:szCs w:val="21"/>
          <w:lang w:val="en-US"/>
        </w:rPr>
        <w:t>(Foto: Credit Suisse)</w:t>
      </w:r>
    </w:p>
    <w:p w14:paraId="70EE69FF" w14:textId="6E3E9375" w:rsidR="00151D19" w:rsidRPr="00FD21C9" w:rsidRDefault="00151D19" w:rsidP="41F49579">
      <w:pPr>
        <w:spacing w:after="160" w:line="259" w:lineRule="auto"/>
        <w:rPr>
          <w:rFonts w:ascii="Arial" w:hAnsi="Arial" w:cs="Arial"/>
          <w:color w:val="000000" w:themeColor="text1"/>
          <w:sz w:val="21"/>
          <w:szCs w:val="21"/>
          <w:highlight w:val="yellow"/>
          <w:lang w:val="en-US"/>
        </w:rPr>
      </w:pPr>
    </w:p>
    <w:p w14:paraId="1AB5DE57" w14:textId="49209669" w:rsidR="00151D19" w:rsidRPr="00151D19" w:rsidRDefault="5A67F1D3" w:rsidP="41F49579">
      <w:pPr>
        <w:overflowPunct/>
        <w:autoSpaceDE/>
        <w:spacing w:after="160" w:line="259" w:lineRule="auto"/>
        <w:rPr>
          <w:rFonts w:ascii="Arial" w:hAnsi="Arial" w:cs="Arial"/>
          <w:color w:val="000000" w:themeColor="text1"/>
          <w:sz w:val="21"/>
          <w:szCs w:val="21"/>
          <w:highlight w:val="yellow"/>
        </w:rPr>
      </w:pPr>
      <w:r>
        <w:rPr>
          <w:noProof/>
        </w:rPr>
        <w:drawing>
          <wp:inline distT="0" distB="0" distL="0" distR="0" wp14:anchorId="20FE6900" wp14:editId="27FF688F">
            <wp:extent cx="4505325" cy="3000375"/>
            <wp:effectExtent l="0" t="0" r="0" b="0"/>
            <wp:docPr id="1214009253" name="Grafik 12140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05325" cy="3000375"/>
                    </a:xfrm>
                    <a:prstGeom prst="rect">
                      <a:avLst/>
                    </a:prstGeom>
                  </pic:spPr>
                </pic:pic>
              </a:graphicData>
            </a:graphic>
          </wp:inline>
        </w:drawing>
      </w:r>
    </w:p>
    <w:p w14:paraId="6C932924" w14:textId="56E5AB82" w:rsidR="00151D19" w:rsidRPr="00F63450" w:rsidRDefault="5A67F1D3" w:rsidP="41F49579">
      <w:pPr>
        <w:overflowPunct/>
        <w:autoSpaceDE/>
        <w:spacing w:after="160" w:line="360" w:lineRule="auto"/>
        <w:rPr>
          <w:rFonts w:ascii="Arial" w:hAnsi="Arial" w:cs="Arial"/>
          <w:color w:val="000000" w:themeColor="text1"/>
          <w:sz w:val="21"/>
          <w:szCs w:val="21"/>
          <w:highlight w:val="yellow"/>
        </w:rPr>
      </w:pPr>
      <w:r w:rsidRPr="41F49579">
        <w:rPr>
          <w:rFonts w:ascii="Arial" w:hAnsi="Arial" w:cs="Arial"/>
          <w:color w:val="000000" w:themeColor="text1"/>
          <w:sz w:val="21"/>
          <w:szCs w:val="21"/>
        </w:rPr>
        <w:t xml:space="preserve">BU: </w:t>
      </w:r>
      <w:r w:rsidR="0077404B">
        <w:rPr>
          <w:rFonts w:ascii="Arial" w:hAnsi="Arial" w:cs="Arial"/>
          <w:color w:val="000000" w:themeColor="text1"/>
          <w:sz w:val="21"/>
          <w:szCs w:val="21"/>
        </w:rPr>
        <w:t xml:space="preserve">Das </w:t>
      </w:r>
      <w:proofErr w:type="spellStart"/>
      <w:r w:rsidR="00A70566">
        <w:rPr>
          <w:rFonts w:ascii="Arial" w:hAnsi="Arial" w:cs="Arial"/>
          <w:color w:val="000000" w:themeColor="text1"/>
          <w:sz w:val="21"/>
          <w:szCs w:val="21"/>
        </w:rPr>
        <w:t>Stenna</w:t>
      </w:r>
      <w:proofErr w:type="spellEnd"/>
      <w:r w:rsidR="00A70566">
        <w:rPr>
          <w:rFonts w:ascii="Arial" w:hAnsi="Arial" w:cs="Arial"/>
          <w:color w:val="000000" w:themeColor="text1"/>
          <w:sz w:val="21"/>
          <w:szCs w:val="21"/>
        </w:rPr>
        <w:t xml:space="preserve">: </w:t>
      </w:r>
      <w:r w:rsidRPr="41F49579">
        <w:rPr>
          <w:rFonts w:ascii="Arial" w:hAnsi="Arial" w:cs="Arial"/>
          <w:color w:val="000000" w:themeColor="text1"/>
          <w:sz w:val="21"/>
          <w:szCs w:val="21"/>
        </w:rPr>
        <w:t>Erste Adresse auch für Kulinarik</w:t>
      </w:r>
      <w:r w:rsidR="00A70566">
        <w:rPr>
          <w:rFonts w:ascii="Arial" w:hAnsi="Arial" w:cs="Arial"/>
          <w:color w:val="000000" w:themeColor="text1"/>
          <w:sz w:val="21"/>
          <w:szCs w:val="21"/>
        </w:rPr>
        <w:t xml:space="preserve"> </w:t>
      </w:r>
      <w:r w:rsidR="00F63450">
        <w:rPr>
          <w:rFonts w:ascii="Arial" w:hAnsi="Arial" w:cs="Arial"/>
          <w:color w:val="000000" w:themeColor="text1"/>
          <w:sz w:val="21"/>
          <w:szCs w:val="21"/>
        </w:rPr>
        <w:br/>
      </w:r>
      <w:r w:rsidR="00F63450" w:rsidRPr="00F63450">
        <w:rPr>
          <w:rFonts w:ascii="Arial" w:hAnsi="Arial" w:cs="Arial"/>
          <w:color w:val="000000" w:themeColor="text1"/>
          <w:sz w:val="21"/>
          <w:szCs w:val="21"/>
        </w:rPr>
        <w:t xml:space="preserve">(Foto: </w:t>
      </w:r>
      <w:proofErr w:type="spellStart"/>
      <w:r w:rsidR="00F63450" w:rsidRPr="00F63450">
        <w:rPr>
          <w:rFonts w:ascii="Arial" w:hAnsi="Arial" w:cs="Arial"/>
          <w:color w:val="000000" w:themeColor="text1"/>
          <w:sz w:val="21"/>
          <w:szCs w:val="21"/>
        </w:rPr>
        <w:t>Credit</w:t>
      </w:r>
      <w:proofErr w:type="spellEnd"/>
      <w:r w:rsidR="00F63450" w:rsidRPr="00F63450">
        <w:rPr>
          <w:rFonts w:ascii="Arial" w:hAnsi="Arial" w:cs="Arial"/>
          <w:color w:val="000000" w:themeColor="text1"/>
          <w:sz w:val="21"/>
          <w:szCs w:val="21"/>
        </w:rPr>
        <w:t xml:space="preserve"> Suisse)</w:t>
      </w:r>
    </w:p>
    <w:p w14:paraId="43370CC7" w14:textId="1D3AEF6B" w:rsidR="00151D19" w:rsidRPr="00151D19" w:rsidRDefault="5A67F1D3" w:rsidP="41F49579">
      <w:pPr>
        <w:overflowPunct/>
        <w:autoSpaceDE/>
        <w:spacing w:after="160" w:line="360" w:lineRule="auto"/>
        <w:rPr>
          <w:rFonts w:ascii="Arial" w:hAnsi="Arial" w:cs="Arial"/>
          <w:color w:val="000000" w:themeColor="text1"/>
          <w:sz w:val="21"/>
          <w:szCs w:val="21"/>
        </w:rPr>
      </w:pPr>
      <w:r>
        <w:rPr>
          <w:noProof/>
        </w:rPr>
        <w:lastRenderedPageBreak/>
        <w:drawing>
          <wp:inline distT="0" distB="0" distL="0" distR="0" wp14:anchorId="0C2239D6" wp14:editId="097FCEA1">
            <wp:extent cx="4505325" cy="3000375"/>
            <wp:effectExtent l="0" t="0" r="0" b="0"/>
            <wp:docPr id="662630503" name="Grafik 66263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05325" cy="3000375"/>
                    </a:xfrm>
                    <a:prstGeom prst="rect">
                      <a:avLst/>
                    </a:prstGeom>
                  </pic:spPr>
                </pic:pic>
              </a:graphicData>
            </a:graphic>
          </wp:inline>
        </w:drawing>
      </w:r>
    </w:p>
    <w:p w14:paraId="16A05A13" w14:textId="3FF03FD8" w:rsidR="00151D19" w:rsidRPr="00FD21C9" w:rsidRDefault="5A67F1D3" w:rsidP="41F49579">
      <w:pPr>
        <w:overflowPunct/>
        <w:autoSpaceDE/>
        <w:spacing w:after="160" w:line="360" w:lineRule="auto"/>
        <w:rPr>
          <w:rFonts w:ascii="Arial" w:hAnsi="Arial" w:cs="Arial"/>
          <w:color w:val="000000" w:themeColor="text1"/>
          <w:sz w:val="21"/>
          <w:szCs w:val="21"/>
          <w:lang w:val="en-US"/>
        </w:rPr>
      </w:pPr>
      <w:r w:rsidRPr="00FD21C9">
        <w:rPr>
          <w:rFonts w:ascii="Arial" w:hAnsi="Arial" w:cs="Arial"/>
          <w:color w:val="000000" w:themeColor="text1"/>
          <w:sz w:val="21"/>
          <w:szCs w:val="21"/>
          <w:lang w:val="en-US"/>
        </w:rPr>
        <w:t xml:space="preserve">BU: </w:t>
      </w:r>
      <w:proofErr w:type="spellStart"/>
      <w:r w:rsidR="00C6BAE8" w:rsidRPr="00FD21C9">
        <w:rPr>
          <w:rFonts w:ascii="Arial" w:hAnsi="Arial" w:cs="Arial"/>
          <w:color w:val="000000" w:themeColor="text1"/>
          <w:sz w:val="21"/>
          <w:szCs w:val="21"/>
          <w:lang w:val="en-US"/>
        </w:rPr>
        <w:t>Lässige</w:t>
      </w:r>
      <w:proofErr w:type="spellEnd"/>
      <w:r w:rsidR="00C6BAE8" w:rsidRPr="00FD21C9">
        <w:rPr>
          <w:rFonts w:ascii="Arial" w:hAnsi="Arial" w:cs="Arial"/>
          <w:color w:val="000000" w:themeColor="text1"/>
          <w:sz w:val="21"/>
          <w:szCs w:val="21"/>
          <w:lang w:val="en-US"/>
        </w:rPr>
        <w:t xml:space="preserve"> </w:t>
      </w:r>
      <w:proofErr w:type="spellStart"/>
      <w:r w:rsidR="00C6BAE8" w:rsidRPr="00FD21C9">
        <w:rPr>
          <w:rFonts w:ascii="Arial" w:hAnsi="Arial" w:cs="Arial"/>
          <w:color w:val="000000" w:themeColor="text1"/>
          <w:sz w:val="21"/>
          <w:szCs w:val="21"/>
          <w:lang w:val="en-US"/>
        </w:rPr>
        <w:t>Eleganz</w:t>
      </w:r>
      <w:proofErr w:type="spellEnd"/>
      <w:r w:rsidR="002733AA" w:rsidRPr="00FD21C9">
        <w:rPr>
          <w:rFonts w:ascii="Arial" w:hAnsi="Arial" w:cs="Arial"/>
          <w:color w:val="000000" w:themeColor="text1"/>
          <w:sz w:val="21"/>
          <w:szCs w:val="21"/>
          <w:lang w:val="en-US"/>
        </w:rPr>
        <w:t>: The Hide</w:t>
      </w:r>
      <w:r w:rsidR="000344DA" w:rsidRPr="00FD21C9">
        <w:rPr>
          <w:rFonts w:ascii="Arial" w:hAnsi="Arial" w:cs="Arial"/>
          <w:color w:val="000000" w:themeColor="text1"/>
          <w:sz w:val="21"/>
          <w:szCs w:val="21"/>
          <w:lang w:val="en-US"/>
        </w:rPr>
        <w:t xml:space="preserve"> Hotel </w:t>
      </w:r>
      <w:proofErr w:type="spellStart"/>
      <w:r w:rsidR="000344DA" w:rsidRPr="00FD21C9">
        <w:rPr>
          <w:rFonts w:ascii="Arial" w:hAnsi="Arial" w:cs="Arial"/>
          <w:color w:val="000000" w:themeColor="text1"/>
          <w:sz w:val="21"/>
          <w:szCs w:val="21"/>
          <w:lang w:val="en-US"/>
        </w:rPr>
        <w:t>Flims</w:t>
      </w:r>
      <w:proofErr w:type="spellEnd"/>
      <w:r w:rsidR="000344DA" w:rsidRPr="00FD21C9">
        <w:rPr>
          <w:rFonts w:ascii="Arial" w:hAnsi="Arial" w:cs="Arial"/>
          <w:color w:val="000000" w:themeColor="text1"/>
          <w:sz w:val="21"/>
          <w:szCs w:val="21"/>
          <w:lang w:val="en-US"/>
        </w:rPr>
        <w:t xml:space="preserve"> </w:t>
      </w:r>
      <w:r w:rsidR="00F63450" w:rsidRPr="00FD21C9">
        <w:rPr>
          <w:rFonts w:ascii="Arial" w:hAnsi="Arial" w:cs="Arial"/>
          <w:color w:val="000000" w:themeColor="text1"/>
          <w:sz w:val="21"/>
          <w:szCs w:val="21"/>
          <w:lang w:val="en-US"/>
        </w:rPr>
        <w:br/>
        <w:t>(Foto: Credit Suisse)</w:t>
      </w:r>
    </w:p>
    <w:p w14:paraId="5B22C1E9" w14:textId="38E03C1F" w:rsidR="00151D19" w:rsidRPr="00151D19" w:rsidRDefault="3CA75717" w:rsidP="41F49579">
      <w:pPr>
        <w:overflowPunct/>
        <w:autoSpaceDE/>
        <w:spacing w:after="160" w:line="360" w:lineRule="auto"/>
        <w:rPr>
          <w:rFonts w:ascii="Arial" w:hAnsi="Arial" w:cs="Arial"/>
          <w:color w:val="000000" w:themeColor="text1"/>
          <w:sz w:val="21"/>
          <w:szCs w:val="21"/>
          <w:highlight w:val="yellow"/>
        </w:rPr>
      </w:pPr>
      <w:r>
        <w:rPr>
          <w:noProof/>
        </w:rPr>
        <w:drawing>
          <wp:inline distT="0" distB="0" distL="0" distR="0" wp14:anchorId="6CB521CF" wp14:editId="439F43C5">
            <wp:extent cx="4505325" cy="3000375"/>
            <wp:effectExtent l="0" t="0" r="0" b="0"/>
            <wp:docPr id="564408154" name="Grafik 56440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05325" cy="3000375"/>
                    </a:xfrm>
                    <a:prstGeom prst="rect">
                      <a:avLst/>
                    </a:prstGeom>
                  </pic:spPr>
                </pic:pic>
              </a:graphicData>
            </a:graphic>
          </wp:inline>
        </w:drawing>
      </w:r>
    </w:p>
    <w:p w14:paraId="013E3E62" w14:textId="24A31508" w:rsidR="00F63450" w:rsidRPr="007F6464" w:rsidRDefault="5A67F1D3" w:rsidP="00F63450">
      <w:pPr>
        <w:overflowPunct/>
        <w:autoSpaceDE/>
        <w:spacing w:after="160" w:line="360" w:lineRule="auto"/>
        <w:rPr>
          <w:rFonts w:ascii="Arial" w:hAnsi="Arial" w:cs="Arial"/>
          <w:color w:val="000000" w:themeColor="text1"/>
          <w:sz w:val="21"/>
          <w:szCs w:val="21"/>
        </w:rPr>
      </w:pPr>
      <w:r w:rsidRPr="41F49579">
        <w:rPr>
          <w:rFonts w:ascii="Arial" w:hAnsi="Arial" w:cs="Arial"/>
          <w:color w:val="000000" w:themeColor="text1"/>
          <w:sz w:val="21"/>
          <w:szCs w:val="21"/>
        </w:rPr>
        <w:t xml:space="preserve">BU: </w:t>
      </w:r>
      <w:r w:rsidR="4F39C190" w:rsidRPr="41F49579">
        <w:rPr>
          <w:rFonts w:ascii="Arial" w:hAnsi="Arial" w:cs="Arial"/>
          <w:color w:val="000000" w:themeColor="text1"/>
          <w:sz w:val="21"/>
          <w:szCs w:val="21"/>
        </w:rPr>
        <w:t>Zimmer mit Aussicht</w:t>
      </w:r>
      <w:r w:rsidR="000344DA">
        <w:rPr>
          <w:rFonts w:ascii="Arial" w:hAnsi="Arial" w:cs="Arial"/>
          <w:color w:val="000000" w:themeColor="text1"/>
          <w:sz w:val="21"/>
          <w:szCs w:val="21"/>
        </w:rPr>
        <w:t xml:space="preserve">: The Hide Hotel </w:t>
      </w:r>
      <w:proofErr w:type="spellStart"/>
      <w:r w:rsidR="000344DA">
        <w:rPr>
          <w:rFonts w:ascii="Arial" w:hAnsi="Arial" w:cs="Arial"/>
          <w:color w:val="000000" w:themeColor="text1"/>
          <w:sz w:val="21"/>
          <w:szCs w:val="21"/>
        </w:rPr>
        <w:t>Flims</w:t>
      </w:r>
      <w:proofErr w:type="spellEnd"/>
      <w:r w:rsidR="00F63450">
        <w:rPr>
          <w:rFonts w:ascii="Arial" w:hAnsi="Arial" w:cs="Arial"/>
          <w:color w:val="000000" w:themeColor="text1"/>
          <w:sz w:val="21"/>
          <w:szCs w:val="21"/>
        </w:rPr>
        <w:br/>
      </w:r>
      <w:r w:rsidR="00F63450" w:rsidRPr="00F63450">
        <w:rPr>
          <w:rFonts w:ascii="Arial" w:hAnsi="Arial" w:cs="Arial"/>
          <w:color w:val="000000" w:themeColor="text1"/>
          <w:sz w:val="21"/>
          <w:szCs w:val="21"/>
        </w:rPr>
        <w:t xml:space="preserve">(Foto: </w:t>
      </w:r>
      <w:proofErr w:type="spellStart"/>
      <w:r w:rsidR="00F63450" w:rsidRPr="00F63450">
        <w:rPr>
          <w:rFonts w:ascii="Arial" w:hAnsi="Arial" w:cs="Arial"/>
          <w:color w:val="000000" w:themeColor="text1"/>
          <w:sz w:val="21"/>
          <w:szCs w:val="21"/>
        </w:rPr>
        <w:t>Credit</w:t>
      </w:r>
      <w:proofErr w:type="spellEnd"/>
      <w:r w:rsidR="00F63450" w:rsidRPr="00F63450">
        <w:rPr>
          <w:rFonts w:ascii="Arial" w:hAnsi="Arial" w:cs="Arial"/>
          <w:color w:val="000000" w:themeColor="text1"/>
          <w:sz w:val="21"/>
          <w:szCs w:val="21"/>
        </w:rPr>
        <w:t xml:space="preserve"> Suisse)</w:t>
      </w:r>
    </w:p>
    <w:p w14:paraId="23381E71" w14:textId="67FEF279" w:rsidR="00151D19" w:rsidRPr="00151D19" w:rsidRDefault="00151D19" w:rsidP="41F49579">
      <w:pPr>
        <w:overflowPunct/>
        <w:autoSpaceDE/>
        <w:spacing w:line="360" w:lineRule="auto"/>
        <w:rPr>
          <w:rFonts w:ascii="Arial" w:hAnsi="Arial" w:cs="Arial"/>
          <w:b/>
          <w:bCs/>
        </w:rPr>
      </w:pPr>
    </w:p>
    <w:p w14:paraId="2C5DD9C2" w14:textId="56135522" w:rsidR="00151D19" w:rsidRPr="00151D19" w:rsidRDefault="00A11EB5" w:rsidP="00151D19">
      <w:pPr>
        <w:overflowPunct/>
        <w:autoSpaceDE/>
        <w:spacing w:line="360" w:lineRule="auto"/>
        <w:rPr>
          <w:rFonts w:ascii="Arial" w:hAnsi="Arial" w:cs="Arial"/>
          <w:b/>
          <w:bCs/>
        </w:rPr>
      </w:pPr>
      <w:r>
        <w:rPr>
          <w:noProof/>
        </w:rPr>
        <w:lastRenderedPageBreak/>
        <w:drawing>
          <wp:inline distT="0" distB="0" distL="0" distR="0" wp14:anchorId="73047352" wp14:editId="395DCCDE">
            <wp:extent cx="4495662" cy="2998800"/>
            <wp:effectExtent l="0" t="0" r="0" b="0"/>
            <wp:docPr id="1114512947" name="Grafik 1" descr="Ein Bild, das Kleidung, Person, Anzug, Bla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4">
                      <a:extLst>
                        <a:ext uri="{28A0092B-C50C-407E-A947-70E740481C1C}">
                          <a14:useLocalDpi xmlns:a14="http://schemas.microsoft.com/office/drawing/2010/main" val="0"/>
                        </a:ext>
                      </a:extLst>
                    </a:blip>
                    <a:stretch>
                      <a:fillRect/>
                    </a:stretch>
                  </pic:blipFill>
                  <pic:spPr>
                    <a:xfrm>
                      <a:off x="0" y="0"/>
                      <a:ext cx="4495662" cy="2998800"/>
                    </a:xfrm>
                    <a:prstGeom prst="rect">
                      <a:avLst/>
                    </a:prstGeom>
                  </pic:spPr>
                </pic:pic>
              </a:graphicData>
            </a:graphic>
          </wp:inline>
        </w:drawing>
      </w:r>
    </w:p>
    <w:p w14:paraId="2777B3AE" w14:textId="1BFAC1FB" w:rsidR="00151D19" w:rsidRDefault="00151D19" w:rsidP="00151D19">
      <w:pPr>
        <w:overflowPunct/>
        <w:autoSpaceDE/>
        <w:spacing w:line="360" w:lineRule="auto"/>
      </w:pPr>
      <w:r>
        <w:rPr>
          <w:rFonts w:ascii="Arial" w:hAnsi="Arial" w:cs="Arial"/>
          <w:color w:val="000000" w:themeColor="text1"/>
        </w:rPr>
        <w:t xml:space="preserve">BU: </w:t>
      </w:r>
      <w:r w:rsidR="00034F74">
        <w:rPr>
          <w:rFonts w:ascii="Arial" w:hAnsi="Arial" w:cs="Arial"/>
          <w:color w:val="000000" w:themeColor="text1"/>
        </w:rPr>
        <w:t xml:space="preserve">Arno </w:t>
      </w:r>
      <w:proofErr w:type="spellStart"/>
      <w:r w:rsidR="00034F74">
        <w:rPr>
          <w:rFonts w:ascii="Arial" w:hAnsi="Arial" w:cs="Arial"/>
          <w:color w:val="000000" w:themeColor="text1"/>
        </w:rPr>
        <w:t>Schwalie</w:t>
      </w:r>
      <w:proofErr w:type="spellEnd"/>
      <w:r w:rsidR="00034F74">
        <w:rPr>
          <w:rFonts w:ascii="Arial" w:hAnsi="Arial" w:cs="Arial"/>
          <w:color w:val="000000" w:themeColor="text1"/>
        </w:rPr>
        <w:t>, CEO Lindner Hotel Group</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79E72147" w14:textId="77777777" w:rsidR="00E1705C" w:rsidRDefault="00E1705C" w:rsidP="00E1705C">
      <w:pPr>
        <w:spacing w:line="360" w:lineRule="auto"/>
        <w:jc w:val="both"/>
        <w:rPr>
          <w:rFonts w:ascii="Arial" w:hAnsi="Arial" w:cs="Arial"/>
          <w:color w:val="000000" w:themeColor="text1"/>
        </w:rPr>
      </w:pPr>
    </w:p>
    <w:p w14:paraId="6DB83AEC" w14:textId="77777777" w:rsidR="00F63450" w:rsidRDefault="00F63450" w:rsidP="00E1705C">
      <w:pPr>
        <w:spacing w:line="360" w:lineRule="auto"/>
        <w:jc w:val="both"/>
        <w:rPr>
          <w:rFonts w:ascii="Arial" w:hAnsi="Arial" w:cs="Arial"/>
          <w:color w:val="000000" w:themeColor="text1"/>
        </w:rPr>
      </w:pPr>
    </w:p>
    <w:p w14:paraId="32F49289" w14:textId="77777777" w:rsidR="00E1705C" w:rsidRPr="009F2AA8" w:rsidRDefault="00E1705C" w:rsidP="00D27141">
      <w:pPr>
        <w:overflowPunct/>
        <w:autoSpaceDE/>
        <w:spacing w:line="360" w:lineRule="auto"/>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 xml:space="preserve">Vorstand: Arno </w:t>
      </w:r>
      <w:proofErr w:type="spellStart"/>
      <w:r w:rsidRPr="009F2AA8">
        <w:rPr>
          <w:rFonts w:ascii="Arial" w:hAnsi="Arial" w:cs="Arial"/>
        </w:rPr>
        <w:t>Schwalie</w:t>
      </w:r>
      <w:proofErr w:type="spellEnd"/>
      <w:r w:rsidRPr="009F2AA8">
        <w:rPr>
          <w:rFonts w:ascii="Arial" w:hAnsi="Arial" w:cs="Arial"/>
        </w:rPr>
        <w:t xml:space="preserv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8F6609">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719AA" w14:textId="77777777" w:rsidR="0018173A" w:rsidRDefault="0018173A">
      <w:r>
        <w:separator/>
      </w:r>
    </w:p>
  </w:endnote>
  <w:endnote w:type="continuationSeparator" w:id="0">
    <w:p w14:paraId="78FD7696" w14:textId="77777777" w:rsidR="0018173A" w:rsidRDefault="0018173A">
      <w:r>
        <w:continuationSeparator/>
      </w:r>
    </w:p>
  </w:endnote>
  <w:endnote w:type="continuationNotice" w:id="1">
    <w:p w14:paraId="60472473" w14:textId="77777777" w:rsidR="0018173A" w:rsidRDefault="00181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CE4F" w14:textId="77777777" w:rsidR="001D1CB0" w:rsidRDefault="001D1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D094" w14:textId="77777777" w:rsidR="001D1CB0" w:rsidRDefault="001D1C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7A20" w14:textId="77777777" w:rsidR="001D1CB0" w:rsidRDefault="001D1C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32D1B" w14:textId="77777777" w:rsidR="0018173A" w:rsidRDefault="0018173A">
      <w:r>
        <w:separator/>
      </w:r>
    </w:p>
  </w:footnote>
  <w:footnote w:type="continuationSeparator" w:id="0">
    <w:p w14:paraId="6E29D26A" w14:textId="77777777" w:rsidR="0018173A" w:rsidRDefault="0018173A">
      <w:r>
        <w:continuationSeparator/>
      </w:r>
    </w:p>
  </w:footnote>
  <w:footnote w:type="continuationNotice" w:id="1">
    <w:p w14:paraId="47719D90" w14:textId="77777777" w:rsidR="0018173A" w:rsidRDefault="00181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CA70" w14:textId="77777777" w:rsidR="001D1CB0" w:rsidRDefault="001D1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BC3DA6"/>
    <w:multiLevelType w:val="hybridMultilevel"/>
    <w:tmpl w:val="A1F24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2"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6"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1"/>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5"/>
  </w:num>
  <w:num w:numId="13" w16cid:durableId="417292981">
    <w:abstractNumId w:val="13"/>
  </w:num>
  <w:num w:numId="14" w16cid:durableId="1538471738">
    <w:abstractNumId w:val="17"/>
  </w:num>
  <w:num w:numId="15" w16cid:durableId="1437365306">
    <w:abstractNumId w:val="18"/>
  </w:num>
  <w:num w:numId="16" w16cid:durableId="1056858292">
    <w:abstractNumId w:val="19"/>
  </w:num>
  <w:num w:numId="17" w16cid:durableId="2080446098">
    <w:abstractNumId w:val="14"/>
  </w:num>
  <w:num w:numId="18" w16cid:durableId="2114322792">
    <w:abstractNumId w:val="12"/>
  </w:num>
  <w:num w:numId="19" w16cid:durableId="1897087486">
    <w:abstractNumId w:val="16"/>
  </w:num>
  <w:num w:numId="20" w16cid:durableId="17173861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69C"/>
    <w:rsid w:val="00001075"/>
    <w:rsid w:val="0000159C"/>
    <w:rsid w:val="00001C01"/>
    <w:rsid w:val="00001CD2"/>
    <w:rsid w:val="000037DC"/>
    <w:rsid w:val="00004E72"/>
    <w:rsid w:val="00005579"/>
    <w:rsid w:val="00005775"/>
    <w:rsid w:val="00005993"/>
    <w:rsid w:val="00005B71"/>
    <w:rsid w:val="00006532"/>
    <w:rsid w:val="00006647"/>
    <w:rsid w:val="00007630"/>
    <w:rsid w:val="00011F48"/>
    <w:rsid w:val="00012355"/>
    <w:rsid w:val="00012677"/>
    <w:rsid w:val="00012BE3"/>
    <w:rsid w:val="00012CF5"/>
    <w:rsid w:val="00013270"/>
    <w:rsid w:val="000146AD"/>
    <w:rsid w:val="00014ED2"/>
    <w:rsid w:val="000152F3"/>
    <w:rsid w:val="00015467"/>
    <w:rsid w:val="00016751"/>
    <w:rsid w:val="00016C33"/>
    <w:rsid w:val="00016D9F"/>
    <w:rsid w:val="000173A4"/>
    <w:rsid w:val="00020826"/>
    <w:rsid w:val="00021A34"/>
    <w:rsid w:val="00021C00"/>
    <w:rsid w:val="00021CE6"/>
    <w:rsid w:val="00023278"/>
    <w:rsid w:val="000255BD"/>
    <w:rsid w:val="000263E1"/>
    <w:rsid w:val="00030388"/>
    <w:rsid w:val="00031A5C"/>
    <w:rsid w:val="00031EE2"/>
    <w:rsid w:val="00032591"/>
    <w:rsid w:val="00032E85"/>
    <w:rsid w:val="00033BB0"/>
    <w:rsid w:val="00033EDE"/>
    <w:rsid w:val="000344DA"/>
    <w:rsid w:val="00034E7C"/>
    <w:rsid w:val="00034F74"/>
    <w:rsid w:val="00036405"/>
    <w:rsid w:val="00037471"/>
    <w:rsid w:val="00037663"/>
    <w:rsid w:val="00040717"/>
    <w:rsid w:val="00040722"/>
    <w:rsid w:val="0004098A"/>
    <w:rsid w:val="00041556"/>
    <w:rsid w:val="0004245A"/>
    <w:rsid w:val="00043511"/>
    <w:rsid w:val="00043642"/>
    <w:rsid w:val="00043A17"/>
    <w:rsid w:val="000443E4"/>
    <w:rsid w:val="000444A9"/>
    <w:rsid w:val="0004544F"/>
    <w:rsid w:val="0004643B"/>
    <w:rsid w:val="00046AC5"/>
    <w:rsid w:val="00046B01"/>
    <w:rsid w:val="00046EB9"/>
    <w:rsid w:val="000473B1"/>
    <w:rsid w:val="000473CC"/>
    <w:rsid w:val="00047F0D"/>
    <w:rsid w:val="000506F7"/>
    <w:rsid w:val="000510E7"/>
    <w:rsid w:val="000519A4"/>
    <w:rsid w:val="0005208E"/>
    <w:rsid w:val="000535D1"/>
    <w:rsid w:val="00053F18"/>
    <w:rsid w:val="0005424D"/>
    <w:rsid w:val="000550C4"/>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40E"/>
    <w:rsid w:val="00065658"/>
    <w:rsid w:val="000673C5"/>
    <w:rsid w:val="00067E2C"/>
    <w:rsid w:val="0007081D"/>
    <w:rsid w:val="0007134F"/>
    <w:rsid w:val="000713DA"/>
    <w:rsid w:val="00071DA6"/>
    <w:rsid w:val="000725EC"/>
    <w:rsid w:val="00072A6B"/>
    <w:rsid w:val="00072EED"/>
    <w:rsid w:val="00073DA2"/>
    <w:rsid w:val="00076310"/>
    <w:rsid w:val="00076458"/>
    <w:rsid w:val="000775F1"/>
    <w:rsid w:val="000778D0"/>
    <w:rsid w:val="000801A9"/>
    <w:rsid w:val="00080ED9"/>
    <w:rsid w:val="00081A5B"/>
    <w:rsid w:val="00083E6E"/>
    <w:rsid w:val="00083F2B"/>
    <w:rsid w:val="000840AD"/>
    <w:rsid w:val="000850D1"/>
    <w:rsid w:val="00085643"/>
    <w:rsid w:val="00086A26"/>
    <w:rsid w:val="00086BAA"/>
    <w:rsid w:val="00090168"/>
    <w:rsid w:val="00090696"/>
    <w:rsid w:val="00090C13"/>
    <w:rsid w:val="00090D3E"/>
    <w:rsid w:val="000934B7"/>
    <w:rsid w:val="00094A64"/>
    <w:rsid w:val="000953D0"/>
    <w:rsid w:val="000959E1"/>
    <w:rsid w:val="00095F90"/>
    <w:rsid w:val="000A0A40"/>
    <w:rsid w:val="000A1498"/>
    <w:rsid w:val="000A3555"/>
    <w:rsid w:val="000A38C4"/>
    <w:rsid w:val="000A4F4C"/>
    <w:rsid w:val="000A6482"/>
    <w:rsid w:val="000A67CE"/>
    <w:rsid w:val="000A68E5"/>
    <w:rsid w:val="000A78E0"/>
    <w:rsid w:val="000A7A38"/>
    <w:rsid w:val="000B07C9"/>
    <w:rsid w:val="000B0C75"/>
    <w:rsid w:val="000B17D3"/>
    <w:rsid w:val="000B1FA7"/>
    <w:rsid w:val="000B33D5"/>
    <w:rsid w:val="000B366F"/>
    <w:rsid w:val="000B3C28"/>
    <w:rsid w:val="000B4E41"/>
    <w:rsid w:val="000B564F"/>
    <w:rsid w:val="000B61C5"/>
    <w:rsid w:val="000B656C"/>
    <w:rsid w:val="000B757B"/>
    <w:rsid w:val="000B79BC"/>
    <w:rsid w:val="000C1550"/>
    <w:rsid w:val="000C1EDD"/>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3B3"/>
    <w:rsid w:val="000E4488"/>
    <w:rsid w:val="000E4678"/>
    <w:rsid w:val="000E49F6"/>
    <w:rsid w:val="000E4F0F"/>
    <w:rsid w:val="000E6240"/>
    <w:rsid w:val="000E73BE"/>
    <w:rsid w:val="000E7582"/>
    <w:rsid w:val="000E7866"/>
    <w:rsid w:val="000E78F9"/>
    <w:rsid w:val="000E7F9F"/>
    <w:rsid w:val="000F061D"/>
    <w:rsid w:val="000F0D7A"/>
    <w:rsid w:val="000F1C3B"/>
    <w:rsid w:val="000F23FE"/>
    <w:rsid w:val="000F30E0"/>
    <w:rsid w:val="000F35C9"/>
    <w:rsid w:val="000F547F"/>
    <w:rsid w:val="000F61F5"/>
    <w:rsid w:val="000F767B"/>
    <w:rsid w:val="001005FB"/>
    <w:rsid w:val="00100AA7"/>
    <w:rsid w:val="001017EE"/>
    <w:rsid w:val="00101D1A"/>
    <w:rsid w:val="00101D1F"/>
    <w:rsid w:val="0010233E"/>
    <w:rsid w:val="001030BB"/>
    <w:rsid w:val="00103401"/>
    <w:rsid w:val="001045C1"/>
    <w:rsid w:val="0010560B"/>
    <w:rsid w:val="001063A1"/>
    <w:rsid w:val="00106E01"/>
    <w:rsid w:val="00107B54"/>
    <w:rsid w:val="00107CD9"/>
    <w:rsid w:val="00110983"/>
    <w:rsid w:val="00110C3E"/>
    <w:rsid w:val="00112073"/>
    <w:rsid w:val="0011233C"/>
    <w:rsid w:val="00112DF8"/>
    <w:rsid w:val="00113476"/>
    <w:rsid w:val="00114455"/>
    <w:rsid w:val="001152AD"/>
    <w:rsid w:val="0011561E"/>
    <w:rsid w:val="00115F9E"/>
    <w:rsid w:val="00116617"/>
    <w:rsid w:val="0011661A"/>
    <w:rsid w:val="0011692B"/>
    <w:rsid w:val="00116D77"/>
    <w:rsid w:val="001171C3"/>
    <w:rsid w:val="001171FB"/>
    <w:rsid w:val="001203D5"/>
    <w:rsid w:val="00120669"/>
    <w:rsid w:val="001214CA"/>
    <w:rsid w:val="00122E76"/>
    <w:rsid w:val="00123389"/>
    <w:rsid w:val="00123945"/>
    <w:rsid w:val="00124CA3"/>
    <w:rsid w:val="00127138"/>
    <w:rsid w:val="00130D99"/>
    <w:rsid w:val="001315BA"/>
    <w:rsid w:val="00131A58"/>
    <w:rsid w:val="0013377B"/>
    <w:rsid w:val="00136051"/>
    <w:rsid w:val="0013706D"/>
    <w:rsid w:val="001371B9"/>
    <w:rsid w:val="001373CD"/>
    <w:rsid w:val="001408D4"/>
    <w:rsid w:val="001416D0"/>
    <w:rsid w:val="00141AFD"/>
    <w:rsid w:val="0014223A"/>
    <w:rsid w:val="0014387D"/>
    <w:rsid w:val="001439BF"/>
    <w:rsid w:val="00143A6B"/>
    <w:rsid w:val="00144EF3"/>
    <w:rsid w:val="0014528B"/>
    <w:rsid w:val="00145A56"/>
    <w:rsid w:val="001471D6"/>
    <w:rsid w:val="001476AE"/>
    <w:rsid w:val="001477A3"/>
    <w:rsid w:val="0014784E"/>
    <w:rsid w:val="00147BE2"/>
    <w:rsid w:val="00150501"/>
    <w:rsid w:val="00150C7D"/>
    <w:rsid w:val="00151D19"/>
    <w:rsid w:val="001543F7"/>
    <w:rsid w:val="00154D71"/>
    <w:rsid w:val="00154DED"/>
    <w:rsid w:val="00155069"/>
    <w:rsid w:val="00156273"/>
    <w:rsid w:val="001563AE"/>
    <w:rsid w:val="0015653D"/>
    <w:rsid w:val="00156B99"/>
    <w:rsid w:val="001571CD"/>
    <w:rsid w:val="00160907"/>
    <w:rsid w:val="00160CB5"/>
    <w:rsid w:val="00161888"/>
    <w:rsid w:val="00161975"/>
    <w:rsid w:val="001624BB"/>
    <w:rsid w:val="00163021"/>
    <w:rsid w:val="001632CF"/>
    <w:rsid w:val="00163AF2"/>
    <w:rsid w:val="001643DC"/>
    <w:rsid w:val="001646F7"/>
    <w:rsid w:val="0016513D"/>
    <w:rsid w:val="00165C0A"/>
    <w:rsid w:val="00167004"/>
    <w:rsid w:val="001676FB"/>
    <w:rsid w:val="00167C14"/>
    <w:rsid w:val="0017045C"/>
    <w:rsid w:val="001708B4"/>
    <w:rsid w:val="00171492"/>
    <w:rsid w:val="00174474"/>
    <w:rsid w:val="00176C73"/>
    <w:rsid w:val="00176D9A"/>
    <w:rsid w:val="001800A8"/>
    <w:rsid w:val="00180638"/>
    <w:rsid w:val="0018089A"/>
    <w:rsid w:val="0018173A"/>
    <w:rsid w:val="00181B96"/>
    <w:rsid w:val="00181DCA"/>
    <w:rsid w:val="0018203B"/>
    <w:rsid w:val="00183E96"/>
    <w:rsid w:val="00184786"/>
    <w:rsid w:val="00185133"/>
    <w:rsid w:val="001865B0"/>
    <w:rsid w:val="00186A5C"/>
    <w:rsid w:val="001871E5"/>
    <w:rsid w:val="001876E6"/>
    <w:rsid w:val="0018791A"/>
    <w:rsid w:val="001922F2"/>
    <w:rsid w:val="00193243"/>
    <w:rsid w:val="0019362F"/>
    <w:rsid w:val="001946EA"/>
    <w:rsid w:val="001951B9"/>
    <w:rsid w:val="0019606F"/>
    <w:rsid w:val="00196D28"/>
    <w:rsid w:val="00197535"/>
    <w:rsid w:val="001A0CCB"/>
    <w:rsid w:val="001A1740"/>
    <w:rsid w:val="001A309B"/>
    <w:rsid w:val="001A351B"/>
    <w:rsid w:val="001A3E53"/>
    <w:rsid w:val="001A44E7"/>
    <w:rsid w:val="001A4AE6"/>
    <w:rsid w:val="001A5EFD"/>
    <w:rsid w:val="001A6D59"/>
    <w:rsid w:val="001A6D62"/>
    <w:rsid w:val="001A71F5"/>
    <w:rsid w:val="001A7FAA"/>
    <w:rsid w:val="001B029E"/>
    <w:rsid w:val="001B06C6"/>
    <w:rsid w:val="001B2A60"/>
    <w:rsid w:val="001B2E94"/>
    <w:rsid w:val="001B3513"/>
    <w:rsid w:val="001B3765"/>
    <w:rsid w:val="001B3A34"/>
    <w:rsid w:val="001B3FE1"/>
    <w:rsid w:val="001B577C"/>
    <w:rsid w:val="001B58E8"/>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1CB0"/>
    <w:rsid w:val="001D205D"/>
    <w:rsid w:val="001D25AD"/>
    <w:rsid w:val="001D3568"/>
    <w:rsid w:val="001D48F9"/>
    <w:rsid w:val="001D4EF2"/>
    <w:rsid w:val="001D517C"/>
    <w:rsid w:val="001D59BA"/>
    <w:rsid w:val="001D6C15"/>
    <w:rsid w:val="001E0883"/>
    <w:rsid w:val="001E1C19"/>
    <w:rsid w:val="001E36DF"/>
    <w:rsid w:val="001E3CCC"/>
    <w:rsid w:val="001E402D"/>
    <w:rsid w:val="001E4894"/>
    <w:rsid w:val="001E4AFC"/>
    <w:rsid w:val="001E4ED1"/>
    <w:rsid w:val="001E544C"/>
    <w:rsid w:val="001E544F"/>
    <w:rsid w:val="001F0B10"/>
    <w:rsid w:val="001F1534"/>
    <w:rsid w:val="001F1CE4"/>
    <w:rsid w:val="001F217F"/>
    <w:rsid w:val="001F22CD"/>
    <w:rsid w:val="001F2A1A"/>
    <w:rsid w:val="001F379E"/>
    <w:rsid w:val="001F4170"/>
    <w:rsid w:val="001F574B"/>
    <w:rsid w:val="001F5AB9"/>
    <w:rsid w:val="001F6A4A"/>
    <w:rsid w:val="001F7446"/>
    <w:rsid w:val="001F79E2"/>
    <w:rsid w:val="0020235A"/>
    <w:rsid w:val="002032DA"/>
    <w:rsid w:val="00204571"/>
    <w:rsid w:val="00205373"/>
    <w:rsid w:val="002053D8"/>
    <w:rsid w:val="00205809"/>
    <w:rsid w:val="00207B95"/>
    <w:rsid w:val="002111F0"/>
    <w:rsid w:val="0021232C"/>
    <w:rsid w:val="00212330"/>
    <w:rsid w:val="002123B4"/>
    <w:rsid w:val="002133AE"/>
    <w:rsid w:val="00213BD5"/>
    <w:rsid w:val="00213FC1"/>
    <w:rsid w:val="002156A0"/>
    <w:rsid w:val="00215FE8"/>
    <w:rsid w:val="00216E06"/>
    <w:rsid w:val="0022162A"/>
    <w:rsid w:val="00221F34"/>
    <w:rsid w:val="002222A0"/>
    <w:rsid w:val="00222C73"/>
    <w:rsid w:val="00222D91"/>
    <w:rsid w:val="002234E4"/>
    <w:rsid w:val="0022434A"/>
    <w:rsid w:val="00224DB6"/>
    <w:rsid w:val="002254F1"/>
    <w:rsid w:val="00226B6B"/>
    <w:rsid w:val="002277FA"/>
    <w:rsid w:val="00231413"/>
    <w:rsid w:val="00231DDD"/>
    <w:rsid w:val="0023233F"/>
    <w:rsid w:val="0023402F"/>
    <w:rsid w:val="002344FE"/>
    <w:rsid w:val="00234621"/>
    <w:rsid w:val="00235068"/>
    <w:rsid w:val="002350A9"/>
    <w:rsid w:val="0023529F"/>
    <w:rsid w:val="002359E0"/>
    <w:rsid w:val="00235E7D"/>
    <w:rsid w:val="0023790F"/>
    <w:rsid w:val="00241258"/>
    <w:rsid w:val="0024226A"/>
    <w:rsid w:val="00243311"/>
    <w:rsid w:val="00243661"/>
    <w:rsid w:val="00244043"/>
    <w:rsid w:val="0024730C"/>
    <w:rsid w:val="00247D05"/>
    <w:rsid w:val="0025154A"/>
    <w:rsid w:val="00251E4B"/>
    <w:rsid w:val="002533D9"/>
    <w:rsid w:val="00254D45"/>
    <w:rsid w:val="002553F9"/>
    <w:rsid w:val="0025750B"/>
    <w:rsid w:val="0025784E"/>
    <w:rsid w:val="00260426"/>
    <w:rsid w:val="00260D12"/>
    <w:rsid w:val="00261749"/>
    <w:rsid w:val="002621D0"/>
    <w:rsid w:val="00262D08"/>
    <w:rsid w:val="00265407"/>
    <w:rsid w:val="00267ED8"/>
    <w:rsid w:val="00270C9D"/>
    <w:rsid w:val="00272AEF"/>
    <w:rsid w:val="00272AF6"/>
    <w:rsid w:val="002733AA"/>
    <w:rsid w:val="002736CB"/>
    <w:rsid w:val="00274262"/>
    <w:rsid w:val="00274F4E"/>
    <w:rsid w:val="0027602D"/>
    <w:rsid w:val="002779F5"/>
    <w:rsid w:val="00280ABE"/>
    <w:rsid w:val="00280B93"/>
    <w:rsid w:val="00280FC0"/>
    <w:rsid w:val="00281DBC"/>
    <w:rsid w:val="00282046"/>
    <w:rsid w:val="00282619"/>
    <w:rsid w:val="00283118"/>
    <w:rsid w:val="002849D3"/>
    <w:rsid w:val="00285530"/>
    <w:rsid w:val="0028558B"/>
    <w:rsid w:val="00285DFB"/>
    <w:rsid w:val="00286517"/>
    <w:rsid w:val="00287118"/>
    <w:rsid w:val="00291030"/>
    <w:rsid w:val="002911F2"/>
    <w:rsid w:val="00291665"/>
    <w:rsid w:val="00292F2B"/>
    <w:rsid w:val="002946DA"/>
    <w:rsid w:val="002965C7"/>
    <w:rsid w:val="002A0013"/>
    <w:rsid w:val="002A0FE7"/>
    <w:rsid w:val="002A261D"/>
    <w:rsid w:val="002A2DAF"/>
    <w:rsid w:val="002A316D"/>
    <w:rsid w:val="002A345C"/>
    <w:rsid w:val="002A4403"/>
    <w:rsid w:val="002A4718"/>
    <w:rsid w:val="002A5086"/>
    <w:rsid w:val="002A6F60"/>
    <w:rsid w:val="002A717E"/>
    <w:rsid w:val="002B025E"/>
    <w:rsid w:val="002B02D1"/>
    <w:rsid w:val="002B19B9"/>
    <w:rsid w:val="002B19E0"/>
    <w:rsid w:val="002B221B"/>
    <w:rsid w:val="002B54F0"/>
    <w:rsid w:val="002B6A91"/>
    <w:rsid w:val="002C064A"/>
    <w:rsid w:val="002C0EF8"/>
    <w:rsid w:val="002C18C0"/>
    <w:rsid w:val="002C1C6F"/>
    <w:rsid w:val="002C20B9"/>
    <w:rsid w:val="002C22E7"/>
    <w:rsid w:val="002C3902"/>
    <w:rsid w:val="002C4345"/>
    <w:rsid w:val="002C436B"/>
    <w:rsid w:val="002C5742"/>
    <w:rsid w:val="002C5ACF"/>
    <w:rsid w:val="002C67FB"/>
    <w:rsid w:val="002C6B89"/>
    <w:rsid w:val="002C6DCD"/>
    <w:rsid w:val="002C6F43"/>
    <w:rsid w:val="002D1F2A"/>
    <w:rsid w:val="002D2D71"/>
    <w:rsid w:val="002D395F"/>
    <w:rsid w:val="002D5997"/>
    <w:rsid w:val="002D5A48"/>
    <w:rsid w:val="002D5A77"/>
    <w:rsid w:val="002D6B6B"/>
    <w:rsid w:val="002D7438"/>
    <w:rsid w:val="002D7B16"/>
    <w:rsid w:val="002E0B4E"/>
    <w:rsid w:val="002E1FCE"/>
    <w:rsid w:val="002E3AAB"/>
    <w:rsid w:val="002E63CE"/>
    <w:rsid w:val="002F0D38"/>
    <w:rsid w:val="002F181E"/>
    <w:rsid w:val="002F19A2"/>
    <w:rsid w:val="002F1A6D"/>
    <w:rsid w:val="002F2D57"/>
    <w:rsid w:val="002F373F"/>
    <w:rsid w:val="002F3FB7"/>
    <w:rsid w:val="002F61AF"/>
    <w:rsid w:val="002F642D"/>
    <w:rsid w:val="002F6C61"/>
    <w:rsid w:val="0030029E"/>
    <w:rsid w:val="00302A50"/>
    <w:rsid w:val="00303A08"/>
    <w:rsid w:val="0030512F"/>
    <w:rsid w:val="00305C05"/>
    <w:rsid w:val="003063AF"/>
    <w:rsid w:val="00306840"/>
    <w:rsid w:val="003070D7"/>
    <w:rsid w:val="00307162"/>
    <w:rsid w:val="00307478"/>
    <w:rsid w:val="003076D8"/>
    <w:rsid w:val="003111DE"/>
    <w:rsid w:val="00311F42"/>
    <w:rsid w:val="00312327"/>
    <w:rsid w:val="003123A3"/>
    <w:rsid w:val="00312CE9"/>
    <w:rsid w:val="00312F6B"/>
    <w:rsid w:val="0031313F"/>
    <w:rsid w:val="00315414"/>
    <w:rsid w:val="00316A0F"/>
    <w:rsid w:val="00316AD0"/>
    <w:rsid w:val="00316D29"/>
    <w:rsid w:val="00317C43"/>
    <w:rsid w:val="00321121"/>
    <w:rsid w:val="003215A7"/>
    <w:rsid w:val="003219CA"/>
    <w:rsid w:val="00324202"/>
    <w:rsid w:val="0032483A"/>
    <w:rsid w:val="0032592E"/>
    <w:rsid w:val="00326574"/>
    <w:rsid w:val="003269D8"/>
    <w:rsid w:val="00326AD2"/>
    <w:rsid w:val="003271CE"/>
    <w:rsid w:val="003274AE"/>
    <w:rsid w:val="0033062E"/>
    <w:rsid w:val="003320DB"/>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5821"/>
    <w:rsid w:val="00346383"/>
    <w:rsid w:val="0034686C"/>
    <w:rsid w:val="0035004B"/>
    <w:rsid w:val="00350DD3"/>
    <w:rsid w:val="00350FED"/>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42BA"/>
    <w:rsid w:val="0036459F"/>
    <w:rsid w:val="00365049"/>
    <w:rsid w:val="003661BF"/>
    <w:rsid w:val="00366295"/>
    <w:rsid w:val="003664C1"/>
    <w:rsid w:val="003674B3"/>
    <w:rsid w:val="00370FDA"/>
    <w:rsid w:val="00371479"/>
    <w:rsid w:val="003718D7"/>
    <w:rsid w:val="003740CA"/>
    <w:rsid w:val="003740FB"/>
    <w:rsid w:val="003772C3"/>
    <w:rsid w:val="003779C3"/>
    <w:rsid w:val="00380DAB"/>
    <w:rsid w:val="0038151B"/>
    <w:rsid w:val="00381C4F"/>
    <w:rsid w:val="00381DAD"/>
    <w:rsid w:val="0038381A"/>
    <w:rsid w:val="0038433A"/>
    <w:rsid w:val="00385472"/>
    <w:rsid w:val="003859F1"/>
    <w:rsid w:val="003902FC"/>
    <w:rsid w:val="003919A0"/>
    <w:rsid w:val="003931B3"/>
    <w:rsid w:val="003931CB"/>
    <w:rsid w:val="003932E5"/>
    <w:rsid w:val="00393384"/>
    <w:rsid w:val="003937D7"/>
    <w:rsid w:val="00393CCE"/>
    <w:rsid w:val="003943DB"/>
    <w:rsid w:val="00394DA6"/>
    <w:rsid w:val="00395C32"/>
    <w:rsid w:val="0039739E"/>
    <w:rsid w:val="003976E3"/>
    <w:rsid w:val="003A22F2"/>
    <w:rsid w:val="003A25B7"/>
    <w:rsid w:val="003A2882"/>
    <w:rsid w:val="003A3050"/>
    <w:rsid w:val="003A56BC"/>
    <w:rsid w:val="003B05C0"/>
    <w:rsid w:val="003B0DFB"/>
    <w:rsid w:val="003B13DE"/>
    <w:rsid w:val="003B1DB3"/>
    <w:rsid w:val="003B246F"/>
    <w:rsid w:val="003B25E8"/>
    <w:rsid w:val="003B28C1"/>
    <w:rsid w:val="003B3C1F"/>
    <w:rsid w:val="003B5866"/>
    <w:rsid w:val="003B5E79"/>
    <w:rsid w:val="003B67F0"/>
    <w:rsid w:val="003B690A"/>
    <w:rsid w:val="003B7AF0"/>
    <w:rsid w:val="003C022C"/>
    <w:rsid w:val="003C0659"/>
    <w:rsid w:val="003C0D59"/>
    <w:rsid w:val="003C1329"/>
    <w:rsid w:val="003C1896"/>
    <w:rsid w:val="003C249A"/>
    <w:rsid w:val="003C369D"/>
    <w:rsid w:val="003C37F0"/>
    <w:rsid w:val="003C4100"/>
    <w:rsid w:val="003C425E"/>
    <w:rsid w:val="003C482C"/>
    <w:rsid w:val="003C4D76"/>
    <w:rsid w:val="003C6262"/>
    <w:rsid w:val="003C6E6E"/>
    <w:rsid w:val="003C7C51"/>
    <w:rsid w:val="003D03EE"/>
    <w:rsid w:val="003D0E4B"/>
    <w:rsid w:val="003D1074"/>
    <w:rsid w:val="003D1252"/>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62D9"/>
    <w:rsid w:val="003E65A1"/>
    <w:rsid w:val="003E791D"/>
    <w:rsid w:val="003F11D9"/>
    <w:rsid w:val="003F368A"/>
    <w:rsid w:val="003F523B"/>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E42"/>
    <w:rsid w:val="00413FFD"/>
    <w:rsid w:val="004143B4"/>
    <w:rsid w:val="00414874"/>
    <w:rsid w:val="0041506A"/>
    <w:rsid w:val="00415201"/>
    <w:rsid w:val="0041712C"/>
    <w:rsid w:val="00417F62"/>
    <w:rsid w:val="004208A8"/>
    <w:rsid w:val="00421C01"/>
    <w:rsid w:val="00421D7B"/>
    <w:rsid w:val="00423C20"/>
    <w:rsid w:val="004247FF"/>
    <w:rsid w:val="004263E2"/>
    <w:rsid w:val="00427608"/>
    <w:rsid w:val="00427BA9"/>
    <w:rsid w:val="00430C60"/>
    <w:rsid w:val="0043118D"/>
    <w:rsid w:val="004312E9"/>
    <w:rsid w:val="0043199D"/>
    <w:rsid w:val="00431B8D"/>
    <w:rsid w:val="00432100"/>
    <w:rsid w:val="00432945"/>
    <w:rsid w:val="00433AD4"/>
    <w:rsid w:val="00433C73"/>
    <w:rsid w:val="0043400B"/>
    <w:rsid w:val="00434554"/>
    <w:rsid w:val="00434C2A"/>
    <w:rsid w:val="00434FAC"/>
    <w:rsid w:val="00435D3C"/>
    <w:rsid w:val="004363DB"/>
    <w:rsid w:val="00436746"/>
    <w:rsid w:val="004371DA"/>
    <w:rsid w:val="0043726B"/>
    <w:rsid w:val="00437F69"/>
    <w:rsid w:val="00442DCB"/>
    <w:rsid w:val="0044444C"/>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75D8"/>
    <w:rsid w:val="00457969"/>
    <w:rsid w:val="00460427"/>
    <w:rsid w:val="0046168E"/>
    <w:rsid w:val="00461D21"/>
    <w:rsid w:val="00462480"/>
    <w:rsid w:val="00463840"/>
    <w:rsid w:val="0046448A"/>
    <w:rsid w:val="00465CC3"/>
    <w:rsid w:val="00466AEB"/>
    <w:rsid w:val="00467BE4"/>
    <w:rsid w:val="0047086D"/>
    <w:rsid w:val="004711C3"/>
    <w:rsid w:val="00471CF0"/>
    <w:rsid w:val="00471D8F"/>
    <w:rsid w:val="00473209"/>
    <w:rsid w:val="00474127"/>
    <w:rsid w:val="004742A7"/>
    <w:rsid w:val="00474BE6"/>
    <w:rsid w:val="00476C79"/>
    <w:rsid w:val="004802F1"/>
    <w:rsid w:val="0048041F"/>
    <w:rsid w:val="00480E11"/>
    <w:rsid w:val="00481798"/>
    <w:rsid w:val="0048213D"/>
    <w:rsid w:val="00483087"/>
    <w:rsid w:val="00483D91"/>
    <w:rsid w:val="004850FB"/>
    <w:rsid w:val="00485849"/>
    <w:rsid w:val="00486E80"/>
    <w:rsid w:val="004878E5"/>
    <w:rsid w:val="0049093A"/>
    <w:rsid w:val="004917FB"/>
    <w:rsid w:val="00492449"/>
    <w:rsid w:val="00492D83"/>
    <w:rsid w:val="00492E52"/>
    <w:rsid w:val="00494530"/>
    <w:rsid w:val="004947A6"/>
    <w:rsid w:val="00494C03"/>
    <w:rsid w:val="004952AD"/>
    <w:rsid w:val="004965B0"/>
    <w:rsid w:val="00496B19"/>
    <w:rsid w:val="00496C30"/>
    <w:rsid w:val="00497E74"/>
    <w:rsid w:val="004A049D"/>
    <w:rsid w:val="004A0BA3"/>
    <w:rsid w:val="004A0CED"/>
    <w:rsid w:val="004A109D"/>
    <w:rsid w:val="004A20A6"/>
    <w:rsid w:val="004A276C"/>
    <w:rsid w:val="004A3689"/>
    <w:rsid w:val="004A379C"/>
    <w:rsid w:val="004A37F6"/>
    <w:rsid w:val="004A4173"/>
    <w:rsid w:val="004A4503"/>
    <w:rsid w:val="004A51A2"/>
    <w:rsid w:val="004A53FB"/>
    <w:rsid w:val="004A5D46"/>
    <w:rsid w:val="004A61F1"/>
    <w:rsid w:val="004A65DE"/>
    <w:rsid w:val="004A7860"/>
    <w:rsid w:val="004A7980"/>
    <w:rsid w:val="004B03BC"/>
    <w:rsid w:val="004B1163"/>
    <w:rsid w:val="004B3731"/>
    <w:rsid w:val="004B3B4B"/>
    <w:rsid w:val="004B3FF5"/>
    <w:rsid w:val="004B43A3"/>
    <w:rsid w:val="004B440D"/>
    <w:rsid w:val="004B4B6B"/>
    <w:rsid w:val="004B549A"/>
    <w:rsid w:val="004B5A1F"/>
    <w:rsid w:val="004B66BA"/>
    <w:rsid w:val="004B6871"/>
    <w:rsid w:val="004B73A3"/>
    <w:rsid w:val="004B7513"/>
    <w:rsid w:val="004B7FB1"/>
    <w:rsid w:val="004C00C7"/>
    <w:rsid w:val="004C0337"/>
    <w:rsid w:val="004C1D35"/>
    <w:rsid w:val="004C35B3"/>
    <w:rsid w:val="004C492D"/>
    <w:rsid w:val="004C7930"/>
    <w:rsid w:val="004D02BF"/>
    <w:rsid w:val="004D0393"/>
    <w:rsid w:val="004D0B67"/>
    <w:rsid w:val="004D10C3"/>
    <w:rsid w:val="004D11E0"/>
    <w:rsid w:val="004D2A66"/>
    <w:rsid w:val="004D33EC"/>
    <w:rsid w:val="004D4FD1"/>
    <w:rsid w:val="004D5636"/>
    <w:rsid w:val="004D56C7"/>
    <w:rsid w:val="004E0A09"/>
    <w:rsid w:val="004E0B68"/>
    <w:rsid w:val="004E2429"/>
    <w:rsid w:val="004E2A11"/>
    <w:rsid w:val="004E2AB8"/>
    <w:rsid w:val="004E3CBF"/>
    <w:rsid w:val="004E4024"/>
    <w:rsid w:val="004E4066"/>
    <w:rsid w:val="004E4585"/>
    <w:rsid w:val="004E4A83"/>
    <w:rsid w:val="004E524E"/>
    <w:rsid w:val="004E5991"/>
    <w:rsid w:val="004E5BE3"/>
    <w:rsid w:val="004E5E7A"/>
    <w:rsid w:val="004E5FBC"/>
    <w:rsid w:val="004F174E"/>
    <w:rsid w:val="004F2A9A"/>
    <w:rsid w:val="004F3CFC"/>
    <w:rsid w:val="004F460C"/>
    <w:rsid w:val="004F638D"/>
    <w:rsid w:val="004F69F6"/>
    <w:rsid w:val="00500701"/>
    <w:rsid w:val="0050166B"/>
    <w:rsid w:val="00502087"/>
    <w:rsid w:val="0050296B"/>
    <w:rsid w:val="005033D2"/>
    <w:rsid w:val="00504F8D"/>
    <w:rsid w:val="00504FA5"/>
    <w:rsid w:val="005056AB"/>
    <w:rsid w:val="005065AD"/>
    <w:rsid w:val="00506CF1"/>
    <w:rsid w:val="005075CE"/>
    <w:rsid w:val="00507FB5"/>
    <w:rsid w:val="00510216"/>
    <w:rsid w:val="00511AC9"/>
    <w:rsid w:val="00512FF0"/>
    <w:rsid w:val="0051418C"/>
    <w:rsid w:val="005158BD"/>
    <w:rsid w:val="005201B4"/>
    <w:rsid w:val="00522868"/>
    <w:rsid w:val="00522893"/>
    <w:rsid w:val="00522B44"/>
    <w:rsid w:val="00523E8D"/>
    <w:rsid w:val="00525737"/>
    <w:rsid w:val="0052632C"/>
    <w:rsid w:val="00526857"/>
    <w:rsid w:val="00526EBE"/>
    <w:rsid w:val="0052716D"/>
    <w:rsid w:val="00530810"/>
    <w:rsid w:val="0053097E"/>
    <w:rsid w:val="00531381"/>
    <w:rsid w:val="00531816"/>
    <w:rsid w:val="00531999"/>
    <w:rsid w:val="00531A51"/>
    <w:rsid w:val="005331E2"/>
    <w:rsid w:val="00533E91"/>
    <w:rsid w:val="005347F2"/>
    <w:rsid w:val="005352A3"/>
    <w:rsid w:val="00535510"/>
    <w:rsid w:val="00535F33"/>
    <w:rsid w:val="005362C9"/>
    <w:rsid w:val="00536C6A"/>
    <w:rsid w:val="0054029E"/>
    <w:rsid w:val="00540820"/>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5840"/>
    <w:rsid w:val="00555BF3"/>
    <w:rsid w:val="00556308"/>
    <w:rsid w:val="00556E10"/>
    <w:rsid w:val="0055791C"/>
    <w:rsid w:val="00560D90"/>
    <w:rsid w:val="00561F0C"/>
    <w:rsid w:val="00563821"/>
    <w:rsid w:val="005649BB"/>
    <w:rsid w:val="0056560B"/>
    <w:rsid w:val="00565D72"/>
    <w:rsid w:val="0056692A"/>
    <w:rsid w:val="0056748D"/>
    <w:rsid w:val="00567E4F"/>
    <w:rsid w:val="005701D2"/>
    <w:rsid w:val="005705A3"/>
    <w:rsid w:val="00570D3B"/>
    <w:rsid w:val="005717C7"/>
    <w:rsid w:val="00572036"/>
    <w:rsid w:val="005726CA"/>
    <w:rsid w:val="0057404E"/>
    <w:rsid w:val="005743C9"/>
    <w:rsid w:val="00575784"/>
    <w:rsid w:val="005773D0"/>
    <w:rsid w:val="005800D3"/>
    <w:rsid w:val="005801FB"/>
    <w:rsid w:val="005802FD"/>
    <w:rsid w:val="005812FA"/>
    <w:rsid w:val="005818FD"/>
    <w:rsid w:val="00583F54"/>
    <w:rsid w:val="00584679"/>
    <w:rsid w:val="00584FD7"/>
    <w:rsid w:val="00585332"/>
    <w:rsid w:val="00585974"/>
    <w:rsid w:val="00585ADC"/>
    <w:rsid w:val="00586050"/>
    <w:rsid w:val="0058703E"/>
    <w:rsid w:val="005909F8"/>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195F"/>
    <w:rsid w:val="005C2245"/>
    <w:rsid w:val="005C27E0"/>
    <w:rsid w:val="005C3127"/>
    <w:rsid w:val="005C36DD"/>
    <w:rsid w:val="005C3926"/>
    <w:rsid w:val="005C39B9"/>
    <w:rsid w:val="005C410E"/>
    <w:rsid w:val="005C4DB5"/>
    <w:rsid w:val="005C5CBC"/>
    <w:rsid w:val="005C7766"/>
    <w:rsid w:val="005D1030"/>
    <w:rsid w:val="005D1DBC"/>
    <w:rsid w:val="005D1F86"/>
    <w:rsid w:val="005D31D6"/>
    <w:rsid w:val="005D3FC7"/>
    <w:rsid w:val="005D46A6"/>
    <w:rsid w:val="005D4CC1"/>
    <w:rsid w:val="005D5A0F"/>
    <w:rsid w:val="005D7218"/>
    <w:rsid w:val="005E0442"/>
    <w:rsid w:val="005E0B97"/>
    <w:rsid w:val="005E1175"/>
    <w:rsid w:val="005E53DE"/>
    <w:rsid w:val="005E6707"/>
    <w:rsid w:val="005F11EB"/>
    <w:rsid w:val="005F19EC"/>
    <w:rsid w:val="005F1B06"/>
    <w:rsid w:val="005F2EFD"/>
    <w:rsid w:val="005F3807"/>
    <w:rsid w:val="005F3CBD"/>
    <w:rsid w:val="005F4132"/>
    <w:rsid w:val="005F4DD4"/>
    <w:rsid w:val="005F4F1B"/>
    <w:rsid w:val="005F616F"/>
    <w:rsid w:val="005F7090"/>
    <w:rsid w:val="005F72ED"/>
    <w:rsid w:val="005F7A3B"/>
    <w:rsid w:val="00600B88"/>
    <w:rsid w:val="00600F00"/>
    <w:rsid w:val="006010EE"/>
    <w:rsid w:val="00601CCE"/>
    <w:rsid w:val="00601FEE"/>
    <w:rsid w:val="006031E3"/>
    <w:rsid w:val="0060335C"/>
    <w:rsid w:val="00603E2B"/>
    <w:rsid w:val="00605D12"/>
    <w:rsid w:val="00605E98"/>
    <w:rsid w:val="00605F47"/>
    <w:rsid w:val="00606520"/>
    <w:rsid w:val="00606F9B"/>
    <w:rsid w:val="00611893"/>
    <w:rsid w:val="006121CB"/>
    <w:rsid w:val="00613316"/>
    <w:rsid w:val="006133F6"/>
    <w:rsid w:val="006134C4"/>
    <w:rsid w:val="0061667A"/>
    <w:rsid w:val="00616C16"/>
    <w:rsid w:val="00617786"/>
    <w:rsid w:val="00620217"/>
    <w:rsid w:val="00620630"/>
    <w:rsid w:val="00620BBE"/>
    <w:rsid w:val="00621072"/>
    <w:rsid w:val="006213A6"/>
    <w:rsid w:val="0062196D"/>
    <w:rsid w:val="0062278D"/>
    <w:rsid w:val="0062296F"/>
    <w:rsid w:val="00622D6F"/>
    <w:rsid w:val="006243EB"/>
    <w:rsid w:val="0062471A"/>
    <w:rsid w:val="00624EC1"/>
    <w:rsid w:val="00626053"/>
    <w:rsid w:val="00626194"/>
    <w:rsid w:val="006269CE"/>
    <w:rsid w:val="0063026A"/>
    <w:rsid w:val="00631092"/>
    <w:rsid w:val="00631264"/>
    <w:rsid w:val="00631480"/>
    <w:rsid w:val="0063180D"/>
    <w:rsid w:val="00631CDC"/>
    <w:rsid w:val="00631FAF"/>
    <w:rsid w:val="00631FE9"/>
    <w:rsid w:val="0063213D"/>
    <w:rsid w:val="0063256A"/>
    <w:rsid w:val="0063280B"/>
    <w:rsid w:val="00632A4B"/>
    <w:rsid w:val="00632C3B"/>
    <w:rsid w:val="00632FAA"/>
    <w:rsid w:val="006358C2"/>
    <w:rsid w:val="00636619"/>
    <w:rsid w:val="006366F9"/>
    <w:rsid w:val="00637393"/>
    <w:rsid w:val="00637FD6"/>
    <w:rsid w:val="00640326"/>
    <w:rsid w:val="00640BA6"/>
    <w:rsid w:val="00644279"/>
    <w:rsid w:val="0064530D"/>
    <w:rsid w:val="00647CF4"/>
    <w:rsid w:val="006507DE"/>
    <w:rsid w:val="00650E6D"/>
    <w:rsid w:val="00651496"/>
    <w:rsid w:val="006528E7"/>
    <w:rsid w:val="00653118"/>
    <w:rsid w:val="00653B31"/>
    <w:rsid w:val="00654F36"/>
    <w:rsid w:val="00660473"/>
    <w:rsid w:val="00660686"/>
    <w:rsid w:val="006617C2"/>
    <w:rsid w:val="006630E5"/>
    <w:rsid w:val="006640C8"/>
    <w:rsid w:val="00664F91"/>
    <w:rsid w:val="00665531"/>
    <w:rsid w:val="00665621"/>
    <w:rsid w:val="00666CE0"/>
    <w:rsid w:val="00666FED"/>
    <w:rsid w:val="00667C2D"/>
    <w:rsid w:val="00667C33"/>
    <w:rsid w:val="006702E7"/>
    <w:rsid w:val="00670BD9"/>
    <w:rsid w:val="006716A4"/>
    <w:rsid w:val="006723F3"/>
    <w:rsid w:val="0067250C"/>
    <w:rsid w:val="00673B3D"/>
    <w:rsid w:val="00674B60"/>
    <w:rsid w:val="00674F33"/>
    <w:rsid w:val="00674F77"/>
    <w:rsid w:val="006756D4"/>
    <w:rsid w:val="0067671E"/>
    <w:rsid w:val="0068070F"/>
    <w:rsid w:val="006809A2"/>
    <w:rsid w:val="00681F7A"/>
    <w:rsid w:val="006824F0"/>
    <w:rsid w:val="00683135"/>
    <w:rsid w:val="006836C0"/>
    <w:rsid w:val="0068468E"/>
    <w:rsid w:val="00685BE0"/>
    <w:rsid w:val="00685E7F"/>
    <w:rsid w:val="00687060"/>
    <w:rsid w:val="006873C8"/>
    <w:rsid w:val="0068761D"/>
    <w:rsid w:val="0069166B"/>
    <w:rsid w:val="00691C4D"/>
    <w:rsid w:val="00691EFC"/>
    <w:rsid w:val="00692390"/>
    <w:rsid w:val="00692A47"/>
    <w:rsid w:val="00693A3F"/>
    <w:rsid w:val="00694727"/>
    <w:rsid w:val="00694DE6"/>
    <w:rsid w:val="006952AD"/>
    <w:rsid w:val="00696538"/>
    <w:rsid w:val="0069729E"/>
    <w:rsid w:val="006A03BB"/>
    <w:rsid w:val="006A1AC0"/>
    <w:rsid w:val="006A27CD"/>
    <w:rsid w:val="006A2DD1"/>
    <w:rsid w:val="006A4393"/>
    <w:rsid w:val="006A5C9E"/>
    <w:rsid w:val="006A6ABC"/>
    <w:rsid w:val="006A6C0D"/>
    <w:rsid w:val="006B1172"/>
    <w:rsid w:val="006B169B"/>
    <w:rsid w:val="006B174F"/>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5AA"/>
    <w:rsid w:val="006C68A0"/>
    <w:rsid w:val="006C7E6B"/>
    <w:rsid w:val="006D154A"/>
    <w:rsid w:val="006D3C3A"/>
    <w:rsid w:val="006D405D"/>
    <w:rsid w:val="006D489F"/>
    <w:rsid w:val="006D6D35"/>
    <w:rsid w:val="006D776C"/>
    <w:rsid w:val="006D7A71"/>
    <w:rsid w:val="006E03DF"/>
    <w:rsid w:val="006E122B"/>
    <w:rsid w:val="006E221B"/>
    <w:rsid w:val="006E2B50"/>
    <w:rsid w:val="006E3609"/>
    <w:rsid w:val="006E394D"/>
    <w:rsid w:val="006E498D"/>
    <w:rsid w:val="006E4A5A"/>
    <w:rsid w:val="006E4B39"/>
    <w:rsid w:val="006E5186"/>
    <w:rsid w:val="006E52B4"/>
    <w:rsid w:val="006E7F17"/>
    <w:rsid w:val="006E7F3A"/>
    <w:rsid w:val="006F22A2"/>
    <w:rsid w:val="006F2A86"/>
    <w:rsid w:val="006F5C40"/>
    <w:rsid w:val="006F5EA0"/>
    <w:rsid w:val="006F60C7"/>
    <w:rsid w:val="006F6CA4"/>
    <w:rsid w:val="006F737B"/>
    <w:rsid w:val="006F7B9B"/>
    <w:rsid w:val="00701142"/>
    <w:rsid w:val="007012DD"/>
    <w:rsid w:val="00702561"/>
    <w:rsid w:val="00703318"/>
    <w:rsid w:val="007043F6"/>
    <w:rsid w:val="007046A9"/>
    <w:rsid w:val="00704816"/>
    <w:rsid w:val="007060DB"/>
    <w:rsid w:val="00706A3E"/>
    <w:rsid w:val="00706C34"/>
    <w:rsid w:val="00707E04"/>
    <w:rsid w:val="0071187B"/>
    <w:rsid w:val="00711CDA"/>
    <w:rsid w:val="00713E05"/>
    <w:rsid w:val="00713E54"/>
    <w:rsid w:val="00714093"/>
    <w:rsid w:val="00714621"/>
    <w:rsid w:val="00715139"/>
    <w:rsid w:val="007179DC"/>
    <w:rsid w:val="00717A3A"/>
    <w:rsid w:val="00717C89"/>
    <w:rsid w:val="007203ED"/>
    <w:rsid w:val="007224DA"/>
    <w:rsid w:val="007228D7"/>
    <w:rsid w:val="00722A9E"/>
    <w:rsid w:val="00722DF6"/>
    <w:rsid w:val="00723331"/>
    <w:rsid w:val="00723420"/>
    <w:rsid w:val="00723C60"/>
    <w:rsid w:val="00723F82"/>
    <w:rsid w:val="0072419A"/>
    <w:rsid w:val="00725290"/>
    <w:rsid w:val="00725693"/>
    <w:rsid w:val="00726435"/>
    <w:rsid w:val="007268E5"/>
    <w:rsid w:val="00726D64"/>
    <w:rsid w:val="00726FC2"/>
    <w:rsid w:val="007304CC"/>
    <w:rsid w:val="00730629"/>
    <w:rsid w:val="00730F87"/>
    <w:rsid w:val="00730FE0"/>
    <w:rsid w:val="00731F8C"/>
    <w:rsid w:val="007325A2"/>
    <w:rsid w:val="00733312"/>
    <w:rsid w:val="00733BEE"/>
    <w:rsid w:val="00733E92"/>
    <w:rsid w:val="00735DD9"/>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BA"/>
    <w:rsid w:val="00756223"/>
    <w:rsid w:val="00756692"/>
    <w:rsid w:val="00756D9C"/>
    <w:rsid w:val="00760165"/>
    <w:rsid w:val="007612ED"/>
    <w:rsid w:val="0076142A"/>
    <w:rsid w:val="00761DDC"/>
    <w:rsid w:val="00762A54"/>
    <w:rsid w:val="00763654"/>
    <w:rsid w:val="007638D5"/>
    <w:rsid w:val="00763BE2"/>
    <w:rsid w:val="00764183"/>
    <w:rsid w:val="00764B90"/>
    <w:rsid w:val="007651C5"/>
    <w:rsid w:val="0076536A"/>
    <w:rsid w:val="007668F9"/>
    <w:rsid w:val="00766C22"/>
    <w:rsid w:val="00767673"/>
    <w:rsid w:val="00771B48"/>
    <w:rsid w:val="00771EDA"/>
    <w:rsid w:val="00772325"/>
    <w:rsid w:val="0077296B"/>
    <w:rsid w:val="0077329A"/>
    <w:rsid w:val="0077346F"/>
    <w:rsid w:val="007737B4"/>
    <w:rsid w:val="00773A58"/>
    <w:rsid w:val="0077404B"/>
    <w:rsid w:val="007746FC"/>
    <w:rsid w:val="00774C09"/>
    <w:rsid w:val="00774D25"/>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A0156"/>
    <w:rsid w:val="007A12E9"/>
    <w:rsid w:val="007A3F74"/>
    <w:rsid w:val="007A420F"/>
    <w:rsid w:val="007A54D2"/>
    <w:rsid w:val="007A6172"/>
    <w:rsid w:val="007B01A2"/>
    <w:rsid w:val="007B03AF"/>
    <w:rsid w:val="007B07F4"/>
    <w:rsid w:val="007B0C48"/>
    <w:rsid w:val="007B0DA1"/>
    <w:rsid w:val="007B388D"/>
    <w:rsid w:val="007B4AAE"/>
    <w:rsid w:val="007B74CE"/>
    <w:rsid w:val="007C005F"/>
    <w:rsid w:val="007C0BD7"/>
    <w:rsid w:val="007C14C6"/>
    <w:rsid w:val="007C2949"/>
    <w:rsid w:val="007C2D95"/>
    <w:rsid w:val="007C2F27"/>
    <w:rsid w:val="007C3A96"/>
    <w:rsid w:val="007C41FD"/>
    <w:rsid w:val="007C6D33"/>
    <w:rsid w:val="007C6E43"/>
    <w:rsid w:val="007C6F96"/>
    <w:rsid w:val="007C7211"/>
    <w:rsid w:val="007C7E09"/>
    <w:rsid w:val="007D089A"/>
    <w:rsid w:val="007D0B54"/>
    <w:rsid w:val="007D0BC8"/>
    <w:rsid w:val="007D1894"/>
    <w:rsid w:val="007D23AA"/>
    <w:rsid w:val="007D3294"/>
    <w:rsid w:val="007D3691"/>
    <w:rsid w:val="007D5240"/>
    <w:rsid w:val="007D6FF4"/>
    <w:rsid w:val="007D7317"/>
    <w:rsid w:val="007D7926"/>
    <w:rsid w:val="007D793B"/>
    <w:rsid w:val="007D7ABB"/>
    <w:rsid w:val="007E01F3"/>
    <w:rsid w:val="007E084C"/>
    <w:rsid w:val="007E10B2"/>
    <w:rsid w:val="007E1762"/>
    <w:rsid w:val="007E3982"/>
    <w:rsid w:val="007E3C94"/>
    <w:rsid w:val="007E58BD"/>
    <w:rsid w:val="007E7295"/>
    <w:rsid w:val="007E7B09"/>
    <w:rsid w:val="007F0B7C"/>
    <w:rsid w:val="007F11E6"/>
    <w:rsid w:val="007F1749"/>
    <w:rsid w:val="007F285F"/>
    <w:rsid w:val="007F2E65"/>
    <w:rsid w:val="007F3816"/>
    <w:rsid w:val="007F3F43"/>
    <w:rsid w:val="007F40AD"/>
    <w:rsid w:val="007F43DF"/>
    <w:rsid w:val="007F4931"/>
    <w:rsid w:val="007F5458"/>
    <w:rsid w:val="007F5BF6"/>
    <w:rsid w:val="007F61A5"/>
    <w:rsid w:val="007F6464"/>
    <w:rsid w:val="007F6C76"/>
    <w:rsid w:val="007F7017"/>
    <w:rsid w:val="00800F3C"/>
    <w:rsid w:val="00800FEE"/>
    <w:rsid w:val="00801729"/>
    <w:rsid w:val="00802AEF"/>
    <w:rsid w:val="008030FA"/>
    <w:rsid w:val="008041D1"/>
    <w:rsid w:val="0080474F"/>
    <w:rsid w:val="00805A5A"/>
    <w:rsid w:val="00806A41"/>
    <w:rsid w:val="00806C5E"/>
    <w:rsid w:val="00807206"/>
    <w:rsid w:val="0080745E"/>
    <w:rsid w:val="008103F2"/>
    <w:rsid w:val="00810C58"/>
    <w:rsid w:val="00810F57"/>
    <w:rsid w:val="00811D15"/>
    <w:rsid w:val="00812A6F"/>
    <w:rsid w:val="00813940"/>
    <w:rsid w:val="00813B04"/>
    <w:rsid w:val="0081440A"/>
    <w:rsid w:val="008147CE"/>
    <w:rsid w:val="00815217"/>
    <w:rsid w:val="00816DD1"/>
    <w:rsid w:val="0082002E"/>
    <w:rsid w:val="00820884"/>
    <w:rsid w:val="008221CB"/>
    <w:rsid w:val="00822D36"/>
    <w:rsid w:val="0082326A"/>
    <w:rsid w:val="00823708"/>
    <w:rsid w:val="00825313"/>
    <w:rsid w:val="0082550E"/>
    <w:rsid w:val="00825FBE"/>
    <w:rsid w:val="00826A5A"/>
    <w:rsid w:val="00827037"/>
    <w:rsid w:val="0083020C"/>
    <w:rsid w:val="00831799"/>
    <w:rsid w:val="00831C02"/>
    <w:rsid w:val="00831C46"/>
    <w:rsid w:val="00833EE7"/>
    <w:rsid w:val="00837DFF"/>
    <w:rsid w:val="008418D1"/>
    <w:rsid w:val="00841C88"/>
    <w:rsid w:val="00842B72"/>
    <w:rsid w:val="0084374D"/>
    <w:rsid w:val="0084395D"/>
    <w:rsid w:val="00843C8F"/>
    <w:rsid w:val="0084528A"/>
    <w:rsid w:val="00845464"/>
    <w:rsid w:val="00846AC9"/>
    <w:rsid w:val="00846B6C"/>
    <w:rsid w:val="00846FC3"/>
    <w:rsid w:val="00847E0D"/>
    <w:rsid w:val="00850501"/>
    <w:rsid w:val="00851060"/>
    <w:rsid w:val="008518F1"/>
    <w:rsid w:val="00851C3C"/>
    <w:rsid w:val="00851EA1"/>
    <w:rsid w:val="00851FB8"/>
    <w:rsid w:val="00852726"/>
    <w:rsid w:val="00852C13"/>
    <w:rsid w:val="00853A5B"/>
    <w:rsid w:val="0085431E"/>
    <w:rsid w:val="00854832"/>
    <w:rsid w:val="00854838"/>
    <w:rsid w:val="0085538E"/>
    <w:rsid w:val="008553BD"/>
    <w:rsid w:val="00855490"/>
    <w:rsid w:val="00855C0A"/>
    <w:rsid w:val="0086181D"/>
    <w:rsid w:val="00861D0D"/>
    <w:rsid w:val="00862B6C"/>
    <w:rsid w:val="00863563"/>
    <w:rsid w:val="00864542"/>
    <w:rsid w:val="00865E14"/>
    <w:rsid w:val="00867102"/>
    <w:rsid w:val="008701EB"/>
    <w:rsid w:val="00870ADC"/>
    <w:rsid w:val="00870ECF"/>
    <w:rsid w:val="00871007"/>
    <w:rsid w:val="0087312F"/>
    <w:rsid w:val="008744F3"/>
    <w:rsid w:val="0087505F"/>
    <w:rsid w:val="00876D0B"/>
    <w:rsid w:val="00877DC4"/>
    <w:rsid w:val="008800CD"/>
    <w:rsid w:val="00880E1B"/>
    <w:rsid w:val="0088309A"/>
    <w:rsid w:val="00883106"/>
    <w:rsid w:val="00883317"/>
    <w:rsid w:val="00884731"/>
    <w:rsid w:val="00884931"/>
    <w:rsid w:val="008851B6"/>
    <w:rsid w:val="008860E0"/>
    <w:rsid w:val="008863F5"/>
    <w:rsid w:val="00886A5C"/>
    <w:rsid w:val="00887162"/>
    <w:rsid w:val="00891260"/>
    <w:rsid w:val="0089167D"/>
    <w:rsid w:val="0089199C"/>
    <w:rsid w:val="008921F3"/>
    <w:rsid w:val="00892200"/>
    <w:rsid w:val="00892DAB"/>
    <w:rsid w:val="00893AEC"/>
    <w:rsid w:val="008941F0"/>
    <w:rsid w:val="008948CD"/>
    <w:rsid w:val="00894E31"/>
    <w:rsid w:val="00895865"/>
    <w:rsid w:val="00896B2E"/>
    <w:rsid w:val="00896C2B"/>
    <w:rsid w:val="008A03B2"/>
    <w:rsid w:val="008A08C4"/>
    <w:rsid w:val="008A0D29"/>
    <w:rsid w:val="008A1D57"/>
    <w:rsid w:val="008A3078"/>
    <w:rsid w:val="008A3D97"/>
    <w:rsid w:val="008A3E7C"/>
    <w:rsid w:val="008A3F51"/>
    <w:rsid w:val="008A4668"/>
    <w:rsid w:val="008A72DE"/>
    <w:rsid w:val="008A7FD9"/>
    <w:rsid w:val="008B05A2"/>
    <w:rsid w:val="008B4051"/>
    <w:rsid w:val="008B4F52"/>
    <w:rsid w:val="008B5C4A"/>
    <w:rsid w:val="008B5CFC"/>
    <w:rsid w:val="008B6456"/>
    <w:rsid w:val="008B6634"/>
    <w:rsid w:val="008B679D"/>
    <w:rsid w:val="008B6A2B"/>
    <w:rsid w:val="008B6FDC"/>
    <w:rsid w:val="008B788C"/>
    <w:rsid w:val="008B78FB"/>
    <w:rsid w:val="008B7949"/>
    <w:rsid w:val="008C1659"/>
    <w:rsid w:val="008C1D87"/>
    <w:rsid w:val="008C32DB"/>
    <w:rsid w:val="008C42DC"/>
    <w:rsid w:val="008C5046"/>
    <w:rsid w:val="008C52F3"/>
    <w:rsid w:val="008C5397"/>
    <w:rsid w:val="008C5616"/>
    <w:rsid w:val="008C61D2"/>
    <w:rsid w:val="008C61F6"/>
    <w:rsid w:val="008C6969"/>
    <w:rsid w:val="008C7400"/>
    <w:rsid w:val="008D1F3D"/>
    <w:rsid w:val="008D2582"/>
    <w:rsid w:val="008D2A70"/>
    <w:rsid w:val="008D31C7"/>
    <w:rsid w:val="008D35C9"/>
    <w:rsid w:val="008D5D2C"/>
    <w:rsid w:val="008D6421"/>
    <w:rsid w:val="008D6B96"/>
    <w:rsid w:val="008D7472"/>
    <w:rsid w:val="008E1349"/>
    <w:rsid w:val="008E16A0"/>
    <w:rsid w:val="008E29A2"/>
    <w:rsid w:val="008E3760"/>
    <w:rsid w:val="008E52E1"/>
    <w:rsid w:val="008E5A1C"/>
    <w:rsid w:val="008E6200"/>
    <w:rsid w:val="008E69B6"/>
    <w:rsid w:val="008E6E36"/>
    <w:rsid w:val="008E765E"/>
    <w:rsid w:val="008F03DA"/>
    <w:rsid w:val="008F0C53"/>
    <w:rsid w:val="008F0EF0"/>
    <w:rsid w:val="008F1E83"/>
    <w:rsid w:val="008F2D2D"/>
    <w:rsid w:val="008F2F6A"/>
    <w:rsid w:val="008F4BAE"/>
    <w:rsid w:val="008F5507"/>
    <w:rsid w:val="008F60D9"/>
    <w:rsid w:val="008F6609"/>
    <w:rsid w:val="008F675C"/>
    <w:rsid w:val="008F6A33"/>
    <w:rsid w:val="008F6BDE"/>
    <w:rsid w:val="008F7FC8"/>
    <w:rsid w:val="00900C5A"/>
    <w:rsid w:val="00901351"/>
    <w:rsid w:val="0090250A"/>
    <w:rsid w:val="00902CC8"/>
    <w:rsid w:val="0090333E"/>
    <w:rsid w:val="00903C0B"/>
    <w:rsid w:val="009049AB"/>
    <w:rsid w:val="0090514E"/>
    <w:rsid w:val="0090595D"/>
    <w:rsid w:val="009066BC"/>
    <w:rsid w:val="00906B10"/>
    <w:rsid w:val="00907586"/>
    <w:rsid w:val="00910215"/>
    <w:rsid w:val="0091059B"/>
    <w:rsid w:val="00910B4D"/>
    <w:rsid w:val="0091353F"/>
    <w:rsid w:val="00914361"/>
    <w:rsid w:val="00914AEC"/>
    <w:rsid w:val="00915818"/>
    <w:rsid w:val="00915EFB"/>
    <w:rsid w:val="00916A41"/>
    <w:rsid w:val="00920BD3"/>
    <w:rsid w:val="009211A9"/>
    <w:rsid w:val="0092261B"/>
    <w:rsid w:val="009228E3"/>
    <w:rsid w:val="00923345"/>
    <w:rsid w:val="00923EE5"/>
    <w:rsid w:val="00925B5E"/>
    <w:rsid w:val="00925BD2"/>
    <w:rsid w:val="009265C3"/>
    <w:rsid w:val="00926BCA"/>
    <w:rsid w:val="00926ECE"/>
    <w:rsid w:val="009277CB"/>
    <w:rsid w:val="00927CF8"/>
    <w:rsid w:val="0093019F"/>
    <w:rsid w:val="00930D58"/>
    <w:rsid w:val="00933986"/>
    <w:rsid w:val="00933BE7"/>
    <w:rsid w:val="00934006"/>
    <w:rsid w:val="0093483E"/>
    <w:rsid w:val="009349C4"/>
    <w:rsid w:val="00935233"/>
    <w:rsid w:val="009356F9"/>
    <w:rsid w:val="00936028"/>
    <w:rsid w:val="009362DC"/>
    <w:rsid w:val="0093795D"/>
    <w:rsid w:val="00941A71"/>
    <w:rsid w:val="009437BF"/>
    <w:rsid w:val="00943A2A"/>
    <w:rsid w:val="00944190"/>
    <w:rsid w:val="009461A8"/>
    <w:rsid w:val="009463E8"/>
    <w:rsid w:val="0095108E"/>
    <w:rsid w:val="00951364"/>
    <w:rsid w:val="009513A0"/>
    <w:rsid w:val="00951D32"/>
    <w:rsid w:val="00952B63"/>
    <w:rsid w:val="00952E53"/>
    <w:rsid w:val="00952EA5"/>
    <w:rsid w:val="0095313E"/>
    <w:rsid w:val="0095501F"/>
    <w:rsid w:val="00955CFD"/>
    <w:rsid w:val="00955F43"/>
    <w:rsid w:val="0095642D"/>
    <w:rsid w:val="009569D2"/>
    <w:rsid w:val="0096034F"/>
    <w:rsid w:val="009608F4"/>
    <w:rsid w:val="00960AC3"/>
    <w:rsid w:val="00960BB8"/>
    <w:rsid w:val="00960BD1"/>
    <w:rsid w:val="00960CCE"/>
    <w:rsid w:val="009616DD"/>
    <w:rsid w:val="00961956"/>
    <w:rsid w:val="00962EA1"/>
    <w:rsid w:val="009632BD"/>
    <w:rsid w:val="009641CB"/>
    <w:rsid w:val="00964603"/>
    <w:rsid w:val="00964CD4"/>
    <w:rsid w:val="0096570D"/>
    <w:rsid w:val="00965A63"/>
    <w:rsid w:val="00965FD5"/>
    <w:rsid w:val="009660EA"/>
    <w:rsid w:val="0096705D"/>
    <w:rsid w:val="00970F48"/>
    <w:rsid w:val="00971C11"/>
    <w:rsid w:val="00972CBA"/>
    <w:rsid w:val="0097479C"/>
    <w:rsid w:val="00975BD3"/>
    <w:rsid w:val="009762D7"/>
    <w:rsid w:val="00976534"/>
    <w:rsid w:val="009766F3"/>
    <w:rsid w:val="00976806"/>
    <w:rsid w:val="00976D88"/>
    <w:rsid w:val="0097751D"/>
    <w:rsid w:val="00977DA2"/>
    <w:rsid w:val="009802EA"/>
    <w:rsid w:val="00980B7B"/>
    <w:rsid w:val="00980E4A"/>
    <w:rsid w:val="00981507"/>
    <w:rsid w:val="00982BF0"/>
    <w:rsid w:val="00983E31"/>
    <w:rsid w:val="0098455D"/>
    <w:rsid w:val="00984AD3"/>
    <w:rsid w:val="0098522E"/>
    <w:rsid w:val="00991622"/>
    <w:rsid w:val="00991A40"/>
    <w:rsid w:val="00992820"/>
    <w:rsid w:val="00992B0F"/>
    <w:rsid w:val="009939F2"/>
    <w:rsid w:val="00993FE7"/>
    <w:rsid w:val="0099410D"/>
    <w:rsid w:val="0099411C"/>
    <w:rsid w:val="00994202"/>
    <w:rsid w:val="00994269"/>
    <w:rsid w:val="00994B37"/>
    <w:rsid w:val="00994CD3"/>
    <w:rsid w:val="009954CC"/>
    <w:rsid w:val="009964C5"/>
    <w:rsid w:val="009A01D9"/>
    <w:rsid w:val="009A06F3"/>
    <w:rsid w:val="009A2C79"/>
    <w:rsid w:val="009A2FE4"/>
    <w:rsid w:val="009A30B4"/>
    <w:rsid w:val="009A3288"/>
    <w:rsid w:val="009A3C29"/>
    <w:rsid w:val="009A3C85"/>
    <w:rsid w:val="009A5D73"/>
    <w:rsid w:val="009A6ECE"/>
    <w:rsid w:val="009A7077"/>
    <w:rsid w:val="009B1F7A"/>
    <w:rsid w:val="009B2446"/>
    <w:rsid w:val="009B27C9"/>
    <w:rsid w:val="009B289C"/>
    <w:rsid w:val="009B3785"/>
    <w:rsid w:val="009B3E7E"/>
    <w:rsid w:val="009B531E"/>
    <w:rsid w:val="009B58CC"/>
    <w:rsid w:val="009B5C85"/>
    <w:rsid w:val="009B6F99"/>
    <w:rsid w:val="009B7933"/>
    <w:rsid w:val="009B7B82"/>
    <w:rsid w:val="009B7BEA"/>
    <w:rsid w:val="009B7D72"/>
    <w:rsid w:val="009C02E0"/>
    <w:rsid w:val="009C06BA"/>
    <w:rsid w:val="009C196F"/>
    <w:rsid w:val="009C2297"/>
    <w:rsid w:val="009C2366"/>
    <w:rsid w:val="009C23EC"/>
    <w:rsid w:val="009C330D"/>
    <w:rsid w:val="009C39D1"/>
    <w:rsid w:val="009C5D46"/>
    <w:rsid w:val="009C6054"/>
    <w:rsid w:val="009C7364"/>
    <w:rsid w:val="009C76B6"/>
    <w:rsid w:val="009C7F12"/>
    <w:rsid w:val="009D1697"/>
    <w:rsid w:val="009D3211"/>
    <w:rsid w:val="009D3344"/>
    <w:rsid w:val="009D3381"/>
    <w:rsid w:val="009D4B7B"/>
    <w:rsid w:val="009D5570"/>
    <w:rsid w:val="009D62F0"/>
    <w:rsid w:val="009D710A"/>
    <w:rsid w:val="009D7A88"/>
    <w:rsid w:val="009E2F3C"/>
    <w:rsid w:val="009E37C2"/>
    <w:rsid w:val="009E3C50"/>
    <w:rsid w:val="009E4F44"/>
    <w:rsid w:val="009E5122"/>
    <w:rsid w:val="009E57DA"/>
    <w:rsid w:val="009E62B7"/>
    <w:rsid w:val="009E62E7"/>
    <w:rsid w:val="009E6496"/>
    <w:rsid w:val="009E65CF"/>
    <w:rsid w:val="009E67DA"/>
    <w:rsid w:val="009E6ABC"/>
    <w:rsid w:val="009E6DDC"/>
    <w:rsid w:val="009E78BA"/>
    <w:rsid w:val="009F0717"/>
    <w:rsid w:val="009F3F3E"/>
    <w:rsid w:val="009F4209"/>
    <w:rsid w:val="009F444D"/>
    <w:rsid w:val="009F4969"/>
    <w:rsid w:val="009F4D68"/>
    <w:rsid w:val="009F5793"/>
    <w:rsid w:val="009F6632"/>
    <w:rsid w:val="00A00125"/>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1EB5"/>
    <w:rsid w:val="00A12887"/>
    <w:rsid w:val="00A1388F"/>
    <w:rsid w:val="00A16A57"/>
    <w:rsid w:val="00A1741B"/>
    <w:rsid w:val="00A20790"/>
    <w:rsid w:val="00A21D1E"/>
    <w:rsid w:val="00A2217A"/>
    <w:rsid w:val="00A224D2"/>
    <w:rsid w:val="00A225BA"/>
    <w:rsid w:val="00A228D1"/>
    <w:rsid w:val="00A231E3"/>
    <w:rsid w:val="00A23545"/>
    <w:rsid w:val="00A259C0"/>
    <w:rsid w:val="00A2715E"/>
    <w:rsid w:val="00A27368"/>
    <w:rsid w:val="00A3138E"/>
    <w:rsid w:val="00A315B1"/>
    <w:rsid w:val="00A31917"/>
    <w:rsid w:val="00A31D45"/>
    <w:rsid w:val="00A334E5"/>
    <w:rsid w:val="00A33E25"/>
    <w:rsid w:val="00A35BAC"/>
    <w:rsid w:val="00A36197"/>
    <w:rsid w:val="00A376B6"/>
    <w:rsid w:val="00A40756"/>
    <w:rsid w:val="00A40926"/>
    <w:rsid w:val="00A4168D"/>
    <w:rsid w:val="00A4377B"/>
    <w:rsid w:val="00A43803"/>
    <w:rsid w:val="00A44C24"/>
    <w:rsid w:val="00A44F0A"/>
    <w:rsid w:val="00A479AD"/>
    <w:rsid w:val="00A47E17"/>
    <w:rsid w:val="00A50539"/>
    <w:rsid w:val="00A50813"/>
    <w:rsid w:val="00A50FB8"/>
    <w:rsid w:val="00A515CB"/>
    <w:rsid w:val="00A520A1"/>
    <w:rsid w:val="00A52297"/>
    <w:rsid w:val="00A5384B"/>
    <w:rsid w:val="00A5391C"/>
    <w:rsid w:val="00A56BCF"/>
    <w:rsid w:val="00A56E82"/>
    <w:rsid w:val="00A578A1"/>
    <w:rsid w:val="00A57CB4"/>
    <w:rsid w:val="00A61720"/>
    <w:rsid w:val="00A62850"/>
    <w:rsid w:val="00A62BEB"/>
    <w:rsid w:val="00A62DDB"/>
    <w:rsid w:val="00A64448"/>
    <w:rsid w:val="00A6454C"/>
    <w:rsid w:val="00A64AAD"/>
    <w:rsid w:val="00A6573D"/>
    <w:rsid w:val="00A674E2"/>
    <w:rsid w:val="00A7043C"/>
    <w:rsid w:val="00A70566"/>
    <w:rsid w:val="00A705DB"/>
    <w:rsid w:val="00A72337"/>
    <w:rsid w:val="00A7241B"/>
    <w:rsid w:val="00A726D9"/>
    <w:rsid w:val="00A727FA"/>
    <w:rsid w:val="00A72DB3"/>
    <w:rsid w:val="00A7301A"/>
    <w:rsid w:val="00A735FA"/>
    <w:rsid w:val="00A749CE"/>
    <w:rsid w:val="00A75B1E"/>
    <w:rsid w:val="00A75B9B"/>
    <w:rsid w:val="00A76222"/>
    <w:rsid w:val="00A8014B"/>
    <w:rsid w:val="00A8194A"/>
    <w:rsid w:val="00A82132"/>
    <w:rsid w:val="00A839CB"/>
    <w:rsid w:val="00A84201"/>
    <w:rsid w:val="00A84D35"/>
    <w:rsid w:val="00A866D9"/>
    <w:rsid w:val="00A86CD3"/>
    <w:rsid w:val="00A90669"/>
    <w:rsid w:val="00A90A31"/>
    <w:rsid w:val="00A91132"/>
    <w:rsid w:val="00A9164E"/>
    <w:rsid w:val="00A92F14"/>
    <w:rsid w:val="00A9350C"/>
    <w:rsid w:val="00A94A51"/>
    <w:rsid w:val="00A94F0A"/>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0E"/>
    <w:rsid w:val="00AB286D"/>
    <w:rsid w:val="00AB2ACB"/>
    <w:rsid w:val="00AB2C28"/>
    <w:rsid w:val="00AB3147"/>
    <w:rsid w:val="00AB3993"/>
    <w:rsid w:val="00AB3EF3"/>
    <w:rsid w:val="00AB4067"/>
    <w:rsid w:val="00AB424A"/>
    <w:rsid w:val="00AB4D26"/>
    <w:rsid w:val="00AB5666"/>
    <w:rsid w:val="00AB6FB2"/>
    <w:rsid w:val="00AC0812"/>
    <w:rsid w:val="00AC1AE5"/>
    <w:rsid w:val="00AC1F59"/>
    <w:rsid w:val="00AC3C7F"/>
    <w:rsid w:val="00AC512E"/>
    <w:rsid w:val="00AC6D6E"/>
    <w:rsid w:val="00AC7761"/>
    <w:rsid w:val="00AD01AB"/>
    <w:rsid w:val="00AD0A9E"/>
    <w:rsid w:val="00AD1813"/>
    <w:rsid w:val="00AD1897"/>
    <w:rsid w:val="00AD2287"/>
    <w:rsid w:val="00AD241B"/>
    <w:rsid w:val="00AD37D6"/>
    <w:rsid w:val="00AD7A2C"/>
    <w:rsid w:val="00AD7A7B"/>
    <w:rsid w:val="00AE15A7"/>
    <w:rsid w:val="00AE15B9"/>
    <w:rsid w:val="00AE2E48"/>
    <w:rsid w:val="00AE4224"/>
    <w:rsid w:val="00AE457D"/>
    <w:rsid w:val="00AE4AB2"/>
    <w:rsid w:val="00AE4B59"/>
    <w:rsid w:val="00AE6704"/>
    <w:rsid w:val="00AE7D24"/>
    <w:rsid w:val="00AF14B8"/>
    <w:rsid w:val="00AF15B0"/>
    <w:rsid w:val="00AF1D28"/>
    <w:rsid w:val="00AF3503"/>
    <w:rsid w:val="00AF49A6"/>
    <w:rsid w:val="00AF645B"/>
    <w:rsid w:val="00B003A5"/>
    <w:rsid w:val="00B00804"/>
    <w:rsid w:val="00B00E1C"/>
    <w:rsid w:val="00B00E75"/>
    <w:rsid w:val="00B03184"/>
    <w:rsid w:val="00B04FDE"/>
    <w:rsid w:val="00B05742"/>
    <w:rsid w:val="00B05AF7"/>
    <w:rsid w:val="00B05F2F"/>
    <w:rsid w:val="00B060AA"/>
    <w:rsid w:val="00B06D7F"/>
    <w:rsid w:val="00B06F44"/>
    <w:rsid w:val="00B07152"/>
    <w:rsid w:val="00B105BD"/>
    <w:rsid w:val="00B10F8F"/>
    <w:rsid w:val="00B1214D"/>
    <w:rsid w:val="00B124F9"/>
    <w:rsid w:val="00B1349A"/>
    <w:rsid w:val="00B14B02"/>
    <w:rsid w:val="00B15E5B"/>
    <w:rsid w:val="00B16D44"/>
    <w:rsid w:val="00B16F8F"/>
    <w:rsid w:val="00B200B2"/>
    <w:rsid w:val="00B20EEB"/>
    <w:rsid w:val="00B20F12"/>
    <w:rsid w:val="00B210BE"/>
    <w:rsid w:val="00B21B68"/>
    <w:rsid w:val="00B2217A"/>
    <w:rsid w:val="00B24AD7"/>
    <w:rsid w:val="00B279BE"/>
    <w:rsid w:val="00B304D8"/>
    <w:rsid w:val="00B30C8F"/>
    <w:rsid w:val="00B31302"/>
    <w:rsid w:val="00B32A59"/>
    <w:rsid w:val="00B32C80"/>
    <w:rsid w:val="00B32D0C"/>
    <w:rsid w:val="00B33129"/>
    <w:rsid w:val="00B336D4"/>
    <w:rsid w:val="00B3547B"/>
    <w:rsid w:val="00B359AC"/>
    <w:rsid w:val="00B36281"/>
    <w:rsid w:val="00B379BB"/>
    <w:rsid w:val="00B37DA0"/>
    <w:rsid w:val="00B409AC"/>
    <w:rsid w:val="00B41E19"/>
    <w:rsid w:val="00B42D17"/>
    <w:rsid w:val="00B42F23"/>
    <w:rsid w:val="00B42F67"/>
    <w:rsid w:val="00B4444F"/>
    <w:rsid w:val="00B44A47"/>
    <w:rsid w:val="00B45991"/>
    <w:rsid w:val="00B45A74"/>
    <w:rsid w:val="00B4732F"/>
    <w:rsid w:val="00B47490"/>
    <w:rsid w:val="00B4779A"/>
    <w:rsid w:val="00B47DF4"/>
    <w:rsid w:val="00B501A9"/>
    <w:rsid w:val="00B514EE"/>
    <w:rsid w:val="00B5198B"/>
    <w:rsid w:val="00B5208A"/>
    <w:rsid w:val="00B528E8"/>
    <w:rsid w:val="00B52E28"/>
    <w:rsid w:val="00B53939"/>
    <w:rsid w:val="00B53E07"/>
    <w:rsid w:val="00B545FB"/>
    <w:rsid w:val="00B54829"/>
    <w:rsid w:val="00B5495F"/>
    <w:rsid w:val="00B55C8C"/>
    <w:rsid w:val="00B56D8D"/>
    <w:rsid w:val="00B56ED8"/>
    <w:rsid w:val="00B6095F"/>
    <w:rsid w:val="00B60C51"/>
    <w:rsid w:val="00B6202F"/>
    <w:rsid w:val="00B6274E"/>
    <w:rsid w:val="00B636CA"/>
    <w:rsid w:val="00B6466F"/>
    <w:rsid w:val="00B654BB"/>
    <w:rsid w:val="00B65B40"/>
    <w:rsid w:val="00B668A0"/>
    <w:rsid w:val="00B67DBD"/>
    <w:rsid w:val="00B7109E"/>
    <w:rsid w:val="00B716C2"/>
    <w:rsid w:val="00B71B5C"/>
    <w:rsid w:val="00B7211A"/>
    <w:rsid w:val="00B729F6"/>
    <w:rsid w:val="00B74B3E"/>
    <w:rsid w:val="00B76022"/>
    <w:rsid w:val="00B76304"/>
    <w:rsid w:val="00B77B4A"/>
    <w:rsid w:val="00B800FB"/>
    <w:rsid w:val="00B805A0"/>
    <w:rsid w:val="00B80804"/>
    <w:rsid w:val="00B850E7"/>
    <w:rsid w:val="00B857AA"/>
    <w:rsid w:val="00B860A9"/>
    <w:rsid w:val="00B866CF"/>
    <w:rsid w:val="00B86EA1"/>
    <w:rsid w:val="00B877C8"/>
    <w:rsid w:val="00B908C0"/>
    <w:rsid w:val="00B9108E"/>
    <w:rsid w:val="00B91265"/>
    <w:rsid w:val="00B91EEB"/>
    <w:rsid w:val="00B927AA"/>
    <w:rsid w:val="00B93497"/>
    <w:rsid w:val="00B93901"/>
    <w:rsid w:val="00B939C2"/>
    <w:rsid w:val="00B94508"/>
    <w:rsid w:val="00B95F15"/>
    <w:rsid w:val="00B964E7"/>
    <w:rsid w:val="00B96538"/>
    <w:rsid w:val="00B9681A"/>
    <w:rsid w:val="00B9776F"/>
    <w:rsid w:val="00BA2513"/>
    <w:rsid w:val="00BA29DB"/>
    <w:rsid w:val="00BA320C"/>
    <w:rsid w:val="00BA4307"/>
    <w:rsid w:val="00BA460A"/>
    <w:rsid w:val="00BA4935"/>
    <w:rsid w:val="00BA6ECD"/>
    <w:rsid w:val="00BA7EE6"/>
    <w:rsid w:val="00BB056E"/>
    <w:rsid w:val="00BB1876"/>
    <w:rsid w:val="00BB2F77"/>
    <w:rsid w:val="00BB4510"/>
    <w:rsid w:val="00BB4715"/>
    <w:rsid w:val="00BB5BE3"/>
    <w:rsid w:val="00BB6938"/>
    <w:rsid w:val="00BB71E0"/>
    <w:rsid w:val="00BC0B1F"/>
    <w:rsid w:val="00BC17C3"/>
    <w:rsid w:val="00BC21D1"/>
    <w:rsid w:val="00BC4509"/>
    <w:rsid w:val="00BC52CC"/>
    <w:rsid w:val="00BC5D53"/>
    <w:rsid w:val="00BC5F26"/>
    <w:rsid w:val="00BC63AC"/>
    <w:rsid w:val="00BC6CFE"/>
    <w:rsid w:val="00BD0408"/>
    <w:rsid w:val="00BD0B07"/>
    <w:rsid w:val="00BD118C"/>
    <w:rsid w:val="00BD1862"/>
    <w:rsid w:val="00BD188B"/>
    <w:rsid w:val="00BD1976"/>
    <w:rsid w:val="00BD35BC"/>
    <w:rsid w:val="00BD4FEF"/>
    <w:rsid w:val="00BD5DC2"/>
    <w:rsid w:val="00BD6A49"/>
    <w:rsid w:val="00BD750A"/>
    <w:rsid w:val="00BD7D7B"/>
    <w:rsid w:val="00BE0176"/>
    <w:rsid w:val="00BE02D7"/>
    <w:rsid w:val="00BE073F"/>
    <w:rsid w:val="00BE11C6"/>
    <w:rsid w:val="00BE1256"/>
    <w:rsid w:val="00BE1D8C"/>
    <w:rsid w:val="00BE1D92"/>
    <w:rsid w:val="00BE1EA7"/>
    <w:rsid w:val="00BE55F4"/>
    <w:rsid w:val="00BE5BF2"/>
    <w:rsid w:val="00BE5FCB"/>
    <w:rsid w:val="00BE606C"/>
    <w:rsid w:val="00BF08AC"/>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3002"/>
    <w:rsid w:val="00C13038"/>
    <w:rsid w:val="00C14F2E"/>
    <w:rsid w:val="00C1647A"/>
    <w:rsid w:val="00C17F0D"/>
    <w:rsid w:val="00C20A39"/>
    <w:rsid w:val="00C20C03"/>
    <w:rsid w:val="00C20EF4"/>
    <w:rsid w:val="00C21032"/>
    <w:rsid w:val="00C213C9"/>
    <w:rsid w:val="00C21AC0"/>
    <w:rsid w:val="00C21B98"/>
    <w:rsid w:val="00C25039"/>
    <w:rsid w:val="00C25E4A"/>
    <w:rsid w:val="00C267C9"/>
    <w:rsid w:val="00C26B2C"/>
    <w:rsid w:val="00C277E5"/>
    <w:rsid w:val="00C306B1"/>
    <w:rsid w:val="00C30D71"/>
    <w:rsid w:val="00C30E96"/>
    <w:rsid w:val="00C3146F"/>
    <w:rsid w:val="00C3172A"/>
    <w:rsid w:val="00C31831"/>
    <w:rsid w:val="00C31C6D"/>
    <w:rsid w:val="00C32210"/>
    <w:rsid w:val="00C3250A"/>
    <w:rsid w:val="00C32AF0"/>
    <w:rsid w:val="00C34B27"/>
    <w:rsid w:val="00C352DA"/>
    <w:rsid w:val="00C3548D"/>
    <w:rsid w:val="00C3698A"/>
    <w:rsid w:val="00C369BA"/>
    <w:rsid w:val="00C40175"/>
    <w:rsid w:val="00C40B7C"/>
    <w:rsid w:val="00C40E9E"/>
    <w:rsid w:val="00C414C5"/>
    <w:rsid w:val="00C415E3"/>
    <w:rsid w:val="00C42921"/>
    <w:rsid w:val="00C43161"/>
    <w:rsid w:val="00C4361E"/>
    <w:rsid w:val="00C43713"/>
    <w:rsid w:val="00C4373C"/>
    <w:rsid w:val="00C4579F"/>
    <w:rsid w:val="00C459CB"/>
    <w:rsid w:val="00C462B8"/>
    <w:rsid w:val="00C46333"/>
    <w:rsid w:val="00C4669E"/>
    <w:rsid w:val="00C4786A"/>
    <w:rsid w:val="00C50750"/>
    <w:rsid w:val="00C51A22"/>
    <w:rsid w:val="00C529CD"/>
    <w:rsid w:val="00C53E07"/>
    <w:rsid w:val="00C54492"/>
    <w:rsid w:val="00C54C7B"/>
    <w:rsid w:val="00C572AF"/>
    <w:rsid w:val="00C57E11"/>
    <w:rsid w:val="00C57EAE"/>
    <w:rsid w:val="00C601B0"/>
    <w:rsid w:val="00C60599"/>
    <w:rsid w:val="00C61E79"/>
    <w:rsid w:val="00C62589"/>
    <w:rsid w:val="00C6261E"/>
    <w:rsid w:val="00C6275B"/>
    <w:rsid w:val="00C629D0"/>
    <w:rsid w:val="00C6586A"/>
    <w:rsid w:val="00C65CDA"/>
    <w:rsid w:val="00C663FC"/>
    <w:rsid w:val="00C671EE"/>
    <w:rsid w:val="00C67EA8"/>
    <w:rsid w:val="00C6BAE8"/>
    <w:rsid w:val="00C701EC"/>
    <w:rsid w:val="00C7075F"/>
    <w:rsid w:val="00C71C82"/>
    <w:rsid w:val="00C73EAF"/>
    <w:rsid w:val="00C73EEE"/>
    <w:rsid w:val="00C74712"/>
    <w:rsid w:val="00C74AF3"/>
    <w:rsid w:val="00C7734D"/>
    <w:rsid w:val="00C80EC5"/>
    <w:rsid w:val="00C8282B"/>
    <w:rsid w:val="00C864A5"/>
    <w:rsid w:val="00C86E41"/>
    <w:rsid w:val="00C8739B"/>
    <w:rsid w:val="00C90851"/>
    <w:rsid w:val="00C90982"/>
    <w:rsid w:val="00C91751"/>
    <w:rsid w:val="00C91D8C"/>
    <w:rsid w:val="00C92515"/>
    <w:rsid w:val="00C92E5A"/>
    <w:rsid w:val="00C933D1"/>
    <w:rsid w:val="00C936A1"/>
    <w:rsid w:val="00C93E9B"/>
    <w:rsid w:val="00C94182"/>
    <w:rsid w:val="00C94EF1"/>
    <w:rsid w:val="00C96A4B"/>
    <w:rsid w:val="00C9712C"/>
    <w:rsid w:val="00C97F18"/>
    <w:rsid w:val="00CA083B"/>
    <w:rsid w:val="00CA0CBA"/>
    <w:rsid w:val="00CA1064"/>
    <w:rsid w:val="00CA11A2"/>
    <w:rsid w:val="00CA169B"/>
    <w:rsid w:val="00CA1D30"/>
    <w:rsid w:val="00CA41B9"/>
    <w:rsid w:val="00CA467A"/>
    <w:rsid w:val="00CA4A11"/>
    <w:rsid w:val="00CA4D5B"/>
    <w:rsid w:val="00CA5053"/>
    <w:rsid w:val="00CA6540"/>
    <w:rsid w:val="00CA6768"/>
    <w:rsid w:val="00CA6DCA"/>
    <w:rsid w:val="00CA7A61"/>
    <w:rsid w:val="00CB0233"/>
    <w:rsid w:val="00CB1032"/>
    <w:rsid w:val="00CB1229"/>
    <w:rsid w:val="00CB296A"/>
    <w:rsid w:val="00CB2D67"/>
    <w:rsid w:val="00CB3CF7"/>
    <w:rsid w:val="00CB44D2"/>
    <w:rsid w:val="00CB5080"/>
    <w:rsid w:val="00CB6164"/>
    <w:rsid w:val="00CB6180"/>
    <w:rsid w:val="00CB6810"/>
    <w:rsid w:val="00CB6F88"/>
    <w:rsid w:val="00CC0117"/>
    <w:rsid w:val="00CC12F4"/>
    <w:rsid w:val="00CC1858"/>
    <w:rsid w:val="00CC34A8"/>
    <w:rsid w:val="00CC37FE"/>
    <w:rsid w:val="00CC414D"/>
    <w:rsid w:val="00CC45B5"/>
    <w:rsid w:val="00CC4C6C"/>
    <w:rsid w:val="00CC6638"/>
    <w:rsid w:val="00CD1805"/>
    <w:rsid w:val="00CD194B"/>
    <w:rsid w:val="00CD19A3"/>
    <w:rsid w:val="00CD1BC1"/>
    <w:rsid w:val="00CD2ED8"/>
    <w:rsid w:val="00CD569D"/>
    <w:rsid w:val="00CD6CF9"/>
    <w:rsid w:val="00CE0483"/>
    <w:rsid w:val="00CE13BE"/>
    <w:rsid w:val="00CE1484"/>
    <w:rsid w:val="00CE20F7"/>
    <w:rsid w:val="00CE2373"/>
    <w:rsid w:val="00CE4B15"/>
    <w:rsid w:val="00CF0197"/>
    <w:rsid w:val="00CF0225"/>
    <w:rsid w:val="00CF253C"/>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ACA"/>
    <w:rsid w:val="00D0633C"/>
    <w:rsid w:val="00D06AD8"/>
    <w:rsid w:val="00D07842"/>
    <w:rsid w:val="00D07D35"/>
    <w:rsid w:val="00D07D7A"/>
    <w:rsid w:val="00D122B2"/>
    <w:rsid w:val="00D12CC7"/>
    <w:rsid w:val="00D14A27"/>
    <w:rsid w:val="00D14C24"/>
    <w:rsid w:val="00D16876"/>
    <w:rsid w:val="00D16AE1"/>
    <w:rsid w:val="00D179F0"/>
    <w:rsid w:val="00D17FAA"/>
    <w:rsid w:val="00D2031D"/>
    <w:rsid w:val="00D21488"/>
    <w:rsid w:val="00D21C29"/>
    <w:rsid w:val="00D21F16"/>
    <w:rsid w:val="00D224EC"/>
    <w:rsid w:val="00D23B0F"/>
    <w:rsid w:val="00D23BBC"/>
    <w:rsid w:val="00D24102"/>
    <w:rsid w:val="00D24263"/>
    <w:rsid w:val="00D24AE5"/>
    <w:rsid w:val="00D24F22"/>
    <w:rsid w:val="00D25B5C"/>
    <w:rsid w:val="00D266F5"/>
    <w:rsid w:val="00D27141"/>
    <w:rsid w:val="00D271B0"/>
    <w:rsid w:val="00D313B5"/>
    <w:rsid w:val="00D31637"/>
    <w:rsid w:val="00D32DF9"/>
    <w:rsid w:val="00D32E02"/>
    <w:rsid w:val="00D332E1"/>
    <w:rsid w:val="00D33E25"/>
    <w:rsid w:val="00D34397"/>
    <w:rsid w:val="00D3448A"/>
    <w:rsid w:val="00D34E78"/>
    <w:rsid w:val="00D35BE9"/>
    <w:rsid w:val="00D362B3"/>
    <w:rsid w:val="00D400F6"/>
    <w:rsid w:val="00D406D8"/>
    <w:rsid w:val="00D4230D"/>
    <w:rsid w:val="00D43D48"/>
    <w:rsid w:val="00D44C57"/>
    <w:rsid w:val="00D455F8"/>
    <w:rsid w:val="00D45991"/>
    <w:rsid w:val="00D45CD7"/>
    <w:rsid w:val="00D46D8C"/>
    <w:rsid w:val="00D50670"/>
    <w:rsid w:val="00D519BD"/>
    <w:rsid w:val="00D51A2B"/>
    <w:rsid w:val="00D5204F"/>
    <w:rsid w:val="00D5494F"/>
    <w:rsid w:val="00D54C58"/>
    <w:rsid w:val="00D55422"/>
    <w:rsid w:val="00D5546A"/>
    <w:rsid w:val="00D57725"/>
    <w:rsid w:val="00D579C2"/>
    <w:rsid w:val="00D57D30"/>
    <w:rsid w:val="00D6087A"/>
    <w:rsid w:val="00D6143F"/>
    <w:rsid w:val="00D61D21"/>
    <w:rsid w:val="00D62BF1"/>
    <w:rsid w:val="00D6317B"/>
    <w:rsid w:val="00D6387D"/>
    <w:rsid w:val="00D63985"/>
    <w:rsid w:val="00D64A8D"/>
    <w:rsid w:val="00D71B73"/>
    <w:rsid w:val="00D720A2"/>
    <w:rsid w:val="00D7280B"/>
    <w:rsid w:val="00D7521C"/>
    <w:rsid w:val="00D7542A"/>
    <w:rsid w:val="00D7585B"/>
    <w:rsid w:val="00D75890"/>
    <w:rsid w:val="00D77CC0"/>
    <w:rsid w:val="00D80B7A"/>
    <w:rsid w:val="00D816B8"/>
    <w:rsid w:val="00D81898"/>
    <w:rsid w:val="00D81C7C"/>
    <w:rsid w:val="00D842C0"/>
    <w:rsid w:val="00D86144"/>
    <w:rsid w:val="00D862F3"/>
    <w:rsid w:val="00D86F7B"/>
    <w:rsid w:val="00D87E09"/>
    <w:rsid w:val="00D90304"/>
    <w:rsid w:val="00D9082E"/>
    <w:rsid w:val="00D90901"/>
    <w:rsid w:val="00D9158D"/>
    <w:rsid w:val="00D91855"/>
    <w:rsid w:val="00D922EB"/>
    <w:rsid w:val="00D924B0"/>
    <w:rsid w:val="00D93144"/>
    <w:rsid w:val="00D935C7"/>
    <w:rsid w:val="00D93DF4"/>
    <w:rsid w:val="00D941A1"/>
    <w:rsid w:val="00D94A13"/>
    <w:rsid w:val="00D94B62"/>
    <w:rsid w:val="00D94C74"/>
    <w:rsid w:val="00DA00BE"/>
    <w:rsid w:val="00DA07AB"/>
    <w:rsid w:val="00DA07BA"/>
    <w:rsid w:val="00DA098B"/>
    <w:rsid w:val="00DA0FC1"/>
    <w:rsid w:val="00DA22AF"/>
    <w:rsid w:val="00DA5919"/>
    <w:rsid w:val="00DA5A9C"/>
    <w:rsid w:val="00DA5DBD"/>
    <w:rsid w:val="00DA6390"/>
    <w:rsid w:val="00DA745C"/>
    <w:rsid w:val="00DA7AE6"/>
    <w:rsid w:val="00DA7F6C"/>
    <w:rsid w:val="00DB0D4B"/>
    <w:rsid w:val="00DB1EFF"/>
    <w:rsid w:val="00DB297A"/>
    <w:rsid w:val="00DB2FB3"/>
    <w:rsid w:val="00DB30D4"/>
    <w:rsid w:val="00DB344D"/>
    <w:rsid w:val="00DB3745"/>
    <w:rsid w:val="00DB454A"/>
    <w:rsid w:val="00DB59D7"/>
    <w:rsid w:val="00DB5FB2"/>
    <w:rsid w:val="00DB75D6"/>
    <w:rsid w:val="00DB7D09"/>
    <w:rsid w:val="00DB7E1F"/>
    <w:rsid w:val="00DC07F5"/>
    <w:rsid w:val="00DC081D"/>
    <w:rsid w:val="00DC1F1F"/>
    <w:rsid w:val="00DC2D01"/>
    <w:rsid w:val="00DC36AF"/>
    <w:rsid w:val="00DC3B79"/>
    <w:rsid w:val="00DC6B37"/>
    <w:rsid w:val="00DC7DE1"/>
    <w:rsid w:val="00DD0B4E"/>
    <w:rsid w:val="00DD1725"/>
    <w:rsid w:val="00DD262F"/>
    <w:rsid w:val="00DD30A4"/>
    <w:rsid w:val="00DD3538"/>
    <w:rsid w:val="00DD3751"/>
    <w:rsid w:val="00DD3C46"/>
    <w:rsid w:val="00DD4599"/>
    <w:rsid w:val="00DD4A10"/>
    <w:rsid w:val="00DD5C6B"/>
    <w:rsid w:val="00DD5F38"/>
    <w:rsid w:val="00DD6FDC"/>
    <w:rsid w:val="00DD7CCC"/>
    <w:rsid w:val="00DE295B"/>
    <w:rsid w:val="00DE319C"/>
    <w:rsid w:val="00DE3480"/>
    <w:rsid w:val="00DE399C"/>
    <w:rsid w:val="00DE3C52"/>
    <w:rsid w:val="00DE4025"/>
    <w:rsid w:val="00DE402B"/>
    <w:rsid w:val="00DE407C"/>
    <w:rsid w:val="00DE6097"/>
    <w:rsid w:val="00DE7168"/>
    <w:rsid w:val="00DF16E9"/>
    <w:rsid w:val="00DF1748"/>
    <w:rsid w:val="00DF5FDD"/>
    <w:rsid w:val="00DF7584"/>
    <w:rsid w:val="00E01610"/>
    <w:rsid w:val="00E01C79"/>
    <w:rsid w:val="00E024E9"/>
    <w:rsid w:val="00E0533F"/>
    <w:rsid w:val="00E07E6F"/>
    <w:rsid w:val="00E10697"/>
    <w:rsid w:val="00E10ABB"/>
    <w:rsid w:val="00E10F34"/>
    <w:rsid w:val="00E1148B"/>
    <w:rsid w:val="00E115F8"/>
    <w:rsid w:val="00E118A7"/>
    <w:rsid w:val="00E119B2"/>
    <w:rsid w:val="00E11C91"/>
    <w:rsid w:val="00E1407D"/>
    <w:rsid w:val="00E143E1"/>
    <w:rsid w:val="00E16ADA"/>
    <w:rsid w:val="00E1705C"/>
    <w:rsid w:val="00E17D54"/>
    <w:rsid w:val="00E17D92"/>
    <w:rsid w:val="00E211B0"/>
    <w:rsid w:val="00E2143A"/>
    <w:rsid w:val="00E2162C"/>
    <w:rsid w:val="00E21B34"/>
    <w:rsid w:val="00E21C09"/>
    <w:rsid w:val="00E22808"/>
    <w:rsid w:val="00E22B06"/>
    <w:rsid w:val="00E23DD7"/>
    <w:rsid w:val="00E25927"/>
    <w:rsid w:val="00E26B18"/>
    <w:rsid w:val="00E26C56"/>
    <w:rsid w:val="00E27F08"/>
    <w:rsid w:val="00E31049"/>
    <w:rsid w:val="00E320E4"/>
    <w:rsid w:val="00E32BAF"/>
    <w:rsid w:val="00E32CA4"/>
    <w:rsid w:val="00E32FC9"/>
    <w:rsid w:val="00E347FE"/>
    <w:rsid w:val="00E36F2B"/>
    <w:rsid w:val="00E378D2"/>
    <w:rsid w:val="00E425FB"/>
    <w:rsid w:val="00E427B2"/>
    <w:rsid w:val="00E43537"/>
    <w:rsid w:val="00E43B7E"/>
    <w:rsid w:val="00E44DE3"/>
    <w:rsid w:val="00E44F50"/>
    <w:rsid w:val="00E46009"/>
    <w:rsid w:val="00E472DD"/>
    <w:rsid w:val="00E47EEA"/>
    <w:rsid w:val="00E503D6"/>
    <w:rsid w:val="00E519E5"/>
    <w:rsid w:val="00E519F0"/>
    <w:rsid w:val="00E51A82"/>
    <w:rsid w:val="00E52E18"/>
    <w:rsid w:val="00E541EC"/>
    <w:rsid w:val="00E54293"/>
    <w:rsid w:val="00E5653F"/>
    <w:rsid w:val="00E60343"/>
    <w:rsid w:val="00E60C2C"/>
    <w:rsid w:val="00E60F9F"/>
    <w:rsid w:val="00E6271E"/>
    <w:rsid w:val="00E62E3F"/>
    <w:rsid w:val="00E642B4"/>
    <w:rsid w:val="00E64E58"/>
    <w:rsid w:val="00E65086"/>
    <w:rsid w:val="00E6558C"/>
    <w:rsid w:val="00E65687"/>
    <w:rsid w:val="00E704EF"/>
    <w:rsid w:val="00E707F0"/>
    <w:rsid w:val="00E71912"/>
    <w:rsid w:val="00E72C53"/>
    <w:rsid w:val="00E72C64"/>
    <w:rsid w:val="00E75566"/>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64D"/>
    <w:rsid w:val="00E87A3C"/>
    <w:rsid w:val="00E87B4D"/>
    <w:rsid w:val="00E87B91"/>
    <w:rsid w:val="00E90F66"/>
    <w:rsid w:val="00E91988"/>
    <w:rsid w:val="00E91A6C"/>
    <w:rsid w:val="00E92005"/>
    <w:rsid w:val="00E92C1B"/>
    <w:rsid w:val="00E931D7"/>
    <w:rsid w:val="00E938BC"/>
    <w:rsid w:val="00E97015"/>
    <w:rsid w:val="00EA0B47"/>
    <w:rsid w:val="00EA19C5"/>
    <w:rsid w:val="00EA267E"/>
    <w:rsid w:val="00EA29C9"/>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9E5"/>
    <w:rsid w:val="00EB6A97"/>
    <w:rsid w:val="00EC0593"/>
    <w:rsid w:val="00EC11BE"/>
    <w:rsid w:val="00EC1596"/>
    <w:rsid w:val="00EC35E7"/>
    <w:rsid w:val="00EC3753"/>
    <w:rsid w:val="00EC4157"/>
    <w:rsid w:val="00EC4E58"/>
    <w:rsid w:val="00EC5D57"/>
    <w:rsid w:val="00EC66E5"/>
    <w:rsid w:val="00ED0802"/>
    <w:rsid w:val="00ED0842"/>
    <w:rsid w:val="00ED0AB2"/>
    <w:rsid w:val="00ED2304"/>
    <w:rsid w:val="00ED2889"/>
    <w:rsid w:val="00ED2F83"/>
    <w:rsid w:val="00ED5FC2"/>
    <w:rsid w:val="00ED6A1D"/>
    <w:rsid w:val="00ED6C45"/>
    <w:rsid w:val="00ED73B7"/>
    <w:rsid w:val="00ED740B"/>
    <w:rsid w:val="00ED7813"/>
    <w:rsid w:val="00ED79D7"/>
    <w:rsid w:val="00EE0A48"/>
    <w:rsid w:val="00EE1B19"/>
    <w:rsid w:val="00EE2AF2"/>
    <w:rsid w:val="00EE2FC7"/>
    <w:rsid w:val="00EE392D"/>
    <w:rsid w:val="00EE3956"/>
    <w:rsid w:val="00EE3B41"/>
    <w:rsid w:val="00EE5D8D"/>
    <w:rsid w:val="00EE6466"/>
    <w:rsid w:val="00EE7853"/>
    <w:rsid w:val="00EE7C3D"/>
    <w:rsid w:val="00EF11C8"/>
    <w:rsid w:val="00EF209D"/>
    <w:rsid w:val="00EF3AEB"/>
    <w:rsid w:val="00EF50A8"/>
    <w:rsid w:val="00EF7C69"/>
    <w:rsid w:val="00F01C50"/>
    <w:rsid w:val="00F021E0"/>
    <w:rsid w:val="00F03FFF"/>
    <w:rsid w:val="00F04EEF"/>
    <w:rsid w:val="00F05827"/>
    <w:rsid w:val="00F060D3"/>
    <w:rsid w:val="00F0615D"/>
    <w:rsid w:val="00F067F7"/>
    <w:rsid w:val="00F06A8D"/>
    <w:rsid w:val="00F06E8B"/>
    <w:rsid w:val="00F10794"/>
    <w:rsid w:val="00F10AF2"/>
    <w:rsid w:val="00F10E7D"/>
    <w:rsid w:val="00F11287"/>
    <w:rsid w:val="00F118FB"/>
    <w:rsid w:val="00F12B56"/>
    <w:rsid w:val="00F13699"/>
    <w:rsid w:val="00F13AE6"/>
    <w:rsid w:val="00F1410D"/>
    <w:rsid w:val="00F14F5C"/>
    <w:rsid w:val="00F15757"/>
    <w:rsid w:val="00F159B7"/>
    <w:rsid w:val="00F1602A"/>
    <w:rsid w:val="00F172A8"/>
    <w:rsid w:val="00F173FA"/>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005"/>
    <w:rsid w:val="00F333ED"/>
    <w:rsid w:val="00F33844"/>
    <w:rsid w:val="00F34612"/>
    <w:rsid w:val="00F34CF0"/>
    <w:rsid w:val="00F350B8"/>
    <w:rsid w:val="00F351B9"/>
    <w:rsid w:val="00F35947"/>
    <w:rsid w:val="00F37BD8"/>
    <w:rsid w:val="00F4040C"/>
    <w:rsid w:val="00F40EE8"/>
    <w:rsid w:val="00F41E31"/>
    <w:rsid w:val="00F421A3"/>
    <w:rsid w:val="00F42A06"/>
    <w:rsid w:val="00F430AC"/>
    <w:rsid w:val="00F438F9"/>
    <w:rsid w:val="00F43EA9"/>
    <w:rsid w:val="00F441E9"/>
    <w:rsid w:val="00F444FE"/>
    <w:rsid w:val="00F4531D"/>
    <w:rsid w:val="00F456F1"/>
    <w:rsid w:val="00F46C38"/>
    <w:rsid w:val="00F47D02"/>
    <w:rsid w:val="00F50B06"/>
    <w:rsid w:val="00F52603"/>
    <w:rsid w:val="00F52773"/>
    <w:rsid w:val="00F52B59"/>
    <w:rsid w:val="00F52BF5"/>
    <w:rsid w:val="00F52CCF"/>
    <w:rsid w:val="00F539BC"/>
    <w:rsid w:val="00F545E0"/>
    <w:rsid w:val="00F552D4"/>
    <w:rsid w:val="00F5536A"/>
    <w:rsid w:val="00F56266"/>
    <w:rsid w:val="00F56A75"/>
    <w:rsid w:val="00F61D03"/>
    <w:rsid w:val="00F6321F"/>
    <w:rsid w:val="00F63450"/>
    <w:rsid w:val="00F63459"/>
    <w:rsid w:val="00F6380B"/>
    <w:rsid w:val="00F63D11"/>
    <w:rsid w:val="00F645D2"/>
    <w:rsid w:val="00F64757"/>
    <w:rsid w:val="00F64EAB"/>
    <w:rsid w:val="00F6706D"/>
    <w:rsid w:val="00F701DA"/>
    <w:rsid w:val="00F71405"/>
    <w:rsid w:val="00F717B9"/>
    <w:rsid w:val="00F72736"/>
    <w:rsid w:val="00F73270"/>
    <w:rsid w:val="00F74106"/>
    <w:rsid w:val="00F74BE3"/>
    <w:rsid w:val="00F752D4"/>
    <w:rsid w:val="00F76080"/>
    <w:rsid w:val="00F76507"/>
    <w:rsid w:val="00F76CDA"/>
    <w:rsid w:val="00F774C7"/>
    <w:rsid w:val="00F775B8"/>
    <w:rsid w:val="00F805D7"/>
    <w:rsid w:val="00F80630"/>
    <w:rsid w:val="00F80BCA"/>
    <w:rsid w:val="00F81427"/>
    <w:rsid w:val="00F81AB7"/>
    <w:rsid w:val="00F81E23"/>
    <w:rsid w:val="00F8347D"/>
    <w:rsid w:val="00F83929"/>
    <w:rsid w:val="00F83C28"/>
    <w:rsid w:val="00F8438B"/>
    <w:rsid w:val="00F845CD"/>
    <w:rsid w:val="00F846A9"/>
    <w:rsid w:val="00F85054"/>
    <w:rsid w:val="00F85C32"/>
    <w:rsid w:val="00F87BAE"/>
    <w:rsid w:val="00F87C9C"/>
    <w:rsid w:val="00F918C1"/>
    <w:rsid w:val="00F92405"/>
    <w:rsid w:val="00F92522"/>
    <w:rsid w:val="00F92673"/>
    <w:rsid w:val="00F95312"/>
    <w:rsid w:val="00F965BC"/>
    <w:rsid w:val="00F96BD4"/>
    <w:rsid w:val="00FA0E5B"/>
    <w:rsid w:val="00FA2268"/>
    <w:rsid w:val="00FA33E4"/>
    <w:rsid w:val="00FA4F37"/>
    <w:rsid w:val="00FA5E9F"/>
    <w:rsid w:val="00FA630E"/>
    <w:rsid w:val="00FA76AC"/>
    <w:rsid w:val="00FA797B"/>
    <w:rsid w:val="00FA7C56"/>
    <w:rsid w:val="00FA7EFA"/>
    <w:rsid w:val="00FB0AD4"/>
    <w:rsid w:val="00FB1E3C"/>
    <w:rsid w:val="00FB1E42"/>
    <w:rsid w:val="00FB2150"/>
    <w:rsid w:val="00FB272E"/>
    <w:rsid w:val="00FB484E"/>
    <w:rsid w:val="00FB5999"/>
    <w:rsid w:val="00FB64BB"/>
    <w:rsid w:val="00FB65CA"/>
    <w:rsid w:val="00FB664D"/>
    <w:rsid w:val="00FB6CCD"/>
    <w:rsid w:val="00FB75E5"/>
    <w:rsid w:val="00FC0BAC"/>
    <w:rsid w:val="00FC1917"/>
    <w:rsid w:val="00FC298D"/>
    <w:rsid w:val="00FC2CD2"/>
    <w:rsid w:val="00FC409C"/>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1C9"/>
    <w:rsid w:val="00FD2ECF"/>
    <w:rsid w:val="00FD4806"/>
    <w:rsid w:val="00FD6C8B"/>
    <w:rsid w:val="00FD756A"/>
    <w:rsid w:val="00FD7616"/>
    <w:rsid w:val="00FD7A9E"/>
    <w:rsid w:val="00FE1073"/>
    <w:rsid w:val="00FE3883"/>
    <w:rsid w:val="00FE5B4A"/>
    <w:rsid w:val="00FE5B9B"/>
    <w:rsid w:val="00FE6A13"/>
    <w:rsid w:val="00FF1452"/>
    <w:rsid w:val="00FF204E"/>
    <w:rsid w:val="00FF3402"/>
    <w:rsid w:val="00FF5C33"/>
    <w:rsid w:val="00FF7178"/>
    <w:rsid w:val="00FF74C6"/>
    <w:rsid w:val="00FF7C4E"/>
    <w:rsid w:val="01483784"/>
    <w:rsid w:val="0161294A"/>
    <w:rsid w:val="019DDEAF"/>
    <w:rsid w:val="01D4EA15"/>
    <w:rsid w:val="01DB75DA"/>
    <w:rsid w:val="01FD5323"/>
    <w:rsid w:val="03492A0C"/>
    <w:rsid w:val="0377463B"/>
    <w:rsid w:val="04DE47F4"/>
    <w:rsid w:val="05340106"/>
    <w:rsid w:val="0599956F"/>
    <w:rsid w:val="05F8CE96"/>
    <w:rsid w:val="06FC163E"/>
    <w:rsid w:val="073CD497"/>
    <w:rsid w:val="0798843D"/>
    <w:rsid w:val="09505CEA"/>
    <w:rsid w:val="0A779D6D"/>
    <w:rsid w:val="0AC60A8D"/>
    <w:rsid w:val="0B1EDBFF"/>
    <w:rsid w:val="0B3C30F2"/>
    <w:rsid w:val="0B692FC3"/>
    <w:rsid w:val="0B98D495"/>
    <w:rsid w:val="0CFDE6BB"/>
    <w:rsid w:val="0D3AB7B7"/>
    <w:rsid w:val="0DB4FB18"/>
    <w:rsid w:val="0E567CC1"/>
    <w:rsid w:val="0E9B38F5"/>
    <w:rsid w:val="103F9159"/>
    <w:rsid w:val="10933ED7"/>
    <w:rsid w:val="109E7491"/>
    <w:rsid w:val="134BFB61"/>
    <w:rsid w:val="13811766"/>
    <w:rsid w:val="13B52449"/>
    <w:rsid w:val="1472EF21"/>
    <w:rsid w:val="15C943A5"/>
    <w:rsid w:val="16C6EFF1"/>
    <w:rsid w:val="17555199"/>
    <w:rsid w:val="17E7AEF8"/>
    <w:rsid w:val="191A1F5A"/>
    <w:rsid w:val="1A5499F2"/>
    <w:rsid w:val="1AF83089"/>
    <w:rsid w:val="1B0A8E80"/>
    <w:rsid w:val="1B244830"/>
    <w:rsid w:val="1BA36AA7"/>
    <w:rsid w:val="1CA4177B"/>
    <w:rsid w:val="1CD65E81"/>
    <w:rsid w:val="1DAB6AC0"/>
    <w:rsid w:val="1F0BA80D"/>
    <w:rsid w:val="1FA6B9B5"/>
    <w:rsid w:val="2022B3D8"/>
    <w:rsid w:val="20DD0FF1"/>
    <w:rsid w:val="2198BDA9"/>
    <w:rsid w:val="21DE4D56"/>
    <w:rsid w:val="21E45F18"/>
    <w:rsid w:val="21F29444"/>
    <w:rsid w:val="239A7BED"/>
    <w:rsid w:val="23C73F83"/>
    <w:rsid w:val="24774E9D"/>
    <w:rsid w:val="248AFE23"/>
    <w:rsid w:val="24DBD299"/>
    <w:rsid w:val="2626CE84"/>
    <w:rsid w:val="2637751E"/>
    <w:rsid w:val="271A4BE7"/>
    <w:rsid w:val="27C251D0"/>
    <w:rsid w:val="2804A0B2"/>
    <w:rsid w:val="29255DE8"/>
    <w:rsid w:val="2B06A56A"/>
    <w:rsid w:val="2BCE7AC4"/>
    <w:rsid w:val="2C20AE16"/>
    <w:rsid w:val="2D606E8A"/>
    <w:rsid w:val="2E18B80C"/>
    <w:rsid w:val="2E6C92D4"/>
    <w:rsid w:val="2EFFA541"/>
    <w:rsid w:val="3040332F"/>
    <w:rsid w:val="3201AF40"/>
    <w:rsid w:val="33471ACD"/>
    <w:rsid w:val="350B6AA4"/>
    <w:rsid w:val="35AC22FF"/>
    <w:rsid w:val="35AC9E69"/>
    <w:rsid w:val="36328F55"/>
    <w:rsid w:val="37F76209"/>
    <w:rsid w:val="385B14BC"/>
    <w:rsid w:val="385BCB4A"/>
    <w:rsid w:val="3862D2E2"/>
    <w:rsid w:val="39639007"/>
    <w:rsid w:val="39DEDBC7"/>
    <w:rsid w:val="3A1D1994"/>
    <w:rsid w:val="3A886F66"/>
    <w:rsid w:val="3AE0079C"/>
    <w:rsid w:val="3B8D82B3"/>
    <w:rsid w:val="3C4D7AE2"/>
    <w:rsid w:val="3C9AF8FB"/>
    <w:rsid w:val="3CA75717"/>
    <w:rsid w:val="3D631FCC"/>
    <w:rsid w:val="3D91B31E"/>
    <w:rsid w:val="3DE94B43"/>
    <w:rsid w:val="3E36C95C"/>
    <w:rsid w:val="3EB24CEA"/>
    <w:rsid w:val="3F851BA4"/>
    <w:rsid w:val="3FB97160"/>
    <w:rsid w:val="4126A1CC"/>
    <w:rsid w:val="419BA504"/>
    <w:rsid w:val="41E9EDAC"/>
    <w:rsid w:val="41F49579"/>
    <w:rsid w:val="42464B10"/>
    <w:rsid w:val="42E43C64"/>
    <w:rsid w:val="45059E5F"/>
    <w:rsid w:val="459CE21F"/>
    <w:rsid w:val="46341A3E"/>
    <w:rsid w:val="46E469EB"/>
    <w:rsid w:val="47F0E508"/>
    <w:rsid w:val="49F5AA66"/>
    <w:rsid w:val="4A8153A2"/>
    <w:rsid w:val="4AE802A1"/>
    <w:rsid w:val="4B96F5C1"/>
    <w:rsid w:val="4B9FF5BB"/>
    <w:rsid w:val="4C104C84"/>
    <w:rsid w:val="4D168450"/>
    <w:rsid w:val="4DF35C82"/>
    <w:rsid w:val="4F26B521"/>
    <w:rsid w:val="4F2787BC"/>
    <w:rsid w:val="4F39C190"/>
    <w:rsid w:val="4FF3956C"/>
    <w:rsid w:val="5053063E"/>
    <w:rsid w:val="50C326EB"/>
    <w:rsid w:val="50C3581D"/>
    <w:rsid w:val="53A3F633"/>
    <w:rsid w:val="53AB65CE"/>
    <w:rsid w:val="53CC9D21"/>
    <w:rsid w:val="55E9E32E"/>
    <w:rsid w:val="5756A784"/>
    <w:rsid w:val="590CE028"/>
    <w:rsid w:val="5A1CBC4A"/>
    <w:rsid w:val="5A67F1D3"/>
    <w:rsid w:val="5AB54C49"/>
    <w:rsid w:val="5C27B4A8"/>
    <w:rsid w:val="5C3A014B"/>
    <w:rsid w:val="5D4B1BA1"/>
    <w:rsid w:val="5D88B2C8"/>
    <w:rsid w:val="5E2871A8"/>
    <w:rsid w:val="5E2A459D"/>
    <w:rsid w:val="5F5156F3"/>
    <w:rsid w:val="5F9F314C"/>
    <w:rsid w:val="5FC11C9A"/>
    <w:rsid w:val="60F3DF75"/>
    <w:rsid w:val="61C0FFFE"/>
    <w:rsid w:val="6210BB3A"/>
    <w:rsid w:val="63DC2E24"/>
    <w:rsid w:val="64CE2135"/>
    <w:rsid w:val="6536C9F1"/>
    <w:rsid w:val="65FDAF6A"/>
    <w:rsid w:val="66E19799"/>
    <w:rsid w:val="6764BF9D"/>
    <w:rsid w:val="67B9FFC8"/>
    <w:rsid w:val="69D33D0E"/>
    <w:rsid w:val="6A11927F"/>
    <w:rsid w:val="6AC647FD"/>
    <w:rsid w:val="6ADA9AFD"/>
    <w:rsid w:val="6B339F94"/>
    <w:rsid w:val="6CE79E08"/>
    <w:rsid w:val="732974E1"/>
    <w:rsid w:val="73CBD180"/>
    <w:rsid w:val="73E5686D"/>
    <w:rsid w:val="7416059C"/>
    <w:rsid w:val="756BC5C6"/>
    <w:rsid w:val="7935CD25"/>
    <w:rsid w:val="79B6E618"/>
    <w:rsid w:val="7A563570"/>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95A53CF4-FF3F-4E03-8D50-D9B8DFCF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07627718">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60010393">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44171111">
      <w:bodyDiv w:val="1"/>
      <w:marLeft w:val="0"/>
      <w:marRight w:val="0"/>
      <w:marTop w:val="0"/>
      <w:marBottom w:val="0"/>
      <w:divBdr>
        <w:top w:val="none" w:sz="0" w:space="0" w:color="auto"/>
        <w:left w:val="none" w:sz="0" w:space="0" w:color="auto"/>
        <w:bottom w:val="none" w:sz="0" w:space="0" w:color="auto"/>
        <w:right w:val="none" w:sz="0" w:space="0" w:color="auto"/>
      </w:divBdr>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58370152">
      <w:bodyDiv w:val="1"/>
      <w:marLeft w:val="0"/>
      <w:marRight w:val="0"/>
      <w:marTop w:val="0"/>
      <w:marBottom w:val="0"/>
      <w:divBdr>
        <w:top w:val="none" w:sz="0" w:space="0" w:color="auto"/>
        <w:left w:val="none" w:sz="0" w:space="0" w:color="auto"/>
        <w:bottom w:val="none" w:sz="0" w:space="0" w:color="auto"/>
        <w:right w:val="none" w:sz="0" w:space="0" w:color="auto"/>
      </w:divBdr>
      <w:divsChild>
        <w:div w:id="145828199">
          <w:marLeft w:val="0"/>
          <w:marRight w:val="0"/>
          <w:marTop w:val="0"/>
          <w:marBottom w:val="0"/>
          <w:divBdr>
            <w:top w:val="none" w:sz="0" w:space="0" w:color="auto"/>
            <w:left w:val="none" w:sz="0" w:space="0" w:color="auto"/>
            <w:bottom w:val="none" w:sz="0" w:space="0" w:color="auto"/>
            <w:right w:val="none" w:sz="0" w:space="0" w:color="auto"/>
          </w:divBdr>
          <w:divsChild>
            <w:div w:id="1666934776">
              <w:marLeft w:val="0"/>
              <w:marRight w:val="0"/>
              <w:marTop w:val="0"/>
              <w:marBottom w:val="0"/>
              <w:divBdr>
                <w:top w:val="none" w:sz="0" w:space="0" w:color="auto"/>
                <w:left w:val="none" w:sz="0" w:space="0" w:color="auto"/>
                <w:bottom w:val="none" w:sz="0" w:space="0" w:color="auto"/>
                <w:right w:val="none" w:sz="0" w:space="0" w:color="auto"/>
              </w:divBdr>
              <w:divsChild>
                <w:div w:id="161548595">
                  <w:marLeft w:val="0"/>
                  <w:marRight w:val="0"/>
                  <w:marTop w:val="0"/>
                  <w:marBottom w:val="0"/>
                  <w:divBdr>
                    <w:top w:val="none" w:sz="0" w:space="0" w:color="auto"/>
                    <w:left w:val="none" w:sz="0" w:space="0" w:color="auto"/>
                    <w:bottom w:val="none" w:sz="0" w:space="0" w:color="auto"/>
                    <w:right w:val="none" w:sz="0" w:space="0" w:color="auto"/>
                  </w:divBdr>
                </w:div>
              </w:divsChild>
            </w:div>
            <w:div w:id="9941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dnerhotelgroup.com/marken/l-collection" TargetMode="External"/><Relationship Id="rId18" Type="http://schemas.openxmlformats.org/officeDocument/2006/relationships/hyperlink" Target="mailto:birgit.goertz@dz-con.d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https://www.thehidehotelflims.ch/" TargetMode="External"/><Relationship Id="rId17" Type="http://schemas.openxmlformats.org/officeDocument/2006/relationships/hyperlink" Target="https://www.hyatt.com/de-DE/brands/jdv-by-hyat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image" Target="media/image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instagram.com/lindnerhotels" TargetMode="External"/><Relationship Id="rId23" Type="http://schemas.openxmlformats.org/officeDocument/2006/relationships/image" Target="media/image5.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birgit.goertz@dz-con.d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dnerhotelgroup.com/" TargetMode="External"/><Relationship Id="rId22" Type="http://schemas.openxmlformats.org/officeDocument/2006/relationships/image" Target="media/image4.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567D4151-7177-461A-8ECB-EA18CEC4009B}">
  <ds:schemaRefs>
    <ds:schemaRef ds:uri="http://schemas.microsoft.com/office/2006/metadata/properties"/>
    <ds:schemaRef ds:uri="http://schemas.microsoft.com/office/2006/documentManagement/types"/>
    <ds:schemaRef ds:uri="http://schemas.microsoft.com/office/infopath/2007/PartnerControls"/>
    <ds:schemaRef ds:uri="d32580d6-b1cb-42ed-8059-6c4b07e0c924"/>
    <ds:schemaRef ds:uri="http://schemas.openxmlformats.org/package/2006/metadata/core-properties"/>
    <ds:schemaRef ds:uri="646ddb33-ae04-4e8c-b44b-0176a1df5082"/>
    <ds:schemaRef ds:uri="http://purl.org/dc/elements/1.1/"/>
    <ds:schemaRef ds:uri="http://purl.org/dc/dcmitype/"/>
    <ds:schemaRef ds:uri="920d5dfc-847d-43a1-b3bb-625a701ff42e"/>
    <ds:schemaRef ds:uri="1c6dcbf0-51d4-4e3b-b71b-5b6f401537dd"/>
    <ds:schemaRef ds:uri="http://www.w3.org/XML/1998/namespace"/>
    <ds:schemaRef ds:uri="http://purl.org/dc/terms/"/>
  </ds:schemaRefs>
</ds:datastoreItem>
</file>

<file path=customXml/itemProps3.xml><?xml version="1.0" encoding="utf-8"?>
<ds:datastoreItem xmlns:ds="http://schemas.openxmlformats.org/officeDocument/2006/customXml" ds:itemID="{E36EF45D-B31B-4B5D-951F-F91BE6DAB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1049</Words>
  <Characters>6613</Characters>
  <Application>Microsoft Office Word</Application>
  <DocSecurity>0</DocSecurity>
  <Lines>55</Lines>
  <Paragraphs>15</Paragraphs>
  <ScaleCrop>false</ScaleCrop>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2024-06-17T08:11:00Z</cp:lastPrinted>
  <dcterms:created xsi:type="dcterms:W3CDTF">2024-07-16T12:45:00Z</dcterms:created>
  <dcterms:modified xsi:type="dcterms:W3CDTF">2024-07-16T12:45:00Z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y fmtid="{D5CDD505-2E9C-101B-9397-08002B2CF9AE}" pid="4" name="MSIP_Label_dd3979fe-e8b4-4460-a1ce-38c18d103215_Enabled">
    <vt:lpwstr>true</vt:lpwstr>
  </property>
  <property fmtid="{D5CDD505-2E9C-101B-9397-08002B2CF9AE}" pid="5" name="MSIP_Label_dd3979fe-e8b4-4460-a1ce-38c18d103215_SetDate">
    <vt:lpwstr>2024-05-28T09:05:29Z</vt:lpwstr>
  </property>
  <property fmtid="{D5CDD505-2E9C-101B-9397-08002B2CF9AE}" pid="6" name="MSIP_Label_dd3979fe-e8b4-4460-a1ce-38c18d103215_Method">
    <vt:lpwstr>Privileged</vt:lpwstr>
  </property>
  <property fmtid="{D5CDD505-2E9C-101B-9397-08002B2CF9AE}" pid="7" name="MSIP_Label_dd3979fe-e8b4-4460-a1ce-38c18d103215_Name">
    <vt:lpwstr>dd3979fe-e8b4-4460-a1ce-38c18d103215</vt:lpwstr>
  </property>
  <property fmtid="{D5CDD505-2E9C-101B-9397-08002B2CF9AE}" pid="8" name="MSIP_Label_dd3979fe-e8b4-4460-a1ce-38c18d103215_SiteId">
    <vt:lpwstr>d0df3d96-c065-41c3-8c0b-5dcaa460ec33</vt:lpwstr>
  </property>
  <property fmtid="{D5CDD505-2E9C-101B-9397-08002B2CF9AE}" pid="9" name="MSIP_Label_dd3979fe-e8b4-4460-a1ce-38c18d103215_ActionId">
    <vt:lpwstr>5a358347-0f43-4569-8076-46278c6e9d14</vt:lpwstr>
  </property>
  <property fmtid="{D5CDD505-2E9C-101B-9397-08002B2CF9AE}" pid="10" name="MSIP_Label_dd3979fe-e8b4-4460-a1ce-38c18d103215_ContentBits">
    <vt:lpwstr>0</vt:lpwstr>
  </property>
</Properties>
</file>