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583DA1" w14:textId="77777777" w:rsidR="002844B8" w:rsidRPr="005470F5" w:rsidRDefault="002844B8" w:rsidP="007B4474">
      <w:pPr>
        <w:pStyle w:val="Heading1"/>
        <w:spacing w:before="75"/>
        <w:jc w:val="center"/>
        <w:rPr>
          <w:rFonts w:ascii="Dyson Futura Heavy" w:hAnsi="Dyson Futura Heavy"/>
          <w:b/>
          <w:bCs/>
          <w:color w:val="7030A0"/>
          <w:sz w:val="40"/>
          <w:szCs w:val="40"/>
        </w:rPr>
      </w:pPr>
      <w:r w:rsidRPr="005470F5">
        <w:rPr>
          <w:rFonts w:ascii="Dyson Futura Heavy" w:hAnsi="Dyson Futura Heavy"/>
          <w:b/>
          <w:bCs/>
          <w:color w:val="7030A0"/>
          <w:sz w:val="40"/>
          <w:szCs w:val="40"/>
        </w:rPr>
        <w:t xml:space="preserve">Dyson x </w:t>
      </w:r>
      <w:r>
        <w:rPr>
          <w:rFonts w:ascii="Dyson Futura Heavy" w:hAnsi="Dyson Futura Heavy"/>
          <w:b/>
          <w:bCs/>
          <w:color w:val="7030A0"/>
          <w:sz w:val="40"/>
          <w:szCs w:val="40"/>
        </w:rPr>
        <w:t>Rotate SS225</w:t>
      </w:r>
    </w:p>
    <w:p w14:paraId="3040F09A" w14:textId="77777777" w:rsidR="002844B8" w:rsidRDefault="002844B8" w:rsidP="007B4474">
      <w:pPr>
        <w:pStyle w:val="Heading1"/>
        <w:spacing w:before="75"/>
        <w:jc w:val="center"/>
        <w:rPr>
          <w:rFonts w:ascii="Dyson Futura Light" w:hAnsi="Dyson Futura Light"/>
          <w:color w:val="7030A0"/>
          <w:spacing w:val="-6"/>
          <w:sz w:val="36"/>
        </w:rPr>
      </w:pPr>
      <w:r>
        <w:rPr>
          <w:rFonts w:ascii="Dyson Futura Light" w:hAnsi="Dyson Futura Light"/>
          <w:color w:val="7030A0"/>
          <w:sz w:val="36"/>
        </w:rPr>
        <w:t>Cim Mahony</w:t>
      </w:r>
      <w:r w:rsidRPr="005470F5">
        <w:rPr>
          <w:rFonts w:ascii="Dyson Futura Light" w:hAnsi="Dyson Futura Light"/>
          <w:color w:val="7030A0"/>
          <w:spacing w:val="-6"/>
          <w:sz w:val="36"/>
        </w:rPr>
        <w:t xml:space="preserve">, </w:t>
      </w:r>
      <w:r>
        <w:rPr>
          <w:rFonts w:ascii="Dyson Futura Light" w:hAnsi="Dyson Futura Light"/>
          <w:color w:val="7030A0"/>
          <w:spacing w:val="-6"/>
          <w:sz w:val="36"/>
        </w:rPr>
        <w:t>August 2024</w:t>
      </w:r>
    </w:p>
    <w:p w14:paraId="465B16BE" w14:textId="06266BD9" w:rsidR="002844B8" w:rsidRPr="00371B7D" w:rsidRDefault="00A60C21" w:rsidP="007B4474">
      <w:pPr>
        <w:spacing w:before="100" w:beforeAutospacing="1" w:after="100" w:afterAutospacing="1"/>
        <w:jc w:val="center"/>
        <w:rPr>
          <w:rFonts w:ascii="Dyson Futura Book" w:eastAsia="Times New Roman" w:hAnsi="Dyson Futura Book"/>
          <w:sz w:val="28"/>
          <w:szCs w:val="28"/>
          <w:lang w:val="de-DE" w:eastAsia="en-GB"/>
        </w:rPr>
      </w:pPr>
      <w:r w:rsidRPr="00A60C21">
        <w:rPr>
          <w:rFonts w:ascii="Dyson Futura Book" w:eastAsia="Times New Roman" w:hAnsi="Dyson Futura Book"/>
          <w:b/>
          <w:bCs/>
          <w:sz w:val="28"/>
          <w:szCs w:val="28"/>
          <w:lang w:val="de-DE" w:eastAsia="en-GB"/>
        </w:rPr>
        <w:t xml:space="preserve">Dyson kehrt als offizieller </w:t>
      </w:r>
      <w:r w:rsidR="00AD3978">
        <w:rPr>
          <w:rFonts w:ascii="Dyson Futura Book" w:eastAsia="Times New Roman" w:hAnsi="Dyson Futura Book"/>
          <w:b/>
          <w:bCs/>
          <w:sz w:val="28"/>
          <w:szCs w:val="28"/>
          <w:lang w:val="de-DE" w:eastAsia="en-GB"/>
        </w:rPr>
        <w:t>Partner</w:t>
      </w:r>
      <w:r w:rsidRPr="00A60C21">
        <w:rPr>
          <w:rFonts w:ascii="Dyson Futura Book" w:eastAsia="Times New Roman" w:hAnsi="Dyson Futura Book"/>
          <w:b/>
          <w:bCs/>
          <w:sz w:val="28"/>
          <w:szCs w:val="28"/>
          <w:lang w:val="de-DE" w:eastAsia="en-GB"/>
        </w:rPr>
        <w:t xml:space="preserve"> der </w:t>
      </w:r>
      <w:proofErr w:type="spellStart"/>
      <w:r w:rsidR="00481F49">
        <w:rPr>
          <w:rFonts w:ascii="Dyson Futura Book" w:eastAsia="Times New Roman" w:hAnsi="Dyson Futura Book"/>
          <w:b/>
          <w:bCs/>
          <w:sz w:val="28"/>
          <w:szCs w:val="28"/>
          <w:lang w:val="de-DE" w:eastAsia="en-GB"/>
        </w:rPr>
        <w:t>Copenhagen</w:t>
      </w:r>
      <w:proofErr w:type="spellEnd"/>
      <w:r w:rsidR="00481F49">
        <w:rPr>
          <w:rFonts w:ascii="Dyson Futura Book" w:eastAsia="Times New Roman" w:hAnsi="Dyson Futura Book"/>
          <w:b/>
          <w:bCs/>
          <w:sz w:val="28"/>
          <w:szCs w:val="28"/>
          <w:lang w:val="de-DE" w:eastAsia="en-GB"/>
        </w:rPr>
        <w:t xml:space="preserve"> Fashion Week</w:t>
      </w:r>
      <w:r w:rsidRPr="00A60C21">
        <w:rPr>
          <w:rFonts w:ascii="Dyson Futura Book" w:eastAsia="Times New Roman" w:hAnsi="Dyson Futura Book"/>
          <w:b/>
          <w:bCs/>
          <w:sz w:val="28"/>
          <w:szCs w:val="28"/>
          <w:lang w:val="de-DE" w:eastAsia="en-GB"/>
        </w:rPr>
        <w:t xml:space="preserve"> zurück und arbeitet mit Styling</w:t>
      </w:r>
      <w:r w:rsidR="00F07575">
        <w:rPr>
          <w:rFonts w:ascii="Dyson Futura Book" w:eastAsia="Times New Roman" w:hAnsi="Dyson Futura Book"/>
          <w:b/>
          <w:bCs/>
          <w:sz w:val="28"/>
          <w:szCs w:val="28"/>
          <w:lang w:val="de-DE" w:eastAsia="en-GB"/>
        </w:rPr>
        <w:t xml:space="preserve"> </w:t>
      </w:r>
      <w:r w:rsidR="004D1419">
        <w:rPr>
          <w:rFonts w:ascii="Dyson Futura Book" w:eastAsia="Times New Roman" w:hAnsi="Dyson Futura Book"/>
          <w:b/>
          <w:bCs/>
          <w:sz w:val="28"/>
          <w:szCs w:val="28"/>
          <w:lang w:val="de-DE" w:eastAsia="en-GB"/>
        </w:rPr>
        <w:t>Ambassador</w:t>
      </w:r>
      <w:r w:rsidRPr="00A60C21">
        <w:rPr>
          <w:rFonts w:ascii="Dyson Futura Book" w:eastAsia="Times New Roman" w:hAnsi="Dyson Futura Book"/>
          <w:b/>
          <w:bCs/>
          <w:sz w:val="28"/>
          <w:szCs w:val="28"/>
          <w:lang w:val="de-DE" w:eastAsia="en-GB"/>
        </w:rPr>
        <w:t xml:space="preserve"> </w:t>
      </w:r>
      <w:proofErr w:type="spellStart"/>
      <w:r w:rsidRPr="00A60C21">
        <w:rPr>
          <w:rFonts w:ascii="Dyson Futura Book" w:eastAsia="Times New Roman" w:hAnsi="Dyson Futura Book"/>
          <w:b/>
          <w:bCs/>
          <w:sz w:val="28"/>
          <w:szCs w:val="28"/>
          <w:lang w:val="de-DE" w:eastAsia="en-GB"/>
        </w:rPr>
        <w:t>Cim</w:t>
      </w:r>
      <w:proofErr w:type="spellEnd"/>
      <w:r w:rsidRPr="00A60C21">
        <w:rPr>
          <w:rFonts w:ascii="Dyson Futura Book" w:eastAsia="Times New Roman" w:hAnsi="Dyson Futura Book"/>
          <w:b/>
          <w:bCs/>
          <w:sz w:val="28"/>
          <w:szCs w:val="28"/>
          <w:lang w:val="de-DE" w:eastAsia="en-GB"/>
        </w:rPr>
        <w:t xml:space="preserve"> </w:t>
      </w:r>
      <w:proofErr w:type="spellStart"/>
      <w:r w:rsidRPr="00A60C21">
        <w:rPr>
          <w:rFonts w:ascii="Dyson Futura Book" w:eastAsia="Times New Roman" w:hAnsi="Dyson Futura Book"/>
          <w:b/>
          <w:bCs/>
          <w:sz w:val="28"/>
          <w:szCs w:val="28"/>
          <w:lang w:val="de-DE" w:eastAsia="en-GB"/>
        </w:rPr>
        <w:t>Mahony</w:t>
      </w:r>
      <w:proofErr w:type="spellEnd"/>
      <w:r w:rsidRPr="00A60C21">
        <w:rPr>
          <w:rFonts w:ascii="Dyson Futura Book" w:eastAsia="Times New Roman" w:hAnsi="Dyson Futura Book"/>
          <w:b/>
          <w:bCs/>
          <w:sz w:val="28"/>
          <w:szCs w:val="28"/>
          <w:lang w:val="de-DE" w:eastAsia="en-GB"/>
        </w:rPr>
        <w:t xml:space="preserve"> für </w:t>
      </w:r>
      <w:proofErr w:type="spellStart"/>
      <w:r w:rsidRPr="00A60C21">
        <w:rPr>
          <w:rFonts w:ascii="Dyson Futura Book" w:eastAsia="Times New Roman" w:hAnsi="Dyson Futura Book"/>
          <w:b/>
          <w:bCs/>
          <w:sz w:val="28"/>
          <w:szCs w:val="28"/>
          <w:lang w:val="de-DE" w:eastAsia="en-GB"/>
        </w:rPr>
        <w:t>Rotate</w:t>
      </w:r>
      <w:proofErr w:type="spellEnd"/>
      <w:r w:rsidRPr="00A60C21">
        <w:rPr>
          <w:rFonts w:ascii="Dyson Futura Book" w:eastAsia="Times New Roman" w:hAnsi="Dyson Futura Book"/>
          <w:b/>
          <w:bCs/>
          <w:sz w:val="28"/>
          <w:szCs w:val="28"/>
          <w:lang w:val="de-DE" w:eastAsia="en-GB"/>
        </w:rPr>
        <w:t xml:space="preserve"> SS25 zusammen</w:t>
      </w:r>
    </w:p>
    <w:p w14:paraId="7BE01DCD" w14:textId="7F666740" w:rsidR="00141B91" w:rsidRPr="001D64ED" w:rsidRDefault="005209D9" w:rsidP="007B4474">
      <w:pPr>
        <w:spacing w:beforeLines="120" w:before="288"/>
        <w:jc w:val="center"/>
        <w:rPr>
          <w:rFonts w:ascii="Dyson Futura Book" w:hAnsi="Dyson Futura Book"/>
          <w:sz w:val="22"/>
          <w:szCs w:val="22"/>
          <w:lang w:val="de-DE"/>
        </w:rPr>
      </w:pPr>
      <w:r>
        <w:rPr>
          <w:noProof/>
        </w:rPr>
        <w:drawing>
          <wp:inline distT="0" distB="0" distL="0" distR="0" wp14:anchorId="2EC1A39A" wp14:editId="71EFFC89">
            <wp:extent cx="6153984" cy="1667443"/>
            <wp:effectExtent l="0" t="0" r="0" b="9525"/>
            <wp:docPr id="18" name="Picture 18" descr="Ein Bild, das Kleidung, Spiegel,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in Bild, das Kleidung, Spiegel, Person, Im Haus enthält.&#10;&#10;Automatisch generierte Beschreibung"/>
                    <pic:cNvPicPr/>
                  </pic:nvPicPr>
                  <pic:blipFill>
                    <a:blip r:embed="rId12"/>
                    <a:stretch>
                      <a:fillRect/>
                    </a:stretch>
                  </pic:blipFill>
                  <pic:spPr>
                    <a:xfrm>
                      <a:off x="0" y="0"/>
                      <a:ext cx="6183785" cy="1675518"/>
                    </a:xfrm>
                    <a:prstGeom prst="rect">
                      <a:avLst/>
                    </a:prstGeom>
                  </pic:spPr>
                </pic:pic>
              </a:graphicData>
            </a:graphic>
          </wp:inline>
        </w:drawing>
      </w:r>
      <w:r w:rsidR="007B4474" w:rsidRPr="001D64ED">
        <w:rPr>
          <w:rFonts w:ascii="Dyson Futura Book" w:hAnsi="Dyson Futura Book"/>
          <w:sz w:val="22"/>
          <w:szCs w:val="22"/>
          <w:lang w:val="de-DE"/>
        </w:rPr>
        <w:br/>
      </w:r>
      <w:proofErr w:type="spellStart"/>
      <w:r w:rsidR="00BB7E31" w:rsidRPr="001D64ED">
        <w:rPr>
          <w:rFonts w:ascii="Dyson Futura Book" w:hAnsi="Dyson Futura Book"/>
          <w:sz w:val="18"/>
          <w:szCs w:val="18"/>
          <w:lang w:val="de-DE"/>
        </w:rPr>
        <w:t>Fotocredit</w:t>
      </w:r>
      <w:proofErr w:type="spellEnd"/>
      <w:r w:rsidR="007B4474" w:rsidRPr="001D64ED">
        <w:rPr>
          <w:rFonts w:ascii="Dyson Futura Book" w:hAnsi="Dyson Futura Book"/>
          <w:sz w:val="18"/>
          <w:szCs w:val="18"/>
          <w:lang w:val="de-DE"/>
        </w:rPr>
        <w:t>: Frederik Kjeldgaard</w:t>
      </w:r>
    </w:p>
    <w:p w14:paraId="56FF7A78" w14:textId="1A6E6CAB" w:rsidR="001D64ED" w:rsidRDefault="009723E0" w:rsidP="00541F16">
      <w:pPr>
        <w:spacing w:before="100" w:beforeAutospacing="1" w:after="100" w:afterAutospacing="1"/>
        <w:rPr>
          <w:rFonts w:ascii="Dyson Futura Book" w:eastAsia="Times New Roman" w:hAnsi="Dyson Futura Book"/>
          <w:sz w:val="20"/>
          <w:szCs w:val="20"/>
          <w:lang w:val="de-DE" w:eastAsia="en-GB"/>
        </w:rPr>
      </w:pPr>
      <w:r w:rsidRPr="001D64ED">
        <w:rPr>
          <w:rFonts w:ascii="Dyson Futura Medium" w:hAnsi="Dyson Futura Medium"/>
          <w:sz w:val="22"/>
          <w:szCs w:val="22"/>
          <w:lang w:val="de-DE"/>
        </w:rPr>
        <w:t>13</w:t>
      </w:r>
      <w:r w:rsidR="00141B91" w:rsidRPr="001D64ED">
        <w:rPr>
          <w:rFonts w:ascii="Dyson Futura Medium" w:hAnsi="Dyson Futura Medium"/>
          <w:sz w:val="22"/>
          <w:szCs w:val="22"/>
          <w:lang w:val="de-DE"/>
        </w:rPr>
        <w:t>.</w:t>
      </w:r>
      <w:r w:rsidR="0056483C" w:rsidRPr="001D64ED">
        <w:rPr>
          <w:rFonts w:ascii="Dyson Futura Medium" w:hAnsi="Dyson Futura Medium"/>
          <w:sz w:val="22"/>
          <w:szCs w:val="22"/>
          <w:lang w:val="de-DE"/>
        </w:rPr>
        <w:t>08</w:t>
      </w:r>
      <w:r w:rsidR="00141B91" w:rsidRPr="001D64ED">
        <w:rPr>
          <w:rFonts w:ascii="Dyson Futura Medium" w:hAnsi="Dyson Futura Medium"/>
          <w:sz w:val="22"/>
          <w:szCs w:val="22"/>
          <w:lang w:val="de-DE"/>
        </w:rPr>
        <w:t>.202</w:t>
      </w:r>
      <w:r w:rsidR="00246FCD" w:rsidRPr="001D64ED">
        <w:rPr>
          <w:rFonts w:ascii="Dyson Futura Medium" w:hAnsi="Dyson Futura Medium"/>
          <w:sz w:val="22"/>
          <w:szCs w:val="22"/>
          <w:lang w:val="de-DE"/>
        </w:rPr>
        <w:t>4</w:t>
      </w:r>
      <w:r w:rsidR="00141B91" w:rsidRPr="001D64ED">
        <w:rPr>
          <w:rFonts w:ascii="Dyson Futura Medium" w:hAnsi="Dyson Futura Medium"/>
          <w:sz w:val="22"/>
          <w:szCs w:val="22"/>
          <w:lang w:val="de-DE"/>
        </w:rPr>
        <w:t>, Köln</w:t>
      </w:r>
      <w:r w:rsidR="00141B91" w:rsidRPr="001D64ED">
        <w:rPr>
          <w:rFonts w:ascii="Dyson Futura Book" w:hAnsi="Dyson Futura Book"/>
          <w:sz w:val="22"/>
          <w:szCs w:val="22"/>
          <w:lang w:val="de-DE"/>
        </w:rPr>
        <w:t xml:space="preserve"> – </w:t>
      </w:r>
      <w:r w:rsidR="001D64ED" w:rsidRPr="001D64ED">
        <w:rPr>
          <w:rFonts w:ascii="Dyson Futura Book" w:eastAsia="Times New Roman" w:hAnsi="Dyson Futura Book"/>
          <w:sz w:val="20"/>
          <w:szCs w:val="20"/>
          <w:lang w:val="de-DE" w:eastAsia="en-GB"/>
        </w:rPr>
        <w:t xml:space="preserve">Dyson </w:t>
      </w:r>
      <w:r w:rsidR="00F07575">
        <w:rPr>
          <w:rFonts w:ascii="Dyson Futura Book" w:eastAsia="Times New Roman" w:hAnsi="Dyson Futura Book"/>
          <w:sz w:val="20"/>
          <w:szCs w:val="20"/>
          <w:lang w:val="de-DE" w:eastAsia="en-GB"/>
        </w:rPr>
        <w:t>war zum</w:t>
      </w:r>
      <w:r w:rsidR="001D64ED" w:rsidRPr="001D64ED">
        <w:rPr>
          <w:rFonts w:ascii="Dyson Futura Book" w:eastAsia="Times New Roman" w:hAnsi="Dyson Futura Book"/>
          <w:sz w:val="20"/>
          <w:szCs w:val="20"/>
          <w:lang w:val="de-DE" w:eastAsia="en-GB"/>
        </w:rPr>
        <w:t xml:space="preserve"> zweiten Mal in Folge der offizielle Haarpartner der </w:t>
      </w:r>
      <w:proofErr w:type="spellStart"/>
      <w:r w:rsidR="0045406E">
        <w:rPr>
          <w:rFonts w:ascii="Dyson Futura Book" w:eastAsia="Times New Roman" w:hAnsi="Dyson Futura Book"/>
          <w:sz w:val="20"/>
          <w:szCs w:val="20"/>
          <w:lang w:val="de-DE" w:eastAsia="en-GB"/>
        </w:rPr>
        <w:t>Copenhagen</w:t>
      </w:r>
      <w:proofErr w:type="spellEnd"/>
      <w:r w:rsidR="0045406E">
        <w:rPr>
          <w:rFonts w:ascii="Dyson Futura Book" w:eastAsia="Times New Roman" w:hAnsi="Dyson Futura Book"/>
          <w:sz w:val="20"/>
          <w:szCs w:val="20"/>
          <w:lang w:val="de-DE" w:eastAsia="en-GB"/>
        </w:rPr>
        <w:t xml:space="preserve"> Fashion Week</w:t>
      </w:r>
      <w:r w:rsidR="001D64ED" w:rsidRPr="001D64ED">
        <w:rPr>
          <w:rFonts w:ascii="Dyson Futura Book" w:eastAsia="Times New Roman" w:hAnsi="Dyson Futura Book"/>
          <w:sz w:val="20"/>
          <w:szCs w:val="20"/>
          <w:lang w:val="de-DE" w:eastAsia="en-GB"/>
        </w:rPr>
        <w:t xml:space="preserve"> und arbeitet</w:t>
      </w:r>
      <w:r w:rsidR="00F07575">
        <w:rPr>
          <w:rFonts w:ascii="Dyson Futura Book" w:eastAsia="Times New Roman" w:hAnsi="Dyson Futura Book"/>
          <w:sz w:val="20"/>
          <w:szCs w:val="20"/>
          <w:lang w:val="de-DE" w:eastAsia="en-GB"/>
        </w:rPr>
        <w:t>e</w:t>
      </w:r>
      <w:r w:rsidR="001D64ED" w:rsidRPr="001D64ED">
        <w:rPr>
          <w:rFonts w:ascii="Dyson Futura Book" w:eastAsia="Times New Roman" w:hAnsi="Dyson Futura Book"/>
          <w:sz w:val="20"/>
          <w:szCs w:val="20"/>
          <w:lang w:val="de-DE" w:eastAsia="en-GB"/>
        </w:rPr>
        <w:t xml:space="preserve"> für die mit Spannung erwartete </w:t>
      </w:r>
      <w:proofErr w:type="spellStart"/>
      <w:r w:rsidR="001D64ED" w:rsidRPr="001D64ED">
        <w:rPr>
          <w:rFonts w:ascii="Dyson Futura Book" w:eastAsia="Times New Roman" w:hAnsi="Dyson Futura Book"/>
          <w:sz w:val="20"/>
          <w:szCs w:val="20"/>
          <w:lang w:val="de-DE" w:eastAsia="en-GB"/>
        </w:rPr>
        <w:t>Rotate</w:t>
      </w:r>
      <w:proofErr w:type="spellEnd"/>
      <w:r w:rsidR="001D64ED" w:rsidRPr="001D64ED">
        <w:rPr>
          <w:rFonts w:ascii="Dyson Futura Book" w:eastAsia="Times New Roman" w:hAnsi="Dyson Futura Book"/>
          <w:sz w:val="20"/>
          <w:szCs w:val="20"/>
          <w:lang w:val="de-DE" w:eastAsia="en-GB"/>
        </w:rPr>
        <w:t xml:space="preserve"> SS25 Modenschau mit dem renommierten Styling</w:t>
      </w:r>
      <w:r w:rsidR="00F07575">
        <w:rPr>
          <w:rFonts w:ascii="Dyson Futura Book" w:eastAsia="Times New Roman" w:hAnsi="Dyson Futura Book"/>
          <w:sz w:val="20"/>
          <w:szCs w:val="20"/>
          <w:lang w:val="de-DE" w:eastAsia="en-GB"/>
        </w:rPr>
        <w:t xml:space="preserve"> Ambassador</w:t>
      </w:r>
      <w:r w:rsidR="001D64ED" w:rsidRPr="001D64ED">
        <w:rPr>
          <w:rFonts w:ascii="Dyson Futura Book" w:eastAsia="Times New Roman" w:hAnsi="Dyson Futura Book"/>
          <w:sz w:val="20"/>
          <w:szCs w:val="20"/>
          <w:lang w:val="de-DE" w:eastAsia="en-GB"/>
        </w:rPr>
        <w:t xml:space="preserve"> </w:t>
      </w:r>
      <w:proofErr w:type="spellStart"/>
      <w:r w:rsidR="001D64ED" w:rsidRPr="001D64ED">
        <w:rPr>
          <w:rFonts w:ascii="Dyson Futura Book" w:eastAsia="Times New Roman" w:hAnsi="Dyson Futura Book"/>
          <w:sz w:val="20"/>
          <w:szCs w:val="20"/>
          <w:lang w:val="de-DE" w:eastAsia="en-GB"/>
        </w:rPr>
        <w:t>Cim</w:t>
      </w:r>
      <w:proofErr w:type="spellEnd"/>
      <w:r w:rsidR="001D64ED" w:rsidRPr="001D64ED">
        <w:rPr>
          <w:rFonts w:ascii="Dyson Futura Book" w:eastAsia="Times New Roman" w:hAnsi="Dyson Futura Book"/>
          <w:sz w:val="20"/>
          <w:szCs w:val="20"/>
          <w:lang w:val="de-DE" w:eastAsia="en-GB"/>
        </w:rPr>
        <w:t xml:space="preserve"> </w:t>
      </w:r>
      <w:proofErr w:type="spellStart"/>
      <w:r w:rsidR="001D64ED" w:rsidRPr="001D64ED">
        <w:rPr>
          <w:rFonts w:ascii="Dyson Futura Book" w:eastAsia="Times New Roman" w:hAnsi="Dyson Futura Book"/>
          <w:sz w:val="20"/>
          <w:szCs w:val="20"/>
          <w:lang w:val="de-DE" w:eastAsia="en-GB"/>
        </w:rPr>
        <w:t>Mahony</w:t>
      </w:r>
      <w:proofErr w:type="spellEnd"/>
      <w:r w:rsidR="001D64ED" w:rsidRPr="001D64ED">
        <w:rPr>
          <w:rFonts w:ascii="Dyson Futura Book" w:eastAsia="Times New Roman" w:hAnsi="Dyson Futura Book"/>
          <w:sz w:val="20"/>
          <w:szCs w:val="20"/>
          <w:lang w:val="de-DE" w:eastAsia="en-GB"/>
        </w:rPr>
        <w:t xml:space="preserve"> zusammen.</w:t>
      </w:r>
    </w:p>
    <w:p w14:paraId="7B2A3E83" w14:textId="140B3386" w:rsidR="001C11FF" w:rsidRDefault="001C11FF" w:rsidP="00541F16">
      <w:pPr>
        <w:spacing w:before="100" w:beforeAutospacing="1" w:after="100" w:afterAutospacing="1"/>
        <w:rPr>
          <w:rStyle w:val="Strong"/>
          <w:rFonts w:ascii="Dyson Futura Book" w:eastAsia="Times New Roman" w:hAnsi="Dyson Futura Book"/>
          <w:b w:val="0"/>
          <w:bCs w:val="0"/>
          <w:sz w:val="20"/>
          <w:szCs w:val="20"/>
          <w:lang w:val="de-DE" w:eastAsia="en-GB"/>
        </w:rPr>
      </w:pPr>
      <w:r w:rsidRPr="001C11FF">
        <w:rPr>
          <w:rFonts w:ascii="Dyson Futura Book" w:eastAsia="Times New Roman" w:hAnsi="Dyson Futura Book"/>
          <w:sz w:val="20"/>
          <w:szCs w:val="20"/>
          <w:lang w:val="de-DE" w:eastAsia="en-GB"/>
        </w:rPr>
        <w:t xml:space="preserve">Die </w:t>
      </w:r>
      <w:proofErr w:type="spellStart"/>
      <w:r w:rsidRPr="001C11FF">
        <w:rPr>
          <w:rFonts w:ascii="Dyson Futura Book" w:eastAsia="Times New Roman" w:hAnsi="Dyson Futura Book"/>
          <w:sz w:val="20"/>
          <w:szCs w:val="20"/>
          <w:lang w:val="de-DE" w:eastAsia="en-GB"/>
        </w:rPr>
        <w:t>Rotate</w:t>
      </w:r>
      <w:proofErr w:type="spellEnd"/>
      <w:r w:rsidRPr="001C11FF">
        <w:rPr>
          <w:rFonts w:ascii="Dyson Futura Book" w:eastAsia="Times New Roman" w:hAnsi="Dyson Futura Book"/>
          <w:sz w:val="20"/>
          <w:szCs w:val="20"/>
          <w:lang w:val="de-DE" w:eastAsia="en-GB"/>
        </w:rPr>
        <w:t xml:space="preserve"> SS25</w:t>
      </w:r>
      <w:r>
        <w:rPr>
          <w:rFonts w:ascii="Dyson Futura Book" w:eastAsia="Times New Roman" w:hAnsi="Dyson Futura Book"/>
          <w:sz w:val="20"/>
          <w:szCs w:val="20"/>
          <w:lang w:val="de-DE" w:eastAsia="en-GB"/>
        </w:rPr>
        <w:t xml:space="preserve"> </w:t>
      </w:r>
      <w:r w:rsidRPr="001C11FF">
        <w:rPr>
          <w:rFonts w:ascii="Dyson Futura Book" w:eastAsia="Times New Roman" w:hAnsi="Dyson Futura Book"/>
          <w:sz w:val="20"/>
          <w:szCs w:val="20"/>
          <w:lang w:val="de-DE" w:eastAsia="en-GB"/>
        </w:rPr>
        <w:t xml:space="preserve">Kollektion ist der Inbegriff von Glamour, mit raffinierten Looks, die eine subtile Anspielung auf die Kunst der 90er Jahre darstellen. Bei seiner ersten Zusammenarbeit mit der dänischen Marke ließ sich </w:t>
      </w:r>
      <w:proofErr w:type="spellStart"/>
      <w:r w:rsidRPr="001C11FF">
        <w:rPr>
          <w:rFonts w:ascii="Dyson Futura Book" w:eastAsia="Times New Roman" w:hAnsi="Dyson Futura Book"/>
          <w:sz w:val="20"/>
          <w:szCs w:val="20"/>
          <w:lang w:val="de-DE" w:eastAsia="en-GB"/>
        </w:rPr>
        <w:t>Cim</w:t>
      </w:r>
      <w:proofErr w:type="spellEnd"/>
      <w:r w:rsidRPr="001C11FF">
        <w:rPr>
          <w:rFonts w:ascii="Dyson Futura Book" w:eastAsia="Times New Roman" w:hAnsi="Dyson Futura Book"/>
          <w:sz w:val="20"/>
          <w:szCs w:val="20"/>
          <w:lang w:val="de-DE" w:eastAsia="en-GB"/>
        </w:rPr>
        <w:t xml:space="preserve"> </w:t>
      </w:r>
      <w:proofErr w:type="spellStart"/>
      <w:r w:rsidRPr="001C11FF">
        <w:rPr>
          <w:rFonts w:ascii="Dyson Futura Book" w:eastAsia="Times New Roman" w:hAnsi="Dyson Futura Book"/>
          <w:sz w:val="20"/>
          <w:szCs w:val="20"/>
          <w:lang w:val="de-DE" w:eastAsia="en-GB"/>
        </w:rPr>
        <w:t>Mahony</w:t>
      </w:r>
      <w:proofErr w:type="spellEnd"/>
      <w:r w:rsidRPr="001C11FF">
        <w:rPr>
          <w:rFonts w:ascii="Dyson Futura Book" w:eastAsia="Times New Roman" w:hAnsi="Dyson Futura Book"/>
          <w:sz w:val="20"/>
          <w:szCs w:val="20"/>
          <w:lang w:val="de-DE" w:eastAsia="en-GB"/>
        </w:rPr>
        <w:t xml:space="preserve"> vom ikonischen 90er-Jahre-Grunge-Stil von Kate Moss inspirieren und kreierte Frisuren, </w:t>
      </w:r>
      <w:r w:rsidR="00A255A2">
        <w:rPr>
          <w:rFonts w:ascii="Dyson Futura Book" w:eastAsia="Times New Roman" w:hAnsi="Dyson Futura Book"/>
          <w:sz w:val="20"/>
          <w:szCs w:val="20"/>
          <w:lang w:val="de-DE" w:eastAsia="en-GB"/>
        </w:rPr>
        <w:t>welche</w:t>
      </w:r>
      <w:r w:rsidRPr="001C11FF">
        <w:rPr>
          <w:rFonts w:ascii="Dyson Futura Book" w:eastAsia="Times New Roman" w:hAnsi="Dyson Futura Book"/>
          <w:sz w:val="20"/>
          <w:szCs w:val="20"/>
          <w:lang w:val="de-DE" w:eastAsia="en-GB"/>
        </w:rPr>
        <w:t xml:space="preserve"> die Kleidungsstücke der Kollektion perfekt ergänzen und die Gesamtästhetik unterstreichen.</w:t>
      </w:r>
      <w:r w:rsidRPr="001C11FF">
        <w:rPr>
          <w:rStyle w:val="Strong"/>
          <w:rFonts w:ascii="Dyson Futura Book" w:eastAsia="Times New Roman" w:hAnsi="Dyson Futura Book"/>
          <w:b w:val="0"/>
          <w:bCs w:val="0"/>
          <w:sz w:val="20"/>
          <w:szCs w:val="20"/>
          <w:lang w:val="de-DE" w:eastAsia="en-GB"/>
        </w:rPr>
        <w:t xml:space="preserve"> </w:t>
      </w:r>
    </w:p>
    <w:p w14:paraId="255905A6" w14:textId="3A6EF0D4" w:rsidR="00B720E3" w:rsidRPr="00B720E3" w:rsidRDefault="00541F16" w:rsidP="00541F16">
      <w:pPr>
        <w:spacing w:before="100" w:beforeAutospacing="1" w:after="100" w:afterAutospacing="1"/>
        <w:rPr>
          <w:rFonts w:ascii="Dyson Futura Book" w:hAnsi="Dyson Futura Book"/>
          <w:i/>
          <w:iCs/>
          <w:sz w:val="20"/>
          <w:szCs w:val="20"/>
          <w:lang w:val="de-DE"/>
        </w:rPr>
      </w:pPr>
      <w:proofErr w:type="spellStart"/>
      <w:r w:rsidRPr="00B720E3">
        <w:rPr>
          <w:rStyle w:val="Strong"/>
          <w:rFonts w:ascii="Dyson Futura Book" w:hAnsi="Dyson Futura Book"/>
          <w:sz w:val="20"/>
          <w:szCs w:val="20"/>
          <w:lang w:val="de-DE"/>
        </w:rPr>
        <w:t>Cim</w:t>
      </w:r>
      <w:proofErr w:type="spellEnd"/>
      <w:r w:rsidRPr="00B720E3">
        <w:rPr>
          <w:rStyle w:val="Strong"/>
          <w:rFonts w:ascii="Dyson Futura Book" w:hAnsi="Dyson Futura Book"/>
          <w:sz w:val="20"/>
          <w:szCs w:val="20"/>
          <w:lang w:val="de-DE"/>
        </w:rPr>
        <w:t xml:space="preserve"> </w:t>
      </w:r>
      <w:proofErr w:type="spellStart"/>
      <w:r w:rsidRPr="00B720E3">
        <w:rPr>
          <w:rStyle w:val="Strong"/>
          <w:rFonts w:ascii="Dyson Futura Book" w:hAnsi="Dyson Futura Book"/>
          <w:sz w:val="20"/>
          <w:szCs w:val="20"/>
          <w:lang w:val="de-DE"/>
        </w:rPr>
        <w:t>Mahony</w:t>
      </w:r>
      <w:proofErr w:type="spellEnd"/>
      <w:r w:rsidRPr="00B720E3">
        <w:rPr>
          <w:rStyle w:val="Strong"/>
          <w:rFonts w:ascii="Dyson Futura Book" w:hAnsi="Dyson Futura Book"/>
          <w:sz w:val="20"/>
          <w:szCs w:val="20"/>
          <w:lang w:val="de-DE"/>
        </w:rPr>
        <w:t xml:space="preserve"> </w:t>
      </w:r>
      <w:r w:rsidR="00B75D93" w:rsidRPr="00B720E3">
        <w:rPr>
          <w:rStyle w:val="Strong"/>
          <w:rFonts w:ascii="Dyson Futura Book" w:hAnsi="Dyson Futura Book"/>
          <w:sz w:val="20"/>
          <w:szCs w:val="20"/>
          <w:lang w:val="de-DE"/>
        </w:rPr>
        <w:t>über seine Inspiration</w:t>
      </w:r>
      <w:r w:rsidRPr="00B720E3">
        <w:rPr>
          <w:rStyle w:val="Strong"/>
          <w:rFonts w:ascii="Dyson Futura Book" w:hAnsi="Dyson Futura Book"/>
          <w:sz w:val="20"/>
          <w:szCs w:val="20"/>
          <w:lang w:val="de-DE"/>
        </w:rPr>
        <w:t xml:space="preserve"> </w:t>
      </w:r>
      <w:r w:rsidR="00863B08" w:rsidRPr="00B720E3">
        <w:rPr>
          <w:rStyle w:val="Strong"/>
          <w:rFonts w:ascii="Dyson Futura Book" w:hAnsi="Dyson Futura Book"/>
          <w:sz w:val="20"/>
          <w:szCs w:val="20"/>
          <w:lang w:val="de-DE"/>
        </w:rPr>
        <w:t>für die Frisuren, die er für die Show kreiert</w:t>
      </w:r>
      <w:r w:rsidRPr="00B720E3">
        <w:rPr>
          <w:rStyle w:val="Strong"/>
          <w:rFonts w:ascii="Dyson Futura Book" w:hAnsi="Dyson Futura Book"/>
          <w:sz w:val="20"/>
          <w:szCs w:val="20"/>
          <w:lang w:val="de-DE"/>
        </w:rPr>
        <w:t>:</w:t>
      </w:r>
      <w:r w:rsidRPr="00B720E3">
        <w:rPr>
          <w:rFonts w:ascii="Dyson Futura Book" w:hAnsi="Dyson Futura Book"/>
          <w:sz w:val="20"/>
          <w:szCs w:val="20"/>
          <w:lang w:val="de-DE"/>
        </w:rPr>
        <w:t xml:space="preserve"> </w:t>
      </w:r>
      <w:r w:rsidR="00433F0F">
        <w:rPr>
          <w:rFonts w:ascii="Dyson Futura Book" w:hAnsi="Dyson Futura Book"/>
          <w:sz w:val="20"/>
          <w:szCs w:val="20"/>
          <w:lang w:val="de-DE"/>
        </w:rPr>
        <w:t>„</w:t>
      </w:r>
      <w:r w:rsidR="00B720E3" w:rsidRPr="00B720E3">
        <w:rPr>
          <w:rFonts w:ascii="Dyson Futura Book" w:hAnsi="Dyson Futura Book"/>
          <w:i/>
          <w:iCs/>
          <w:sz w:val="20"/>
          <w:szCs w:val="20"/>
          <w:lang w:val="de-DE"/>
        </w:rPr>
        <w:t xml:space="preserve">Für die </w:t>
      </w:r>
      <w:proofErr w:type="spellStart"/>
      <w:r w:rsidR="00B720E3" w:rsidRPr="00B720E3">
        <w:rPr>
          <w:rFonts w:ascii="Dyson Futura Book" w:hAnsi="Dyson Futura Book"/>
          <w:i/>
          <w:iCs/>
          <w:sz w:val="20"/>
          <w:szCs w:val="20"/>
          <w:lang w:val="de-DE"/>
        </w:rPr>
        <w:t>Rotate</w:t>
      </w:r>
      <w:proofErr w:type="spellEnd"/>
      <w:r w:rsidR="00B720E3" w:rsidRPr="00B720E3">
        <w:rPr>
          <w:rFonts w:ascii="Dyson Futura Book" w:hAnsi="Dyson Futura Book"/>
          <w:i/>
          <w:iCs/>
          <w:sz w:val="20"/>
          <w:szCs w:val="20"/>
          <w:lang w:val="de-DE"/>
        </w:rPr>
        <w:t xml:space="preserve"> </w:t>
      </w:r>
      <w:r w:rsidR="00B720E3">
        <w:rPr>
          <w:rFonts w:ascii="Dyson Futura Book" w:hAnsi="Dyson Futura Book"/>
          <w:i/>
          <w:iCs/>
          <w:sz w:val="20"/>
          <w:szCs w:val="20"/>
          <w:lang w:val="de-DE"/>
        </w:rPr>
        <w:t>Fashion Show</w:t>
      </w:r>
      <w:r w:rsidR="00B720E3" w:rsidRPr="00B720E3">
        <w:rPr>
          <w:rFonts w:ascii="Dyson Futura Book" w:hAnsi="Dyson Futura Book"/>
          <w:i/>
          <w:iCs/>
          <w:sz w:val="20"/>
          <w:szCs w:val="20"/>
          <w:lang w:val="de-DE"/>
        </w:rPr>
        <w:t xml:space="preserve"> wollten wir die natürliche Haarstruktur jedes Models hervorheben, indem wir die gesamte Palette der </w:t>
      </w:r>
      <w:proofErr w:type="spellStart"/>
      <w:r w:rsidR="00B720E3" w:rsidRPr="00B720E3">
        <w:rPr>
          <w:rFonts w:ascii="Dyson Futura Book" w:hAnsi="Dyson Futura Book"/>
          <w:i/>
          <w:iCs/>
          <w:sz w:val="20"/>
          <w:szCs w:val="20"/>
          <w:lang w:val="de-DE"/>
        </w:rPr>
        <w:t>Haar</w:t>
      </w:r>
      <w:r w:rsidR="00BE5374">
        <w:rPr>
          <w:rFonts w:ascii="Dyson Futura Book" w:hAnsi="Dyson Futura Book"/>
          <w:i/>
          <w:iCs/>
          <w:sz w:val="20"/>
          <w:szCs w:val="20"/>
          <w:lang w:val="de-DE"/>
        </w:rPr>
        <w:t>styling</w:t>
      </w:r>
      <w:r w:rsidR="00B720E3" w:rsidRPr="00B720E3">
        <w:rPr>
          <w:rFonts w:ascii="Dyson Futura Book" w:hAnsi="Dyson Futura Book"/>
          <w:i/>
          <w:iCs/>
          <w:sz w:val="20"/>
          <w:szCs w:val="20"/>
          <w:lang w:val="de-DE"/>
        </w:rPr>
        <w:t>produkte</w:t>
      </w:r>
      <w:proofErr w:type="spellEnd"/>
      <w:r w:rsidR="00B720E3" w:rsidRPr="00B720E3">
        <w:rPr>
          <w:rFonts w:ascii="Dyson Futura Book" w:hAnsi="Dyson Futura Book"/>
          <w:i/>
          <w:iCs/>
          <w:sz w:val="20"/>
          <w:szCs w:val="20"/>
          <w:lang w:val="de-DE"/>
        </w:rPr>
        <w:t xml:space="preserve"> von Dyson verwendeten. Unser Ziel war es, vom konventionellen 'frisierten' Haar-Look wegzukommen und stattdessen einen organischeren </w:t>
      </w:r>
      <w:r w:rsidR="00433F0F">
        <w:rPr>
          <w:rFonts w:ascii="Dyson Futura Book" w:hAnsi="Dyson Futura Book"/>
          <w:i/>
          <w:iCs/>
          <w:sz w:val="20"/>
          <w:szCs w:val="20"/>
          <w:lang w:val="de-DE"/>
        </w:rPr>
        <w:t>Flow</w:t>
      </w:r>
      <w:r w:rsidR="00B720E3" w:rsidRPr="00B720E3">
        <w:rPr>
          <w:rFonts w:ascii="Dyson Futura Book" w:hAnsi="Dyson Futura Book"/>
          <w:i/>
          <w:iCs/>
          <w:sz w:val="20"/>
          <w:szCs w:val="20"/>
          <w:lang w:val="de-DE"/>
        </w:rPr>
        <w:t xml:space="preserve"> zu schaffen, der die Gesamtästhetik der Kollektion perfekt ergänzt und aufwertet.</w:t>
      </w:r>
      <w:r w:rsidR="00433F0F">
        <w:rPr>
          <w:rFonts w:ascii="Dyson Futura Book" w:hAnsi="Dyson Futura Book"/>
          <w:i/>
          <w:iCs/>
          <w:sz w:val="20"/>
          <w:szCs w:val="20"/>
          <w:lang w:val="de-DE"/>
        </w:rPr>
        <w:t>“</w:t>
      </w:r>
    </w:p>
    <w:p w14:paraId="3669029C" w14:textId="30141A38" w:rsidR="00D03AE5" w:rsidRPr="00D03AE5" w:rsidRDefault="00D03AE5" w:rsidP="00541F16">
      <w:pPr>
        <w:spacing w:before="100" w:beforeAutospacing="1" w:after="100" w:afterAutospacing="1"/>
        <w:rPr>
          <w:rFonts w:ascii="Dyson Futura Book" w:hAnsi="Dyson Futura Book"/>
          <w:iCs/>
          <w:sz w:val="20"/>
          <w:szCs w:val="20"/>
          <w:lang w:val="de-DE"/>
        </w:rPr>
      </w:pPr>
      <w:r w:rsidRPr="00D03AE5">
        <w:rPr>
          <w:rFonts w:ascii="Dyson Futura Book" w:hAnsi="Dyson Futura Book"/>
          <w:iCs/>
          <w:sz w:val="20"/>
          <w:szCs w:val="20"/>
          <w:lang w:val="de-DE"/>
        </w:rPr>
        <w:t xml:space="preserve">In der Show waren das deutsche Model Toni Garrn sowie die dänische Influencerin und Dyson Beauty </w:t>
      </w:r>
      <w:r w:rsidR="003C782B">
        <w:rPr>
          <w:rFonts w:ascii="Dyson Futura Book" w:hAnsi="Dyson Futura Book"/>
          <w:iCs/>
          <w:sz w:val="20"/>
          <w:szCs w:val="20"/>
          <w:lang w:val="de-DE"/>
        </w:rPr>
        <w:t>Botschafterin</w:t>
      </w:r>
      <w:r w:rsidRPr="00D03AE5">
        <w:rPr>
          <w:rFonts w:ascii="Dyson Futura Book" w:hAnsi="Dyson Futura Book"/>
          <w:iCs/>
          <w:sz w:val="20"/>
          <w:szCs w:val="20"/>
          <w:lang w:val="de-DE"/>
        </w:rPr>
        <w:t xml:space="preserve"> </w:t>
      </w:r>
      <w:proofErr w:type="spellStart"/>
      <w:r w:rsidRPr="00D03AE5">
        <w:rPr>
          <w:rFonts w:ascii="Dyson Futura Book" w:hAnsi="Dyson Futura Book"/>
          <w:iCs/>
          <w:sz w:val="20"/>
          <w:szCs w:val="20"/>
          <w:lang w:val="de-DE"/>
        </w:rPr>
        <w:t>Emili</w:t>
      </w:r>
      <w:proofErr w:type="spellEnd"/>
      <w:r w:rsidRPr="00D03AE5">
        <w:rPr>
          <w:rFonts w:ascii="Dyson Futura Book" w:hAnsi="Dyson Futura Book"/>
          <w:iCs/>
          <w:sz w:val="20"/>
          <w:szCs w:val="20"/>
          <w:lang w:val="de-DE"/>
        </w:rPr>
        <w:t xml:space="preserve"> </w:t>
      </w:r>
      <w:proofErr w:type="spellStart"/>
      <w:r w:rsidRPr="00D03AE5">
        <w:rPr>
          <w:rFonts w:ascii="Dyson Futura Book" w:hAnsi="Dyson Futura Book"/>
          <w:iCs/>
          <w:sz w:val="20"/>
          <w:szCs w:val="20"/>
          <w:lang w:val="de-DE"/>
        </w:rPr>
        <w:t>Sindlev</w:t>
      </w:r>
      <w:proofErr w:type="spellEnd"/>
      <w:r w:rsidRPr="00D03AE5">
        <w:rPr>
          <w:rFonts w:ascii="Dyson Futura Book" w:hAnsi="Dyson Futura Book"/>
          <w:iCs/>
          <w:sz w:val="20"/>
          <w:szCs w:val="20"/>
          <w:lang w:val="de-DE"/>
        </w:rPr>
        <w:t xml:space="preserve"> zu sehen, </w:t>
      </w:r>
      <w:r w:rsidR="00CC11ED">
        <w:rPr>
          <w:rFonts w:ascii="Dyson Futura Book" w:hAnsi="Dyson Futura Book"/>
          <w:iCs/>
          <w:sz w:val="20"/>
          <w:szCs w:val="20"/>
          <w:lang w:val="de-DE"/>
        </w:rPr>
        <w:t>deren Haare</w:t>
      </w:r>
      <w:r w:rsidRPr="00D03AE5">
        <w:rPr>
          <w:rFonts w:ascii="Dyson Futura Book" w:hAnsi="Dyson Futura Book"/>
          <w:iCs/>
          <w:sz w:val="20"/>
          <w:szCs w:val="20"/>
          <w:lang w:val="de-DE"/>
        </w:rPr>
        <w:t xml:space="preserve"> </w:t>
      </w:r>
      <w:r w:rsidR="00B14604">
        <w:rPr>
          <w:rFonts w:ascii="Dyson Futura Book" w:hAnsi="Dyson Futura Book"/>
          <w:iCs/>
          <w:sz w:val="20"/>
          <w:szCs w:val="20"/>
          <w:lang w:val="de-DE"/>
        </w:rPr>
        <w:t>jeweils</w:t>
      </w:r>
      <w:r w:rsidRPr="00D03AE5">
        <w:rPr>
          <w:rFonts w:ascii="Dyson Futura Book" w:hAnsi="Dyson Futura Book"/>
          <w:iCs/>
          <w:sz w:val="20"/>
          <w:szCs w:val="20"/>
          <w:lang w:val="de-DE"/>
        </w:rPr>
        <w:t xml:space="preserve"> mit der neuesten Innovation von Dyson, dem </w:t>
      </w:r>
      <w:proofErr w:type="spellStart"/>
      <w:r w:rsidRPr="00D03AE5">
        <w:rPr>
          <w:rFonts w:ascii="Dyson Futura Book" w:hAnsi="Dyson Futura Book"/>
          <w:iCs/>
          <w:sz w:val="20"/>
          <w:szCs w:val="20"/>
          <w:lang w:val="de-DE"/>
        </w:rPr>
        <w:t>Supersonic</w:t>
      </w:r>
      <w:proofErr w:type="spellEnd"/>
      <w:r w:rsidRPr="00D03AE5">
        <w:rPr>
          <w:rFonts w:ascii="Dyson Futura Book" w:hAnsi="Dyson Futura Book"/>
          <w:iCs/>
          <w:sz w:val="20"/>
          <w:szCs w:val="20"/>
          <w:lang w:val="de-DE"/>
        </w:rPr>
        <w:t xml:space="preserve"> r™ Haartrockner, gestylt </w:t>
      </w:r>
      <w:r w:rsidR="00CC11ED">
        <w:rPr>
          <w:rFonts w:ascii="Dyson Futura Book" w:hAnsi="Dyson Futura Book"/>
          <w:iCs/>
          <w:sz w:val="20"/>
          <w:szCs w:val="20"/>
          <w:lang w:val="de-DE"/>
        </w:rPr>
        <w:t>wurden</w:t>
      </w:r>
      <w:r w:rsidRPr="00D03AE5">
        <w:rPr>
          <w:rFonts w:ascii="Dyson Futura Book" w:hAnsi="Dyson Futura Book"/>
          <w:iCs/>
          <w:sz w:val="20"/>
          <w:szCs w:val="20"/>
          <w:lang w:val="de-DE"/>
        </w:rPr>
        <w:t>.</w:t>
      </w:r>
    </w:p>
    <w:p w14:paraId="377CAB6F" w14:textId="02318BF8" w:rsidR="0092729E" w:rsidRDefault="0092729E" w:rsidP="00541F16">
      <w:pPr>
        <w:spacing w:before="100" w:beforeAutospacing="1" w:after="100" w:afterAutospacing="1"/>
        <w:rPr>
          <w:rFonts w:ascii="Dyson Futura Book" w:hAnsi="Dyson Futura Book"/>
          <w:i/>
          <w:sz w:val="20"/>
          <w:szCs w:val="20"/>
          <w:lang w:val="de-DE"/>
        </w:rPr>
      </w:pPr>
      <w:proofErr w:type="spellStart"/>
      <w:r w:rsidRPr="0092729E">
        <w:rPr>
          <w:rFonts w:ascii="Dyson Futura Book" w:hAnsi="Dyson Futura Book"/>
          <w:iCs/>
          <w:sz w:val="20"/>
          <w:szCs w:val="20"/>
          <w:lang w:val="de-DE"/>
        </w:rPr>
        <w:t>Cim</w:t>
      </w:r>
      <w:proofErr w:type="spellEnd"/>
      <w:r w:rsidRPr="0092729E">
        <w:rPr>
          <w:rFonts w:ascii="Dyson Futura Book" w:hAnsi="Dyson Futura Book"/>
          <w:iCs/>
          <w:sz w:val="20"/>
          <w:szCs w:val="20"/>
          <w:lang w:val="de-DE"/>
        </w:rPr>
        <w:t xml:space="preserve"> betont weiter: </w:t>
      </w:r>
      <w:r w:rsidRPr="007D2CC8">
        <w:rPr>
          <w:rFonts w:ascii="Dyson Futura Book" w:hAnsi="Dyson Futura Book"/>
          <w:i/>
          <w:sz w:val="20"/>
          <w:szCs w:val="20"/>
          <w:lang w:val="de-DE"/>
        </w:rPr>
        <w:t xml:space="preserve">„Die Produkte von Dyson sind von unschätzbarem Wert, wenn man mit einer Vielzahl von Modellen und Haartexturen arbeitet. Die Einführung des </w:t>
      </w:r>
      <w:proofErr w:type="spellStart"/>
      <w:r w:rsidRPr="007D2CC8">
        <w:rPr>
          <w:rFonts w:ascii="Dyson Futura Book" w:hAnsi="Dyson Futura Book"/>
          <w:i/>
          <w:sz w:val="20"/>
          <w:szCs w:val="20"/>
          <w:lang w:val="de-DE"/>
        </w:rPr>
        <w:t>Supersonic</w:t>
      </w:r>
      <w:proofErr w:type="spellEnd"/>
      <w:r w:rsidRPr="007D2CC8">
        <w:rPr>
          <w:rFonts w:ascii="Dyson Futura Book" w:hAnsi="Dyson Futura Book"/>
          <w:i/>
          <w:sz w:val="20"/>
          <w:szCs w:val="20"/>
          <w:lang w:val="de-DE"/>
        </w:rPr>
        <w:t xml:space="preserve"> r™ hat die Beauty-Branche grundlegend verändert </w:t>
      </w:r>
      <w:r w:rsidR="00EA5646" w:rsidRPr="007D2CC8">
        <w:rPr>
          <w:rFonts w:ascii="Dyson Futura Book" w:hAnsi="Dyson Futura Book"/>
          <w:i/>
          <w:sz w:val="20"/>
          <w:szCs w:val="20"/>
          <w:lang w:val="de-DE"/>
        </w:rPr>
        <w:t>–</w:t>
      </w:r>
      <w:r w:rsidRPr="007D2CC8">
        <w:rPr>
          <w:rFonts w:ascii="Dyson Futura Book" w:hAnsi="Dyson Futura Book"/>
          <w:i/>
          <w:sz w:val="20"/>
          <w:szCs w:val="20"/>
          <w:lang w:val="de-DE"/>
        </w:rPr>
        <w:t xml:space="preserve"> er ist unglaublich leicht, einfach zu bedienen und ermöglicht ein schnelles Styling mit intelligenten Aufsätzen, sodass Stylist</w:t>
      </w:r>
      <w:r w:rsidR="00EA5646" w:rsidRPr="007D2CC8">
        <w:rPr>
          <w:rFonts w:ascii="Dyson Futura Book" w:hAnsi="Dyson Futura Book"/>
          <w:i/>
          <w:sz w:val="20"/>
          <w:szCs w:val="20"/>
          <w:lang w:val="de-DE"/>
        </w:rPr>
        <w:t>*innen</w:t>
      </w:r>
      <w:r w:rsidRPr="007D2CC8">
        <w:rPr>
          <w:rFonts w:ascii="Dyson Futura Book" w:hAnsi="Dyson Futura Book"/>
          <w:i/>
          <w:sz w:val="20"/>
          <w:szCs w:val="20"/>
          <w:lang w:val="de-DE"/>
        </w:rPr>
        <w:t xml:space="preserve"> atemberaubende Looks kreieren können, ohne auf extreme Hitze zurückgreifen oder die Gesundheit der Haare der Models gefährden zu müssen.</w:t>
      </w:r>
      <w:r w:rsidR="00EA5646" w:rsidRPr="007D2CC8">
        <w:rPr>
          <w:rFonts w:ascii="Dyson Futura Book" w:hAnsi="Dyson Futura Book"/>
          <w:i/>
          <w:sz w:val="20"/>
          <w:szCs w:val="20"/>
          <w:lang w:val="de-DE"/>
        </w:rPr>
        <w:t>“</w:t>
      </w:r>
    </w:p>
    <w:p w14:paraId="4D5B4CF3" w14:textId="4FBA68AD" w:rsidR="00541F16" w:rsidRPr="0021128A" w:rsidRDefault="00E21AC3" w:rsidP="0021128A">
      <w:pPr>
        <w:spacing w:before="100" w:beforeAutospacing="1" w:after="100" w:afterAutospacing="1"/>
        <w:rPr>
          <w:rFonts w:ascii="Dyson Futura Book" w:hAnsi="Dyson Futura Book"/>
          <w:sz w:val="20"/>
          <w:szCs w:val="20"/>
          <w:lang w:val="de-DE"/>
        </w:rPr>
      </w:pPr>
      <w:r>
        <w:rPr>
          <w:rFonts w:ascii="Dyson Futura Book" w:hAnsi="Dyson Futura Book"/>
          <w:b/>
          <w:iCs/>
          <w:noProof/>
          <w:sz w:val="20"/>
          <w:szCs w:val="20"/>
          <w:lang w:val="de-DE"/>
        </w:rPr>
        <mc:AlternateContent>
          <mc:Choice Requires="wpg">
            <w:drawing>
              <wp:anchor distT="0" distB="0" distL="114300" distR="114300" simplePos="0" relativeHeight="251656207" behindDoc="0" locked="0" layoutInCell="1" allowOverlap="1" wp14:anchorId="3D4E8DF0" wp14:editId="4894D5A5">
                <wp:simplePos x="0" y="0"/>
                <wp:positionH relativeFrom="column">
                  <wp:posOffset>-660128</wp:posOffset>
                </wp:positionH>
                <wp:positionV relativeFrom="paragraph">
                  <wp:posOffset>-989149</wp:posOffset>
                </wp:positionV>
                <wp:extent cx="7538085" cy="9703435"/>
                <wp:effectExtent l="0" t="0" r="0" b="0"/>
                <wp:wrapNone/>
                <wp:docPr id="1800252884" name="Gruppieren 1"/>
                <wp:cNvGraphicFramePr/>
                <a:graphic xmlns:a="http://schemas.openxmlformats.org/drawingml/2006/main">
                  <a:graphicData uri="http://schemas.microsoft.com/office/word/2010/wordprocessingGroup">
                    <wpg:wgp>
                      <wpg:cNvGrpSpPr/>
                      <wpg:grpSpPr>
                        <a:xfrm>
                          <a:off x="0" y="0"/>
                          <a:ext cx="7538085" cy="9703435"/>
                          <a:chOff x="0" y="0"/>
                          <a:chExt cx="7538085" cy="9703435"/>
                        </a:xfrm>
                      </wpg:grpSpPr>
                      <pic:pic xmlns:pic="http://schemas.openxmlformats.org/drawingml/2006/picture">
                        <pic:nvPicPr>
                          <pic:cNvPr id="4" name="Picture 4" descr="Ein Bild, das Screenshot, Rechteck, Bilderrahmen, Rahmen enthält.&#10;&#10;Automatisch generierte Beschreibung"/>
                          <pic:cNvPicPr>
                            <a:picLocks noChangeAspect="1"/>
                          </pic:cNvPicPr>
                        </pic:nvPicPr>
                        <pic:blipFill rotWithShape="1">
                          <a:blip r:embed="rId13" cstate="print">
                            <a:extLst>
                              <a:ext uri="{28A0092B-C50C-407E-A947-70E740481C1C}">
                                <a14:useLocalDpi xmlns:a14="http://schemas.microsoft.com/office/drawing/2010/main" val="0"/>
                              </a:ext>
                            </a:extLst>
                          </a:blip>
                          <a:srcRect t="8922"/>
                          <a:stretch/>
                        </pic:blipFill>
                        <pic:spPr bwMode="auto">
                          <a:xfrm>
                            <a:off x="0" y="0"/>
                            <a:ext cx="7538085" cy="9703435"/>
                          </a:xfrm>
                          <a:prstGeom prst="rect">
                            <a:avLst/>
                          </a:prstGeom>
                          <a:ln>
                            <a:noFill/>
                          </a:ln>
                          <a:extLst>
                            <a:ext uri="{53640926-AAD7-44D8-BBD7-CCE9431645EC}">
                              <a14:shadowObscured xmlns:a14="http://schemas.microsoft.com/office/drawing/2010/main"/>
                            </a:ext>
                          </a:extLst>
                        </pic:spPr>
                      </pic:pic>
                      <wps:wsp>
                        <wps:cNvPr id="39" name="Text Box 39"/>
                        <wps:cNvSpPr txBox="1">
                          <a:spLocks/>
                        </wps:cNvSpPr>
                        <wps:spPr>
                          <a:xfrm>
                            <a:off x="1099457" y="2438400"/>
                            <a:ext cx="3479800" cy="6240780"/>
                          </a:xfrm>
                          <a:prstGeom prst="rect">
                            <a:avLst/>
                          </a:prstGeom>
                          <a:noFill/>
                          <a:ln w="6350">
                            <a:noFill/>
                          </a:ln>
                        </wps:spPr>
                        <wps:txbx>
                          <w:txbxContent>
                            <w:p w14:paraId="3557D092" w14:textId="77777777" w:rsidR="007A7D4C" w:rsidRPr="001D6BD2" w:rsidRDefault="007A7D4C" w:rsidP="007A7D4C">
                              <w:pPr>
                                <w:rPr>
                                  <w:rFonts w:ascii="Dyson Futura Book" w:hAnsi="Dyson Futura Book"/>
                                  <w:color w:val="000000"/>
                                  <w:sz w:val="20"/>
                                  <w:szCs w:val="20"/>
                                </w:rPr>
                              </w:pPr>
                              <w:bookmarkStart w:id="0" w:name="_Hlk145428897"/>
                              <w:r w:rsidRPr="001D6BD2">
                                <w:rPr>
                                  <w:rFonts w:ascii="Dyson Futura Book" w:hAnsi="Dyson Futura Book"/>
                                  <w:sz w:val="20"/>
                                  <w:szCs w:val="20"/>
                                </w:rPr>
                                <w:t>Start by applying hair products that provide a natural, smooth finish, preparing the hair for styling.</w:t>
                              </w:r>
                            </w:p>
                            <w:p w14:paraId="04E93D2C" w14:textId="77777777" w:rsidR="007A7D4C" w:rsidRPr="001D6BD2" w:rsidRDefault="007A7D4C" w:rsidP="007A7D4C">
                              <w:pPr>
                                <w:rPr>
                                  <w:rFonts w:ascii="Dyson Futura Book" w:hAnsi="Dyson Futura Book"/>
                                  <w:color w:val="000000"/>
                                  <w:sz w:val="20"/>
                                  <w:szCs w:val="20"/>
                                </w:rPr>
                              </w:pPr>
                            </w:p>
                            <w:p w14:paraId="02DC6315" w14:textId="77777777" w:rsidR="007A7D4C" w:rsidRPr="001D6BD2" w:rsidRDefault="007A7D4C" w:rsidP="007A7D4C">
                              <w:pPr>
                                <w:rPr>
                                  <w:rFonts w:ascii="Dyson Futura Book" w:hAnsi="Dyson Futura Book"/>
                                  <w:sz w:val="20"/>
                                  <w:szCs w:val="20"/>
                                </w:rPr>
                              </w:pPr>
                            </w:p>
                            <w:p w14:paraId="5BD1C28B" w14:textId="77777777" w:rsidR="007A7D4C" w:rsidRPr="001D6BD2" w:rsidRDefault="007A7D4C" w:rsidP="007A7D4C">
                              <w:pPr>
                                <w:rPr>
                                  <w:rFonts w:ascii="Dyson Futura Book" w:hAnsi="Dyson Futura Book" w:cs="Dyson Deva Book"/>
                                  <w:color w:val="000000"/>
                                  <w:sz w:val="20"/>
                                  <w:szCs w:val="20"/>
                                </w:rPr>
                              </w:pPr>
                              <w:r w:rsidRPr="001D6BD2">
                                <w:rPr>
                                  <w:rFonts w:ascii="Dyson Futura Book" w:hAnsi="Dyson Futura Book"/>
                                  <w:sz w:val="20"/>
                                  <w:szCs w:val="20"/>
                                </w:rPr>
                                <w:t>Next, use the Dyson Supersonic r™ Professional Hair Dryer with the diffuser attachment to help the products fully absorb into the hair.</w:t>
                              </w:r>
                            </w:p>
                            <w:p w14:paraId="192124E5" w14:textId="77777777" w:rsidR="007A7D4C" w:rsidRPr="001D6BD2" w:rsidRDefault="007A7D4C" w:rsidP="007A7D4C">
                              <w:pPr>
                                <w:rPr>
                                  <w:rFonts w:ascii="Dyson Futura Book" w:hAnsi="Dyson Futura Book" w:cs="Dyson Deva Book"/>
                                  <w:sz w:val="20"/>
                                  <w:szCs w:val="20"/>
                                </w:rPr>
                              </w:pPr>
                            </w:p>
                            <w:p w14:paraId="279119DE" w14:textId="77777777" w:rsidR="007A7D4C" w:rsidRPr="001D6BD2" w:rsidRDefault="007A7D4C" w:rsidP="007A7D4C">
                              <w:pPr>
                                <w:rPr>
                                  <w:rFonts w:ascii="Dyson Futura Book" w:hAnsi="Dyson Futura Book" w:cs="Dyson Deva Book"/>
                                  <w:sz w:val="20"/>
                                  <w:szCs w:val="20"/>
                                </w:rPr>
                              </w:pPr>
                            </w:p>
                            <w:p w14:paraId="049A27BA" w14:textId="77777777" w:rsidR="007A7D4C" w:rsidRPr="001D6BD2" w:rsidRDefault="007A7D4C" w:rsidP="007A7D4C">
                              <w:pPr>
                                <w:rPr>
                                  <w:rFonts w:ascii="Dyson Futura Book" w:hAnsi="Dyson Futura Book"/>
                                  <w:sz w:val="20"/>
                                  <w:szCs w:val="20"/>
                                </w:rPr>
                              </w:pPr>
                              <w:r w:rsidRPr="001D6BD2">
                                <w:rPr>
                                  <w:rFonts w:ascii="Dyson Futura Book" w:hAnsi="Dyson Futura Book"/>
                                  <w:sz w:val="20"/>
                                  <w:szCs w:val="20"/>
                                </w:rPr>
                                <w:t xml:space="preserve">To enhance the model's natural texture and add dimension, use the Dyson </w:t>
                              </w:r>
                              <w:proofErr w:type="spellStart"/>
                              <w:r w:rsidRPr="001D6BD2">
                                <w:rPr>
                                  <w:rFonts w:ascii="Dyson Futura Book" w:hAnsi="Dyson Futura Book"/>
                                  <w:sz w:val="20"/>
                                  <w:szCs w:val="20"/>
                                </w:rPr>
                                <w:t>Corrale</w:t>
                              </w:r>
                              <w:proofErr w:type="spellEnd"/>
                              <w:r w:rsidRPr="001D6BD2">
                                <w:rPr>
                                  <w:rFonts w:ascii="Dyson Futura Book" w:hAnsi="Dyson Futura Book"/>
                                  <w:sz w:val="20"/>
                                  <w:szCs w:val="20"/>
                                </w:rPr>
                                <w:t>™ Professional Straightener with copper flexing plates. Create textured, loose waves at the ends for a 'grunge' effect.</w:t>
                              </w:r>
                            </w:p>
                            <w:p w14:paraId="28F2C863" w14:textId="77777777" w:rsidR="007A7D4C" w:rsidRPr="001D6BD2" w:rsidRDefault="007A7D4C" w:rsidP="007A7D4C">
                              <w:pPr>
                                <w:rPr>
                                  <w:rFonts w:ascii="Dyson Futura Book" w:hAnsi="Dyson Futura Book"/>
                                  <w:sz w:val="20"/>
                                  <w:szCs w:val="20"/>
                                </w:rPr>
                              </w:pPr>
                            </w:p>
                            <w:p w14:paraId="04FE5230" w14:textId="77777777" w:rsidR="007A7D4C" w:rsidRPr="001D6BD2" w:rsidRDefault="007A7D4C" w:rsidP="007A7D4C">
                              <w:pPr>
                                <w:rPr>
                                  <w:rFonts w:ascii="Dyson Futura Book" w:hAnsi="Dyson Futura Book"/>
                                  <w:sz w:val="20"/>
                                  <w:szCs w:val="20"/>
                                </w:rPr>
                              </w:pPr>
                            </w:p>
                            <w:p w14:paraId="2BA3B535" w14:textId="77777777" w:rsidR="007A7D4C" w:rsidRPr="001D6BD2" w:rsidRDefault="007A7D4C" w:rsidP="007A7D4C">
                              <w:pPr>
                                <w:rPr>
                                  <w:rFonts w:ascii="Dyson Futura Book" w:hAnsi="Dyson Futura Book"/>
                                  <w:sz w:val="20"/>
                                  <w:szCs w:val="20"/>
                                </w:rPr>
                              </w:pPr>
                            </w:p>
                            <w:p w14:paraId="426B8DD1" w14:textId="77777777" w:rsidR="007A7D4C" w:rsidRPr="001D6BD2" w:rsidRDefault="007A7D4C" w:rsidP="007A7D4C">
                              <w:pPr>
                                <w:rPr>
                                  <w:rFonts w:ascii="Dyson Futura Book" w:hAnsi="Dyson Futura Book" w:cs="Dyson Deva Book"/>
                                  <w:sz w:val="20"/>
                                  <w:szCs w:val="20"/>
                                </w:rPr>
                              </w:pPr>
                              <w:r w:rsidRPr="001D6BD2">
                                <w:rPr>
                                  <w:rFonts w:ascii="Dyson Futura Book" w:hAnsi="Dyson Futura Book"/>
                                  <w:sz w:val="20"/>
                                  <w:szCs w:val="20"/>
                                </w:rPr>
                                <w:t xml:space="preserve">For naturally curly hair, </w:t>
                              </w:r>
                              <w:r>
                                <w:rPr>
                                  <w:rFonts w:ascii="Dyson Futura Book" w:hAnsi="Dyson Futura Book"/>
                                  <w:sz w:val="20"/>
                                  <w:szCs w:val="20"/>
                                </w:rPr>
                                <w:t xml:space="preserve">use </w:t>
                              </w:r>
                              <w:r w:rsidRPr="001D6BD2">
                                <w:rPr>
                                  <w:rFonts w:ascii="Dyson Futura Book" w:hAnsi="Dyson Futura Book"/>
                                  <w:sz w:val="20"/>
                                  <w:szCs w:val="20"/>
                                </w:rPr>
                                <w:t>the Dyson Supersonic</w:t>
                              </w:r>
                              <w:r>
                                <w:rPr>
                                  <w:rFonts w:ascii="Dyson Futura Book" w:hAnsi="Dyson Futura Book"/>
                                  <w:sz w:val="20"/>
                                  <w:szCs w:val="20"/>
                                </w:rPr>
                                <w:t xml:space="preserve"> r </w:t>
                              </w:r>
                              <w:r w:rsidRPr="001D6BD2">
                                <w:rPr>
                                  <w:rFonts w:ascii="Dyson Futura Book" w:hAnsi="Dyson Futura Book"/>
                                  <w:sz w:val="20"/>
                                  <w:szCs w:val="20"/>
                                </w:rPr>
                                <w:t>™ Professional Hair Dryer with the diffuser attachment is ideal for defining the curls' natural shape.</w:t>
                              </w:r>
                            </w:p>
                            <w:bookmarkEnd w:id="0"/>
                            <w:p w14:paraId="48EEC734" w14:textId="77777777" w:rsidR="007A7D4C" w:rsidRPr="001D6BD2" w:rsidRDefault="007A7D4C" w:rsidP="007A7D4C">
                              <w:pPr>
                                <w:rPr>
                                  <w:rFonts w:ascii="Dyson Futura Book" w:hAnsi="Dyson Futura Book" w:cs="Dyson Deva Book"/>
                                  <w:sz w:val="20"/>
                                  <w:szCs w:val="20"/>
                                </w:rPr>
                              </w:pPr>
                              <w:r w:rsidRPr="001D6BD2">
                                <w:rPr>
                                  <w:rFonts w:ascii="Dyson Futura Book" w:hAnsi="Dyson Futura Book"/>
                                  <w:sz w:val="20"/>
                                  <w:szCs w:val="20"/>
                                </w:rPr>
                                <w:t>Then, gently loosen the curls using the Dyson Wide Tooth Comb attachment.</w:t>
                              </w:r>
                            </w:p>
                            <w:p w14:paraId="0B5CECBC" w14:textId="77777777" w:rsidR="007A7D4C" w:rsidRPr="001D6BD2" w:rsidRDefault="007A7D4C" w:rsidP="007A7D4C">
                              <w:pPr>
                                <w:rPr>
                                  <w:rFonts w:ascii="Dyson Futura Book" w:hAnsi="Dyson Futura Book" w:cs="Dyson Deva Book"/>
                                  <w:sz w:val="20"/>
                                  <w:szCs w:val="20"/>
                                </w:rPr>
                              </w:pPr>
                            </w:p>
                            <w:p w14:paraId="06F2AFC8" w14:textId="77777777" w:rsidR="007A7D4C" w:rsidRPr="001D6BD2" w:rsidRDefault="007A7D4C" w:rsidP="007A7D4C">
                              <w:pPr>
                                <w:rPr>
                                  <w:rFonts w:ascii="Dyson Futura Book" w:hAnsi="Dyson Futura Book"/>
                                  <w:sz w:val="20"/>
                                  <w:szCs w:val="20"/>
                                </w:rPr>
                              </w:pPr>
                            </w:p>
                            <w:p w14:paraId="274E4A13" w14:textId="77777777" w:rsidR="007A7D4C" w:rsidRPr="001D6BD2" w:rsidRDefault="007A7D4C" w:rsidP="007A7D4C">
                              <w:pPr>
                                <w:rPr>
                                  <w:rFonts w:ascii="Dyson Futura Book" w:hAnsi="Dyson Futura Book" w:cs="Times New Roman (Body CS)"/>
                                  <w:sz w:val="20"/>
                                  <w:szCs w:val="20"/>
                                </w:rPr>
                              </w:pPr>
                              <w:r w:rsidRPr="001D6BD2">
                                <w:rPr>
                                  <w:rFonts w:ascii="Dyson Futura Book" w:hAnsi="Dyson Futura Book"/>
                                  <w:sz w:val="20"/>
                                  <w:szCs w:val="20"/>
                                </w:rPr>
                                <w:t>To complete the look, give the hair a shake to amplify volume and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descr="Ein Bild, das Person, Kleidung, Waffe, Im Haus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76800" y="4397829"/>
                            <a:ext cx="1635760" cy="2049780"/>
                          </a:xfrm>
                          <a:prstGeom prst="rect">
                            <a:avLst/>
                          </a:prstGeom>
                        </pic:spPr>
                      </pic:pic>
                      <pic:pic xmlns:pic="http://schemas.openxmlformats.org/drawingml/2006/picture">
                        <pic:nvPicPr>
                          <pic:cNvPr id="12" name="Picture 12" descr="Ein Bild, das Person, Kleidung, Menschliches Gesicht, Im Haus enthält.&#10;&#10;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87686" y="6629400"/>
                            <a:ext cx="1613535" cy="2019300"/>
                          </a:xfrm>
                          <a:prstGeom prst="rect">
                            <a:avLst/>
                          </a:prstGeom>
                        </pic:spPr>
                      </pic:pic>
                      <pic:pic xmlns:pic="http://schemas.openxmlformats.org/drawingml/2006/picture">
                        <pic:nvPicPr>
                          <pic:cNvPr id="23" name="Picture 23" descr="Ein Bild, das Kleidung, Person, Menschliches Gesicht, Lächeln enthält.&#10;&#10;Automatisch generierte Beschreibu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887686" y="2155372"/>
                            <a:ext cx="1619250" cy="2023110"/>
                          </a:xfrm>
                          <a:prstGeom prst="rect">
                            <a:avLst/>
                          </a:prstGeom>
                          <a:noFill/>
                          <a:ln>
                            <a:noFill/>
                          </a:ln>
                        </pic:spPr>
                      </pic:pic>
                      <wps:wsp>
                        <wps:cNvPr id="1" name="Text Box 1"/>
                        <wps:cNvSpPr txBox="1">
                          <a:spLocks/>
                        </wps:cNvSpPr>
                        <wps:spPr>
                          <a:xfrm>
                            <a:off x="870857" y="2362200"/>
                            <a:ext cx="315595" cy="539750"/>
                          </a:xfrm>
                          <a:prstGeom prst="rect">
                            <a:avLst/>
                          </a:prstGeom>
                          <a:noFill/>
                          <a:ln w="6350">
                            <a:noFill/>
                          </a:ln>
                        </wps:spPr>
                        <wps:txbx>
                          <w:txbxContent>
                            <w:p w14:paraId="57989FD2" w14:textId="77777777" w:rsidR="00DD0AF0" w:rsidRPr="000702FD" w:rsidRDefault="00DD0AF0" w:rsidP="00DD0AF0">
                              <w:pPr>
                                <w:rPr>
                                  <w:rFonts w:ascii="Dyson Futura Book" w:hAnsi="Dyson Futura Book"/>
                                  <w:sz w:val="36"/>
                                  <w:szCs w:val="36"/>
                                </w:rPr>
                              </w:pPr>
                              <w:r w:rsidRPr="000702FD">
                                <w:rPr>
                                  <w:rFonts w:ascii="Dyson Futura Book" w:hAnsi="Dyson Futura Book"/>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a:spLocks/>
                        </wps:cNvSpPr>
                        <wps:spPr>
                          <a:xfrm>
                            <a:off x="881743" y="3178629"/>
                            <a:ext cx="336550" cy="361950"/>
                          </a:xfrm>
                          <a:prstGeom prst="rect">
                            <a:avLst/>
                          </a:prstGeom>
                          <a:noFill/>
                          <a:ln w="6350">
                            <a:noFill/>
                          </a:ln>
                        </wps:spPr>
                        <wps:txbx>
                          <w:txbxContent>
                            <w:p w14:paraId="2261923E" w14:textId="77777777" w:rsidR="00DD0AF0" w:rsidRPr="000702FD" w:rsidRDefault="00DD0AF0" w:rsidP="00DD0AF0">
                              <w:pPr>
                                <w:rPr>
                                  <w:rFonts w:ascii="Dyson Futura Book" w:hAnsi="Dyson Futura Book"/>
                                  <w:sz w:val="36"/>
                                  <w:szCs w:val="36"/>
                                </w:rPr>
                              </w:pPr>
                              <w:r w:rsidRPr="000702FD">
                                <w:rPr>
                                  <w:rFonts w:ascii="Dyson Futura Book" w:hAnsi="Dyson Futura Book"/>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a:spLocks/>
                        </wps:cNvSpPr>
                        <wps:spPr>
                          <a:xfrm>
                            <a:off x="870857" y="4049486"/>
                            <a:ext cx="271145" cy="506730"/>
                          </a:xfrm>
                          <a:prstGeom prst="rect">
                            <a:avLst/>
                          </a:prstGeom>
                          <a:noFill/>
                          <a:ln w="6350">
                            <a:noFill/>
                          </a:ln>
                        </wps:spPr>
                        <wps:txbx>
                          <w:txbxContent>
                            <w:p w14:paraId="2CAD87F5" w14:textId="77777777" w:rsidR="00DD0AF0" w:rsidRPr="00CC2273" w:rsidRDefault="00DD0AF0" w:rsidP="00DD0AF0">
                              <w:pPr>
                                <w:rPr>
                                  <w:rFonts w:ascii="Dyson Futura Book" w:hAnsi="Dyson Futura Book"/>
                                </w:rPr>
                              </w:pPr>
                              <w:r w:rsidRPr="00CC2273">
                                <w:rPr>
                                  <w:rFonts w:ascii="Dyson Futura Book" w:hAnsi="Dyson Futura Book"/>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a:spLocks/>
                        </wps:cNvSpPr>
                        <wps:spPr>
                          <a:xfrm>
                            <a:off x="838200" y="4811486"/>
                            <a:ext cx="260350" cy="1349375"/>
                          </a:xfrm>
                          <a:prstGeom prst="rect">
                            <a:avLst/>
                          </a:prstGeom>
                          <a:noFill/>
                          <a:ln w="6350">
                            <a:noFill/>
                          </a:ln>
                        </wps:spPr>
                        <wps:txbx>
                          <w:txbxContent>
                            <w:p w14:paraId="3D484F61" w14:textId="77777777" w:rsidR="00DD0AF0" w:rsidRPr="00CC2273" w:rsidRDefault="00DD0AF0" w:rsidP="00DD0AF0">
                              <w:pPr>
                                <w:rPr>
                                  <w:rFonts w:ascii="Dyson Futura Book" w:hAnsi="Dyson Futura Book"/>
                                  <w:sz w:val="36"/>
                                  <w:szCs w:val="36"/>
                                </w:rPr>
                              </w:pPr>
                              <w:r w:rsidRPr="00CC2273">
                                <w:rPr>
                                  <w:rFonts w:ascii="Dyson Futura Book" w:hAnsi="Dyson Futura Book"/>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a:spLocks/>
                        </wps:cNvSpPr>
                        <wps:spPr>
                          <a:xfrm>
                            <a:off x="870857" y="6259286"/>
                            <a:ext cx="212090" cy="433070"/>
                          </a:xfrm>
                          <a:prstGeom prst="rect">
                            <a:avLst/>
                          </a:prstGeom>
                          <a:noFill/>
                          <a:ln w="6350">
                            <a:noFill/>
                          </a:ln>
                        </wps:spPr>
                        <wps:txbx>
                          <w:txbxContent>
                            <w:p w14:paraId="76212B2F" w14:textId="77777777" w:rsidR="00DD0AF0" w:rsidRPr="00CC2273" w:rsidRDefault="00DD0AF0" w:rsidP="00DD0AF0">
                              <w:pPr>
                                <w:rPr>
                                  <w:rFonts w:ascii="Dyson Futura Book" w:hAnsi="Dyson Futura Book"/>
                                  <w:sz w:val="36"/>
                                  <w:szCs w:val="36"/>
                                </w:rPr>
                              </w:pPr>
                              <w:r>
                                <w:rPr>
                                  <w:rFonts w:ascii="Dyson Futura Book" w:hAnsi="Dyson Futura Book"/>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50483" name="Text Box 121450483"/>
                        <wps:cNvSpPr txBox="1">
                          <a:spLocks/>
                        </wps:cNvSpPr>
                        <wps:spPr>
                          <a:xfrm>
                            <a:off x="762000" y="1850572"/>
                            <a:ext cx="3403600" cy="342900"/>
                          </a:xfrm>
                          <a:prstGeom prst="rect">
                            <a:avLst/>
                          </a:prstGeom>
                          <a:noFill/>
                          <a:ln w="6350">
                            <a:noFill/>
                          </a:ln>
                        </wps:spPr>
                        <wps:txbx>
                          <w:txbxContent>
                            <w:p w14:paraId="16FA4446" w14:textId="77777777" w:rsidR="00257350" w:rsidRPr="005D5CA9" w:rsidRDefault="00257350" w:rsidP="00257350">
                              <w:pPr>
                                <w:rPr>
                                  <w:rFonts w:ascii="Dyson Futura Book" w:hAnsi="Dyson Futura Book" w:cs="Times New Roman (Body CS)"/>
                                  <w:b/>
                                  <w:bCs/>
                                  <w:color w:val="C6047E"/>
                                  <w:sz w:val="28"/>
                                  <w:szCs w:val="28"/>
                                </w:rPr>
                              </w:pPr>
                              <w:r w:rsidRPr="005D5CA9">
                                <w:rPr>
                                  <w:rFonts w:ascii="Dyson Futura Book" w:hAnsi="Dyson Futura Book"/>
                                  <w:b/>
                                  <w:bCs/>
                                  <w:color w:val="000000"/>
                                  <w:sz w:val="28"/>
                                  <w:szCs w:val="28"/>
                                </w:rPr>
                                <w:t>FINAL LOOK BY CIM MAHONY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4E8DF0" id="Gruppieren 1" o:spid="_x0000_s1026" style="position:absolute;margin-left:-52pt;margin-top:-77.9pt;width:593.55pt;height:764.05pt;z-index:251656207" coordsize="75380,97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wP9n7+7WHLeuMwHL&#10;jmN1t1rKwRzk6uYW5mpmLjIHPohbslp2Eo++cr7WagQgQBbJYne9eB42QGD/rP1ukIn3Elg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Nl1yfUAAEAA&#10;SURBV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lMJ/A8wTVzK8i/TgQAAAABJRU5ErkJgglBL&#10;AwQKAAAAAAAAACEAV7aOtYG8AACBvAAAFQAAAGRycy9tZWRpYS9pbWFnZTIuanBlZ//Y/+AAEEpG&#10;SUYAAQEBANwA3AAA/9sAQwACAQEBAQECAQEBAgICAgIEAwICAgIFBAQDBAYFBgYGBQYGBgcJCAYH&#10;CQcGBggLCAkKCgoKCgYICwwLCgwJCgoK/9sAQwECAgICAgIFAwMFCgcGBwoKCgoKCgoKCgoKCgoK&#10;CgoKCgoKCgoKCgoKCgoKCgoKCgoKCgoKCgoKCgoKCgoKCgoK/8AAEQgB7QG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&#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Ein Bild, das Screenshot, Rechteck, Bilderrahmen, Rahmen enthält.&#10;&#10;Automatisch generierte Beschreibung" style="position:absolute;width:75380;height:9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">
                  <v:imagedata r:id="rId17" o:title="Ein Bild, das Screenshot, Rechteck, Bilderrahmen, Rahmen enthält" croptop="5847f"/>
                </v:shape>
                <v:shapetype id="_x0000_t202" coordsize="21600,21600" o:spt="202" path="m,l,21600r21600,l21600,xe">
                  <v:stroke joinstyle="miter"/>
                  <v:path gradientshapeok="t" o:connecttype="rect"/>
                </v:shapetype>
                <v:shape id="Text Box 39" o:spid="_x0000_s1028" type="#_x0000_t202" style="position:absolute;left:10994;top:24384;width:34798;height:6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557D092" w14:textId="77777777" w:rsidR="007A7D4C" w:rsidRPr="001D6BD2" w:rsidRDefault="007A7D4C" w:rsidP="007A7D4C">
                        <w:pPr>
                          <w:rPr>
                            <w:rFonts w:ascii="Dyson Futura Book" w:hAnsi="Dyson Futura Book"/>
                            <w:color w:val="000000"/>
                            <w:sz w:val="20"/>
                            <w:szCs w:val="20"/>
                          </w:rPr>
                        </w:pPr>
                        <w:bookmarkStart w:id="1" w:name="_Hlk145428897"/>
                        <w:r w:rsidRPr="001D6BD2">
                          <w:rPr>
                            <w:rFonts w:ascii="Dyson Futura Book" w:hAnsi="Dyson Futura Book"/>
                            <w:sz w:val="20"/>
                            <w:szCs w:val="20"/>
                          </w:rPr>
                          <w:t>Start by applying hair products that provide a natural, smooth finish, preparing the hair for styling.</w:t>
                        </w:r>
                      </w:p>
                      <w:p w14:paraId="04E93D2C" w14:textId="77777777" w:rsidR="007A7D4C" w:rsidRPr="001D6BD2" w:rsidRDefault="007A7D4C" w:rsidP="007A7D4C">
                        <w:pPr>
                          <w:rPr>
                            <w:rFonts w:ascii="Dyson Futura Book" w:hAnsi="Dyson Futura Book"/>
                            <w:color w:val="000000"/>
                            <w:sz w:val="20"/>
                            <w:szCs w:val="20"/>
                          </w:rPr>
                        </w:pPr>
                      </w:p>
                      <w:p w14:paraId="02DC6315" w14:textId="77777777" w:rsidR="007A7D4C" w:rsidRPr="001D6BD2" w:rsidRDefault="007A7D4C" w:rsidP="007A7D4C">
                        <w:pPr>
                          <w:rPr>
                            <w:rFonts w:ascii="Dyson Futura Book" w:hAnsi="Dyson Futura Book"/>
                            <w:sz w:val="20"/>
                            <w:szCs w:val="20"/>
                          </w:rPr>
                        </w:pPr>
                      </w:p>
                      <w:p w14:paraId="5BD1C28B" w14:textId="77777777" w:rsidR="007A7D4C" w:rsidRPr="001D6BD2" w:rsidRDefault="007A7D4C" w:rsidP="007A7D4C">
                        <w:pPr>
                          <w:rPr>
                            <w:rFonts w:ascii="Dyson Futura Book" w:hAnsi="Dyson Futura Book" w:cs="Dyson Deva Book"/>
                            <w:color w:val="000000"/>
                            <w:sz w:val="20"/>
                            <w:szCs w:val="20"/>
                          </w:rPr>
                        </w:pPr>
                        <w:r w:rsidRPr="001D6BD2">
                          <w:rPr>
                            <w:rFonts w:ascii="Dyson Futura Book" w:hAnsi="Dyson Futura Book"/>
                            <w:sz w:val="20"/>
                            <w:szCs w:val="20"/>
                          </w:rPr>
                          <w:t>Next, use the Dyson Supersonic r™ Professional Hair Dryer with the diffuser attachment to help the products fully absorb into the hair.</w:t>
                        </w:r>
                      </w:p>
                      <w:p w14:paraId="192124E5" w14:textId="77777777" w:rsidR="007A7D4C" w:rsidRPr="001D6BD2" w:rsidRDefault="007A7D4C" w:rsidP="007A7D4C">
                        <w:pPr>
                          <w:rPr>
                            <w:rFonts w:ascii="Dyson Futura Book" w:hAnsi="Dyson Futura Book" w:cs="Dyson Deva Book"/>
                            <w:sz w:val="20"/>
                            <w:szCs w:val="20"/>
                          </w:rPr>
                        </w:pPr>
                      </w:p>
                      <w:p w14:paraId="279119DE" w14:textId="77777777" w:rsidR="007A7D4C" w:rsidRPr="001D6BD2" w:rsidRDefault="007A7D4C" w:rsidP="007A7D4C">
                        <w:pPr>
                          <w:rPr>
                            <w:rFonts w:ascii="Dyson Futura Book" w:hAnsi="Dyson Futura Book" w:cs="Dyson Deva Book"/>
                            <w:sz w:val="20"/>
                            <w:szCs w:val="20"/>
                          </w:rPr>
                        </w:pPr>
                      </w:p>
                      <w:p w14:paraId="049A27BA" w14:textId="77777777" w:rsidR="007A7D4C" w:rsidRPr="001D6BD2" w:rsidRDefault="007A7D4C" w:rsidP="007A7D4C">
                        <w:pPr>
                          <w:rPr>
                            <w:rFonts w:ascii="Dyson Futura Book" w:hAnsi="Dyson Futura Book"/>
                            <w:sz w:val="20"/>
                            <w:szCs w:val="20"/>
                          </w:rPr>
                        </w:pPr>
                        <w:r w:rsidRPr="001D6BD2">
                          <w:rPr>
                            <w:rFonts w:ascii="Dyson Futura Book" w:hAnsi="Dyson Futura Book"/>
                            <w:sz w:val="20"/>
                            <w:szCs w:val="20"/>
                          </w:rPr>
                          <w:t xml:space="preserve">To enhance the model's natural texture and add dimension, use the Dyson </w:t>
                        </w:r>
                        <w:proofErr w:type="spellStart"/>
                        <w:r w:rsidRPr="001D6BD2">
                          <w:rPr>
                            <w:rFonts w:ascii="Dyson Futura Book" w:hAnsi="Dyson Futura Book"/>
                            <w:sz w:val="20"/>
                            <w:szCs w:val="20"/>
                          </w:rPr>
                          <w:t>Corrale</w:t>
                        </w:r>
                        <w:proofErr w:type="spellEnd"/>
                        <w:r w:rsidRPr="001D6BD2">
                          <w:rPr>
                            <w:rFonts w:ascii="Dyson Futura Book" w:hAnsi="Dyson Futura Book"/>
                            <w:sz w:val="20"/>
                            <w:szCs w:val="20"/>
                          </w:rPr>
                          <w:t>™ Professional Straightener with copper flexing plates. Create textured, loose waves at the ends for a 'grunge' effect.</w:t>
                        </w:r>
                      </w:p>
                      <w:p w14:paraId="28F2C863" w14:textId="77777777" w:rsidR="007A7D4C" w:rsidRPr="001D6BD2" w:rsidRDefault="007A7D4C" w:rsidP="007A7D4C">
                        <w:pPr>
                          <w:rPr>
                            <w:rFonts w:ascii="Dyson Futura Book" w:hAnsi="Dyson Futura Book"/>
                            <w:sz w:val="20"/>
                            <w:szCs w:val="20"/>
                          </w:rPr>
                        </w:pPr>
                      </w:p>
                      <w:p w14:paraId="04FE5230" w14:textId="77777777" w:rsidR="007A7D4C" w:rsidRPr="001D6BD2" w:rsidRDefault="007A7D4C" w:rsidP="007A7D4C">
                        <w:pPr>
                          <w:rPr>
                            <w:rFonts w:ascii="Dyson Futura Book" w:hAnsi="Dyson Futura Book"/>
                            <w:sz w:val="20"/>
                            <w:szCs w:val="20"/>
                          </w:rPr>
                        </w:pPr>
                      </w:p>
                      <w:p w14:paraId="2BA3B535" w14:textId="77777777" w:rsidR="007A7D4C" w:rsidRPr="001D6BD2" w:rsidRDefault="007A7D4C" w:rsidP="007A7D4C">
                        <w:pPr>
                          <w:rPr>
                            <w:rFonts w:ascii="Dyson Futura Book" w:hAnsi="Dyson Futura Book"/>
                            <w:sz w:val="20"/>
                            <w:szCs w:val="20"/>
                          </w:rPr>
                        </w:pPr>
                      </w:p>
                      <w:p w14:paraId="426B8DD1" w14:textId="77777777" w:rsidR="007A7D4C" w:rsidRPr="001D6BD2" w:rsidRDefault="007A7D4C" w:rsidP="007A7D4C">
                        <w:pPr>
                          <w:rPr>
                            <w:rFonts w:ascii="Dyson Futura Book" w:hAnsi="Dyson Futura Book" w:cs="Dyson Deva Book"/>
                            <w:sz w:val="20"/>
                            <w:szCs w:val="20"/>
                          </w:rPr>
                        </w:pPr>
                        <w:r w:rsidRPr="001D6BD2">
                          <w:rPr>
                            <w:rFonts w:ascii="Dyson Futura Book" w:hAnsi="Dyson Futura Book"/>
                            <w:sz w:val="20"/>
                            <w:szCs w:val="20"/>
                          </w:rPr>
                          <w:t xml:space="preserve">For naturally curly hair, </w:t>
                        </w:r>
                        <w:r>
                          <w:rPr>
                            <w:rFonts w:ascii="Dyson Futura Book" w:hAnsi="Dyson Futura Book"/>
                            <w:sz w:val="20"/>
                            <w:szCs w:val="20"/>
                          </w:rPr>
                          <w:t xml:space="preserve">use </w:t>
                        </w:r>
                        <w:r w:rsidRPr="001D6BD2">
                          <w:rPr>
                            <w:rFonts w:ascii="Dyson Futura Book" w:hAnsi="Dyson Futura Book"/>
                            <w:sz w:val="20"/>
                            <w:szCs w:val="20"/>
                          </w:rPr>
                          <w:t>the Dyson Supersonic</w:t>
                        </w:r>
                        <w:r>
                          <w:rPr>
                            <w:rFonts w:ascii="Dyson Futura Book" w:hAnsi="Dyson Futura Book"/>
                            <w:sz w:val="20"/>
                            <w:szCs w:val="20"/>
                          </w:rPr>
                          <w:t xml:space="preserve"> r </w:t>
                        </w:r>
                        <w:r w:rsidRPr="001D6BD2">
                          <w:rPr>
                            <w:rFonts w:ascii="Dyson Futura Book" w:hAnsi="Dyson Futura Book"/>
                            <w:sz w:val="20"/>
                            <w:szCs w:val="20"/>
                          </w:rPr>
                          <w:t>™ Professional Hair Dryer with the diffuser attachment is ideal for defining the curls' natural shape.</w:t>
                        </w:r>
                      </w:p>
                      <w:bookmarkEnd w:id="1"/>
                      <w:p w14:paraId="48EEC734" w14:textId="77777777" w:rsidR="007A7D4C" w:rsidRPr="001D6BD2" w:rsidRDefault="007A7D4C" w:rsidP="007A7D4C">
                        <w:pPr>
                          <w:rPr>
                            <w:rFonts w:ascii="Dyson Futura Book" w:hAnsi="Dyson Futura Book" w:cs="Dyson Deva Book"/>
                            <w:sz w:val="20"/>
                            <w:szCs w:val="20"/>
                          </w:rPr>
                        </w:pPr>
                        <w:r w:rsidRPr="001D6BD2">
                          <w:rPr>
                            <w:rFonts w:ascii="Dyson Futura Book" w:hAnsi="Dyson Futura Book"/>
                            <w:sz w:val="20"/>
                            <w:szCs w:val="20"/>
                          </w:rPr>
                          <w:t>Then, gently loosen the curls using the Dyson Wide Tooth Comb attachment.</w:t>
                        </w:r>
                      </w:p>
                      <w:p w14:paraId="0B5CECBC" w14:textId="77777777" w:rsidR="007A7D4C" w:rsidRPr="001D6BD2" w:rsidRDefault="007A7D4C" w:rsidP="007A7D4C">
                        <w:pPr>
                          <w:rPr>
                            <w:rFonts w:ascii="Dyson Futura Book" w:hAnsi="Dyson Futura Book" w:cs="Dyson Deva Book"/>
                            <w:sz w:val="20"/>
                            <w:szCs w:val="20"/>
                          </w:rPr>
                        </w:pPr>
                      </w:p>
                      <w:p w14:paraId="06F2AFC8" w14:textId="77777777" w:rsidR="007A7D4C" w:rsidRPr="001D6BD2" w:rsidRDefault="007A7D4C" w:rsidP="007A7D4C">
                        <w:pPr>
                          <w:rPr>
                            <w:rFonts w:ascii="Dyson Futura Book" w:hAnsi="Dyson Futura Book"/>
                            <w:sz w:val="20"/>
                            <w:szCs w:val="20"/>
                          </w:rPr>
                        </w:pPr>
                      </w:p>
                      <w:p w14:paraId="274E4A13" w14:textId="77777777" w:rsidR="007A7D4C" w:rsidRPr="001D6BD2" w:rsidRDefault="007A7D4C" w:rsidP="007A7D4C">
                        <w:pPr>
                          <w:rPr>
                            <w:rFonts w:ascii="Dyson Futura Book" w:hAnsi="Dyson Futura Book" w:cs="Times New Roman (Body CS)"/>
                            <w:sz w:val="20"/>
                            <w:szCs w:val="20"/>
                          </w:rPr>
                        </w:pPr>
                        <w:r w:rsidRPr="001D6BD2">
                          <w:rPr>
                            <w:rFonts w:ascii="Dyson Futura Book" w:hAnsi="Dyson Futura Book"/>
                            <w:sz w:val="20"/>
                            <w:szCs w:val="20"/>
                          </w:rPr>
                          <w:t>To complete the look, give the hair a shake to amplify volume and movement.</w:t>
                        </w:r>
                      </w:p>
                    </w:txbxContent>
                  </v:textbox>
                </v:shape>
                <v:shape id="Picture 11" o:spid="_x0000_s1029" type="#_x0000_t75" alt="Ein Bild, das Person, Kleidung, Waffe, Im Haus enthält.&#10;&#10;Automatisch generierte Beschreibung" style="position:absolute;left:48768;top:43978;width:16357;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">
                  <v:imagedata r:id="rId18" o:title="Ein Bild, das Person, Kleidung, Waffe, Im Haus enthält"/>
                </v:shape>
                <v:shape id="Picture 12" o:spid="_x0000_s1030" type="#_x0000_t75" alt="Ein Bild, das Person, Kleidung, Menschliches Gesicht, Im Haus enthält.&#10;&#10;Automatisch generierte Beschreibung" style="position:absolute;left:48876;top:66294;width:16136;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">
                  <v:imagedata r:id="rId19" o:title="Ein Bild, das Person, Kleidung, Menschliches Gesicht, Im Haus enthält"/>
                </v:shape>
                <v:shape id="Picture 23" o:spid="_x0000_s1031" type="#_x0000_t75" alt="Ein Bild, das Kleidung, Person, Menschliches Gesicht, Lächeln enthält.&#10;&#10;Automatisch generierte Beschreibung" style="position:absolute;left:48876;top:21553;width:16193;height:20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">
                  <v:imagedata r:id="rId20" o:title="Ein Bild, das Kleidung, Person, Menschliches Gesicht, Lächeln enthält"/>
                </v:shape>
                <v:shape id="Text Box 1" o:spid="_x0000_s1032" type="#_x0000_t202" style="position:absolute;left:8708;top:23622;width:315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" filled="f" stroked="f" strokeweight=".5pt">
                  <v:textbox>
                    <w:txbxContent>
                      <w:p w14:paraId="57989FD2" w14:textId="77777777" w:rsidR="00DD0AF0" w:rsidRPr="000702FD" w:rsidRDefault="00DD0AF0" w:rsidP="00DD0AF0">
                        <w:pPr>
                          <w:rPr>
                            <w:rFonts w:ascii="Dyson Futura Book" w:hAnsi="Dyson Futura Book"/>
                            <w:sz w:val="36"/>
                            <w:szCs w:val="36"/>
                          </w:rPr>
                        </w:pPr>
                        <w:r w:rsidRPr="000702FD">
                          <w:rPr>
                            <w:rFonts w:ascii="Dyson Futura Book" w:hAnsi="Dyson Futura Book"/>
                            <w:sz w:val="36"/>
                            <w:szCs w:val="36"/>
                          </w:rPr>
                          <w:t>1</w:t>
                        </w:r>
                      </w:p>
                    </w:txbxContent>
                  </v:textbox>
                </v:shape>
                <v:shape id="Text Box 24" o:spid="_x0000_s1033" type="#_x0000_t202" style="position:absolute;left:8817;top:31786;width:336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2261923E" w14:textId="77777777" w:rsidR="00DD0AF0" w:rsidRPr="000702FD" w:rsidRDefault="00DD0AF0" w:rsidP="00DD0AF0">
                        <w:pPr>
                          <w:rPr>
                            <w:rFonts w:ascii="Dyson Futura Book" w:hAnsi="Dyson Futura Book"/>
                            <w:sz w:val="36"/>
                            <w:szCs w:val="36"/>
                          </w:rPr>
                        </w:pPr>
                        <w:r w:rsidRPr="000702FD">
                          <w:rPr>
                            <w:rFonts w:ascii="Dyson Futura Book" w:hAnsi="Dyson Futura Book"/>
                            <w:sz w:val="36"/>
                            <w:szCs w:val="36"/>
                          </w:rPr>
                          <w:t>2</w:t>
                        </w:r>
                      </w:p>
                    </w:txbxContent>
                  </v:textbox>
                </v:shape>
                <v:shape id="Text Box 30" o:spid="_x0000_s1034" type="#_x0000_t202" style="position:absolute;left:8708;top:40494;width:2712;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" filled="f" stroked="f" strokeweight=".5pt">
                  <v:textbox>
                    <w:txbxContent>
                      <w:p w14:paraId="2CAD87F5" w14:textId="77777777" w:rsidR="00DD0AF0" w:rsidRPr="00CC2273" w:rsidRDefault="00DD0AF0" w:rsidP="00DD0AF0">
                        <w:pPr>
                          <w:rPr>
                            <w:rFonts w:ascii="Dyson Futura Book" w:hAnsi="Dyson Futura Book"/>
                          </w:rPr>
                        </w:pPr>
                        <w:r w:rsidRPr="00CC2273">
                          <w:rPr>
                            <w:rFonts w:ascii="Dyson Futura Book" w:hAnsi="Dyson Futura Book"/>
                            <w:sz w:val="36"/>
                            <w:szCs w:val="36"/>
                          </w:rPr>
                          <w:t>3</w:t>
                        </w:r>
                      </w:p>
                    </w:txbxContent>
                  </v:textbox>
                </v:shape>
                <v:shape id="Text Box 33" o:spid="_x0000_s1035" type="#_x0000_t202" style="position:absolute;left:8382;top:48114;width:2603;height:1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" filled="f" stroked="f" strokeweight=".5pt">
                  <v:textbox>
                    <w:txbxContent>
                      <w:p w14:paraId="3D484F61" w14:textId="77777777" w:rsidR="00DD0AF0" w:rsidRPr="00CC2273" w:rsidRDefault="00DD0AF0" w:rsidP="00DD0AF0">
                        <w:pPr>
                          <w:rPr>
                            <w:rFonts w:ascii="Dyson Futura Book" w:hAnsi="Dyson Futura Book"/>
                            <w:sz w:val="36"/>
                            <w:szCs w:val="36"/>
                          </w:rPr>
                        </w:pPr>
                        <w:r w:rsidRPr="00CC2273">
                          <w:rPr>
                            <w:rFonts w:ascii="Dyson Futura Book" w:hAnsi="Dyson Futura Book"/>
                            <w:sz w:val="36"/>
                            <w:szCs w:val="36"/>
                          </w:rPr>
                          <w:t>4</w:t>
                        </w:r>
                      </w:p>
                    </w:txbxContent>
                  </v:textbox>
                </v:shape>
                <v:shape id="Text Box 55" o:spid="_x0000_s1036" type="#_x0000_t202" style="position:absolute;left:8708;top:62592;width:2121;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76212B2F" w14:textId="77777777" w:rsidR="00DD0AF0" w:rsidRPr="00CC2273" w:rsidRDefault="00DD0AF0" w:rsidP="00DD0AF0">
                        <w:pPr>
                          <w:rPr>
                            <w:rFonts w:ascii="Dyson Futura Book" w:hAnsi="Dyson Futura Book"/>
                            <w:sz w:val="36"/>
                            <w:szCs w:val="36"/>
                          </w:rPr>
                        </w:pPr>
                        <w:r>
                          <w:rPr>
                            <w:rFonts w:ascii="Dyson Futura Book" w:hAnsi="Dyson Futura Book"/>
                            <w:sz w:val="36"/>
                            <w:szCs w:val="36"/>
                          </w:rPr>
                          <w:t>5</w:t>
                        </w:r>
                      </w:p>
                    </w:txbxContent>
                  </v:textbox>
                </v:shape>
                <v:shape id="Text Box 121450483" o:spid="_x0000_s1037" type="#_x0000_t202" style="position:absolute;left:7620;top:18505;width:340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" filled="f" stroked="f" strokeweight=".5pt">
                  <v:textbox>
                    <w:txbxContent>
                      <w:p w14:paraId="16FA4446" w14:textId="77777777" w:rsidR="00257350" w:rsidRPr="005D5CA9" w:rsidRDefault="00257350" w:rsidP="00257350">
                        <w:pPr>
                          <w:rPr>
                            <w:rFonts w:ascii="Dyson Futura Book" w:hAnsi="Dyson Futura Book" w:cs="Times New Roman (Body CS)"/>
                            <w:b/>
                            <w:bCs/>
                            <w:color w:val="C6047E"/>
                            <w:sz w:val="28"/>
                            <w:szCs w:val="28"/>
                          </w:rPr>
                        </w:pPr>
                        <w:r w:rsidRPr="005D5CA9">
                          <w:rPr>
                            <w:rFonts w:ascii="Dyson Futura Book" w:hAnsi="Dyson Futura Book"/>
                            <w:b/>
                            <w:bCs/>
                            <w:color w:val="000000"/>
                            <w:sz w:val="28"/>
                            <w:szCs w:val="28"/>
                          </w:rPr>
                          <w:t>FINAL LOOK BY CIM MAHONY</w:t>
                        </w:r>
                      </w:p>
                    </w:txbxContent>
                  </v:textbox>
                </v:shape>
              </v:group>
            </w:pict>
          </mc:Fallback>
        </mc:AlternateContent>
      </w:r>
      <w:r w:rsidR="004E2E22" w:rsidRPr="004E2E22">
        <w:rPr>
          <w:rFonts w:ascii="Dyson Futura Book" w:hAnsi="Dyson Futura Book"/>
          <w:b/>
          <w:iCs/>
          <w:sz w:val="20"/>
          <w:szCs w:val="20"/>
          <w:lang w:val="de-DE"/>
        </w:rPr>
        <w:t xml:space="preserve">Nachfolgend eine vollständige Anleitung, wie </w:t>
      </w:r>
      <w:r w:rsidR="004E2E22">
        <w:rPr>
          <w:rFonts w:ascii="Dyson Futura Book" w:hAnsi="Dyson Futura Book"/>
          <w:b/>
          <w:iCs/>
          <w:sz w:val="20"/>
          <w:szCs w:val="20"/>
          <w:lang w:val="de-DE"/>
        </w:rPr>
        <w:t xml:space="preserve">Du die </w:t>
      </w:r>
      <w:r w:rsidR="004E2E22" w:rsidRPr="004E2E22">
        <w:rPr>
          <w:rFonts w:ascii="Dyson Futura Book" w:hAnsi="Dyson Futura Book"/>
          <w:b/>
          <w:iCs/>
          <w:sz w:val="20"/>
          <w:szCs w:val="20"/>
          <w:lang w:val="de-DE"/>
        </w:rPr>
        <w:t>Look</w:t>
      </w:r>
      <w:r w:rsidR="004E2E22">
        <w:rPr>
          <w:rFonts w:ascii="Dyson Futura Book" w:hAnsi="Dyson Futura Book"/>
          <w:b/>
          <w:iCs/>
          <w:sz w:val="20"/>
          <w:szCs w:val="20"/>
          <w:lang w:val="de-DE"/>
        </w:rPr>
        <w:t>s</w:t>
      </w:r>
      <w:r w:rsidR="004E2E22" w:rsidRPr="004E2E22">
        <w:rPr>
          <w:rFonts w:ascii="Dyson Futura Book" w:hAnsi="Dyson Futura Book"/>
          <w:b/>
          <w:iCs/>
          <w:sz w:val="20"/>
          <w:szCs w:val="20"/>
          <w:lang w:val="de-DE"/>
        </w:rPr>
        <w:t xml:space="preserve"> </w:t>
      </w:r>
      <w:r w:rsidR="004E2E22">
        <w:rPr>
          <w:rFonts w:ascii="Dyson Futura Book" w:hAnsi="Dyson Futura Book"/>
          <w:b/>
          <w:iCs/>
          <w:sz w:val="20"/>
          <w:szCs w:val="20"/>
          <w:lang w:val="de-DE"/>
        </w:rPr>
        <w:t xml:space="preserve">der </w:t>
      </w:r>
      <w:proofErr w:type="spellStart"/>
      <w:r w:rsidR="004E2E22">
        <w:rPr>
          <w:rFonts w:ascii="Dyson Futura Book" w:hAnsi="Dyson Futura Book"/>
          <w:b/>
          <w:iCs/>
          <w:sz w:val="20"/>
          <w:szCs w:val="20"/>
          <w:lang w:val="de-DE"/>
        </w:rPr>
        <w:t>Copenhagen</w:t>
      </w:r>
      <w:proofErr w:type="spellEnd"/>
      <w:r w:rsidR="004E2E22">
        <w:rPr>
          <w:rFonts w:ascii="Dyson Futura Book" w:hAnsi="Dyson Futura Book"/>
          <w:b/>
          <w:iCs/>
          <w:sz w:val="20"/>
          <w:szCs w:val="20"/>
          <w:lang w:val="de-DE"/>
        </w:rPr>
        <w:t xml:space="preserve"> Fashion </w:t>
      </w:r>
      <w:proofErr w:type="spellStart"/>
      <w:r w:rsidR="004E2E22">
        <w:rPr>
          <w:rFonts w:ascii="Dyson Futura Book" w:hAnsi="Dyson Futura Book"/>
          <w:b/>
          <w:iCs/>
          <w:sz w:val="20"/>
          <w:szCs w:val="20"/>
          <w:lang w:val="de-DE"/>
        </w:rPr>
        <w:t>Weeks</w:t>
      </w:r>
      <w:proofErr w:type="spellEnd"/>
      <w:r w:rsidR="004E2E22">
        <w:rPr>
          <w:rFonts w:ascii="Dyson Futura Book" w:hAnsi="Dyson Futura Book"/>
          <w:b/>
          <w:iCs/>
          <w:sz w:val="20"/>
          <w:szCs w:val="20"/>
          <w:lang w:val="de-DE"/>
        </w:rPr>
        <w:t xml:space="preserve"> mit </w:t>
      </w:r>
      <w:r w:rsidR="00BF11E8">
        <w:rPr>
          <w:rFonts w:ascii="Dyson Futura Book" w:hAnsi="Dyson Futura Book"/>
          <w:b/>
          <w:iCs/>
          <w:sz w:val="20"/>
          <w:szCs w:val="20"/>
          <w:lang w:val="de-DE"/>
        </w:rPr>
        <w:t>Hilfe von</w:t>
      </w:r>
      <w:r w:rsidR="004E2E22">
        <w:rPr>
          <w:rFonts w:ascii="Dyson Futura Book" w:hAnsi="Dyson Futura Book"/>
          <w:b/>
          <w:iCs/>
          <w:sz w:val="20"/>
          <w:szCs w:val="20"/>
          <w:lang w:val="de-DE"/>
        </w:rPr>
        <w:t xml:space="preserve"> </w:t>
      </w:r>
      <w:r w:rsidR="004E2E22" w:rsidRPr="004E2E22">
        <w:rPr>
          <w:rFonts w:ascii="Dyson Futura Book" w:hAnsi="Dyson Futura Book"/>
          <w:b/>
          <w:iCs/>
          <w:sz w:val="20"/>
          <w:szCs w:val="20"/>
          <w:lang w:val="de-DE"/>
        </w:rPr>
        <w:t xml:space="preserve">Dyson </w:t>
      </w:r>
      <w:r w:rsidR="00BF11E8">
        <w:rPr>
          <w:rFonts w:ascii="Dyson Futura Book" w:hAnsi="Dyson Futura Book"/>
          <w:b/>
          <w:iCs/>
          <w:sz w:val="20"/>
          <w:szCs w:val="20"/>
          <w:lang w:val="de-DE"/>
        </w:rPr>
        <w:t>Produkten</w:t>
      </w:r>
      <w:r w:rsidR="004E2E22" w:rsidRPr="004E2E22">
        <w:rPr>
          <w:rFonts w:ascii="Dyson Futura Book" w:hAnsi="Dyson Futura Book"/>
          <w:b/>
          <w:iCs/>
          <w:sz w:val="20"/>
          <w:szCs w:val="20"/>
          <w:lang w:val="de-DE"/>
        </w:rPr>
        <w:t xml:space="preserve"> erzielen</w:t>
      </w:r>
      <w:r w:rsidR="007601A0">
        <w:rPr>
          <w:rFonts w:ascii="Dyson Futura Book" w:hAnsi="Dyson Futura Book"/>
          <w:b/>
          <w:iCs/>
          <w:sz w:val="20"/>
          <w:szCs w:val="20"/>
          <w:lang w:val="de-DE"/>
        </w:rPr>
        <w:t xml:space="preserve"> kannst</w:t>
      </w:r>
      <w:r w:rsidR="004E2E22" w:rsidRPr="004E2E22">
        <w:rPr>
          <w:rFonts w:ascii="Dyson Futura Book" w:hAnsi="Dyson Futura Book"/>
          <w:b/>
          <w:iCs/>
          <w:sz w:val="20"/>
          <w:szCs w:val="20"/>
          <w:lang w:val="de-DE"/>
        </w:rPr>
        <w:t>.</w:t>
      </w:r>
      <w:r w:rsidR="002D60F7">
        <w:rPr>
          <w:rFonts w:ascii="Dyson Futura Book" w:hAnsi="Dyson Futura Book"/>
          <w:b/>
          <w:iCs/>
          <w:sz w:val="20"/>
          <w:szCs w:val="20"/>
          <w:lang w:val="de-DE"/>
        </w:rPr>
        <w:t xml:space="preserve"> </w:t>
      </w:r>
      <w:r w:rsidR="002D60F7" w:rsidRPr="002D60F7">
        <w:rPr>
          <w:rFonts w:ascii="Dyson Futura Book" w:hAnsi="Dyson Futura Book"/>
          <w:b/>
          <w:iCs/>
          <w:sz w:val="20"/>
          <w:szCs w:val="20"/>
          <w:lang w:val="de-DE"/>
        </w:rPr>
        <w:t xml:space="preserve">Für weitere Informationen oder einen Interviewtermin mit </w:t>
      </w:r>
      <w:proofErr w:type="spellStart"/>
      <w:r w:rsidR="002D60F7" w:rsidRPr="002D60F7">
        <w:rPr>
          <w:rFonts w:ascii="Dyson Futura Book" w:hAnsi="Dyson Futura Book"/>
          <w:b/>
          <w:iCs/>
          <w:sz w:val="20"/>
          <w:szCs w:val="20"/>
          <w:lang w:val="de-DE"/>
        </w:rPr>
        <w:t>Cim</w:t>
      </w:r>
      <w:proofErr w:type="spellEnd"/>
      <w:r w:rsidR="002D60F7" w:rsidRPr="002D60F7">
        <w:rPr>
          <w:rFonts w:ascii="Dyson Futura Book" w:hAnsi="Dyson Futura Book"/>
          <w:b/>
          <w:iCs/>
          <w:sz w:val="20"/>
          <w:szCs w:val="20"/>
          <w:lang w:val="de-DE"/>
        </w:rPr>
        <w:t xml:space="preserve"> </w:t>
      </w:r>
      <w:proofErr w:type="spellStart"/>
      <w:r w:rsidR="002D60F7">
        <w:rPr>
          <w:rFonts w:ascii="Dyson Futura Book" w:hAnsi="Dyson Futura Book"/>
          <w:b/>
          <w:iCs/>
          <w:sz w:val="20"/>
          <w:szCs w:val="20"/>
          <w:lang w:val="de-DE"/>
        </w:rPr>
        <w:t>Mahony</w:t>
      </w:r>
      <w:proofErr w:type="spellEnd"/>
      <w:r w:rsidR="002D60F7">
        <w:rPr>
          <w:rFonts w:ascii="Dyson Futura Book" w:hAnsi="Dyson Futura Book"/>
          <w:b/>
          <w:iCs/>
          <w:sz w:val="20"/>
          <w:szCs w:val="20"/>
          <w:lang w:val="de-DE"/>
        </w:rPr>
        <w:t xml:space="preserve">, </w:t>
      </w:r>
      <w:r w:rsidR="002D60F7" w:rsidRPr="002D60F7">
        <w:rPr>
          <w:rFonts w:ascii="Dyson Futura Book" w:hAnsi="Dyson Futura Book"/>
          <w:b/>
          <w:iCs/>
          <w:sz w:val="20"/>
          <w:szCs w:val="20"/>
          <w:lang w:val="de-DE"/>
        </w:rPr>
        <w:t xml:space="preserve">wende </w:t>
      </w:r>
      <w:r w:rsidR="002D60F7">
        <w:rPr>
          <w:rFonts w:ascii="Dyson Futura Book" w:hAnsi="Dyson Futura Book"/>
          <w:b/>
          <w:iCs/>
          <w:sz w:val="20"/>
          <w:szCs w:val="20"/>
          <w:lang w:val="de-DE"/>
        </w:rPr>
        <w:t xml:space="preserve">Dich </w:t>
      </w:r>
      <w:r w:rsidR="002D60F7" w:rsidRPr="002D60F7">
        <w:rPr>
          <w:rFonts w:ascii="Dyson Futura Book" w:hAnsi="Dyson Futura Book"/>
          <w:b/>
          <w:iCs/>
          <w:sz w:val="20"/>
          <w:szCs w:val="20"/>
          <w:lang w:val="de-DE"/>
        </w:rPr>
        <w:t>bitte an</w:t>
      </w:r>
      <w:r w:rsidR="0021128A">
        <w:rPr>
          <w:rFonts w:ascii="Dyson Futura Book" w:hAnsi="Dyson Futura Book"/>
          <w:b/>
          <w:iCs/>
          <w:sz w:val="20"/>
          <w:szCs w:val="20"/>
          <w:lang w:val="de-DE"/>
        </w:rPr>
        <w:t xml:space="preserve"> uns.</w:t>
      </w:r>
    </w:p>
    <w:p w14:paraId="2501C340" w14:textId="77777777" w:rsidR="00541F16" w:rsidRPr="0021128A" w:rsidRDefault="00541F16" w:rsidP="00541F16">
      <w:pPr>
        <w:rPr>
          <w:rFonts w:ascii="Dyson Futura Book" w:hAnsi="Dyson Futura Book"/>
          <w:b/>
          <w:sz w:val="21"/>
          <w:szCs w:val="21"/>
          <w:lang w:val="de-DE"/>
        </w:rPr>
      </w:pPr>
    </w:p>
    <w:p w14:paraId="3FDE4BA7" w14:textId="105CB77F" w:rsidR="0019156B" w:rsidRPr="0021128A" w:rsidRDefault="0019156B" w:rsidP="001B0E87">
      <w:pPr>
        <w:spacing w:before="120"/>
        <w:jc w:val="both"/>
        <w:rPr>
          <w:rFonts w:ascii="Dyson Futura Book" w:hAnsi="Dyson Futura Book"/>
          <w:sz w:val="22"/>
          <w:szCs w:val="22"/>
          <w:lang w:val="de-DE"/>
        </w:rPr>
      </w:pPr>
    </w:p>
    <w:p w14:paraId="4EC59300" w14:textId="2545C128" w:rsidR="0019156B" w:rsidRPr="0021128A" w:rsidRDefault="0019156B" w:rsidP="001B0E87">
      <w:pPr>
        <w:spacing w:before="120"/>
        <w:jc w:val="both"/>
        <w:rPr>
          <w:rFonts w:ascii="Dyson Futura Book" w:hAnsi="Dyson Futura Book"/>
          <w:sz w:val="22"/>
          <w:szCs w:val="22"/>
          <w:lang w:val="de-DE"/>
        </w:rPr>
      </w:pPr>
    </w:p>
    <w:p w14:paraId="3DF6E446" w14:textId="4018F0F8" w:rsidR="0019156B" w:rsidRPr="0021128A" w:rsidRDefault="0019156B" w:rsidP="001B0E87">
      <w:pPr>
        <w:spacing w:before="120"/>
        <w:jc w:val="both"/>
        <w:rPr>
          <w:rFonts w:ascii="Dyson Futura Book" w:hAnsi="Dyson Futura Book"/>
          <w:sz w:val="22"/>
          <w:szCs w:val="22"/>
          <w:lang w:val="de-DE"/>
        </w:rPr>
      </w:pPr>
    </w:p>
    <w:p w14:paraId="71B75299" w14:textId="7277DFB6" w:rsidR="0019156B" w:rsidRPr="0021128A" w:rsidRDefault="0019156B" w:rsidP="001B0E87">
      <w:pPr>
        <w:spacing w:before="120"/>
        <w:jc w:val="both"/>
        <w:rPr>
          <w:rFonts w:ascii="Dyson Futura Book" w:hAnsi="Dyson Futura Book"/>
          <w:sz w:val="22"/>
          <w:szCs w:val="22"/>
          <w:lang w:val="de-DE"/>
        </w:rPr>
      </w:pPr>
    </w:p>
    <w:p w14:paraId="1AF0AAFE" w14:textId="23B9839B" w:rsidR="0019156B" w:rsidRPr="0021128A" w:rsidRDefault="0019156B" w:rsidP="001B0E87">
      <w:pPr>
        <w:spacing w:before="120"/>
        <w:jc w:val="both"/>
        <w:rPr>
          <w:rFonts w:ascii="Dyson Futura Book" w:hAnsi="Dyson Futura Book"/>
          <w:sz w:val="22"/>
          <w:szCs w:val="22"/>
          <w:lang w:val="de-DE"/>
        </w:rPr>
      </w:pPr>
    </w:p>
    <w:p w14:paraId="330925A2" w14:textId="2BFA82C9" w:rsidR="0019156B" w:rsidRPr="0021128A" w:rsidRDefault="0019156B" w:rsidP="001B0E87">
      <w:pPr>
        <w:spacing w:before="120"/>
        <w:jc w:val="both"/>
        <w:rPr>
          <w:rFonts w:ascii="Dyson Futura Book" w:hAnsi="Dyson Futura Book"/>
          <w:sz w:val="22"/>
          <w:szCs w:val="22"/>
          <w:lang w:val="de-DE"/>
        </w:rPr>
      </w:pPr>
    </w:p>
    <w:p w14:paraId="686A1EE4" w14:textId="68E99C9E" w:rsidR="0019156B" w:rsidRPr="0021128A" w:rsidRDefault="0019156B" w:rsidP="001B0E87">
      <w:pPr>
        <w:spacing w:before="120"/>
        <w:jc w:val="both"/>
        <w:rPr>
          <w:rFonts w:ascii="Dyson Futura Book" w:hAnsi="Dyson Futura Book"/>
          <w:sz w:val="22"/>
          <w:szCs w:val="22"/>
          <w:lang w:val="de-DE"/>
        </w:rPr>
      </w:pPr>
    </w:p>
    <w:p w14:paraId="0E1E9FBA" w14:textId="101FED0F"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51D2331B" w14:textId="700799BD"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7047E7D3" w14:textId="273BAC3B"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2CCE76A9" w14:textId="640F95AE"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45488C16" w14:textId="3FD6C26A"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3C7B9557" w14:textId="444A16D0"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2E4391FA" w14:textId="5E08E426"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586CCDCE" w14:textId="77777777"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2F90D84F" w14:textId="447CAB09"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0A406C47" w14:textId="375F14FC"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1B6A7D1E" w14:textId="7EC3586D"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68A82125" w14:textId="0C21C88E"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19849A6A" w14:textId="7D31454F"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08BDD1FF" w14:textId="7931D249"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7B9F39D3" w14:textId="0BA76727"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3B4968D4" w14:textId="4C918C61"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6D8170EA" w14:textId="77777777"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34659433" w14:textId="77777777"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0AFAF9AD" w14:textId="77777777" w:rsidR="000E3C76" w:rsidRPr="0021128A" w:rsidRDefault="000E3C76" w:rsidP="001B0E87">
      <w:pPr>
        <w:spacing w:before="120"/>
        <w:jc w:val="both"/>
        <w:rPr>
          <w:rFonts w:ascii="Dyson Futura Medium" w:eastAsia="Arial Unicode MS" w:hAnsi="Dyson Futura Medium" w:cs="Times New Roman"/>
          <w:sz w:val="22"/>
          <w:szCs w:val="22"/>
          <w:bdr w:val="nil"/>
          <w:lang w:val="de-DE"/>
        </w:rPr>
      </w:pPr>
    </w:p>
    <w:p w14:paraId="76B733AE" w14:textId="3E7BF77A" w:rsidR="003266D6" w:rsidRPr="0021128A" w:rsidRDefault="004645C7" w:rsidP="001B0E87">
      <w:pPr>
        <w:spacing w:before="120"/>
        <w:jc w:val="both"/>
        <w:rPr>
          <w:rFonts w:ascii="Dyson Futura Heavy" w:hAnsi="Dyson Futura Heavy"/>
          <w:b/>
          <w:color w:val="7030A0"/>
          <w:sz w:val="28"/>
          <w:szCs w:val="28"/>
          <w:lang w:val="de-DE"/>
        </w:rPr>
      </w:pPr>
      <w:r>
        <w:rPr>
          <w:rFonts w:ascii="Dyson Futura Heavy" w:hAnsi="Dyson Futura Heavy"/>
          <w:b/>
          <w:noProof/>
          <w:color w:val="7030A0"/>
          <w:sz w:val="28"/>
          <w:szCs w:val="28"/>
          <w:lang w:val="de-DE"/>
        </w:rPr>
        <mc:AlternateContent>
          <mc:Choice Requires="wpg">
            <w:drawing>
              <wp:anchor distT="0" distB="0" distL="114300" distR="114300" simplePos="0" relativeHeight="251657236" behindDoc="0" locked="0" layoutInCell="1" allowOverlap="1" wp14:anchorId="34D1C94E" wp14:editId="10D4F888">
                <wp:simplePos x="0" y="0"/>
                <wp:positionH relativeFrom="column">
                  <wp:posOffset>-578485</wp:posOffset>
                </wp:positionH>
                <wp:positionV relativeFrom="paragraph">
                  <wp:posOffset>-1780540</wp:posOffset>
                </wp:positionV>
                <wp:extent cx="7538085" cy="9703435"/>
                <wp:effectExtent l="0" t="0" r="0" b="0"/>
                <wp:wrapNone/>
                <wp:docPr id="277180581" name="Gruppieren 2"/>
                <wp:cNvGraphicFramePr/>
                <a:graphic xmlns:a="http://schemas.openxmlformats.org/drawingml/2006/main">
                  <a:graphicData uri="http://schemas.microsoft.com/office/word/2010/wordprocessingGroup">
                    <wpg:wgp>
                      <wpg:cNvGrpSpPr/>
                      <wpg:grpSpPr>
                        <a:xfrm>
                          <a:off x="0" y="0"/>
                          <a:ext cx="7538085" cy="9703435"/>
                          <a:chOff x="0" y="0"/>
                          <a:chExt cx="7538085" cy="9703435"/>
                        </a:xfrm>
                      </wpg:grpSpPr>
                      <pic:pic xmlns:pic="http://schemas.openxmlformats.org/drawingml/2006/picture">
                        <pic:nvPicPr>
                          <pic:cNvPr id="13" name="Picture 13" descr="Ein Bild, das Screenshot, Rechteck, Bilderrahmen, Rahmen enthält.&#10;&#10;Automatisch generierte Beschreibung"/>
                          <pic:cNvPicPr>
                            <a:picLocks noChangeAspect="1"/>
                          </pic:cNvPicPr>
                        </pic:nvPicPr>
                        <pic:blipFill rotWithShape="1">
                          <a:blip r:embed="rId13" cstate="print">
                            <a:extLst>
                              <a:ext uri="{28A0092B-C50C-407E-A947-70E740481C1C}">
                                <a14:useLocalDpi xmlns:a14="http://schemas.microsoft.com/office/drawing/2010/main" val="0"/>
                              </a:ext>
                            </a:extLst>
                          </a:blip>
                          <a:srcRect t="8922"/>
                          <a:stretch/>
                        </pic:blipFill>
                        <pic:spPr bwMode="auto">
                          <a:xfrm>
                            <a:off x="0" y="0"/>
                            <a:ext cx="7538085" cy="9703435"/>
                          </a:xfrm>
                          <a:prstGeom prst="rect">
                            <a:avLst/>
                          </a:prstGeom>
                          <a:ln>
                            <a:noFill/>
                          </a:ln>
                          <a:extLst>
                            <a:ext uri="{53640926-AAD7-44D8-BBD7-CCE9431645EC}">
                              <a14:shadowObscured xmlns:a14="http://schemas.microsoft.com/office/drawing/2010/main"/>
                            </a:ext>
                          </a:extLst>
                        </pic:spPr>
                      </pic:pic>
                      <wps:wsp>
                        <wps:cNvPr id="17" name="Text Box 17"/>
                        <wps:cNvSpPr txBox="1">
                          <a:spLocks/>
                        </wps:cNvSpPr>
                        <wps:spPr>
                          <a:xfrm>
                            <a:off x="662940" y="1935480"/>
                            <a:ext cx="3503364" cy="6976110"/>
                          </a:xfrm>
                          <a:prstGeom prst="rect">
                            <a:avLst/>
                          </a:prstGeom>
                          <a:noFill/>
                          <a:ln w="6350">
                            <a:noFill/>
                          </a:ln>
                        </wps:spPr>
                        <wps:txbx>
                          <w:txbxContent>
                            <w:p w14:paraId="05DE3B00" w14:textId="77777777" w:rsidR="003266D6" w:rsidRPr="008517DD" w:rsidRDefault="003266D6" w:rsidP="003266D6">
                              <w:pPr>
                                <w:jc w:val="both"/>
                                <w:rPr>
                                  <w:rFonts w:ascii="Dyson Futura Book" w:hAnsi="Dyson Futura Book"/>
                                  <w:color w:val="FF0000"/>
                                  <w:sz w:val="16"/>
                                  <w:szCs w:val="16"/>
                                </w:rPr>
                              </w:pPr>
                            </w:p>
                            <w:p w14:paraId="398A20D4" w14:textId="77777777" w:rsidR="003266D6" w:rsidRPr="008517DD" w:rsidRDefault="003266D6" w:rsidP="003266D6">
                              <w:pPr>
                                <w:jc w:val="both"/>
                                <w:rPr>
                                  <w:rFonts w:ascii="Dyson Futura Book" w:hAnsi="Dyson Futura Book"/>
                                  <w:color w:val="FF0000"/>
                                  <w:sz w:val="16"/>
                                  <w:szCs w:val="16"/>
                                </w:rPr>
                              </w:pPr>
                            </w:p>
                            <w:p w14:paraId="031A36D7" w14:textId="77777777" w:rsidR="003266D6" w:rsidRPr="002838B0" w:rsidRDefault="003266D6" w:rsidP="003266D6">
                              <w:pPr>
                                <w:jc w:val="both"/>
                                <w:rPr>
                                  <w:rFonts w:ascii="Dyson Futura Heavy" w:hAnsi="Dyson Futura Heavy"/>
                                  <w:b/>
                                  <w:bCs/>
                                  <w:color w:val="7030A0"/>
                                  <w:sz w:val="28"/>
                                  <w:szCs w:val="28"/>
                                </w:rPr>
                              </w:pPr>
                              <w:r w:rsidRPr="002838B0">
                                <w:rPr>
                                  <w:rFonts w:ascii="Dyson Futura Heavy" w:hAnsi="Dyson Futura Heavy"/>
                                  <w:b/>
                                  <w:bCs/>
                                  <w:color w:val="7030A0"/>
                                  <w:sz w:val="28"/>
                                  <w:szCs w:val="28"/>
                                </w:rPr>
                                <w:t xml:space="preserve">Dyson Supersonic r™ Professional hair dryer </w:t>
                              </w:r>
                            </w:p>
                            <w:p w14:paraId="1FB69712" w14:textId="77777777" w:rsidR="003266D6" w:rsidRPr="002838B0" w:rsidRDefault="003266D6" w:rsidP="003266D6">
                              <w:pPr>
                                <w:jc w:val="both"/>
                                <w:rPr>
                                  <w:rFonts w:ascii="Dyson Deva Book" w:hAnsi="Dyson Deva Book" w:cs="Dyson Deva Book"/>
                                  <w:sz w:val="20"/>
                                  <w:szCs w:val="20"/>
                                </w:rPr>
                              </w:pPr>
                            </w:p>
                            <w:p w14:paraId="3ACE5386" w14:textId="77777777" w:rsidR="003266D6" w:rsidRPr="00655837" w:rsidRDefault="003266D6" w:rsidP="003266D6">
                              <w:pPr>
                                <w:jc w:val="both"/>
                                <w:rPr>
                                  <w:rFonts w:ascii="Dyson Futura Book" w:hAnsi="Dyson Futura Book" w:cs="Dyson Deva Book"/>
                                  <w:sz w:val="20"/>
                                  <w:szCs w:val="20"/>
                                </w:rPr>
                              </w:pPr>
                              <w:r w:rsidRPr="00655837">
                                <w:rPr>
                                  <w:rFonts w:ascii="Dyson Futura Book" w:hAnsi="Dyson Futura Book" w:cs="Dyson Deva Book"/>
                                  <w:sz w:val="20"/>
                                  <w:szCs w:val="20"/>
                                </w:rPr>
                                <w:t xml:space="preserve">The Dyson Supersonic r™ Professional hair dryer is Dyson’s lightest, smallest, and most precise styling tool enabled by power dense technologies – a new technology streamlined heater, the Dyson </w:t>
                              </w:r>
                              <w:proofErr w:type="spellStart"/>
                              <w:r w:rsidRPr="00655837">
                                <w:rPr>
                                  <w:rFonts w:ascii="Dyson Futura Book" w:hAnsi="Dyson Futura Book" w:cs="Dyson Deva Book"/>
                                  <w:sz w:val="20"/>
                                  <w:szCs w:val="20"/>
                                </w:rPr>
                                <w:t>Hyperdymium</w:t>
                              </w:r>
                              <w:proofErr w:type="spellEnd"/>
                              <w:r w:rsidRPr="00655837">
                                <w:rPr>
                                  <w:rFonts w:ascii="Dyson Futura Book" w:hAnsi="Dyson Futura Book" w:cs="Dyson Deva Book"/>
                                  <w:sz w:val="20"/>
                                  <w:szCs w:val="20"/>
                                </w:rPr>
                                <w:t>™ motor and intelligent Radio Frequency Identification (RFID) sensors in each attachment which communicate with the hair dryer, automatically adjusting the motor and heater to deliver optimal airflow and temperature.</w:t>
                              </w:r>
                            </w:p>
                            <w:p w14:paraId="18671F30" w14:textId="77777777" w:rsidR="003266D6" w:rsidRPr="00655837" w:rsidRDefault="003266D6" w:rsidP="003266D6">
                              <w:pPr>
                                <w:jc w:val="both"/>
                                <w:rPr>
                                  <w:rFonts w:ascii="Dyson Futura Book" w:hAnsi="Dyson Futura Book" w:cs="Dyson Deva Book"/>
                                  <w:sz w:val="20"/>
                                  <w:szCs w:val="20"/>
                                </w:rPr>
                              </w:pPr>
                            </w:p>
                            <w:p w14:paraId="4724304E" w14:textId="77777777" w:rsidR="003266D6" w:rsidRPr="00655837" w:rsidRDefault="003266D6" w:rsidP="003266D6">
                              <w:pPr>
                                <w:jc w:val="both"/>
                                <w:rPr>
                                  <w:rFonts w:ascii="Dyson Futura Book" w:hAnsi="Dyson Futura Book" w:cs="Dyson Deva Book"/>
                                  <w:sz w:val="20"/>
                                  <w:szCs w:val="20"/>
                                </w:rPr>
                              </w:pPr>
                              <w:r w:rsidRPr="00655837">
                                <w:rPr>
                                  <w:rFonts w:ascii="Dyson Futura Book" w:hAnsi="Dyson Futura Book" w:cs="Dyson Deva Book"/>
                                  <w:sz w:val="20"/>
                                  <w:szCs w:val="20"/>
                                </w:rPr>
                                <w:t xml:space="preserve">Dyson engineers were tasked to create the smallest hair dryer with powerful precision. This meant doubling down on the core technology within the Dyson Supersonic™ professional hair dryer – particularly heater technology, motor performance, and attachments – re-engineering a machine to deliver precision for professionals in an entirely new form factor. The Dyson Supersonic r™ professional hair dryer is 30% smaller, 20% lighter, and more </w:t>
                              </w:r>
                              <w:proofErr w:type="spellStart"/>
                              <w:r w:rsidRPr="00655837">
                                <w:rPr>
                                  <w:rFonts w:ascii="Dyson Futura Book" w:hAnsi="Dyson Futura Book" w:cs="Dyson Deva Book"/>
                                  <w:sz w:val="20"/>
                                  <w:szCs w:val="20"/>
                                </w:rPr>
                                <w:t>manoeuvrable</w:t>
                              </w:r>
                              <w:proofErr w:type="spellEnd"/>
                              <w:r w:rsidRPr="00655837">
                                <w:rPr>
                                  <w:rFonts w:ascii="Dyson Futura Book" w:hAnsi="Dyson Futura Book" w:cs="Dyson Deva Book"/>
                                  <w:sz w:val="20"/>
                                  <w:szCs w:val="20"/>
                                </w:rPr>
                                <w:t xml:space="preserve"> - delivering fast drying, smoother, frizz free and shinier results. </w:t>
                              </w:r>
                            </w:p>
                            <w:p w14:paraId="525DFF32" w14:textId="77777777" w:rsidR="003266D6" w:rsidRPr="00655837" w:rsidRDefault="003266D6" w:rsidP="003266D6">
                              <w:pPr>
                                <w:jc w:val="both"/>
                                <w:rPr>
                                  <w:rFonts w:ascii="Dyson Futura Book" w:hAnsi="Dyson Futura Book" w:cs="Dyson Deva Book"/>
                                  <w:sz w:val="20"/>
                                  <w:szCs w:val="20"/>
                                </w:rPr>
                              </w:pPr>
                            </w:p>
                            <w:p w14:paraId="7A9E9C81" w14:textId="77777777" w:rsidR="00655837" w:rsidRDefault="003266D6" w:rsidP="003266D6">
                              <w:pPr>
                                <w:jc w:val="both"/>
                                <w:rPr>
                                  <w:rFonts w:ascii="Dyson Futura Book" w:hAnsi="Dyson Futura Book" w:cs="Dyson Deva Book"/>
                                  <w:sz w:val="20"/>
                                  <w:szCs w:val="20"/>
                                </w:rPr>
                              </w:pPr>
                              <w:r w:rsidRPr="00655837">
                                <w:rPr>
                                  <w:rFonts w:ascii="Dyson Futura Book" w:hAnsi="Dyson Futura Book" w:cs="Dyson Deva Book"/>
                                  <w:sz w:val="20"/>
                                  <w:szCs w:val="20"/>
                                </w:rPr>
                                <w:t>Leading Session stylists will use the Dyson Supersonic r™ professional hair dryer backstage to style hair across New York, London, Milan, and Paris</w:t>
                              </w:r>
                              <w:r w:rsidRPr="002838B0">
                                <w:rPr>
                                  <w:rFonts w:ascii="Dyson Deva Book" w:hAnsi="Dyson Deva Book" w:cs="Dyson Deva Book"/>
                                  <w:sz w:val="20"/>
                                  <w:szCs w:val="20"/>
                                </w:rPr>
                                <w:t xml:space="preserve"> </w:t>
                              </w:r>
                              <w:r w:rsidRPr="00655837">
                                <w:rPr>
                                  <w:rFonts w:ascii="Dyson Futura Book" w:hAnsi="Dyson Futura Book" w:cs="Dyson Deva Book"/>
                                  <w:sz w:val="20"/>
                                  <w:szCs w:val="20"/>
                                </w:rPr>
                                <w:t>fashion week for the Autumn/Winter season.</w:t>
                              </w:r>
                              <w:r w:rsidR="00BB4119" w:rsidRPr="00655837">
                                <w:rPr>
                                  <w:rFonts w:ascii="Dyson Futura Book" w:hAnsi="Dyson Futura Book" w:cs="Dyson Deva Book"/>
                                  <w:sz w:val="20"/>
                                  <w:szCs w:val="20"/>
                                </w:rPr>
                                <w:tab/>
                              </w:r>
                              <w:r w:rsidRPr="00655837">
                                <w:rPr>
                                  <w:rFonts w:ascii="Dyson Futura Book" w:hAnsi="Dyson Futura Book" w:cs="Dyson Deva Book"/>
                                  <w:sz w:val="20"/>
                                  <w:szCs w:val="20"/>
                                </w:rPr>
                                <w:t xml:space="preserve"> </w:t>
                              </w:r>
                            </w:p>
                            <w:p w14:paraId="7B13F95A" w14:textId="441F2A17" w:rsidR="003266D6" w:rsidRPr="00655837" w:rsidRDefault="00E84226" w:rsidP="003266D6">
                              <w:pPr>
                                <w:jc w:val="both"/>
                                <w:rPr>
                                  <w:rFonts w:ascii="Dyson Futura Book" w:hAnsi="Dyson Futura Book" w:cs="Dyson Deva Book"/>
                                  <w:color w:val="7030A0"/>
                                  <w:sz w:val="20"/>
                                  <w:szCs w:val="20"/>
                                </w:rPr>
                              </w:pPr>
                              <w:r w:rsidRPr="00655837">
                                <w:rPr>
                                  <w:rFonts w:ascii="Dyson Futura Book" w:hAnsi="Dyson Futura Book" w:cs="Dyson Deva Book"/>
                                  <w:sz w:val="20"/>
                                  <w:szCs w:val="20"/>
                                </w:rPr>
                                <w:br/>
                              </w:r>
                              <w:hyperlink r:id="rId21" w:history="1">
                                <w:r w:rsidRPr="00655837">
                                  <w:rPr>
                                    <w:rStyle w:val="Hyperlink"/>
                                    <w:rFonts w:ascii="Dyson Futura Book" w:hAnsi="Dyson Futura Book" w:cs="Dyson Deva Book"/>
                                    <w:sz w:val="20"/>
                                    <w:szCs w:val="20"/>
                                  </w:rPr>
                                  <w:t>More information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descr="Ein Bild, das Person, Kleidung, Menschliches Gesicht, Wand enthält.&#10;&#10;Automatisch generierte Beschreibu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33900" y="4671060"/>
                            <a:ext cx="2168525" cy="1572260"/>
                          </a:xfrm>
                          <a:prstGeom prst="rect">
                            <a:avLst/>
                          </a:prstGeom>
                          <a:noFill/>
                          <a:ln>
                            <a:noFill/>
                          </a:ln>
                        </pic:spPr>
                      </pic:pic>
                      <pic:pic xmlns:pic="http://schemas.openxmlformats.org/drawingml/2006/picture">
                        <pic:nvPicPr>
                          <pic:cNvPr id="21" name="Picture 21" descr="Ein Bild, das Im Haus, Werkzeug, Büroausstattung, computer enthält.&#10;&#10;Automatisch generierte Beschreibu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541520" y="1836420"/>
                            <a:ext cx="2160270" cy="2698750"/>
                          </a:xfrm>
                          <a:prstGeom prst="rect">
                            <a:avLst/>
                          </a:prstGeom>
                          <a:noFill/>
                          <a:ln>
                            <a:noFill/>
                          </a:ln>
                        </pic:spPr>
                      </pic:pic>
                      <pic:pic xmlns:pic="http://schemas.openxmlformats.org/drawingml/2006/picture">
                        <pic:nvPicPr>
                          <pic:cNvPr id="22" name="Picture 22" descr="Ein Bild, das Kleidung, Person, Menschliches Gesicht, Model enthält.&#10;&#10;Automatisch generierte Beschreibu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79620" y="6316980"/>
                            <a:ext cx="2146300" cy="2681605"/>
                          </a:xfrm>
                          <a:prstGeom prst="rect">
                            <a:avLst/>
                          </a:prstGeom>
                          <a:noFill/>
                          <a:ln>
                            <a:noFill/>
                          </a:ln>
                        </pic:spPr>
                      </pic:pic>
                    </wpg:wgp>
                  </a:graphicData>
                </a:graphic>
              </wp:anchor>
            </w:drawing>
          </mc:Choice>
          <mc:Fallback>
            <w:pict>
              <v:group w14:anchorId="34D1C94E" id="Gruppieren 2" o:spid="_x0000_s1038" style="position:absolute;left:0;text-align:left;margin-left:-45.55pt;margin-top:-140.2pt;width:593.55pt;height:764.05pt;z-index:251657236" coordsize="75380,97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DA/2fv7tYct64zAcuOY3W3WsrBHOTq5hbmamYuMgc+&#10;iFuyWnYSj75yvtZqBCBAFslid714HjZAYP+s/W6QifcSWA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2XXJ9QAAQABJREFU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">
                <v:shape id="Picture 13" o:spid="_x0000_s1039" type="#_x0000_t75" alt="Ein Bild, das Screenshot, Rechteck, Bilderrahmen, Rahmen enthält.&#10;&#10;Automatisch generierte Beschreibung" style="position:absolute;width:75380;height:9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">
                  <v:imagedata r:id="rId17" o:title="Ein Bild, das Screenshot, Rechteck, Bilderrahmen, Rahmen enthält" croptop="5847f"/>
                </v:shape>
                <v:shape id="Text Box 17" o:spid="_x0000_s1040" type="#_x0000_t202" style="position:absolute;left:6629;top:19354;width:35034;height:69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5DE3B00" w14:textId="77777777" w:rsidR="003266D6" w:rsidRPr="008517DD" w:rsidRDefault="003266D6" w:rsidP="003266D6">
                        <w:pPr>
                          <w:jc w:val="both"/>
                          <w:rPr>
                            <w:rFonts w:ascii="Dyson Futura Book" w:hAnsi="Dyson Futura Book"/>
                            <w:color w:val="FF0000"/>
                            <w:sz w:val="16"/>
                            <w:szCs w:val="16"/>
                          </w:rPr>
                        </w:pPr>
                      </w:p>
                      <w:p w14:paraId="398A20D4" w14:textId="77777777" w:rsidR="003266D6" w:rsidRPr="008517DD" w:rsidRDefault="003266D6" w:rsidP="003266D6">
                        <w:pPr>
                          <w:jc w:val="both"/>
                          <w:rPr>
                            <w:rFonts w:ascii="Dyson Futura Book" w:hAnsi="Dyson Futura Book"/>
                            <w:color w:val="FF0000"/>
                            <w:sz w:val="16"/>
                            <w:szCs w:val="16"/>
                          </w:rPr>
                        </w:pPr>
                      </w:p>
                      <w:p w14:paraId="031A36D7" w14:textId="77777777" w:rsidR="003266D6" w:rsidRPr="002838B0" w:rsidRDefault="003266D6" w:rsidP="003266D6">
                        <w:pPr>
                          <w:jc w:val="both"/>
                          <w:rPr>
                            <w:rFonts w:ascii="Dyson Futura Heavy" w:hAnsi="Dyson Futura Heavy"/>
                            <w:b/>
                            <w:bCs/>
                            <w:color w:val="7030A0"/>
                            <w:sz w:val="28"/>
                            <w:szCs w:val="28"/>
                          </w:rPr>
                        </w:pPr>
                        <w:r w:rsidRPr="002838B0">
                          <w:rPr>
                            <w:rFonts w:ascii="Dyson Futura Heavy" w:hAnsi="Dyson Futura Heavy"/>
                            <w:b/>
                            <w:bCs/>
                            <w:color w:val="7030A0"/>
                            <w:sz w:val="28"/>
                            <w:szCs w:val="28"/>
                          </w:rPr>
                          <w:t xml:space="preserve">Dyson Supersonic r™ Professional hair dryer </w:t>
                        </w:r>
                      </w:p>
                      <w:p w14:paraId="1FB69712" w14:textId="77777777" w:rsidR="003266D6" w:rsidRPr="002838B0" w:rsidRDefault="003266D6" w:rsidP="003266D6">
                        <w:pPr>
                          <w:jc w:val="both"/>
                          <w:rPr>
                            <w:rFonts w:ascii="Dyson Deva Book" w:hAnsi="Dyson Deva Book" w:cs="Dyson Deva Book"/>
                            <w:sz w:val="20"/>
                            <w:szCs w:val="20"/>
                          </w:rPr>
                        </w:pPr>
                      </w:p>
                      <w:p w14:paraId="3ACE5386" w14:textId="77777777" w:rsidR="003266D6" w:rsidRPr="00655837" w:rsidRDefault="003266D6" w:rsidP="003266D6">
                        <w:pPr>
                          <w:jc w:val="both"/>
                          <w:rPr>
                            <w:rFonts w:ascii="Dyson Futura Book" w:hAnsi="Dyson Futura Book" w:cs="Dyson Deva Book"/>
                            <w:sz w:val="20"/>
                            <w:szCs w:val="20"/>
                          </w:rPr>
                        </w:pPr>
                        <w:r w:rsidRPr="00655837">
                          <w:rPr>
                            <w:rFonts w:ascii="Dyson Futura Book" w:hAnsi="Dyson Futura Book" w:cs="Dyson Deva Book"/>
                            <w:sz w:val="20"/>
                            <w:szCs w:val="20"/>
                          </w:rPr>
                          <w:t xml:space="preserve">The Dyson Supersonic r™ Professional hair dryer is Dyson’s lightest, smallest, and most precise styling tool enabled by power dense technologies – a new technology streamlined heater, the Dyson </w:t>
                        </w:r>
                        <w:proofErr w:type="spellStart"/>
                        <w:r w:rsidRPr="00655837">
                          <w:rPr>
                            <w:rFonts w:ascii="Dyson Futura Book" w:hAnsi="Dyson Futura Book" w:cs="Dyson Deva Book"/>
                            <w:sz w:val="20"/>
                            <w:szCs w:val="20"/>
                          </w:rPr>
                          <w:t>Hyperdymium</w:t>
                        </w:r>
                        <w:proofErr w:type="spellEnd"/>
                        <w:r w:rsidRPr="00655837">
                          <w:rPr>
                            <w:rFonts w:ascii="Dyson Futura Book" w:hAnsi="Dyson Futura Book" w:cs="Dyson Deva Book"/>
                            <w:sz w:val="20"/>
                            <w:szCs w:val="20"/>
                          </w:rPr>
                          <w:t>™ motor and intelligent Radio Frequency Identification (RFID) sensors in each attachment which communicate with the hair dryer, automatically adjusting the motor and heater to deliver optimal airflow and temperature.</w:t>
                        </w:r>
                      </w:p>
                      <w:p w14:paraId="18671F30" w14:textId="77777777" w:rsidR="003266D6" w:rsidRPr="00655837" w:rsidRDefault="003266D6" w:rsidP="003266D6">
                        <w:pPr>
                          <w:jc w:val="both"/>
                          <w:rPr>
                            <w:rFonts w:ascii="Dyson Futura Book" w:hAnsi="Dyson Futura Book" w:cs="Dyson Deva Book"/>
                            <w:sz w:val="20"/>
                            <w:szCs w:val="20"/>
                          </w:rPr>
                        </w:pPr>
                      </w:p>
                      <w:p w14:paraId="4724304E" w14:textId="77777777" w:rsidR="003266D6" w:rsidRPr="00655837" w:rsidRDefault="003266D6" w:rsidP="003266D6">
                        <w:pPr>
                          <w:jc w:val="both"/>
                          <w:rPr>
                            <w:rFonts w:ascii="Dyson Futura Book" w:hAnsi="Dyson Futura Book" w:cs="Dyson Deva Book"/>
                            <w:sz w:val="20"/>
                            <w:szCs w:val="20"/>
                          </w:rPr>
                        </w:pPr>
                        <w:r w:rsidRPr="00655837">
                          <w:rPr>
                            <w:rFonts w:ascii="Dyson Futura Book" w:hAnsi="Dyson Futura Book" w:cs="Dyson Deva Book"/>
                            <w:sz w:val="20"/>
                            <w:szCs w:val="20"/>
                          </w:rPr>
                          <w:t xml:space="preserve">Dyson engineers were tasked to create the smallest hair dryer with powerful precision. This meant doubling down on the core technology within the Dyson Supersonic™ professional hair dryer – particularly heater technology, motor performance, and attachments – re-engineering a machine to deliver precision for professionals in an entirely new form factor. The Dyson Supersonic r™ professional hair dryer is 30% smaller, 20% lighter, and more </w:t>
                        </w:r>
                        <w:proofErr w:type="spellStart"/>
                        <w:r w:rsidRPr="00655837">
                          <w:rPr>
                            <w:rFonts w:ascii="Dyson Futura Book" w:hAnsi="Dyson Futura Book" w:cs="Dyson Deva Book"/>
                            <w:sz w:val="20"/>
                            <w:szCs w:val="20"/>
                          </w:rPr>
                          <w:t>manoeuvrable</w:t>
                        </w:r>
                        <w:proofErr w:type="spellEnd"/>
                        <w:r w:rsidRPr="00655837">
                          <w:rPr>
                            <w:rFonts w:ascii="Dyson Futura Book" w:hAnsi="Dyson Futura Book" w:cs="Dyson Deva Book"/>
                            <w:sz w:val="20"/>
                            <w:szCs w:val="20"/>
                          </w:rPr>
                          <w:t xml:space="preserve"> - delivering fast drying, smoother, frizz free and shinier results. </w:t>
                        </w:r>
                      </w:p>
                      <w:p w14:paraId="525DFF32" w14:textId="77777777" w:rsidR="003266D6" w:rsidRPr="00655837" w:rsidRDefault="003266D6" w:rsidP="003266D6">
                        <w:pPr>
                          <w:jc w:val="both"/>
                          <w:rPr>
                            <w:rFonts w:ascii="Dyson Futura Book" w:hAnsi="Dyson Futura Book" w:cs="Dyson Deva Book"/>
                            <w:sz w:val="20"/>
                            <w:szCs w:val="20"/>
                          </w:rPr>
                        </w:pPr>
                      </w:p>
                      <w:p w14:paraId="7A9E9C81" w14:textId="77777777" w:rsidR="00655837" w:rsidRDefault="003266D6" w:rsidP="003266D6">
                        <w:pPr>
                          <w:jc w:val="both"/>
                          <w:rPr>
                            <w:rFonts w:ascii="Dyson Futura Book" w:hAnsi="Dyson Futura Book" w:cs="Dyson Deva Book"/>
                            <w:sz w:val="20"/>
                            <w:szCs w:val="20"/>
                          </w:rPr>
                        </w:pPr>
                        <w:r w:rsidRPr="00655837">
                          <w:rPr>
                            <w:rFonts w:ascii="Dyson Futura Book" w:hAnsi="Dyson Futura Book" w:cs="Dyson Deva Book"/>
                            <w:sz w:val="20"/>
                            <w:szCs w:val="20"/>
                          </w:rPr>
                          <w:t>Leading Session stylists will use the Dyson Supersonic r™ professional hair dryer backstage to style hair across New York, London, Milan, and Paris</w:t>
                        </w:r>
                        <w:r w:rsidRPr="002838B0">
                          <w:rPr>
                            <w:rFonts w:ascii="Dyson Deva Book" w:hAnsi="Dyson Deva Book" w:cs="Dyson Deva Book"/>
                            <w:sz w:val="20"/>
                            <w:szCs w:val="20"/>
                          </w:rPr>
                          <w:t xml:space="preserve"> </w:t>
                        </w:r>
                        <w:r w:rsidRPr="00655837">
                          <w:rPr>
                            <w:rFonts w:ascii="Dyson Futura Book" w:hAnsi="Dyson Futura Book" w:cs="Dyson Deva Book"/>
                            <w:sz w:val="20"/>
                            <w:szCs w:val="20"/>
                          </w:rPr>
                          <w:t>fashion week for the Autumn/Winter season.</w:t>
                        </w:r>
                        <w:r w:rsidR="00BB4119" w:rsidRPr="00655837">
                          <w:rPr>
                            <w:rFonts w:ascii="Dyson Futura Book" w:hAnsi="Dyson Futura Book" w:cs="Dyson Deva Book"/>
                            <w:sz w:val="20"/>
                            <w:szCs w:val="20"/>
                          </w:rPr>
                          <w:tab/>
                        </w:r>
                        <w:r w:rsidRPr="00655837">
                          <w:rPr>
                            <w:rFonts w:ascii="Dyson Futura Book" w:hAnsi="Dyson Futura Book" w:cs="Dyson Deva Book"/>
                            <w:sz w:val="20"/>
                            <w:szCs w:val="20"/>
                          </w:rPr>
                          <w:t xml:space="preserve"> </w:t>
                        </w:r>
                      </w:p>
                      <w:p w14:paraId="7B13F95A" w14:textId="441F2A17" w:rsidR="003266D6" w:rsidRPr="00655837" w:rsidRDefault="00E84226" w:rsidP="003266D6">
                        <w:pPr>
                          <w:jc w:val="both"/>
                          <w:rPr>
                            <w:rFonts w:ascii="Dyson Futura Book" w:hAnsi="Dyson Futura Book" w:cs="Dyson Deva Book"/>
                            <w:color w:val="7030A0"/>
                            <w:sz w:val="20"/>
                            <w:szCs w:val="20"/>
                          </w:rPr>
                        </w:pPr>
                        <w:r w:rsidRPr="00655837">
                          <w:rPr>
                            <w:rFonts w:ascii="Dyson Futura Book" w:hAnsi="Dyson Futura Book" w:cs="Dyson Deva Book"/>
                            <w:sz w:val="20"/>
                            <w:szCs w:val="20"/>
                          </w:rPr>
                          <w:br/>
                        </w:r>
                        <w:hyperlink r:id="rId25" w:history="1">
                          <w:r w:rsidRPr="00655837">
                            <w:rPr>
                              <w:rStyle w:val="Hyperlink"/>
                              <w:rFonts w:ascii="Dyson Futura Book" w:hAnsi="Dyson Futura Book" w:cs="Dyson Deva Book"/>
                              <w:sz w:val="20"/>
                              <w:szCs w:val="20"/>
                            </w:rPr>
                            <w:t>More information</w:t>
                          </w:r>
                        </w:hyperlink>
                      </w:p>
                    </w:txbxContent>
                  </v:textbox>
                </v:shape>
                <v:shape id="Picture 20" o:spid="_x0000_s1041" type="#_x0000_t75" alt="Ein Bild, das Person, Kleidung, Menschliches Gesicht, Wand enthält.&#10;&#10;Automatisch generierte Beschreibung" style="position:absolute;left:45339;top:46710;width:21685;height:1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">
                  <v:imagedata r:id="rId26" o:title="Ein Bild, das Person, Kleidung, Menschliches Gesicht, Wand enthält"/>
                </v:shape>
                <v:shape id="Picture 21" o:spid="_x0000_s1042" type="#_x0000_t75" alt="Ein Bild, das Im Haus, Werkzeug, Büroausstattung, computer enthält.&#10;&#10;Automatisch generierte Beschreibung" style="position:absolute;left:45415;top:18364;width:21602;height:2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">
                  <v:imagedata r:id="rId27" o:title="Ein Bild, das Im Haus, Werkzeug, Büroausstattung, computer enthält"/>
                </v:shape>
                <v:shape id="Picture 22" o:spid="_x0000_s1043" type="#_x0000_t75" alt="Ein Bild, das Kleidung, Person, Menschliches Gesicht, Model enthält.&#10;&#10;Automatisch generierte Beschreibung" style="position:absolute;left:45796;top:63169;width:21463;height:2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">
                  <v:imagedata r:id="rId28" o:title="Ein Bild, das Kleidung, Person, Menschliches Gesicht, Model enthält"/>
                </v:shape>
              </v:group>
            </w:pict>
          </mc:Fallback>
        </mc:AlternateContent>
      </w:r>
    </w:p>
    <w:p w14:paraId="7461E6BA" w14:textId="2112CDF6" w:rsidR="003266D6" w:rsidRPr="0021128A" w:rsidRDefault="003266D6" w:rsidP="001B0E87">
      <w:pPr>
        <w:spacing w:before="120"/>
        <w:jc w:val="both"/>
        <w:rPr>
          <w:rFonts w:ascii="Dyson Futura Heavy" w:hAnsi="Dyson Futura Heavy"/>
          <w:b/>
          <w:color w:val="7030A0"/>
          <w:sz w:val="28"/>
          <w:szCs w:val="28"/>
          <w:lang w:val="de-DE"/>
        </w:rPr>
      </w:pPr>
    </w:p>
    <w:p w14:paraId="47AA2610" w14:textId="2FC4A2A6" w:rsidR="003266D6" w:rsidRPr="0021128A" w:rsidRDefault="003266D6" w:rsidP="001B0E87">
      <w:pPr>
        <w:spacing w:before="120"/>
        <w:jc w:val="both"/>
        <w:rPr>
          <w:rFonts w:ascii="Dyson Futura Heavy" w:hAnsi="Dyson Futura Heavy"/>
          <w:b/>
          <w:color w:val="7030A0"/>
          <w:sz w:val="28"/>
          <w:szCs w:val="28"/>
          <w:lang w:val="de-DE"/>
        </w:rPr>
      </w:pPr>
    </w:p>
    <w:p w14:paraId="7210F5EC" w14:textId="2E329EAD" w:rsidR="003266D6" w:rsidRPr="0021128A" w:rsidRDefault="003266D6" w:rsidP="001B0E87">
      <w:pPr>
        <w:spacing w:before="120"/>
        <w:jc w:val="both"/>
        <w:rPr>
          <w:rFonts w:ascii="Dyson Futura Heavy" w:hAnsi="Dyson Futura Heavy"/>
          <w:b/>
          <w:color w:val="7030A0"/>
          <w:sz w:val="28"/>
          <w:szCs w:val="28"/>
          <w:lang w:val="de-DE"/>
        </w:rPr>
      </w:pPr>
    </w:p>
    <w:p w14:paraId="043E62ED" w14:textId="081DD5C8" w:rsidR="003266D6" w:rsidRPr="0021128A" w:rsidRDefault="003266D6" w:rsidP="001B0E87">
      <w:pPr>
        <w:spacing w:before="120"/>
        <w:jc w:val="both"/>
        <w:rPr>
          <w:rFonts w:ascii="Dyson Futura Heavy" w:hAnsi="Dyson Futura Heavy"/>
          <w:b/>
          <w:color w:val="7030A0"/>
          <w:sz w:val="28"/>
          <w:szCs w:val="28"/>
          <w:lang w:val="de-DE"/>
        </w:rPr>
      </w:pPr>
    </w:p>
    <w:p w14:paraId="272E0EAB" w14:textId="7F042FEB" w:rsidR="003266D6" w:rsidRPr="0021128A" w:rsidRDefault="003266D6" w:rsidP="001B0E87">
      <w:pPr>
        <w:spacing w:before="120"/>
        <w:jc w:val="both"/>
        <w:rPr>
          <w:rFonts w:ascii="Dyson Futura Heavy" w:hAnsi="Dyson Futura Heavy"/>
          <w:b/>
          <w:color w:val="7030A0"/>
          <w:sz w:val="28"/>
          <w:szCs w:val="28"/>
          <w:lang w:val="de-DE"/>
        </w:rPr>
      </w:pPr>
    </w:p>
    <w:p w14:paraId="6102E02C" w14:textId="77777777" w:rsidR="003266D6" w:rsidRPr="0021128A" w:rsidRDefault="003266D6" w:rsidP="001B0E87">
      <w:pPr>
        <w:spacing w:before="120"/>
        <w:jc w:val="both"/>
        <w:rPr>
          <w:rFonts w:ascii="Dyson Futura Heavy" w:hAnsi="Dyson Futura Heavy"/>
          <w:b/>
          <w:color w:val="7030A0"/>
          <w:sz w:val="28"/>
          <w:szCs w:val="28"/>
          <w:lang w:val="de-DE"/>
        </w:rPr>
      </w:pPr>
    </w:p>
    <w:p w14:paraId="3EBE3C29" w14:textId="77777777" w:rsidR="003266D6" w:rsidRPr="0021128A" w:rsidRDefault="003266D6" w:rsidP="001B0E87">
      <w:pPr>
        <w:spacing w:before="120"/>
        <w:jc w:val="both"/>
        <w:rPr>
          <w:rFonts w:ascii="Dyson Futura Heavy" w:hAnsi="Dyson Futura Heavy"/>
          <w:b/>
          <w:color w:val="7030A0"/>
          <w:sz w:val="28"/>
          <w:szCs w:val="28"/>
          <w:lang w:val="de-DE"/>
        </w:rPr>
      </w:pPr>
    </w:p>
    <w:p w14:paraId="3C8BFE8C" w14:textId="77777777" w:rsidR="003266D6" w:rsidRPr="0021128A" w:rsidRDefault="003266D6" w:rsidP="001B0E87">
      <w:pPr>
        <w:spacing w:before="120"/>
        <w:jc w:val="both"/>
        <w:rPr>
          <w:rFonts w:ascii="Dyson Futura Heavy" w:hAnsi="Dyson Futura Heavy"/>
          <w:b/>
          <w:color w:val="7030A0"/>
          <w:sz w:val="28"/>
          <w:szCs w:val="28"/>
          <w:lang w:val="de-DE"/>
        </w:rPr>
      </w:pPr>
    </w:p>
    <w:p w14:paraId="613D8380" w14:textId="325576AD" w:rsidR="003266D6" w:rsidRPr="0021128A" w:rsidRDefault="003266D6" w:rsidP="001B0E87">
      <w:pPr>
        <w:spacing w:before="120"/>
        <w:jc w:val="both"/>
        <w:rPr>
          <w:rFonts w:ascii="Dyson Futura Heavy" w:hAnsi="Dyson Futura Heavy"/>
          <w:b/>
          <w:color w:val="7030A0"/>
          <w:sz w:val="28"/>
          <w:szCs w:val="28"/>
          <w:lang w:val="de-DE"/>
        </w:rPr>
      </w:pPr>
    </w:p>
    <w:p w14:paraId="3A849506" w14:textId="710BC34D" w:rsidR="003266D6" w:rsidRPr="0021128A" w:rsidRDefault="003266D6" w:rsidP="001B0E87">
      <w:pPr>
        <w:spacing w:before="120"/>
        <w:jc w:val="both"/>
        <w:rPr>
          <w:rFonts w:ascii="Dyson Futura Heavy" w:hAnsi="Dyson Futura Heavy"/>
          <w:b/>
          <w:color w:val="7030A0"/>
          <w:sz w:val="28"/>
          <w:szCs w:val="28"/>
          <w:lang w:val="de-DE"/>
        </w:rPr>
      </w:pPr>
    </w:p>
    <w:p w14:paraId="770B40FB" w14:textId="3D0E2148" w:rsidR="003266D6" w:rsidRPr="0021128A" w:rsidRDefault="003266D6" w:rsidP="001B0E87">
      <w:pPr>
        <w:spacing w:before="120"/>
        <w:jc w:val="both"/>
        <w:rPr>
          <w:rFonts w:ascii="Dyson Futura Heavy" w:hAnsi="Dyson Futura Heavy"/>
          <w:b/>
          <w:color w:val="7030A0"/>
          <w:sz w:val="28"/>
          <w:szCs w:val="28"/>
          <w:lang w:val="de-DE"/>
        </w:rPr>
      </w:pPr>
    </w:p>
    <w:p w14:paraId="0224BBDB" w14:textId="2614B5B7" w:rsidR="003266D6" w:rsidRPr="0021128A" w:rsidRDefault="003266D6" w:rsidP="001B0E87">
      <w:pPr>
        <w:spacing w:before="120"/>
        <w:jc w:val="both"/>
        <w:rPr>
          <w:rFonts w:ascii="Dyson Futura Heavy" w:hAnsi="Dyson Futura Heavy"/>
          <w:b/>
          <w:color w:val="7030A0"/>
          <w:sz w:val="28"/>
          <w:szCs w:val="28"/>
          <w:lang w:val="de-DE"/>
        </w:rPr>
      </w:pPr>
    </w:p>
    <w:p w14:paraId="0EF066CD" w14:textId="7115706C" w:rsidR="003266D6" w:rsidRPr="0021128A" w:rsidRDefault="003266D6" w:rsidP="001B0E87">
      <w:pPr>
        <w:spacing w:before="120"/>
        <w:jc w:val="both"/>
        <w:rPr>
          <w:rFonts w:ascii="Dyson Futura Heavy" w:hAnsi="Dyson Futura Heavy"/>
          <w:b/>
          <w:color w:val="7030A0"/>
          <w:sz w:val="28"/>
          <w:szCs w:val="28"/>
          <w:lang w:val="de-DE"/>
        </w:rPr>
      </w:pPr>
    </w:p>
    <w:p w14:paraId="3ADEBCD9" w14:textId="460E2968" w:rsidR="003266D6" w:rsidRPr="0021128A" w:rsidRDefault="003266D6" w:rsidP="001B0E87">
      <w:pPr>
        <w:spacing w:before="120"/>
        <w:jc w:val="both"/>
        <w:rPr>
          <w:rFonts w:ascii="Dyson Futura Heavy" w:hAnsi="Dyson Futura Heavy"/>
          <w:b/>
          <w:color w:val="7030A0"/>
          <w:sz w:val="28"/>
          <w:szCs w:val="28"/>
          <w:lang w:val="de-DE"/>
        </w:rPr>
      </w:pPr>
    </w:p>
    <w:p w14:paraId="2385A2B2" w14:textId="11561DFC" w:rsidR="003266D6" w:rsidRPr="0021128A" w:rsidRDefault="003266D6" w:rsidP="001B0E87">
      <w:pPr>
        <w:spacing w:before="120"/>
        <w:jc w:val="both"/>
        <w:rPr>
          <w:rFonts w:ascii="Dyson Futura Heavy" w:hAnsi="Dyson Futura Heavy"/>
          <w:b/>
          <w:color w:val="7030A0"/>
          <w:sz w:val="28"/>
          <w:szCs w:val="28"/>
          <w:lang w:val="de-DE"/>
        </w:rPr>
      </w:pPr>
    </w:p>
    <w:p w14:paraId="3B994394" w14:textId="33B3057C" w:rsidR="003266D6" w:rsidRPr="0021128A" w:rsidRDefault="003266D6" w:rsidP="001B0E87">
      <w:pPr>
        <w:spacing w:before="120"/>
        <w:jc w:val="both"/>
        <w:rPr>
          <w:rFonts w:ascii="Dyson Futura Heavy" w:hAnsi="Dyson Futura Heavy"/>
          <w:b/>
          <w:color w:val="7030A0"/>
          <w:sz w:val="28"/>
          <w:szCs w:val="28"/>
          <w:lang w:val="de-DE"/>
        </w:rPr>
      </w:pPr>
    </w:p>
    <w:p w14:paraId="16EE066B" w14:textId="77777777" w:rsidR="003266D6" w:rsidRPr="0021128A" w:rsidRDefault="003266D6" w:rsidP="001B0E87">
      <w:pPr>
        <w:spacing w:before="120"/>
        <w:jc w:val="both"/>
        <w:rPr>
          <w:rFonts w:ascii="Dyson Futura Heavy" w:hAnsi="Dyson Futura Heavy"/>
          <w:b/>
          <w:color w:val="7030A0"/>
          <w:sz w:val="28"/>
          <w:szCs w:val="28"/>
          <w:lang w:val="de-DE"/>
        </w:rPr>
      </w:pPr>
    </w:p>
    <w:p w14:paraId="6D89C397" w14:textId="57D272F3" w:rsidR="003266D6" w:rsidRPr="0021128A" w:rsidRDefault="003266D6" w:rsidP="001B0E87">
      <w:pPr>
        <w:spacing w:before="120"/>
        <w:jc w:val="both"/>
        <w:rPr>
          <w:rFonts w:ascii="Dyson Futura Heavy" w:hAnsi="Dyson Futura Heavy"/>
          <w:b/>
          <w:color w:val="7030A0"/>
          <w:sz w:val="28"/>
          <w:szCs w:val="28"/>
          <w:lang w:val="de-DE"/>
        </w:rPr>
      </w:pPr>
    </w:p>
    <w:p w14:paraId="73750FB7" w14:textId="51C9C926" w:rsidR="003266D6" w:rsidRPr="0021128A" w:rsidRDefault="003266D6" w:rsidP="001B0E87">
      <w:pPr>
        <w:spacing w:before="120"/>
        <w:jc w:val="both"/>
        <w:rPr>
          <w:rFonts w:ascii="Dyson Futura Heavy" w:hAnsi="Dyson Futura Heavy"/>
          <w:b/>
          <w:color w:val="7030A0"/>
          <w:sz w:val="28"/>
          <w:szCs w:val="28"/>
          <w:lang w:val="de-DE"/>
        </w:rPr>
      </w:pPr>
    </w:p>
    <w:p w14:paraId="39C951B4" w14:textId="5B3D2CC5" w:rsidR="003266D6" w:rsidRPr="0021128A" w:rsidRDefault="003266D6" w:rsidP="001B0E87">
      <w:pPr>
        <w:spacing w:before="120"/>
        <w:jc w:val="both"/>
        <w:rPr>
          <w:rFonts w:ascii="Dyson Futura Heavy" w:hAnsi="Dyson Futura Heavy"/>
          <w:b/>
          <w:color w:val="7030A0"/>
          <w:sz w:val="28"/>
          <w:szCs w:val="28"/>
          <w:lang w:val="de-DE"/>
        </w:rPr>
      </w:pPr>
    </w:p>
    <w:p w14:paraId="4EE57E50" w14:textId="7B77C8E4" w:rsidR="003266D6" w:rsidRPr="0021128A" w:rsidRDefault="003266D6" w:rsidP="001B0E87">
      <w:pPr>
        <w:spacing w:before="120"/>
        <w:jc w:val="both"/>
        <w:rPr>
          <w:rFonts w:ascii="Dyson Futura Heavy" w:hAnsi="Dyson Futura Heavy"/>
          <w:b/>
          <w:color w:val="7030A0"/>
          <w:sz w:val="28"/>
          <w:szCs w:val="28"/>
          <w:lang w:val="de-DE"/>
        </w:rPr>
      </w:pPr>
    </w:p>
    <w:p w14:paraId="08AFF33E" w14:textId="3475070F" w:rsidR="003266D6" w:rsidRPr="0021128A" w:rsidRDefault="003266D6" w:rsidP="001B0E87">
      <w:pPr>
        <w:spacing w:before="120"/>
        <w:jc w:val="both"/>
        <w:rPr>
          <w:rFonts w:ascii="Dyson Futura Heavy" w:hAnsi="Dyson Futura Heavy"/>
          <w:b/>
          <w:color w:val="7030A0"/>
          <w:sz w:val="28"/>
          <w:szCs w:val="28"/>
          <w:lang w:val="de-DE"/>
        </w:rPr>
      </w:pPr>
    </w:p>
    <w:p w14:paraId="3E028360" w14:textId="77777777" w:rsidR="003266D6" w:rsidRPr="0021128A" w:rsidRDefault="003266D6" w:rsidP="001B0E87">
      <w:pPr>
        <w:spacing w:before="120"/>
        <w:jc w:val="both"/>
        <w:rPr>
          <w:rFonts w:ascii="Dyson Futura Heavy" w:hAnsi="Dyson Futura Heavy"/>
          <w:b/>
          <w:color w:val="7030A0"/>
          <w:sz w:val="28"/>
          <w:szCs w:val="28"/>
          <w:lang w:val="de-DE"/>
        </w:rPr>
      </w:pPr>
    </w:p>
    <w:p w14:paraId="469965AB" w14:textId="256A8BCA"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76A42482" w14:textId="60153F28" w:rsidR="003266D6" w:rsidRPr="0021128A" w:rsidRDefault="003E49A3" w:rsidP="001B0E87">
      <w:pPr>
        <w:spacing w:before="120"/>
        <w:jc w:val="both"/>
        <w:rPr>
          <w:rFonts w:ascii="Dyson Futura Medium" w:eastAsia="Arial Unicode MS" w:hAnsi="Dyson Futura Medium" w:cs="Times New Roman"/>
          <w:sz w:val="22"/>
          <w:szCs w:val="22"/>
          <w:bdr w:val="nil"/>
          <w:lang w:val="de-DE"/>
        </w:rPr>
      </w:pPr>
      <w:r>
        <w:rPr>
          <w:rFonts w:ascii="Dyson Futura Medium" w:eastAsia="Arial Unicode MS" w:hAnsi="Dyson Futura Medium" w:cs="Times New Roman"/>
          <w:noProof/>
          <w:sz w:val="22"/>
          <w:szCs w:val="22"/>
          <w:lang w:val="de-DE"/>
        </w:rPr>
        <mc:AlternateContent>
          <mc:Choice Requires="wpg">
            <w:drawing>
              <wp:anchor distT="0" distB="0" distL="114300" distR="114300" simplePos="0" relativeHeight="251658265" behindDoc="0" locked="0" layoutInCell="1" allowOverlap="1" wp14:anchorId="2A24C6D6" wp14:editId="1516AE6F">
                <wp:simplePos x="0" y="0"/>
                <wp:positionH relativeFrom="column">
                  <wp:posOffset>-586105</wp:posOffset>
                </wp:positionH>
                <wp:positionV relativeFrom="paragraph">
                  <wp:posOffset>-1894840</wp:posOffset>
                </wp:positionV>
                <wp:extent cx="7538085" cy="9613900"/>
                <wp:effectExtent l="0" t="0" r="0" b="0"/>
                <wp:wrapNone/>
                <wp:docPr id="1565082777" name="Gruppieren 3"/>
                <wp:cNvGraphicFramePr/>
                <a:graphic xmlns:a="http://schemas.openxmlformats.org/drawingml/2006/main">
                  <a:graphicData uri="http://schemas.microsoft.com/office/word/2010/wordprocessingGroup">
                    <wpg:wgp>
                      <wpg:cNvGrpSpPr/>
                      <wpg:grpSpPr>
                        <a:xfrm>
                          <a:off x="0" y="0"/>
                          <a:ext cx="7538085" cy="9613900"/>
                          <a:chOff x="0" y="0"/>
                          <a:chExt cx="7538085" cy="9613900"/>
                        </a:xfrm>
                      </wpg:grpSpPr>
                      <pic:pic xmlns:pic="http://schemas.openxmlformats.org/drawingml/2006/picture">
                        <pic:nvPicPr>
                          <pic:cNvPr id="47" name="Picture 47" descr="Ein Bild, das Screenshot, Rechteck, Bilderrahmen, Design enthält.&#10;&#10;Automatisch generierte Beschreibung"/>
                          <pic:cNvPicPr>
                            <a:picLocks noChangeAspect="1"/>
                          </pic:cNvPicPr>
                        </pic:nvPicPr>
                        <pic:blipFill rotWithShape="1">
                          <a:blip r:embed="rId29" cstate="print">
                            <a:extLst>
                              <a:ext uri="{28A0092B-C50C-407E-A947-70E740481C1C}">
                                <a14:useLocalDpi xmlns:a14="http://schemas.microsoft.com/office/drawing/2010/main" val="0"/>
                              </a:ext>
                            </a:extLst>
                          </a:blip>
                          <a:srcRect t="8922"/>
                          <a:stretch/>
                        </pic:blipFill>
                        <pic:spPr bwMode="auto">
                          <a:xfrm>
                            <a:off x="0" y="0"/>
                            <a:ext cx="7538085" cy="9613900"/>
                          </a:xfrm>
                          <a:prstGeom prst="rect">
                            <a:avLst/>
                          </a:prstGeom>
                          <a:ln>
                            <a:noFill/>
                          </a:ln>
                          <a:extLst>
                            <a:ext uri="{53640926-AAD7-44D8-BBD7-CCE9431645EC}">
                              <a14:shadowObscured xmlns:a14="http://schemas.microsoft.com/office/drawing/2010/main"/>
                            </a:ext>
                          </a:extLst>
                        </pic:spPr>
                      </pic:pic>
                      <wps:wsp>
                        <wps:cNvPr id="40" name="Text Box 40"/>
                        <wps:cNvSpPr txBox="1">
                          <a:spLocks/>
                        </wps:cNvSpPr>
                        <wps:spPr>
                          <a:xfrm>
                            <a:off x="746760" y="2164080"/>
                            <a:ext cx="3679190" cy="5615940"/>
                          </a:xfrm>
                          <a:prstGeom prst="rect">
                            <a:avLst/>
                          </a:prstGeom>
                          <a:noFill/>
                          <a:ln w="6350">
                            <a:noFill/>
                          </a:ln>
                        </wps:spPr>
                        <wps:txbx>
                          <w:txbxContent>
                            <w:p w14:paraId="33BA022E" w14:textId="77777777" w:rsidR="00D15B07" w:rsidRPr="008517DD" w:rsidRDefault="00D15B07" w:rsidP="00D15B07">
                              <w:pPr>
                                <w:jc w:val="both"/>
                                <w:rPr>
                                  <w:rFonts w:ascii="Dyson Futura Book" w:hAnsi="Dyson Futura Book"/>
                                  <w:color w:val="FF0000"/>
                                  <w:sz w:val="16"/>
                                  <w:szCs w:val="16"/>
                                </w:rPr>
                              </w:pPr>
                            </w:p>
                            <w:p w14:paraId="01F267EC" w14:textId="77777777" w:rsidR="00D15B07" w:rsidRPr="00C36747" w:rsidRDefault="00D15B07" w:rsidP="00D15B07">
                              <w:pPr>
                                <w:rPr>
                                  <w:rFonts w:ascii="Dyson Futura Heavy" w:hAnsi="Dyson Futura Heavy"/>
                                  <w:b/>
                                  <w:bCs/>
                                  <w:color w:val="7030A0"/>
                                  <w:sz w:val="28"/>
                                  <w:szCs w:val="28"/>
                                </w:rPr>
                              </w:pPr>
                              <w:r w:rsidRPr="00C36747">
                                <w:rPr>
                                  <w:rFonts w:ascii="Dyson Futura Heavy" w:hAnsi="Dyson Futura Heavy"/>
                                  <w:b/>
                                  <w:bCs/>
                                  <w:color w:val="7030A0"/>
                                  <w:sz w:val="28"/>
                                  <w:szCs w:val="28"/>
                                </w:rPr>
                                <w:t xml:space="preserve">Dyson </w:t>
                              </w:r>
                              <w:proofErr w:type="spellStart"/>
                              <w:r w:rsidRPr="00C36747">
                                <w:rPr>
                                  <w:rFonts w:ascii="Dyson Futura Heavy" w:hAnsi="Dyson Futura Heavy"/>
                                  <w:b/>
                                  <w:bCs/>
                                  <w:color w:val="7030A0"/>
                                  <w:sz w:val="28"/>
                                  <w:szCs w:val="28"/>
                                </w:rPr>
                                <w:t>Corrale</w:t>
                              </w:r>
                              <w:proofErr w:type="spellEnd"/>
                              <w:r w:rsidRPr="00C36747">
                                <w:rPr>
                                  <w:rFonts w:ascii="Dyson Futura Heavy" w:hAnsi="Dyson Futura Heavy"/>
                                  <w:b/>
                                  <w:bCs/>
                                  <w:color w:val="7030A0"/>
                                  <w:sz w:val="28"/>
                                  <w:szCs w:val="28"/>
                                </w:rPr>
                                <w:t xml:space="preserve">™ hair straightener Professional </w:t>
                              </w:r>
                            </w:p>
                            <w:p w14:paraId="4B89679B" w14:textId="77777777" w:rsidR="00D15B07" w:rsidRPr="004F6562" w:rsidRDefault="00D15B07" w:rsidP="00D15B07">
                              <w:pPr>
                                <w:rPr>
                                  <w:rFonts w:ascii="Dyson Futura Heavy" w:hAnsi="Dyson Futura Heavy"/>
                                  <w:b/>
                                  <w:bCs/>
                                  <w:color w:val="C3388D"/>
                                  <w:sz w:val="20"/>
                                  <w:szCs w:val="20"/>
                                </w:rPr>
                              </w:pPr>
                            </w:p>
                            <w:p w14:paraId="715878DA" w14:textId="77777777" w:rsidR="00D15B07" w:rsidRPr="00655837" w:rsidRDefault="00D15B07" w:rsidP="00D15B07">
                              <w:pPr>
                                <w:jc w:val="both"/>
                                <w:rPr>
                                  <w:rFonts w:ascii="Dyson Futura Book" w:hAnsi="Dyson Futura Book" w:cs="Dyson Deva Book"/>
                                  <w:sz w:val="20"/>
                                  <w:szCs w:val="20"/>
                                </w:rPr>
                              </w:pPr>
                              <w:r w:rsidRPr="00655837">
                                <w:rPr>
                                  <w:rFonts w:ascii="Dyson Futura Book" w:hAnsi="Dyson Futura Book" w:cs="Dyson Deva Book"/>
                                  <w:sz w:val="20"/>
                                  <w:szCs w:val="20"/>
                                </w:rPr>
                                <w:t xml:space="preserve">Dyson </w:t>
                              </w:r>
                              <w:proofErr w:type="spellStart"/>
                              <w:r w:rsidRPr="00655837">
                                <w:rPr>
                                  <w:rFonts w:ascii="Dyson Futura Book" w:hAnsi="Dyson Futura Book" w:cs="Dyson Deva Book"/>
                                  <w:sz w:val="20"/>
                                  <w:szCs w:val="20"/>
                                </w:rPr>
                                <w:t>Corrale</w:t>
                              </w:r>
                              <w:proofErr w:type="spellEnd"/>
                              <w:r w:rsidRPr="00655837">
                                <w:rPr>
                                  <w:rFonts w:ascii="Dyson Futura Book" w:hAnsi="Dyson Futura Book" w:cs="Dyson Deva Book"/>
                                  <w:sz w:val="20"/>
                                  <w:szCs w:val="20"/>
                                </w:rPr>
                                <w:t xml:space="preserve">™ straightener Powered by a relentless approach to research, experimentation and testing, coupled with the desire to constantly reengineer and improve professional technology, Dyson has unveiled the Dyson </w:t>
                              </w:r>
                              <w:proofErr w:type="spellStart"/>
                              <w:r w:rsidRPr="00655837">
                                <w:rPr>
                                  <w:rFonts w:ascii="Dyson Futura Book" w:hAnsi="Dyson Futura Book" w:cs="Dyson Deva Book"/>
                                  <w:sz w:val="20"/>
                                  <w:szCs w:val="20"/>
                                </w:rPr>
                                <w:t>Corrale</w:t>
                              </w:r>
                              <w:proofErr w:type="spellEnd"/>
                              <w:r w:rsidRPr="00655837">
                                <w:rPr>
                                  <w:rFonts w:ascii="Dyson Futura Book" w:hAnsi="Dyson Futura Book" w:cs="Dyson Deva Book"/>
                                  <w:sz w:val="20"/>
                                  <w:szCs w:val="20"/>
                                </w:rPr>
                                <w:t xml:space="preserve">™️ straightener – the first and only straightener with flexing plate technology that delivers enhanced styling with half the damage. </w:t>
                              </w:r>
                            </w:p>
                            <w:p w14:paraId="6A214857" w14:textId="77777777" w:rsidR="00D15B07" w:rsidRPr="00655837" w:rsidRDefault="00D15B07" w:rsidP="00D15B07">
                              <w:pPr>
                                <w:jc w:val="both"/>
                                <w:rPr>
                                  <w:rFonts w:ascii="Dyson Futura Book" w:hAnsi="Dyson Futura Book" w:cs="Dyson Deva Book"/>
                                  <w:sz w:val="20"/>
                                  <w:szCs w:val="20"/>
                                </w:rPr>
                              </w:pPr>
                            </w:p>
                            <w:p w14:paraId="19E12945" w14:textId="77777777" w:rsidR="00D15B07" w:rsidRPr="00655837" w:rsidRDefault="00D15B07" w:rsidP="00D15B07">
                              <w:pPr>
                                <w:jc w:val="both"/>
                                <w:rPr>
                                  <w:rFonts w:ascii="Dyson Futura Book" w:hAnsi="Dyson Futura Book" w:cs="Dyson Deva Book"/>
                                  <w:sz w:val="20"/>
                                  <w:szCs w:val="20"/>
                                </w:rPr>
                              </w:pPr>
                              <w:r w:rsidRPr="00655837">
                                <w:rPr>
                                  <w:rFonts w:ascii="Dyson Futura Book" w:hAnsi="Dyson Futura Book" w:cs="Dyson Deva Book"/>
                                  <w:sz w:val="20"/>
                                  <w:szCs w:val="20"/>
                                </w:rPr>
                                <w:t xml:space="preserve">The only hair straightener with flexing plates, the Dyson </w:t>
                              </w:r>
                              <w:proofErr w:type="spellStart"/>
                              <w:r w:rsidRPr="00655837">
                                <w:rPr>
                                  <w:rFonts w:ascii="Dyson Futura Book" w:hAnsi="Dyson Futura Book" w:cs="Dyson Deva Book"/>
                                  <w:sz w:val="20"/>
                                  <w:szCs w:val="20"/>
                                </w:rPr>
                                <w:t>Corrale</w:t>
                              </w:r>
                              <w:proofErr w:type="spellEnd"/>
                              <w:r w:rsidRPr="00655837">
                                <w:rPr>
                                  <w:rFonts w:ascii="Dyson Futura Book" w:hAnsi="Dyson Futura Book" w:cs="Dyson Deva Book"/>
                                  <w:sz w:val="20"/>
                                  <w:szCs w:val="20"/>
                                </w:rPr>
                                <w:t xml:space="preserve">™️ straightener features pioneering </w:t>
                              </w:r>
                              <w:proofErr w:type="spellStart"/>
                              <w:r w:rsidRPr="00655837">
                                <w:rPr>
                                  <w:rFonts w:ascii="Dyson Futura Book" w:hAnsi="Dyson Futura Book" w:cs="Dyson Deva Book"/>
                                  <w:sz w:val="20"/>
                                  <w:szCs w:val="20"/>
                                </w:rPr>
                                <w:t>microhinged</w:t>
                              </w:r>
                              <w:proofErr w:type="spellEnd"/>
                              <w:r w:rsidRPr="00655837">
                                <w:rPr>
                                  <w:rFonts w:ascii="Dyson Futura Book" w:hAnsi="Dyson Futura Book" w:cs="Dyson Deva Book"/>
                                  <w:sz w:val="20"/>
                                  <w:szCs w:val="20"/>
                                </w:rPr>
                                <w:t xml:space="preserve"> plate technology, which flex to shape and gather hair, applying even heat and tension to all the hair strands in every pass and keeping them perfectly aligned, enabling the same desired styles to be achieved more quickly. Suitable for all hair types and providing professional performance, this unique styling tool features a 4-cell </w:t>
                              </w:r>
                              <w:proofErr w:type="spellStart"/>
                              <w:r w:rsidRPr="00655837">
                                <w:rPr>
                                  <w:rFonts w:ascii="Dyson Futura Book" w:hAnsi="Dyson Futura Book" w:cs="Dyson Deva Book"/>
                                  <w:sz w:val="20"/>
                                  <w:szCs w:val="20"/>
                                </w:rPr>
                                <w:t>lithiumion</w:t>
                              </w:r>
                              <w:proofErr w:type="spellEnd"/>
                              <w:r w:rsidRPr="00655837">
                                <w:rPr>
                                  <w:rFonts w:ascii="Dyson Futura Book" w:hAnsi="Dyson Futura Book" w:cs="Dyson Deva Book"/>
                                  <w:sz w:val="20"/>
                                  <w:szCs w:val="20"/>
                                </w:rPr>
                                <w:t xml:space="preserve"> battery technology, delivering the thermal performance of a corded straightener yet cord-free, allowing hair professionals to style anywhere at any time. This leading battery technology offers up to 30 minutes run time and is fully </w:t>
                              </w:r>
                              <w:proofErr w:type="spellStart"/>
                              <w:r w:rsidRPr="00655837">
                                <w:rPr>
                                  <w:rFonts w:ascii="Dyson Futura Book" w:hAnsi="Dyson Futura Book" w:cs="Dyson Deva Book"/>
                                  <w:sz w:val="20"/>
                                  <w:szCs w:val="20"/>
                                </w:rPr>
                                <w:t>rechargable</w:t>
                              </w:r>
                              <w:proofErr w:type="spellEnd"/>
                              <w:r w:rsidRPr="00655837">
                                <w:rPr>
                                  <w:rFonts w:ascii="Dyson Futura Book" w:hAnsi="Dyson Futura Book" w:cs="Dyson Deva Book"/>
                                  <w:sz w:val="20"/>
                                  <w:szCs w:val="20"/>
                                </w:rPr>
                                <w:t xml:space="preserve"> in just 70 minutes. </w:t>
                              </w:r>
                            </w:p>
                            <w:p w14:paraId="6DF8F29D" w14:textId="77777777" w:rsidR="00D15B07" w:rsidRPr="00655837" w:rsidRDefault="00D15B07" w:rsidP="00D15B07">
                              <w:pPr>
                                <w:jc w:val="both"/>
                                <w:rPr>
                                  <w:rFonts w:ascii="Dyson Futura Book" w:hAnsi="Dyson Futura Book" w:cs="Dyson Deva Book"/>
                                  <w:sz w:val="20"/>
                                  <w:szCs w:val="20"/>
                                </w:rPr>
                              </w:pPr>
                            </w:p>
                            <w:p w14:paraId="2E81438E" w14:textId="77777777" w:rsidR="00655837" w:rsidRDefault="00D15B07" w:rsidP="00D15B07">
                              <w:pPr>
                                <w:jc w:val="both"/>
                                <w:rPr>
                                  <w:rFonts w:ascii="Dyson Futura Book" w:hAnsi="Dyson Futura Book" w:cs="Dyson Deva Book"/>
                                  <w:sz w:val="20"/>
                                  <w:szCs w:val="20"/>
                                </w:rPr>
                              </w:pPr>
                              <w:r w:rsidRPr="00655837">
                                <w:rPr>
                                  <w:rFonts w:ascii="Dyson Futura Book" w:hAnsi="Dyson Futura Book" w:cs="Dyson Deva Book"/>
                                  <w:sz w:val="20"/>
                                  <w:szCs w:val="20"/>
                                </w:rPr>
                                <w:t>An exclusive black and purple colourway and a longer cord length is also available for professionals. The Dyson Corrale</w:t>
                              </w:r>
                              <w:r w:rsidRPr="00655837">
                                <w:rPr>
                                  <w:rFonts w:ascii="Dyson Futura Book" w:hAnsi="Dyson Futura Book" w:cs="Dyson Deva Book"/>
                                  <w:sz w:val="20"/>
                                  <w:szCs w:val="20"/>
                                  <w:vertAlign w:val="superscript"/>
                                </w:rPr>
                                <w:t>TM</w:t>
                              </w:r>
                              <w:r w:rsidRPr="00655837">
                                <w:rPr>
                                  <w:rFonts w:ascii="Dyson Futura Book" w:hAnsi="Dyson Futura Book" w:cs="Dyson Deva Book"/>
                                  <w:sz w:val="20"/>
                                  <w:szCs w:val="20"/>
                                </w:rPr>
                                <w:t xml:space="preserve"> straightener offers ultimate styling flexibility to style from salon to session shoots without obstruction of the connection to a power source. Styles can be achieved in less time with a tool engineered to perform in the dynamic professional environments.</w:t>
                              </w:r>
                              <w:r w:rsidR="00A4420F" w:rsidRPr="00655837">
                                <w:rPr>
                                  <w:rFonts w:ascii="Dyson Futura Book" w:hAnsi="Dyson Futura Book" w:cs="Dyson Deva Book"/>
                                  <w:sz w:val="20"/>
                                  <w:szCs w:val="20"/>
                                </w:rPr>
                                <w:tab/>
                              </w:r>
                            </w:p>
                            <w:p w14:paraId="028053DF" w14:textId="247819C4" w:rsidR="00D15B07" w:rsidRPr="00276B1B" w:rsidRDefault="00BB6C92" w:rsidP="00D15B07">
                              <w:pPr>
                                <w:jc w:val="both"/>
                                <w:rPr>
                                  <w:rFonts w:ascii="Dyson Deva Book" w:hAnsi="Dyson Deva Book" w:cs="Dyson Deva Book"/>
                                  <w:sz w:val="12"/>
                                  <w:szCs w:val="12"/>
                                </w:rPr>
                              </w:pPr>
                              <w:r w:rsidRPr="00655837">
                                <w:rPr>
                                  <w:rFonts w:ascii="Dyson Futura Book" w:hAnsi="Dyson Futura Book" w:cs="Dyson Deva Book"/>
                                  <w:sz w:val="20"/>
                                  <w:szCs w:val="20"/>
                                </w:rPr>
                                <w:br/>
                              </w:r>
                              <w:hyperlink r:id="rId30" w:history="1">
                                <w:r w:rsidRPr="00655837">
                                  <w:rPr>
                                    <w:rStyle w:val="Hyperlink"/>
                                    <w:rFonts w:ascii="Dyson Futura Book" w:hAnsi="Dyson Futura Book" w:cs="Dyson Deva Book"/>
                                    <w:sz w:val="20"/>
                                    <w:szCs w:val="20"/>
                                  </w:rPr>
                                  <w:t>More Information</w:t>
                                </w:r>
                              </w:hyperlink>
                              <w:r>
                                <w:rPr>
                                  <w:rFonts w:ascii="Dyson Deva Book" w:hAnsi="Dyson Deva Book" w:cs="Dyson Deva Book"/>
                                  <w:sz w:val="20"/>
                                  <w:szCs w:val="20"/>
                                </w:rPr>
                                <w:t xml:space="preserve"> </w:t>
                              </w:r>
                            </w:p>
                            <w:p w14:paraId="101E359B" w14:textId="77777777" w:rsidR="00D15B07" w:rsidRPr="0077287A" w:rsidRDefault="00D15B07" w:rsidP="00D15B07">
                              <w:pPr>
                                <w:jc w:val="both"/>
                                <w:rPr>
                                  <w:rFonts w:ascii="Dyson Futura Book" w:hAnsi="Dyson Futura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descr="Ein Bild, das Person, Kleidung, Waffe, Im Haus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968240" y="2148840"/>
                            <a:ext cx="1635760" cy="2049780"/>
                          </a:xfrm>
                          <a:prstGeom prst="rect">
                            <a:avLst/>
                          </a:prstGeom>
                        </pic:spPr>
                      </pic:pic>
                      <pic:pic xmlns:pic="http://schemas.openxmlformats.org/drawingml/2006/picture">
                        <pic:nvPicPr>
                          <pic:cNvPr id="26" name="Picture 26" descr="Ein Bild, das Person, Kleidung, Menschliches Gesicht, Mode enthält.&#10;&#10;Automatisch generierte Beschreibu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983480" y="6431280"/>
                            <a:ext cx="1665605" cy="2082165"/>
                          </a:xfrm>
                          <a:prstGeom prst="rect">
                            <a:avLst/>
                          </a:prstGeom>
                        </pic:spPr>
                      </pic:pic>
                      <pic:pic xmlns:pic="http://schemas.openxmlformats.org/drawingml/2006/picture">
                        <pic:nvPicPr>
                          <pic:cNvPr id="27" name="Picture 27" descr="Ein Bild, das Kleidung, Person, Menschliches Gesicht, Mädchen enthält.&#10;&#10;Automatisch generierte Beschreibu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983480" y="4297680"/>
                            <a:ext cx="1628140" cy="2037715"/>
                          </a:xfrm>
                          <a:prstGeom prst="rect">
                            <a:avLst/>
                          </a:prstGeom>
                        </pic:spPr>
                      </pic:pic>
                    </wpg:wgp>
                  </a:graphicData>
                </a:graphic>
              </wp:anchor>
            </w:drawing>
          </mc:Choice>
          <mc:Fallback>
            <w:pict>
              <v:group w14:anchorId="2A24C6D6" id="Gruppieren 3" o:spid="_x0000_s1044" style="position:absolute;left:0;text-align:left;margin-left:-46.15pt;margin-top:-149.2pt;width:593.55pt;height:757pt;z-index:251658265" coordsize="75380,961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j//sP/v/Awq+juV1tvs5AAAAAElFTkSu&#10;QmCCUEsDBAoAAAAAAAAAIQBXto61gbwAAIG8AAAVAAAAZHJzL21lZGlhL2ltYWdlMi5qcGVn/9j/&#10;4AAQSkZJRgABAQEA3ADcAAD/2wBDAAIBAQEBAQIBAQECAgICAgQDAgICAgUEBAMEBgUGBgYFBgYG&#10;BwkIBgcJBwYGCAsICQoKCgoKBggLDAsKDAkKCgr/2wBDAQICAgICAgUDAwUKBwYHCgoKCgoKCgoK&#10;CgoKCgoKCgoKCgoKCgoKCgoKCgoKCgoKCgoKCgoKCgoKCgoKCgoKCgr/wAARCAHtAY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">
                <v:shape id="Picture 47" o:spid="_x0000_s1045" type="#_x0000_t75" alt="Ein Bild, das Screenshot, Rechteck, Bilderrahmen, Design enthält.&#10;&#10;Automatisch generierte Beschreibung" style="position:absolute;width:75380;height:9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">
                  <v:imagedata r:id="rId33" o:title="Ein Bild, das Screenshot, Rechteck, Bilderrahmen, Design enthält" croptop="5847f"/>
                </v:shape>
                <v:shape id="Text Box 40" o:spid="_x0000_s1046" type="#_x0000_t202" style="position:absolute;left:7467;top:21640;width:36792;height:5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3BA022E" w14:textId="77777777" w:rsidR="00D15B07" w:rsidRPr="008517DD" w:rsidRDefault="00D15B07" w:rsidP="00D15B07">
                        <w:pPr>
                          <w:jc w:val="both"/>
                          <w:rPr>
                            <w:rFonts w:ascii="Dyson Futura Book" w:hAnsi="Dyson Futura Book"/>
                            <w:color w:val="FF0000"/>
                            <w:sz w:val="16"/>
                            <w:szCs w:val="16"/>
                          </w:rPr>
                        </w:pPr>
                      </w:p>
                      <w:p w14:paraId="01F267EC" w14:textId="77777777" w:rsidR="00D15B07" w:rsidRPr="00C36747" w:rsidRDefault="00D15B07" w:rsidP="00D15B07">
                        <w:pPr>
                          <w:rPr>
                            <w:rFonts w:ascii="Dyson Futura Heavy" w:hAnsi="Dyson Futura Heavy"/>
                            <w:b/>
                            <w:bCs/>
                            <w:color w:val="7030A0"/>
                            <w:sz w:val="28"/>
                            <w:szCs w:val="28"/>
                          </w:rPr>
                        </w:pPr>
                        <w:r w:rsidRPr="00C36747">
                          <w:rPr>
                            <w:rFonts w:ascii="Dyson Futura Heavy" w:hAnsi="Dyson Futura Heavy"/>
                            <w:b/>
                            <w:bCs/>
                            <w:color w:val="7030A0"/>
                            <w:sz w:val="28"/>
                            <w:szCs w:val="28"/>
                          </w:rPr>
                          <w:t xml:space="preserve">Dyson </w:t>
                        </w:r>
                        <w:proofErr w:type="spellStart"/>
                        <w:r w:rsidRPr="00C36747">
                          <w:rPr>
                            <w:rFonts w:ascii="Dyson Futura Heavy" w:hAnsi="Dyson Futura Heavy"/>
                            <w:b/>
                            <w:bCs/>
                            <w:color w:val="7030A0"/>
                            <w:sz w:val="28"/>
                            <w:szCs w:val="28"/>
                          </w:rPr>
                          <w:t>Corrale</w:t>
                        </w:r>
                        <w:proofErr w:type="spellEnd"/>
                        <w:r w:rsidRPr="00C36747">
                          <w:rPr>
                            <w:rFonts w:ascii="Dyson Futura Heavy" w:hAnsi="Dyson Futura Heavy"/>
                            <w:b/>
                            <w:bCs/>
                            <w:color w:val="7030A0"/>
                            <w:sz w:val="28"/>
                            <w:szCs w:val="28"/>
                          </w:rPr>
                          <w:t xml:space="preserve">™ hair straightener Professional </w:t>
                        </w:r>
                      </w:p>
                      <w:p w14:paraId="4B89679B" w14:textId="77777777" w:rsidR="00D15B07" w:rsidRPr="004F6562" w:rsidRDefault="00D15B07" w:rsidP="00D15B07">
                        <w:pPr>
                          <w:rPr>
                            <w:rFonts w:ascii="Dyson Futura Heavy" w:hAnsi="Dyson Futura Heavy"/>
                            <w:b/>
                            <w:bCs/>
                            <w:color w:val="C3388D"/>
                            <w:sz w:val="20"/>
                            <w:szCs w:val="20"/>
                          </w:rPr>
                        </w:pPr>
                      </w:p>
                      <w:p w14:paraId="715878DA" w14:textId="77777777" w:rsidR="00D15B07" w:rsidRPr="00655837" w:rsidRDefault="00D15B07" w:rsidP="00D15B07">
                        <w:pPr>
                          <w:jc w:val="both"/>
                          <w:rPr>
                            <w:rFonts w:ascii="Dyson Futura Book" w:hAnsi="Dyson Futura Book" w:cs="Dyson Deva Book"/>
                            <w:sz w:val="20"/>
                            <w:szCs w:val="20"/>
                          </w:rPr>
                        </w:pPr>
                        <w:r w:rsidRPr="00655837">
                          <w:rPr>
                            <w:rFonts w:ascii="Dyson Futura Book" w:hAnsi="Dyson Futura Book" w:cs="Dyson Deva Book"/>
                            <w:sz w:val="20"/>
                            <w:szCs w:val="20"/>
                          </w:rPr>
                          <w:t xml:space="preserve">Dyson </w:t>
                        </w:r>
                        <w:proofErr w:type="spellStart"/>
                        <w:r w:rsidRPr="00655837">
                          <w:rPr>
                            <w:rFonts w:ascii="Dyson Futura Book" w:hAnsi="Dyson Futura Book" w:cs="Dyson Deva Book"/>
                            <w:sz w:val="20"/>
                            <w:szCs w:val="20"/>
                          </w:rPr>
                          <w:t>Corrale</w:t>
                        </w:r>
                        <w:proofErr w:type="spellEnd"/>
                        <w:r w:rsidRPr="00655837">
                          <w:rPr>
                            <w:rFonts w:ascii="Dyson Futura Book" w:hAnsi="Dyson Futura Book" w:cs="Dyson Deva Book"/>
                            <w:sz w:val="20"/>
                            <w:szCs w:val="20"/>
                          </w:rPr>
                          <w:t xml:space="preserve">™ straightener Powered by a relentless approach to research, experimentation and testing, coupled with the desire to constantly reengineer and improve professional technology, Dyson has unveiled the Dyson </w:t>
                        </w:r>
                        <w:proofErr w:type="spellStart"/>
                        <w:r w:rsidRPr="00655837">
                          <w:rPr>
                            <w:rFonts w:ascii="Dyson Futura Book" w:hAnsi="Dyson Futura Book" w:cs="Dyson Deva Book"/>
                            <w:sz w:val="20"/>
                            <w:szCs w:val="20"/>
                          </w:rPr>
                          <w:t>Corrale</w:t>
                        </w:r>
                        <w:proofErr w:type="spellEnd"/>
                        <w:r w:rsidRPr="00655837">
                          <w:rPr>
                            <w:rFonts w:ascii="Dyson Futura Book" w:hAnsi="Dyson Futura Book" w:cs="Dyson Deva Book"/>
                            <w:sz w:val="20"/>
                            <w:szCs w:val="20"/>
                          </w:rPr>
                          <w:t xml:space="preserve">™️ straightener – the first and only straightener with flexing plate technology that delivers enhanced styling with half the damage. </w:t>
                        </w:r>
                      </w:p>
                      <w:p w14:paraId="6A214857" w14:textId="77777777" w:rsidR="00D15B07" w:rsidRPr="00655837" w:rsidRDefault="00D15B07" w:rsidP="00D15B07">
                        <w:pPr>
                          <w:jc w:val="both"/>
                          <w:rPr>
                            <w:rFonts w:ascii="Dyson Futura Book" w:hAnsi="Dyson Futura Book" w:cs="Dyson Deva Book"/>
                            <w:sz w:val="20"/>
                            <w:szCs w:val="20"/>
                          </w:rPr>
                        </w:pPr>
                      </w:p>
                      <w:p w14:paraId="19E12945" w14:textId="77777777" w:rsidR="00D15B07" w:rsidRPr="00655837" w:rsidRDefault="00D15B07" w:rsidP="00D15B07">
                        <w:pPr>
                          <w:jc w:val="both"/>
                          <w:rPr>
                            <w:rFonts w:ascii="Dyson Futura Book" w:hAnsi="Dyson Futura Book" w:cs="Dyson Deva Book"/>
                            <w:sz w:val="20"/>
                            <w:szCs w:val="20"/>
                          </w:rPr>
                        </w:pPr>
                        <w:r w:rsidRPr="00655837">
                          <w:rPr>
                            <w:rFonts w:ascii="Dyson Futura Book" w:hAnsi="Dyson Futura Book" w:cs="Dyson Deva Book"/>
                            <w:sz w:val="20"/>
                            <w:szCs w:val="20"/>
                          </w:rPr>
                          <w:t xml:space="preserve">The only hair straightener with flexing plates, the Dyson </w:t>
                        </w:r>
                        <w:proofErr w:type="spellStart"/>
                        <w:r w:rsidRPr="00655837">
                          <w:rPr>
                            <w:rFonts w:ascii="Dyson Futura Book" w:hAnsi="Dyson Futura Book" w:cs="Dyson Deva Book"/>
                            <w:sz w:val="20"/>
                            <w:szCs w:val="20"/>
                          </w:rPr>
                          <w:t>Corrale</w:t>
                        </w:r>
                        <w:proofErr w:type="spellEnd"/>
                        <w:r w:rsidRPr="00655837">
                          <w:rPr>
                            <w:rFonts w:ascii="Dyson Futura Book" w:hAnsi="Dyson Futura Book" w:cs="Dyson Deva Book"/>
                            <w:sz w:val="20"/>
                            <w:szCs w:val="20"/>
                          </w:rPr>
                          <w:t xml:space="preserve">™️ straightener features pioneering </w:t>
                        </w:r>
                        <w:proofErr w:type="spellStart"/>
                        <w:r w:rsidRPr="00655837">
                          <w:rPr>
                            <w:rFonts w:ascii="Dyson Futura Book" w:hAnsi="Dyson Futura Book" w:cs="Dyson Deva Book"/>
                            <w:sz w:val="20"/>
                            <w:szCs w:val="20"/>
                          </w:rPr>
                          <w:t>microhinged</w:t>
                        </w:r>
                        <w:proofErr w:type="spellEnd"/>
                        <w:r w:rsidRPr="00655837">
                          <w:rPr>
                            <w:rFonts w:ascii="Dyson Futura Book" w:hAnsi="Dyson Futura Book" w:cs="Dyson Deva Book"/>
                            <w:sz w:val="20"/>
                            <w:szCs w:val="20"/>
                          </w:rPr>
                          <w:t xml:space="preserve"> plate technology, which flex to shape and gather hair, applying even heat and tension to all the hair strands in every pass and keeping them perfectly aligned, enabling the same desired styles to be achieved more quickly. Suitable for all hair types and providing professional performance, this unique styling tool features a 4-cell </w:t>
                        </w:r>
                        <w:proofErr w:type="spellStart"/>
                        <w:r w:rsidRPr="00655837">
                          <w:rPr>
                            <w:rFonts w:ascii="Dyson Futura Book" w:hAnsi="Dyson Futura Book" w:cs="Dyson Deva Book"/>
                            <w:sz w:val="20"/>
                            <w:szCs w:val="20"/>
                          </w:rPr>
                          <w:t>lithiumion</w:t>
                        </w:r>
                        <w:proofErr w:type="spellEnd"/>
                        <w:r w:rsidRPr="00655837">
                          <w:rPr>
                            <w:rFonts w:ascii="Dyson Futura Book" w:hAnsi="Dyson Futura Book" w:cs="Dyson Deva Book"/>
                            <w:sz w:val="20"/>
                            <w:szCs w:val="20"/>
                          </w:rPr>
                          <w:t xml:space="preserve"> battery technology, delivering the thermal performance of a corded straightener yet cord-free, allowing hair professionals to style anywhere at any time. This leading battery technology offers up to 30 minutes run time and is fully </w:t>
                        </w:r>
                        <w:proofErr w:type="spellStart"/>
                        <w:r w:rsidRPr="00655837">
                          <w:rPr>
                            <w:rFonts w:ascii="Dyson Futura Book" w:hAnsi="Dyson Futura Book" w:cs="Dyson Deva Book"/>
                            <w:sz w:val="20"/>
                            <w:szCs w:val="20"/>
                          </w:rPr>
                          <w:t>rechargable</w:t>
                        </w:r>
                        <w:proofErr w:type="spellEnd"/>
                        <w:r w:rsidRPr="00655837">
                          <w:rPr>
                            <w:rFonts w:ascii="Dyson Futura Book" w:hAnsi="Dyson Futura Book" w:cs="Dyson Deva Book"/>
                            <w:sz w:val="20"/>
                            <w:szCs w:val="20"/>
                          </w:rPr>
                          <w:t xml:space="preserve"> in just 70 minutes. </w:t>
                        </w:r>
                      </w:p>
                      <w:p w14:paraId="6DF8F29D" w14:textId="77777777" w:rsidR="00D15B07" w:rsidRPr="00655837" w:rsidRDefault="00D15B07" w:rsidP="00D15B07">
                        <w:pPr>
                          <w:jc w:val="both"/>
                          <w:rPr>
                            <w:rFonts w:ascii="Dyson Futura Book" w:hAnsi="Dyson Futura Book" w:cs="Dyson Deva Book"/>
                            <w:sz w:val="20"/>
                            <w:szCs w:val="20"/>
                          </w:rPr>
                        </w:pPr>
                      </w:p>
                      <w:p w14:paraId="2E81438E" w14:textId="77777777" w:rsidR="00655837" w:rsidRDefault="00D15B07" w:rsidP="00D15B07">
                        <w:pPr>
                          <w:jc w:val="both"/>
                          <w:rPr>
                            <w:rFonts w:ascii="Dyson Futura Book" w:hAnsi="Dyson Futura Book" w:cs="Dyson Deva Book"/>
                            <w:sz w:val="20"/>
                            <w:szCs w:val="20"/>
                          </w:rPr>
                        </w:pPr>
                        <w:r w:rsidRPr="00655837">
                          <w:rPr>
                            <w:rFonts w:ascii="Dyson Futura Book" w:hAnsi="Dyson Futura Book" w:cs="Dyson Deva Book"/>
                            <w:sz w:val="20"/>
                            <w:szCs w:val="20"/>
                          </w:rPr>
                          <w:t>An exclusive black and purple colourway and a longer cord length is also available for professionals. The Dyson Corrale</w:t>
                        </w:r>
                        <w:r w:rsidRPr="00655837">
                          <w:rPr>
                            <w:rFonts w:ascii="Dyson Futura Book" w:hAnsi="Dyson Futura Book" w:cs="Dyson Deva Book"/>
                            <w:sz w:val="20"/>
                            <w:szCs w:val="20"/>
                            <w:vertAlign w:val="superscript"/>
                          </w:rPr>
                          <w:t>TM</w:t>
                        </w:r>
                        <w:r w:rsidRPr="00655837">
                          <w:rPr>
                            <w:rFonts w:ascii="Dyson Futura Book" w:hAnsi="Dyson Futura Book" w:cs="Dyson Deva Book"/>
                            <w:sz w:val="20"/>
                            <w:szCs w:val="20"/>
                          </w:rPr>
                          <w:t xml:space="preserve"> straightener offers ultimate styling flexibility to style from salon to session shoots without obstruction of the connection to a power source. Styles can be achieved in less time with a tool engineered to perform in the dynamic professional environments.</w:t>
                        </w:r>
                        <w:r w:rsidR="00A4420F" w:rsidRPr="00655837">
                          <w:rPr>
                            <w:rFonts w:ascii="Dyson Futura Book" w:hAnsi="Dyson Futura Book" w:cs="Dyson Deva Book"/>
                            <w:sz w:val="20"/>
                            <w:szCs w:val="20"/>
                          </w:rPr>
                          <w:tab/>
                        </w:r>
                      </w:p>
                      <w:p w14:paraId="028053DF" w14:textId="247819C4" w:rsidR="00D15B07" w:rsidRPr="00276B1B" w:rsidRDefault="00BB6C92" w:rsidP="00D15B07">
                        <w:pPr>
                          <w:jc w:val="both"/>
                          <w:rPr>
                            <w:rFonts w:ascii="Dyson Deva Book" w:hAnsi="Dyson Deva Book" w:cs="Dyson Deva Book"/>
                            <w:sz w:val="12"/>
                            <w:szCs w:val="12"/>
                          </w:rPr>
                        </w:pPr>
                        <w:r w:rsidRPr="00655837">
                          <w:rPr>
                            <w:rFonts w:ascii="Dyson Futura Book" w:hAnsi="Dyson Futura Book" w:cs="Dyson Deva Book"/>
                            <w:sz w:val="20"/>
                            <w:szCs w:val="20"/>
                          </w:rPr>
                          <w:br/>
                        </w:r>
                        <w:hyperlink r:id="rId34" w:history="1">
                          <w:r w:rsidRPr="00655837">
                            <w:rPr>
                              <w:rStyle w:val="Hyperlink"/>
                              <w:rFonts w:ascii="Dyson Futura Book" w:hAnsi="Dyson Futura Book" w:cs="Dyson Deva Book"/>
                              <w:sz w:val="20"/>
                              <w:szCs w:val="20"/>
                            </w:rPr>
                            <w:t>More Information</w:t>
                          </w:r>
                        </w:hyperlink>
                        <w:r>
                          <w:rPr>
                            <w:rFonts w:ascii="Dyson Deva Book" w:hAnsi="Dyson Deva Book" w:cs="Dyson Deva Book"/>
                            <w:sz w:val="20"/>
                            <w:szCs w:val="20"/>
                          </w:rPr>
                          <w:t xml:space="preserve"> </w:t>
                        </w:r>
                      </w:p>
                      <w:p w14:paraId="101E359B" w14:textId="77777777" w:rsidR="00D15B07" w:rsidRPr="0077287A" w:rsidRDefault="00D15B07" w:rsidP="00D15B07">
                        <w:pPr>
                          <w:jc w:val="both"/>
                          <w:rPr>
                            <w:rFonts w:ascii="Dyson Futura Book" w:hAnsi="Dyson Futura Book"/>
                            <w:sz w:val="20"/>
                            <w:szCs w:val="20"/>
                          </w:rPr>
                        </w:pPr>
                      </w:p>
                    </w:txbxContent>
                  </v:textbox>
                </v:shape>
                <v:shape id="Picture 25" o:spid="_x0000_s1047" type="#_x0000_t75" alt="Ein Bild, das Person, Kleidung, Waffe, Im Haus enthält.&#10;&#10;Automatisch generierte Beschreibung" style="position:absolute;left:49682;top:21488;width:16358;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">
                  <v:imagedata r:id="rId18" o:title="Ein Bild, das Person, Kleidung, Waffe, Im Haus enthält"/>
                </v:shape>
                <v:shape id="Picture 26" o:spid="_x0000_s1048" type="#_x0000_t75" alt="Ein Bild, das Person, Kleidung, Menschliches Gesicht, Mode enthält.&#10;&#10;Automatisch generierte Beschreibung" style="position:absolute;left:49834;top:64312;width:16656;height:2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">
                  <v:imagedata r:id="rId35" o:title="Ein Bild, das Person, Kleidung, Menschliches Gesicht, Mode enthält"/>
                </v:shape>
                <v:shape id="Picture 27" o:spid="_x0000_s1049" type="#_x0000_t75" alt="Ein Bild, das Kleidung, Person, Menschliches Gesicht, Mädchen enthält.&#10;&#10;Automatisch generierte Beschreibung" style="position:absolute;left:49834;top:42976;width:16282;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">
                  <v:imagedata r:id="rId36" o:title="Ein Bild, das Kleidung, Person, Menschliches Gesicht, Mädchen enthält"/>
                </v:shape>
              </v:group>
            </w:pict>
          </mc:Fallback>
        </mc:AlternateContent>
      </w:r>
    </w:p>
    <w:p w14:paraId="6D75F6A0" w14:textId="40503BEA"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06CC4119" w14:textId="04A594BD"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00E563D3" w14:textId="6D19D163"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7B1E966C" w14:textId="00FA4FB6"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744829DC" w14:textId="39041A46"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78C6B7AE" w14:textId="2B0DD4D5"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5663F449" w14:textId="00FBEAB4"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29F167B6" w14:textId="0440A751"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6BBA8448" w14:textId="11B0BE0C"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3B5C5250" w14:textId="6BAE5E56"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14F4101C" w14:textId="6A3831CE"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081E974E"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3039833C"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3FCBF5AA" w14:textId="485A8C16"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1C49DB92" w14:textId="66D18685"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3B628478" w14:textId="02729D7F"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601B803D" w14:textId="0BCA7B15"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78DB5769" w14:textId="37BE7A52"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73975214"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75028ADB"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7AB8888D"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13109640"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61DBFAEC"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69534477"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6EE54B9E"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356C85A5"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573C5C00" w14:textId="77777777" w:rsidR="003266D6" w:rsidRPr="0021128A" w:rsidRDefault="003266D6" w:rsidP="001B0E87">
      <w:pPr>
        <w:spacing w:before="120"/>
        <w:jc w:val="both"/>
        <w:rPr>
          <w:rFonts w:ascii="Dyson Futura Medium" w:eastAsia="Arial Unicode MS" w:hAnsi="Dyson Futura Medium" w:cs="Times New Roman"/>
          <w:sz w:val="22"/>
          <w:szCs w:val="22"/>
          <w:bdr w:val="nil"/>
          <w:lang w:val="de-DE"/>
        </w:rPr>
      </w:pPr>
    </w:p>
    <w:p w14:paraId="6D76F77F" w14:textId="77777777" w:rsidR="003E49A3" w:rsidRDefault="003E49A3" w:rsidP="001B0E87">
      <w:pPr>
        <w:spacing w:before="120"/>
        <w:jc w:val="both"/>
        <w:rPr>
          <w:rFonts w:ascii="Dyson Futura Medium" w:eastAsia="Arial Unicode MS" w:hAnsi="Dyson Futura Medium" w:cs="Times New Roman"/>
          <w:sz w:val="22"/>
          <w:szCs w:val="22"/>
          <w:bdr w:val="nil"/>
          <w:lang w:val="de-DE"/>
        </w:rPr>
      </w:pPr>
    </w:p>
    <w:p w14:paraId="7B7CF1FD" w14:textId="222E837C" w:rsidR="001B0E87" w:rsidRPr="001B0E87" w:rsidRDefault="001B0E87" w:rsidP="001B0E87">
      <w:pPr>
        <w:spacing w:before="120"/>
        <w:jc w:val="both"/>
        <w:rPr>
          <w:rFonts w:ascii="Dyson Futura Medium" w:eastAsia="Arial Unicode MS" w:hAnsi="Dyson Futura Medium" w:cs="Times New Roman"/>
          <w:sz w:val="22"/>
          <w:szCs w:val="22"/>
          <w:bdr w:val="nil"/>
          <w:lang w:val="de-DE"/>
        </w:rPr>
      </w:pPr>
      <w:r w:rsidRPr="001B0E87">
        <w:rPr>
          <w:rFonts w:ascii="Dyson Futura Medium" w:eastAsia="Arial Unicode MS" w:hAnsi="Dyson Futura Medium" w:cs="Times New Roman"/>
          <w:sz w:val="22"/>
          <w:szCs w:val="22"/>
          <w:bdr w:val="nil"/>
          <w:lang w:val="de-DE"/>
        </w:rPr>
        <w:t>Kontakt</w:t>
      </w:r>
    </w:p>
    <w:p w14:paraId="035C82F5" w14:textId="3FF8F5EA" w:rsidR="001B0E87" w:rsidRDefault="001B0E87" w:rsidP="000E3C76">
      <w:pPr>
        <w:pStyle w:val="BodyText"/>
        <w:tabs>
          <w:tab w:val="left" w:pos="8688"/>
        </w:tabs>
        <w:spacing w:before="120" w:beforeAutospacing="0"/>
        <w:rPr>
          <w:rFonts w:ascii="Dyson Futura Medium" w:hAnsi="Dyson Futura Medium"/>
          <w:sz w:val="20"/>
          <w:szCs w:val="20"/>
        </w:rPr>
      </w:pPr>
      <w:r w:rsidRPr="00021EF5">
        <w:rPr>
          <w:rFonts w:ascii="Dyson Futura Book" w:hAnsi="Dyson Futura Book"/>
          <w:sz w:val="20"/>
          <w:szCs w:val="20"/>
        </w:rPr>
        <w:t>Für</w:t>
      </w:r>
      <w:r w:rsidRPr="00021EF5">
        <w:rPr>
          <w:rFonts w:ascii="Dyson Futura Book" w:hAnsi="Dyson Futura Book"/>
          <w:spacing w:val="-7"/>
          <w:sz w:val="20"/>
          <w:szCs w:val="20"/>
        </w:rPr>
        <w:t xml:space="preserve"> </w:t>
      </w:r>
      <w:r w:rsidRPr="00021EF5">
        <w:rPr>
          <w:rFonts w:ascii="Dyson Futura Book" w:hAnsi="Dyson Futura Book"/>
          <w:sz w:val="20"/>
          <w:szCs w:val="20"/>
        </w:rPr>
        <w:t>weitere</w:t>
      </w:r>
      <w:r w:rsidRPr="00021EF5">
        <w:rPr>
          <w:rFonts w:ascii="Dyson Futura Book" w:hAnsi="Dyson Futura Book"/>
          <w:spacing w:val="-7"/>
          <w:sz w:val="20"/>
          <w:szCs w:val="20"/>
        </w:rPr>
        <w:t xml:space="preserve"> </w:t>
      </w:r>
      <w:r w:rsidRPr="00021EF5">
        <w:rPr>
          <w:rFonts w:ascii="Dyson Futura Book" w:hAnsi="Dyson Futura Book"/>
          <w:sz w:val="20"/>
          <w:szCs w:val="20"/>
        </w:rPr>
        <w:t>Informationen</w:t>
      </w:r>
      <w:r w:rsidRPr="00021EF5">
        <w:rPr>
          <w:rFonts w:ascii="Dyson Futura Book" w:hAnsi="Dyson Futura Book"/>
          <w:spacing w:val="-8"/>
          <w:sz w:val="20"/>
          <w:szCs w:val="20"/>
        </w:rPr>
        <w:t xml:space="preserve"> </w:t>
      </w:r>
      <w:r w:rsidRPr="00021EF5">
        <w:rPr>
          <w:rFonts w:ascii="Dyson Futura Book" w:hAnsi="Dyson Futura Book"/>
          <w:sz w:val="20"/>
          <w:szCs w:val="20"/>
        </w:rPr>
        <w:t>kontaktiere</w:t>
      </w:r>
      <w:r w:rsidRPr="00021EF5">
        <w:rPr>
          <w:rFonts w:ascii="Dyson Futura Book" w:hAnsi="Dyson Futura Book"/>
          <w:spacing w:val="-7"/>
          <w:sz w:val="20"/>
          <w:szCs w:val="20"/>
        </w:rPr>
        <w:t xml:space="preserve"> </w:t>
      </w:r>
      <w:r w:rsidRPr="00021EF5">
        <w:rPr>
          <w:rFonts w:ascii="Dyson Futura Book" w:hAnsi="Dyson Futura Book"/>
          <w:sz w:val="20"/>
          <w:szCs w:val="20"/>
        </w:rPr>
        <w:t>bitte</w:t>
      </w:r>
      <w:r>
        <w:rPr>
          <w:rFonts w:ascii="Dyson Futura Book" w:hAnsi="Dyson Futura Book"/>
          <w:sz w:val="20"/>
          <w:szCs w:val="20"/>
        </w:rPr>
        <w:t>:</w:t>
      </w:r>
      <w:r w:rsidRPr="00021EF5">
        <w:rPr>
          <w:rFonts w:ascii="Dyson Futura Book" w:hAnsi="Dyson Futura Book"/>
          <w:sz w:val="20"/>
          <w:szCs w:val="20"/>
        </w:rPr>
        <w:t xml:space="preserve"> </w:t>
      </w:r>
      <w:r w:rsidR="000E3C76">
        <w:rPr>
          <w:rFonts w:ascii="Dyson Futura Book" w:hAnsi="Dyson Futura Book"/>
          <w:sz w:val="20"/>
          <w:szCs w:val="20"/>
        </w:rPr>
        <w:tab/>
      </w:r>
    </w:p>
    <w:p w14:paraId="4475050D" w14:textId="50765A3E" w:rsidR="001B0E87" w:rsidRPr="001B0E87" w:rsidRDefault="001B0E87" w:rsidP="001B0E87">
      <w:pPr>
        <w:pStyle w:val="BodyText"/>
        <w:spacing w:before="120" w:beforeAutospacing="0"/>
        <w:rPr>
          <w:rFonts w:ascii="Dyson Futura Medium" w:hAnsi="Dyson Futura Medium"/>
          <w:sz w:val="19"/>
          <w:szCs w:val="19"/>
        </w:rPr>
      </w:pPr>
      <w:r w:rsidRPr="001B0E87">
        <w:rPr>
          <w:rFonts w:ascii="Dyson Futura Medium" w:hAnsi="Dyson Futura Medium"/>
          <w:sz w:val="20"/>
          <w:szCs w:val="20"/>
        </w:rPr>
        <w:t xml:space="preserve">Tatjana Reinders </w:t>
      </w:r>
      <w:r w:rsidRPr="001B0E87">
        <w:rPr>
          <w:rFonts w:ascii="Dyson Futura Medium" w:hAnsi="Dyson Futura Medium"/>
          <w:sz w:val="20"/>
          <w:szCs w:val="20"/>
        </w:rPr>
        <w:br/>
      </w:r>
      <w:hyperlink r:id="rId37" w:history="1">
        <w:r w:rsidRPr="001B0E87">
          <w:rPr>
            <w:rStyle w:val="Hyperlink"/>
            <w:rFonts w:ascii="Dyson Futura Medium" w:eastAsiaTheme="minorHAnsi" w:hAnsi="Dyson Futura Medium" w:cstheme="minorBidi"/>
            <w:spacing w:val="-2"/>
            <w:sz w:val="20"/>
            <w:szCs w:val="20"/>
            <w:lang w:eastAsia="en-US"/>
          </w:rPr>
          <w:t>tatjana.reinders@dyson.com</w:t>
        </w:r>
      </w:hyperlink>
      <w:r w:rsidRPr="001B0E87">
        <w:rPr>
          <w:rStyle w:val="Hyperlink"/>
          <w:rFonts w:ascii="Dyson Futura Medium" w:eastAsiaTheme="minorHAnsi" w:hAnsi="Dyson Futura Medium" w:cstheme="minorBidi"/>
          <w:spacing w:val="-2"/>
          <w:sz w:val="20"/>
          <w:szCs w:val="20"/>
          <w:lang w:eastAsia="en-US"/>
        </w:rPr>
        <w:t xml:space="preserve"> </w:t>
      </w:r>
      <w:r w:rsidRPr="001B0E87">
        <w:rPr>
          <w:rStyle w:val="Hyperlink"/>
          <w:rFonts w:eastAsiaTheme="minorHAnsi" w:cstheme="minorBidi"/>
          <w:lang w:eastAsia="en-US"/>
        </w:rPr>
        <w:br/>
      </w:r>
      <w:r>
        <w:rPr>
          <w:rFonts w:ascii="Dyson Futura Book" w:hAnsi="Dyson Futura Book"/>
          <w:sz w:val="20"/>
          <w:szCs w:val="20"/>
        </w:rPr>
        <w:br/>
      </w:r>
      <w:r w:rsidRPr="001B0E87">
        <w:rPr>
          <w:rFonts w:ascii="Dyson Futura Book" w:hAnsi="Dyson Futura Book"/>
          <w:sz w:val="20"/>
          <w:szCs w:val="20"/>
        </w:rPr>
        <w:t>oder</w:t>
      </w:r>
      <w:r>
        <w:rPr>
          <w:rFonts w:ascii="Dyson Futura Book" w:hAnsi="Dyson Futura Book"/>
          <w:sz w:val="20"/>
          <w:szCs w:val="20"/>
        </w:rPr>
        <w:br/>
      </w:r>
      <w:r>
        <w:rPr>
          <w:rFonts w:ascii="Dyson Futura Book" w:hAnsi="Dyson Futura Book"/>
          <w:sz w:val="20"/>
          <w:szCs w:val="20"/>
        </w:rPr>
        <w:br/>
      </w:r>
      <w:r w:rsidRPr="001B0E87">
        <w:rPr>
          <w:rFonts w:ascii="Dyson Futura Medium" w:hAnsi="Dyson Futura Medium"/>
          <w:sz w:val="20"/>
          <w:szCs w:val="20"/>
        </w:rPr>
        <w:t>Dyson Press Office</w:t>
      </w:r>
      <w:r w:rsidRPr="001B0E87">
        <w:rPr>
          <w:rFonts w:ascii="Dyson Futura Medium" w:hAnsi="Dyson Futura Medium"/>
          <w:sz w:val="20"/>
          <w:szCs w:val="20"/>
        </w:rPr>
        <w:br/>
      </w:r>
      <w:hyperlink r:id="rId38" w:history="1">
        <w:r w:rsidRPr="001B0E87">
          <w:rPr>
            <w:rStyle w:val="Hyperlink"/>
            <w:rFonts w:ascii="Dyson Futura Medium" w:hAnsi="Dyson Futura Medium"/>
            <w:spacing w:val="-2"/>
            <w:sz w:val="20"/>
            <w:szCs w:val="20"/>
          </w:rPr>
          <w:t>dyson-press@osk.de</w:t>
        </w:r>
      </w:hyperlink>
      <w:r w:rsidRPr="001B0E87">
        <w:rPr>
          <w:rFonts w:ascii="Dyson Futura Medium" w:hAnsi="Dyson Futura Medium"/>
          <w:color w:val="0562C1"/>
          <w:spacing w:val="-2"/>
          <w:sz w:val="20"/>
          <w:szCs w:val="20"/>
          <w:u w:val="single" w:color="0562C1"/>
        </w:rPr>
        <w:br/>
      </w:r>
    </w:p>
    <w:p w14:paraId="24512119" w14:textId="77777777" w:rsidR="001B0E87" w:rsidRPr="00EE4DBA" w:rsidRDefault="001B0E87" w:rsidP="001B0E87">
      <w:pPr>
        <w:pStyle w:val="BodyText"/>
        <w:spacing w:before="120" w:beforeAutospacing="0"/>
        <w:rPr>
          <w:rFonts w:ascii="Dyson Futura Book" w:hAnsi="Dyson Futura Book"/>
          <w:spacing w:val="-2"/>
          <w:sz w:val="20"/>
          <w:szCs w:val="20"/>
        </w:rPr>
      </w:pPr>
      <w:r w:rsidRPr="00EE4DBA">
        <w:rPr>
          <w:rFonts w:ascii="Dyson Futura Book" w:hAnsi="Dyson Futura Book"/>
          <w:sz w:val="20"/>
          <w:szCs w:val="20"/>
        </w:rPr>
        <w:t>Im</w:t>
      </w:r>
      <w:r w:rsidRPr="00EE4DBA">
        <w:rPr>
          <w:rFonts w:ascii="Dyson Futura Book" w:hAnsi="Dyson Futura Book"/>
          <w:spacing w:val="-6"/>
          <w:sz w:val="20"/>
          <w:szCs w:val="20"/>
        </w:rPr>
        <w:t xml:space="preserve"> </w:t>
      </w:r>
      <w:hyperlink r:id="rId39" w:history="1">
        <w:r w:rsidRPr="00EE4DBA">
          <w:rPr>
            <w:rStyle w:val="Hyperlink"/>
            <w:rFonts w:ascii="Dyson Futura Book" w:hAnsi="Dyson Futura Book"/>
            <w:sz w:val="20"/>
            <w:szCs w:val="20"/>
          </w:rPr>
          <w:t>Dyson</w:t>
        </w:r>
        <w:r w:rsidRPr="00EE4DBA">
          <w:rPr>
            <w:rStyle w:val="Hyperlink"/>
            <w:rFonts w:ascii="Dyson Futura Book" w:hAnsi="Dyson Futura Book"/>
            <w:spacing w:val="-8"/>
            <w:sz w:val="20"/>
            <w:szCs w:val="20"/>
          </w:rPr>
          <w:t xml:space="preserve"> </w:t>
        </w:r>
        <w:r w:rsidRPr="00EE4DBA">
          <w:rPr>
            <w:rStyle w:val="Hyperlink"/>
            <w:rFonts w:ascii="Dyson Futura Book" w:hAnsi="Dyson Futura Book"/>
            <w:sz w:val="20"/>
            <w:szCs w:val="20"/>
          </w:rPr>
          <w:t>Newsroom</w:t>
        </w:r>
      </w:hyperlink>
      <w:r w:rsidRPr="00EE4DBA">
        <w:rPr>
          <w:rFonts w:ascii="Dyson Futura Book" w:hAnsi="Dyson Futura Book"/>
          <w:color w:val="0562C1"/>
          <w:spacing w:val="-3"/>
          <w:sz w:val="20"/>
          <w:szCs w:val="20"/>
        </w:rPr>
        <w:t xml:space="preserve"> </w:t>
      </w:r>
      <w:r>
        <w:rPr>
          <w:rFonts w:ascii="Dyson Futura Book" w:hAnsi="Dyson Futura Book"/>
          <w:sz w:val="20"/>
          <w:szCs w:val="20"/>
        </w:rPr>
        <w:t>findest Du</w:t>
      </w:r>
      <w:r w:rsidRPr="00EE4DBA">
        <w:rPr>
          <w:rFonts w:ascii="Dyson Futura Book" w:hAnsi="Dyson Futura Book"/>
          <w:spacing w:val="-6"/>
          <w:sz w:val="20"/>
          <w:szCs w:val="20"/>
        </w:rPr>
        <w:t xml:space="preserve"> </w:t>
      </w:r>
      <w:r w:rsidRPr="00EE4DBA">
        <w:rPr>
          <w:rFonts w:ascii="Dyson Futura Book" w:hAnsi="Dyson Futura Book"/>
          <w:sz w:val="20"/>
          <w:szCs w:val="20"/>
        </w:rPr>
        <w:t>alle</w:t>
      </w:r>
      <w:r w:rsidRPr="00EE4DBA">
        <w:rPr>
          <w:rFonts w:ascii="Dyson Futura Book" w:hAnsi="Dyson Futura Book"/>
          <w:spacing w:val="-4"/>
          <w:sz w:val="20"/>
          <w:szCs w:val="20"/>
        </w:rPr>
        <w:t xml:space="preserve"> </w:t>
      </w:r>
      <w:r w:rsidRPr="00EE4DBA">
        <w:rPr>
          <w:rFonts w:ascii="Dyson Futura Book" w:hAnsi="Dyson Futura Book"/>
          <w:sz w:val="20"/>
          <w:szCs w:val="20"/>
        </w:rPr>
        <w:t>aktuellen</w:t>
      </w:r>
      <w:r w:rsidRPr="00EE4DBA">
        <w:rPr>
          <w:rFonts w:ascii="Dyson Futura Book" w:hAnsi="Dyson Futura Book"/>
          <w:spacing w:val="-7"/>
          <w:sz w:val="20"/>
          <w:szCs w:val="20"/>
        </w:rPr>
        <w:t xml:space="preserve"> </w:t>
      </w:r>
      <w:r w:rsidRPr="00EE4DBA">
        <w:rPr>
          <w:rFonts w:ascii="Dyson Futura Book" w:hAnsi="Dyson Futura Book"/>
          <w:sz w:val="20"/>
          <w:szCs w:val="20"/>
        </w:rPr>
        <w:t>Informationen</w:t>
      </w:r>
      <w:r w:rsidRPr="00EE4DBA">
        <w:rPr>
          <w:rFonts w:ascii="Dyson Futura Book" w:hAnsi="Dyson Futura Book"/>
          <w:spacing w:val="-8"/>
          <w:sz w:val="20"/>
          <w:szCs w:val="20"/>
        </w:rPr>
        <w:t xml:space="preserve"> </w:t>
      </w:r>
      <w:r w:rsidRPr="00EE4DBA">
        <w:rPr>
          <w:rFonts w:ascii="Dyson Futura Book" w:hAnsi="Dyson Futura Book"/>
          <w:sz w:val="20"/>
          <w:szCs w:val="20"/>
        </w:rPr>
        <w:t>von</w:t>
      </w:r>
      <w:r w:rsidRPr="00EE4DBA">
        <w:rPr>
          <w:rFonts w:ascii="Dyson Futura Book" w:hAnsi="Dyson Futura Book"/>
          <w:spacing w:val="-7"/>
          <w:sz w:val="20"/>
          <w:szCs w:val="20"/>
        </w:rPr>
        <w:t xml:space="preserve"> </w:t>
      </w:r>
      <w:r w:rsidRPr="00EE4DBA">
        <w:rPr>
          <w:rFonts w:ascii="Dyson Futura Book" w:hAnsi="Dyson Futura Book"/>
          <w:spacing w:val="-2"/>
          <w:sz w:val="20"/>
          <w:szCs w:val="20"/>
        </w:rPr>
        <w:t>Dyson.</w:t>
      </w:r>
    </w:p>
    <w:p w14:paraId="576F74E0" w14:textId="77777777" w:rsidR="001B0E87" w:rsidRDefault="001B0E87" w:rsidP="001B0E87">
      <w:pPr>
        <w:spacing w:before="120"/>
        <w:jc w:val="both"/>
        <w:rPr>
          <w:rFonts w:ascii="Dyson Futura Medium" w:hAnsi="Dyson Futura Medium"/>
          <w:sz w:val="22"/>
          <w:szCs w:val="22"/>
          <w:lang w:val="de-DE"/>
        </w:rPr>
      </w:pPr>
    </w:p>
    <w:p w14:paraId="69E3A970" w14:textId="77777777" w:rsidR="001B0E87" w:rsidRPr="00BB10CB" w:rsidRDefault="001B0E87" w:rsidP="001B0E87">
      <w:pPr>
        <w:spacing w:before="120"/>
        <w:jc w:val="both"/>
        <w:rPr>
          <w:rFonts w:ascii="Dyson Futura Medium" w:hAnsi="Dyson Futura Medium"/>
          <w:sz w:val="22"/>
          <w:szCs w:val="22"/>
          <w:lang w:val="de-DE"/>
        </w:rPr>
      </w:pPr>
      <w:r w:rsidRPr="00BB10CB">
        <w:rPr>
          <w:rFonts w:ascii="Dyson Futura Medium" w:hAnsi="Dyson Futura Medium"/>
          <w:sz w:val="22"/>
          <w:szCs w:val="22"/>
          <w:lang w:val="de-DE"/>
        </w:rPr>
        <w:t>-ENDE-</w:t>
      </w:r>
    </w:p>
    <w:p w14:paraId="73C0C60F" w14:textId="77777777" w:rsidR="00C06E2C" w:rsidRDefault="00C06E2C">
      <w:pPr>
        <w:rPr>
          <w:rFonts w:ascii="Dyson Futura Medium" w:eastAsia="Calibri" w:hAnsi="Dyson Futura Medium" w:cs="Times New Roman"/>
          <w:sz w:val="19"/>
          <w:szCs w:val="19"/>
          <w:lang w:val="de-DE" w:eastAsia="zh-CN"/>
        </w:rPr>
      </w:pPr>
      <w:r w:rsidRPr="001B0E87">
        <w:rPr>
          <w:rFonts w:ascii="Dyson Futura Medium" w:hAnsi="Dyson Futura Medium"/>
          <w:sz w:val="19"/>
          <w:szCs w:val="19"/>
          <w:lang w:val="de-DE"/>
        </w:rPr>
        <w:br w:type="page"/>
      </w:r>
    </w:p>
    <w:p w14:paraId="12A841A0" w14:textId="762E92C0" w:rsidR="001B2F5B" w:rsidRDefault="00375A42" w:rsidP="00ED1927">
      <w:pPr>
        <w:pStyle w:val="BodyText"/>
        <w:spacing w:beforeLines="120" w:before="288" w:beforeAutospacing="0" w:after="0" w:afterAutospacing="0"/>
        <w:ind w:firstLine="19"/>
        <w:rPr>
          <w:rFonts w:ascii="Dyson Futura Medium" w:hAnsi="Dyson Futura Medium"/>
          <w:spacing w:val="-4"/>
          <w:sz w:val="19"/>
          <w:szCs w:val="19"/>
        </w:rPr>
      </w:pPr>
      <w:r w:rsidRPr="005A210B">
        <w:rPr>
          <w:rFonts w:ascii="Dyson Futura Medium" w:hAnsi="Dyson Futura Medium"/>
          <w:sz w:val="19"/>
          <w:szCs w:val="19"/>
        </w:rPr>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57AB58BB" w14:textId="59129E29" w:rsidR="00677858" w:rsidRPr="005F7999" w:rsidRDefault="005F7999" w:rsidP="005F7999">
      <w:pPr>
        <w:pStyle w:val="BodyText"/>
        <w:spacing w:beforeLines="120" w:before="288" w:beforeAutospacing="0" w:after="0" w:afterAutospacing="0"/>
        <w:rPr>
          <w:rFonts w:ascii="Dyson Futura Medium" w:hAnsi="Dyson Futura Medium"/>
          <w:spacing w:val="-4"/>
          <w:sz w:val="18"/>
          <w:szCs w:val="18"/>
        </w:rPr>
      </w:pPr>
      <w:r w:rsidRPr="001B0E87">
        <w:rPr>
          <w:rFonts w:ascii="Dyson Futura Book" w:hAnsi="Dyson Futura Book"/>
          <w:noProof/>
          <w:sz w:val="18"/>
          <w:szCs w:val="18"/>
        </w:rPr>
        <w:drawing>
          <wp:anchor distT="0" distB="0" distL="114300" distR="114300" simplePos="0" relativeHeight="251655172" behindDoc="0" locked="0" layoutInCell="1" allowOverlap="1" wp14:anchorId="6CB99A2B" wp14:editId="71A1DA23">
            <wp:simplePos x="0" y="0"/>
            <wp:positionH relativeFrom="margin">
              <wp:posOffset>213360</wp:posOffset>
            </wp:positionH>
            <wp:positionV relativeFrom="paragraph">
              <wp:posOffset>3112135</wp:posOffset>
            </wp:positionV>
            <wp:extent cx="6166485" cy="4212590"/>
            <wp:effectExtent l="0" t="0" r="5715" b="0"/>
            <wp:wrapSquare wrapText="bothSides"/>
            <wp:docPr id="1144425647" name="Grafik 1" descr="Ein Bild, das Himmel, Architektur, Fenst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25647" name="Grafik 1" descr="Ein Bild, das Himmel, Architektur, Fenster, draußen enthält.&#10;&#10;Automatisch generierte Beschreibung"/>
                    <pic:cNvPicPr/>
                  </pic:nvPicPr>
                  <pic:blipFill>
                    <a:blip r:embed="rId40">
                      <a:extLst>
                        <a:ext uri="{28A0092B-C50C-407E-A947-70E740481C1C}">
                          <a14:useLocalDpi xmlns:a14="http://schemas.microsoft.com/office/drawing/2010/main" val="0"/>
                        </a:ext>
                      </a:extLst>
                    </a:blip>
                    <a:stretch>
                      <a:fillRect/>
                    </a:stretch>
                  </pic:blipFill>
                  <pic:spPr>
                    <a:xfrm>
                      <a:off x="0" y="0"/>
                      <a:ext cx="6166485" cy="4212590"/>
                    </a:xfrm>
                    <a:prstGeom prst="rect">
                      <a:avLst/>
                    </a:prstGeom>
                  </pic:spPr>
                </pic:pic>
              </a:graphicData>
            </a:graphic>
            <wp14:sizeRelH relativeFrom="margin">
              <wp14:pctWidth>0</wp14:pctWidth>
            </wp14:sizeRelH>
            <wp14:sizeRelV relativeFrom="margin">
              <wp14:pctHeight>0</wp14:pctHeight>
            </wp14:sizeRelV>
          </wp:anchor>
        </w:drawing>
      </w:r>
      <w:r w:rsidR="00375A42"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00375A42" w:rsidRPr="001B2F5B">
        <w:rPr>
          <w:rFonts w:ascii="Dyson Futura Book" w:hAnsi="Dyson Futura Book"/>
          <w:sz w:val="18"/>
          <w:szCs w:val="18"/>
        </w:rPr>
        <w:t>Hullavington</w:t>
      </w:r>
      <w:proofErr w:type="spellEnd"/>
      <w:r w:rsidR="00375A42" w:rsidRPr="001B2F5B">
        <w:rPr>
          <w:rFonts w:ascii="Dyson Futura Book" w:hAnsi="Dyson Futura Book"/>
          <w:sz w:val="18"/>
          <w:szCs w:val="18"/>
        </w:rPr>
        <w:t xml:space="preserve"> RAF </w:t>
      </w:r>
      <w:proofErr w:type="spellStart"/>
      <w:r w:rsidR="00375A42" w:rsidRPr="001B2F5B">
        <w:rPr>
          <w:rFonts w:ascii="Dyson Futura Book" w:hAnsi="Dyson Futura Book"/>
          <w:sz w:val="18"/>
          <w:szCs w:val="18"/>
        </w:rPr>
        <w:t>Airfield</w:t>
      </w:r>
      <w:proofErr w:type="spellEnd"/>
      <w:r w:rsidR="00375A42" w:rsidRPr="001B2F5B">
        <w:rPr>
          <w:rFonts w:ascii="Dyson Futura Book" w:hAnsi="Dyson Futura Book"/>
          <w:sz w:val="18"/>
          <w:szCs w:val="18"/>
        </w:rPr>
        <w:t xml:space="preserve"> erstrecken</w:t>
      </w:r>
      <w:r w:rsidR="00094691">
        <w:rPr>
          <w:rFonts w:ascii="Dyson Futura Book" w:hAnsi="Dyson Futura Book"/>
          <w:sz w:val="18"/>
          <w:szCs w:val="18"/>
        </w:rPr>
        <w:t>,</w:t>
      </w:r>
      <w:r w:rsidR="00375A42" w:rsidRPr="001B2F5B">
        <w:rPr>
          <w:rFonts w:ascii="Dyson Futura Book" w:hAnsi="Dyson Futura Book"/>
          <w:sz w:val="18"/>
          <w:szCs w:val="18"/>
        </w:rPr>
        <w:t xml:space="preserve"> sowie über zehn weitere Entwicklungs- und Forschungszentren weltweit. Seit 1993 hat Dyson mehr als </w:t>
      </w:r>
      <w:r w:rsidR="00094691">
        <w:rPr>
          <w:rFonts w:ascii="Dyson Futura Book" w:hAnsi="Dyson Futura Book"/>
          <w:sz w:val="18"/>
          <w:szCs w:val="18"/>
        </w:rPr>
        <w:t>eine</w:t>
      </w:r>
      <w:r w:rsidR="00094691" w:rsidRPr="001B2F5B">
        <w:rPr>
          <w:rFonts w:ascii="Dyson Futura Book" w:hAnsi="Dyson Futura Book"/>
          <w:sz w:val="18"/>
          <w:szCs w:val="18"/>
        </w:rPr>
        <w:t xml:space="preserve"> </w:t>
      </w:r>
      <w:r w:rsidR="00375A42" w:rsidRPr="001B2F5B">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00375A42" w:rsidRPr="001B2F5B">
        <w:rPr>
          <w:sz w:val="18"/>
          <w:szCs w:val="18"/>
        </w:rPr>
        <w:t xml:space="preserve"> </w:t>
      </w:r>
      <w:r w:rsidR="00375A42"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r>
        <w:rPr>
          <w:rFonts w:ascii="Dyson Futura Medium" w:hAnsi="Dyson Futura Medium"/>
          <w:spacing w:val="-4"/>
          <w:sz w:val="18"/>
          <w:szCs w:val="18"/>
        </w:rPr>
        <w:br/>
      </w:r>
      <w:r w:rsidR="00375A42" w:rsidRPr="001B2F5B">
        <w:rPr>
          <w:rFonts w:ascii="Dyson Futura Book" w:hAnsi="Dyson Futura Book"/>
          <w:sz w:val="18"/>
          <w:szCs w:val="18"/>
        </w:rPr>
        <w:t>Dyson investiert 2,75 Milliarden Pfund, um revolutionäre Produkte und Technologien zu entwickeln</w:t>
      </w:r>
      <w:r w:rsidR="00094691">
        <w:rPr>
          <w:rFonts w:ascii="Dyson Futura Book" w:hAnsi="Dyson Futura Book"/>
          <w:sz w:val="18"/>
          <w:szCs w:val="18"/>
        </w:rPr>
        <w:t>,</w:t>
      </w:r>
      <w:r w:rsidR="00375A42"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sidR="00094691">
        <w:rPr>
          <w:rFonts w:ascii="Dyson Futura Book" w:hAnsi="Dyson Futura Book"/>
          <w:sz w:val="18"/>
          <w:szCs w:val="18"/>
        </w:rPr>
        <w:t xml:space="preserve">von </w:t>
      </w:r>
      <w:r w:rsidR="00094691" w:rsidRPr="001B2F5B">
        <w:rPr>
          <w:rFonts w:ascii="Dyson Futura Book" w:hAnsi="Dyson Futura Book"/>
          <w:sz w:val="18"/>
          <w:szCs w:val="18"/>
        </w:rPr>
        <w:t>neue</w:t>
      </w:r>
      <w:r w:rsidR="00094691">
        <w:rPr>
          <w:rFonts w:ascii="Dyson Futura Book" w:hAnsi="Dyson Futura Book"/>
          <w:sz w:val="18"/>
          <w:szCs w:val="18"/>
        </w:rPr>
        <w:t>n</w:t>
      </w:r>
      <w:r w:rsidR="00094691" w:rsidRPr="001B2F5B">
        <w:rPr>
          <w:rFonts w:ascii="Dyson Futura Book" w:hAnsi="Dyson Futura Book"/>
          <w:sz w:val="18"/>
          <w:szCs w:val="18"/>
        </w:rPr>
        <w:t xml:space="preserve"> </w:t>
      </w:r>
      <w:r w:rsidR="00375A42" w:rsidRPr="001B2F5B">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Pr>
          <w:rFonts w:ascii="Dyson Futura Book" w:hAnsi="Dyson Futura Book"/>
          <w:sz w:val="18"/>
          <w:szCs w:val="18"/>
        </w:rPr>
        <w:t xml:space="preserve">auf </w:t>
      </w:r>
      <w:r w:rsidR="00375A42" w:rsidRPr="001B2F5B">
        <w:rPr>
          <w:rFonts w:ascii="Dyson Futura Book" w:hAnsi="Dyson Futura Book"/>
          <w:sz w:val="18"/>
          <w:szCs w:val="18"/>
        </w:rPr>
        <w:t>K</w:t>
      </w:r>
      <w:r w:rsidR="00094691">
        <w:rPr>
          <w:rFonts w:ascii="Dyson Futura Book" w:hAnsi="Dyson Futura Book"/>
          <w:sz w:val="18"/>
          <w:szCs w:val="18"/>
        </w:rPr>
        <w:t>I-</w:t>
      </w:r>
      <w:r w:rsidR="00375A42" w:rsidRPr="001B2F5B">
        <w:rPr>
          <w:rFonts w:ascii="Dyson Futura Book" w:hAnsi="Dyson Futura Book"/>
          <w:sz w:val="18"/>
          <w:szCs w:val="18"/>
        </w:rPr>
        <w:t xml:space="preserve">Investitionen konzentrieren. </w:t>
      </w:r>
      <w:r>
        <w:rPr>
          <w:rFonts w:ascii="Dyson Futura Medium" w:hAnsi="Dyson Futura Medium"/>
          <w:spacing w:val="-4"/>
          <w:sz w:val="18"/>
          <w:szCs w:val="18"/>
        </w:rPr>
        <w:br/>
      </w:r>
      <w:r w:rsidR="00375A42"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Pr>
          <w:rFonts w:ascii="Dyson Futura Book" w:hAnsi="Dyson Futura Book"/>
          <w:sz w:val="18"/>
          <w:szCs w:val="18"/>
        </w:rPr>
        <w:t>rp</w:t>
      </w:r>
      <w:r w:rsidR="00375A42"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r w:rsidR="00677858">
        <w:rPr>
          <w:rFonts w:ascii="Dyson Futura Book" w:hAnsi="Dyson Futura Book"/>
          <w:sz w:val="18"/>
          <w:szCs w:val="18"/>
        </w:rPr>
        <w:br w:type="page"/>
      </w:r>
    </w:p>
    <w:p w14:paraId="3B2EC70C" w14:textId="5DEA31F4" w:rsidR="001B0E87" w:rsidRDefault="001B0E87" w:rsidP="00ED1927">
      <w:pPr>
        <w:pStyle w:val="BodyText"/>
        <w:spacing w:beforeLines="120" w:before="288" w:beforeAutospacing="0" w:after="0" w:afterAutospacing="0"/>
        <w:ind w:left="23"/>
        <w:rPr>
          <w:rFonts w:ascii="Dyson Futura Book" w:hAnsi="Dyson Futura Book"/>
          <w:sz w:val="18"/>
          <w:szCs w:val="18"/>
        </w:rPr>
      </w:pPr>
    </w:p>
    <w:tbl>
      <w:tblPr>
        <w:tblStyle w:val="TableGrid"/>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805268" w14:paraId="7CF88960" w14:textId="77777777" w:rsidTr="00CB4619">
        <w:tc>
          <w:tcPr>
            <w:tcW w:w="7490" w:type="dxa"/>
            <w:tcBorders>
              <w:top w:val="single" w:sz="4" w:space="0" w:color="auto"/>
              <w:bottom w:val="single" w:sz="4" w:space="0" w:color="auto"/>
            </w:tcBorders>
          </w:tcPr>
          <w:p w14:paraId="6377E03D" w14:textId="77777777" w:rsidR="005714AA" w:rsidRPr="001F4933" w:rsidRDefault="00AD35E1" w:rsidP="00ED1927">
            <w:pPr>
              <w:pStyle w:val="BodyText"/>
              <w:spacing w:beforeLines="120" w:before="288" w:beforeAutospacing="0" w:after="0" w:afterAutospacing="0"/>
              <w:rPr>
                <w:rFonts w:ascii="Dyson Futura Medium" w:hAnsi="Dyson Futura Medium"/>
                <w:sz w:val="18"/>
                <w:szCs w:val="17"/>
                <w:lang w:val="en-GB"/>
              </w:rPr>
            </w:pPr>
            <w:r w:rsidRPr="00805268">
              <w:rPr>
                <w:rFonts w:ascii="Dyson Futura Medium" w:hAnsi="Dyson Futura Medium"/>
                <w:sz w:val="18"/>
                <w:szCs w:val="17"/>
                <w:lang w:val="en-US"/>
              </w:rPr>
              <w:br/>
            </w:r>
            <w:r w:rsidR="005714AA" w:rsidRPr="001F4933">
              <w:rPr>
                <w:rFonts w:ascii="Dyson Futura Medium" w:hAnsi="Dyson Futura Medium"/>
                <w:sz w:val="18"/>
                <w:szCs w:val="17"/>
                <w:lang w:val="en-GB"/>
              </w:rPr>
              <w:t>Dyson Institute of Engineering and Technology</w:t>
            </w:r>
          </w:p>
          <w:p w14:paraId="08E269FE" w14:textId="77777777" w:rsidR="002D7B9B" w:rsidRPr="002D7B9B" w:rsidRDefault="005714AA" w:rsidP="00ED1927">
            <w:pPr>
              <w:pStyle w:val="BodyText"/>
              <w:spacing w:beforeLines="120" w:before="288" w:beforeAutospacing="0" w:after="0" w:afterAutospacing="0"/>
              <w:ind w:right="239"/>
              <w:rPr>
                <w:rFonts w:ascii="Dyson Futura Book" w:hAnsi="Dyson Futura Book"/>
                <w:sz w:val="18"/>
                <w:szCs w:val="18"/>
              </w:rPr>
            </w:pPr>
            <w:r w:rsidRPr="001F4933">
              <w:rPr>
                <w:rFonts w:ascii="Dyson Futura Book" w:hAnsi="Dyson Futura Book"/>
                <w:sz w:val="18"/>
                <w:szCs w:val="18"/>
              </w:rPr>
              <w:t xml:space="preserve">Das </w:t>
            </w:r>
            <w:hyperlink r:id="rId41"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 xml:space="preserve">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sidR="002D7B9B">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sidR="002D7B9B">
              <w:rPr>
                <w:rFonts w:ascii="Dyson Futura Book" w:hAnsi="Dyson Futura Book"/>
                <w:sz w:val="18"/>
                <w:szCs w:val="18"/>
              </w:rPr>
              <w:br/>
            </w:r>
          </w:p>
        </w:tc>
        <w:tc>
          <w:tcPr>
            <w:tcW w:w="2683" w:type="dxa"/>
            <w:tcBorders>
              <w:top w:val="single" w:sz="4" w:space="0" w:color="auto"/>
              <w:bottom w:val="single" w:sz="4" w:space="0" w:color="auto"/>
            </w:tcBorders>
          </w:tcPr>
          <w:p w14:paraId="7108E2FA" w14:textId="77777777" w:rsidR="005714AA" w:rsidRDefault="005714AA" w:rsidP="00ED1927">
            <w:pPr>
              <w:pStyle w:val="BodyText"/>
              <w:spacing w:beforeLines="120" w:before="288" w:beforeAutospacing="0" w:after="0" w:afterAutospacing="0"/>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5168" behindDoc="1" locked="0" layoutInCell="1" allowOverlap="0" wp14:anchorId="58DADD7D" wp14:editId="1AA783BE">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42">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805268" w14:paraId="2AD9090E" w14:textId="77777777" w:rsidTr="00CB4619">
        <w:tc>
          <w:tcPr>
            <w:tcW w:w="7490" w:type="dxa"/>
            <w:tcBorders>
              <w:top w:val="single" w:sz="4" w:space="0" w:color="auto"/>
              <w:bottom w:val="single" w:sz="4" w:space="0" w:color="auto"/>
            </w:tcBorders>
          </w:tcPr>
          <w:p w14:paraId="65BB321E" w14:textId="77777777" w:rsidR="00C30420" w:rsidRPr="001F4933" w:rsidRDefault="00AD35E1" w:rsidP="00ED1927">
            <w:pPr>
              <w:pStyle w:val="BodyText"/>
              <w:spacing w:beforeLines="120" w:before="288" w:beforeAutospacing="0" w:after="0" w:afterAutospacing="0"/>
              <w:ind w:left="23"/>
              <w:rPr>
                <w:rFonts w:ascii="Dyson Futura Medium" w:hAnsi="Dyson Futura Medium"/>
                <w:sz w:val="18"/>
                <w:szCs w:val="17"/>
              </w:rPr>
            </w:pPr>
            <w:r>
              <w:rPr>
                <w:rFonts w:ascii="Dyson Futura Medium" w:hAnsi="Dyson Futura Medium"/>
                <w:sz w:val="18"/>
                <w:szCs w:val="17"/>
              </w:rPr>
              <w:br/>
            </w:r>
            <w:r w:rsidR="00C30420" w:rsidRPr="001F4933">
              <w:rPr>
                <w:rFonts w:ascii="Dyson Futura Medium" w:hAnsi="Dyson Futura Medium"/>
                <w:sz w:val="18"/>
                <w:szCs w:val="17"/>
              </w:rPr>
              <w:t xml:space="preserve">James Dyson </w:t>
            </w:r>
            <w:proofErr w:type="spellStart"/>
            <w:r w:rsidR="00C30420" w:rsidRPr="001F4933">
              <w:rPr>
                <w:rFonts w:ascii="Dyson Futura Medium" w:hAnsi="Dyson Futura Medium"/>
                <w:sz w:val="18"/>
                <w:szCs w:val="17"/>
              </w:rPr>
              <w:t>Foundation</w:t>
            </w:r>
            <w:proofErr w:type="spellEnd"/>
          </w:p>
          <w:p w14:paraId="597E87AE" w14:textId="77777777" w:rsidR="005714AA" w:rsidRPr="006C1804" w:rsidRDefault="00C30420" w:rsidP="00ED1927">
            <w:pPr>
              <w:pStyle w:val="BodyText"/>
              <w:spacing w:beforeLines="120" w:before="288" w:beforeAutospacing="0" w:after="0" w:afterAutospacing="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43"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sidR="00AD35E1">
              <w:rPr>
                <w:rFonts w:ascii="Dyson Futura Book" w:hAnsi="Dyson Futura Book"/>
                <w:sz w:val="18"/>
                <w:szCs w:val="17"/>
              </w:rPr>
              <w:br/>
            </w:r>
          </w:p>
        </w:tc>
        <w:tc>
          <w:tcPr>
            <w:tcW w:w="2683" w:type="dxa"/>
            <w:tcBorders>
              <w:top w:val="single" w:sz="4" w:space="0" w:color="auto"/>
              <w:bottom w:val="single" w:sz="4" w:space="0" w:color="auto"/>
            </w:tcBorders>
          </w:tcPr>
          <w:p w14:paraId="662815CB" w14:textId="77777777" w:rsidR="005714AA" w:rsidRDefault="00C30420" w:rsidP="00ED1927">
            <w:pPr>
              <w:pStyle w:val="BodyText"/>
              <w:spacing w:beforeLines="120" w:before="288" w:beforeAutospacing="0" w:after="0" w:afterAutospacing="0"/>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5169" behindDoc="0" locked="0" layoutInCell="1" allowOverlap="0" wp14:anchorId="63407CD0" wp14:editId="2775DEA0">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44">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805268" w14:paraId="76F1E6E5" w14:textId="77777777" w:rsidTr="00CB4619">
        <w:tc>
          <w:tcPr>
            <w:tcW w:w="7490" w:type="dxa"/>
            <w:tcBorders>
              <w:top w:val="single" w:sz="4" w:space="0" w:color="auto"/>
              <w:bottom w:val="single" w:sz="4" w:space="0" w:color="auto"/>
            </w:tcBorders>
          </w:tcPr>
          <w:p w14:paraId="633D1EAC" w14:textId="77777777" w:rsidR="0064291F" w:rsidRPr="001F4933" w:rsidRDefault="00AD35E1" w:rsidP="00ED1927">
            <w:pPr>
              <w:pStyle w:val="BodyText"/>
              <w:spacing w:beforeLines="120" w:before="288" w:beforeAutospacing="0" w:after="0" w:afterAutospacing="0"/>
              <w:ind w:left="23"/>
              <w:rPr>
                <w:rFonts w:ascii="Dyson Futura Medium" w:hAnsi="Dyson Futura Medium"/>
                <w:sz w:val="18"/>
                <w:szCs w:val="17"/>
              </w:rPr>
            </w:pPr>
            <w:r>
              <w:rPr>
                <w:rFonts w:ascii="Dyson Futura Medium" w:hAnsi="Dyson Futura Medium"/>
                <w:sz w:val="18"/>
                <w:szCs w:val="17"/>
              </w:rPr>
              <w:br/>
            </w:r>
            <w:r w:rsidR="0064291F" w:rsidRPr="001F4933">
              <w:rPr>
                <w:rFonts w:ascii="Dyson Futura Medium" w:hAnsi="Dyson Futura Medium"/>
                <w:sz w:val="18"/>
                <w:szCs w:val="17"/>
              </w:rPr>
              <w:t>James Dyson Award</w:t>
            </w:r>
          </w:p>
          <w:p w14:paraId="3ACE9C5A" w14:textId="77777777" w:rsidR="005714AA" w:rsidRPr="002D7B9B" w:rsidRDefault="0064291F" w:rsidP="00ED1927">
            <w:pPr>
              <w:pStyle w:val="BodyText"/>
              <w:spacing w:beforeLines="120" w:before="288" w:beforeAutospacing="0" w:after="0" w:afterAutospacing="0"/>
              <w:ind w:left="23"/>
              <w:rPr>
                <w:rFonts w:ascii="Dyson Futura Book" w:hAnsi="Dyson Futura Book"/>
                <w:sz w:val="18"/>
                <w:szCs w:val="17"/>
              </w:rPr>
            </w:pPr>
            <w:r w:rsidRPr="001F4933">
              <w:rPr>
                <w:rFonts w:ascii="Dyson Futura Book" w:hAnsi="Dyson Futura Book"/>
                <w:sz w:val="18"/>
                <w:szCs w:val="17"/>
              </w:rPr>
              <w:t xml:space="preserve">Der </w:t>
            </w:r>
            <w:hyperlink r:id="rId45"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sidR="006C1804">
              <w:rPr>
                <w:rFonts w:ascii="Dyson Futura Book" w:hAnsi="Dyson Futura Book"/>
                <w:sz w:val="18"/>
                <w:szCs w:val="17"/>
              </w:rPr>
              <w:br/>
            </w:r>
          </w:p>
        </w:tc>
        <w:tc>
          <w:tcPr>
            <w:tcW w:w="2683" w:type="dxa"/>
            <w:tcBorders>
              <w:top w:val="single" w:sz="4" w:space="0" w:color="auto"/>
              <w:bottom w:val="single" w:sz="4" w:space="0" w:color="auto"/>
            </w:tcBorders>
          </w:tcPr>
          <w:p w14:paraId="235109CE" w14:textId="77777777" w:rsidR="005714AA" w:rsidRDefault="0064291F" w:rsidP="00ED1927">
            <w:pPr>
              <w:pStyle w:val="BodyText"/>
              <w:spacing w:beforeLines="120" w:before="288" w:beforeAutospacing="0" w:after="0" w:afterAutospacing="0"/>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5170" behindDoc="0" locked="0" layoutInCell="1" allowOverlap="0" wp14:anchorId="157A6F3E" wp14:editId="6FEA685A">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46">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805268" w14:paraId="176E0717" w14:textId="77777777" w:rsidTr="00CB4619">
        <w:trPr>
          <w:trHeight w:val="2592"/>
        </w:trPr>
        <w:tc>
          <w:tcPr>
            <w:tcW w:w="7490" w:type="dxa"/>
            <w:tcBorders>
              <w:top w:val="single" w:sz="4" w:space="0" w:color="auto"/>
              <w:bottom w:val="single" w:sz="4" w:space="0" w:color="auto"/>
            </w:tcBorders>
          </w:tcPr>
          <w:p w14:paraId="3933CED6" w14:textId="77777777" w:rsidR="00EE3478" w:rsidRPr="001F4933" w:rsidRDefault="00AD35E1" w:rsidP="00ED1927">
            <w:pPr>
              <w:pStyle w:val="BodyText"/>
              <w:spacing w:beforeLines="120" w:before="288" w:beforeAutospacing="0" w:after="0" w:afterAutospacing="0"/>
              <w:ind w:left="23"/>
              <w:rPr>
                <w:rFonts w:ascii="Dyson Futura Medium" w:hAnsi="Dyson Futura Medium"/>
                <w:sz w:val="18"/>
                <w:szCs w:val="17"/>
              </w:rPr>
            </w:pPr>
            <w:r>
              <w:rPr>
                <w:rFonts w:ascii="Dyson Futura Medium" w:hAnsi="Dyson Futura Medium"/>
                <w:sz w:val="18"/>
                <w:szCs w:val="17"/>
              </w:rPr>
              <w:br/>
            </w:r>
            <w:r w:rsidR="00EE3478" w:rsidRPr="001F4933">
              <w:rPr>
                <w:rFonts w:ascii="Dyson Futura Medium" w:hAnsi="Dyson Futura Medium"/>
                <w:sz w:val="18"/>
                <w:szCs w:val="17"/>
              </w:rPr>
              <w:t>Dyson Farming</w:t>
            </w:r>
          </w:p>
          <w:p w14:paraId="1392B419" w14:textId="77777777" w:rsidR="006C1804" w:rsidRDefault="00EE3478" w:rsidP="00ED1927">
            <w:pPr>
              <w:pStyle w:val="BodyText"/>
              <w:spacing w:beforeLines="120" w:before="288" w:beforeAutospacing="0" w:after="0" w:afterAutospacing="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47"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7E13DA13" w14:textId="77777777" w:rsidR="00EE3478" w:rsidRPr="00AD1AAF" w:rsidRDefault="00EE3478" w:rsidP="00ED1927">
            <w:pPr>
              <w:pStyle w:val="BodyText"/>
              <w:spacing w:beforeLines="120" w:before="288" w:beforeAutospacing="0" w:after="0" w:afterAutospacing="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5AA2178B" w14:textId="77777777" w:rsidR="005714AA" w:rsidRDefault="008D29B0" w:rsidP="00ED1927">
            <w:pPr>
              <w:pStyle w:val="BodyText"/>
              <w:spacing w:beforeLines="120" w:before="288" w:beforeAutospacing="0" w:after="0" w:afterAutospacing="0"/>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5171" behindDoc="0" locked="0" layoutInCell="1" allowOverlap="0" wp14:anchorId="46904D28" wp14:editId="0EB248CC">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4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107F6AE" w14:textId="77777777" w:rsidR="00221CCA" w:rsidRPr="006B0AB0" w:rsidRDefault="00221CCA" w:rsidP="00ED1927">
      <w:pPr>
        <w:pStyle w:val="paragraph"/>
        <w:spacing w:beforeLines="120" w:before="288"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49"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55B39D36" w14:textId="77777777" w:rsidR="0DFF321D" w:rsidRPr="004A5DEC" w:rsidRDefault="00221CCA" w:rsidP="00ED1927">
      <w:pPr>
        <w:spacing w:beforeLines="120" w:before="288"/>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50"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DFF321D" w:rsidRPr="004A5DEC" w:rsidSect="002F52FF">
      <w:headerReference w:type="default" r:id="rId51"/>
      <w:footerReference w:type="even" r:id="rId52"/>
      <w:footerReference w:type="default" r:id="rId53"/>
      <w:footerReference w:type="first" r:id="rId54"/>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2571F" w14:textId="77777777" w:rsidR="00DF4E88" w:rsidRDefault="00DF4E88" w:rsidP="00785B7C">
      <w:r>
        <w:separator/>
      </w:r>
    </w:p>
  </w:endnote>
  <w:endnote w:type="continuationSeparator" w:id="0">
    <w:p w14:paraId="3D5B1CB4" w14:textId="77777777" w:rsidR="00DF4E88" w:rsidRDefault="00DF4E88" w:rsidP="00785B7C">
      <w:r>
        <w:continuationSeparator/>
      </w:r>
    </w:p>
  </w:endnote>
  <w:endnote w:type="continuationNotice" w:id="1">
    <w:p w14:paraId="343CE151" w14:textId="77777777" w:rsidR="00DF4E88" w:rsidRDefault="00DF4E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charset w:val="00"/>
    <w:family w:val="swiss"/>
    <w:pitch w:val="variable"/>
    <w:sig w:usb0="20000287" w:usb1="02000002" w:usb2="00000000" w:usb3="00000000" w:csb0="0000019F" w:csb1="00000000"/>
  </w:font>
  <w:font w:name="Dyson Futura Heavy">
    <w:charset w:val="00"/>
    <w:family w:val="swiss"/>
    <w:pitch w:val="variable"/>
    <w:sig w:usb0="20000287" w:usb1="02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yson Futura Book">
    <w:altName w:val="Calibri"/>
    <w:charset w:val="00"/>
    <w:family w:val="swiss"/>
    <w:pitch w:val="variable"/>
    <w:sig w:usb0="20000287" w:usb1="02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BT for Dyson Heavy">
    <w:altName w:val="Century Gothic"/>
    <w:charset w:val="00"/>
    <w:family w:val="swiss"/>
    <w:pitch w:val="variable"/>
    <w:sig w:usb0="A0000AEF" w:usb1="4200004A" w:usb2="00000000" w:usb3="00000000" w:csb0="000001FF" w:csb1="00000000"/>
  </w:font>
  <w:font w:name="Futura BT for Dyson Medium">
    <w:altName w:val="Century Gothic"/>
    <w:charset w:val="B1"/>
    <w:family w:val="swiss"/>
    <w:pitch w:val="variable"/>
    <w:sig w:usb0="80000867" w:usb1="00000000" w:usb2="00000000" w:usb3="00000000" w:csb0="000001FB" w:csb1="00000000"/>
  </w:font>
  <w:font w:name="Futura BT for Dyson">
    <w:altName w:val="Century Gothic"/>
    <w:charset w:val="B1"/>
    <w:family w:val="swiss"/>
    <w:pitch w:val="variable"/>
    <w:sig w:usb0="80000867" w:usb1="00000000" w:usb2="00000000" w:usb3="00000000" w:csb0="000001FB" w:csb1="00000000"/>
  </w:font>
  <w:font w:name="Futura BT for Dyson Book">
    <w:altName w:val="Century Gothic"/>
    <w:charset w:val="B1"/>
    <w:family w:val="swiss"/>
    <w:pitch w:val="variable"/>
    <w:sig w:usb0="80000867" w:usb1="00000000" w:usb2="00000000" w:usb3="00000000" w:csb0="000001FB" w:csb1="00000000"/>
  </w:font>
  <w:font w:name="Times New Roman (Body CS)">
    <w:altName w:val="Times New Roman"/>
    <w:charset w:val="00"/>
    <w:family w:val="roman"/>
    <w:pitch w:val="variable"/>
    <w:sig w:usb0="E0002AEF" w:usb1="C0007841" w:usb2="00000009" w:usb3="00000000" w:csb0="000001FF" w:csb1="00000000"/>
  </w:font>
  <w:font w:name="Futura BT Book">
    <w:altName w:val="Century Gothic"/>
    <w:charset w:val="B1"/>
    <w:family w:val="swiss"/>
    <w:pitch w:val="variable"/>
    <w:sig w:usb0="80000867" w:usb1="00000000" w:usb2="00000000" w:usb3="00000000" w:csb0="000001FB" w:csb1="00000000"/>
  </w:font>
  <w:font w:name="Futura Lt BT">
    <w:altName w:val="Arial"/>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Light">
    <w:charset w:val="00"/>
    <w:family w:val="swiss"/>
    <w:pitch w:val="variable"/>
    <w:sig w:usb0="20000287" w:usb1="02000002" w:usb2="00000000" w:usb3="00000000" w:csb0="0000019F" w:csb1="00000000"/>
  </w:font>
  <w:font w:name="Dyson Deva Book">
    <w:altName w:val="Mangal"/>
    <w:charset w:val="00"/>
    <w:family w:val="swiss"/>
    <w:pitch w:val="variable"/>
    <w:sig w:usb0="A10082EF" w:usb1="42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4E8F" w14:textId="77777777" w:rsidR="00982A49" w:rsidRDefault="00781222" w:rsidP="00DE7C2A">
    <w:pPr>
      <w:framePr w:wrap="none" w:vAnchor="text" w:hAnchor="margin" w:xAlign="right" w:y="1"/>
      <w:rPr>
        <w:rStyle w:val="PageNumber"/>
      </w:rPr>
    </w:pPr>
    <w:r>
      <w:rPr>
        <w:noProof/>
        <w:lang w:val="de-DE"/>
      </w:rPr>
      <mc:AlternateContent>
        <mc:Choice Requires="wps">
          <w:drawing>
            <wp:anchor distT="0" distB="0" distL="0" distR="0" simplePos="0" relativeHeight="251658242" behindDoc="0" locked="0" layoutInCell="1" allowOverlap="1" wp14:anchorId="157EDD30" wp14:editId="3EF8394D">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33274952"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EDD30" id="_x0000_t202" coordsize="21600,21600" o:spt="202" path="m,l,21600r21600,l21600,xe">
              <v:stroke joinstyle="miter"/>
              <v:path gradientshapeok="t" o:connecttype="rect"/>
            </v:shapetype>
            <v:shape id="Textfeld 2" o:spid="_x0000_s1050" type="#_x0000_t202" alt="Confidential - Not for Public Consumption or Distribution"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33274952"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PageNumber"/>
        <w:lang w:val="de-DE"/>
      </w:rPr>
      <w:fldChar w:fldCharType="begin"/>
    </w:r>
    <w:r w:rsidR="00982A49">
      <w:rPr>
        <w:rStyle w:val="PageNumber"/>
        <w:lang w:val="de-DE"/>
      </w:rPr>
      <w:instrText xml:space="preserve"> PAGE </w:instrText>
    </w:r>
    <w:r w:rsidR="00982A49">
      <w:rPr>
        <w:rStyle w:val="PageNumber"/>
        <w:lang w:val="de-DE"/>
      </w:rPr>
      <w:fldChar w:fldCharType="end"/>
    </w:r>
  </w:p>
  <w:p w14:paraId="6A3AA6DA" w14:textId="77777777" w:rsidR="00982A49" w:rsidRDefault="00982A49" w:rsidP="00982A49">
    <w:pPr>
      <w:framePr w:wrap="none" w:vAnchor="text" w:hAnchor="margin" w:xAlign="right" w:y="1"/>
      <w:ind w:right="360"/>
      <w:rPr>
        <w:rStyle w:val="PageNumber"/>
      </w:rPr>
    </w:pPr>
    <w:r>
      <w:rPr>
        <w:rStyle w:val="PageNumber"/>
        <w:lang w:val="de-DE"/>
      </w:rPr>
      <w:fldChar w:fldCharType="begin"/>
    </w:r>
    <w:r>
      <w:rPr>
        <w:rStyle w:val="PageNumber"/>
        <w:lang w:val="de-DE"/>
      </w:rPr>
      <w:instrText xml:space="preserve"> PAGE </w:instrText>
    </w:r>
    <w:r>
      <w:rPr>
        <w:rStyle w:val="PageNumber"/>
        <w:lang w:val="de-DE"/>
      </w:rPr>
      <w:fldChar w:fldCharType="end"/>
    </w:r>
  </w:p>
  <w:p w14:paraId="671FF067" w14:textId="77777777" w:rsidR="008C1AEE" w:rsidRDefault="008C1AEE" w:rsidP="00982A49">
    <w:pPr>
      <w:ind w:right="360"/>
    </w:pPr>
  </w:p>
  <w:p w14:paraId="59D9ABAB" w14:textId="77777777" w:rsidR="001B0E87" w:rsidRDefault="001B0E87"/>
  <w:p w14:paraId="30A244C9" w14:textId="77777777" w:rsidR="001B0E87" w:rsidRDefault="001B0E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80914" w14:textId="4418E1B2" w:rsidR="00ED2C61" w:rsidRPr="009C1D99" w:rsidRDefault="00B05A7B">
    <w:pPr>
      <w:pStyle w:val="Footer"/>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1FF13243" w14:textId="77777777" w:rsidR="00F53051" w:rsidRPr="009C1D99" w:rsidRDefault="00F53051">
    <w:pPr>
      <w:rPr>
        <w:rFonts w:ascii="Dyson Futura Medium" w:hAnsi="Dyson Futura Medium"/>
        <w:sz w:val="16"/>
        <w:szCs w:val="16"/>
      </w:rPr>
    </w:pPr>
  </w:p>
  <w:p w14:paraId="23B186D7" w14:textId="77777777" w:rsidR="001B0E87" w:rsidRDefault="001B0E87"/>
  <w:p w14:paraId="43B9B075" w14:textId="77777777" w:rsidR="001B0E87" w:rsidRDefault="001B0E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3A9" w14:textId="77777777" w:rsidR="00781222" w:rsidRDefault="00781222">
    <w:pPr>
      <w:pStyle w:val="Footer"/>
    </w:pPr>
    <w:r>
      <w:rPr>
        <w:noProof/>
      </w:rPr>
      <mc:AlternateContent>
        <mc:Choice Requires="wps">
          <w:drawing>
            <wp:anchor distT="0" distB="0" distL="0" distR="0" simplePos="0" relativeHeight="251658241" behindDoc="0" locked="0" layoutInCell="1" allowOverlap="1" wp14:anchorId="3A128FFE" wp14:editId="752AD0D2">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352728A5"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128FFE" id="_x0000_t202" coordsize="21600,21600" o:spt="202" path="m,l,21600r21600,l21600,xe">
              <v:stroke joinstyle="miter"/>
              <v:path gradientshapeok="t" o:connecttype="rect"/>
            </v:shapetype>
            <v:shape id="Textfeld 1" o:spid="_x0000_s1051"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352728A5"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3BB52" w14:textId="77777777" w:rsidR="00DF4E88" w:rsidRDefault="00DF4E88" w:rsidP="00785B7C">
      <w:r>
        <w:separator/>
      </w:r>
    </w:p>
  </w:footnote>
  <w:footnote w:type="continuationSeparator" w:id="0">
    <w:p w14:paraId="0E3B9913" w14:textId="77777777" w:rsidR="00DF4E88" w:rsidRDefault="00DF4E88" w:rsidP="00785B7C">
      <w:r>
        <w:continuationSeparator/>
      </w:r>
    </w:p>
  </w:footnote>
  <w:footnote w:type="continuationNotice" w:id="1">
    <w:p w14:paraId="15A4D13F" w14:textId="77777777" w:rsidR="00DF4E88" w:rsidRDefault="00DF4E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374A3" w14:textId="00874AF0" w:rsidR="00785B7C" w:rsidRDefault="00860885" w:rsidP="0056483C">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69F16E21" wp14:editId="6E1ACEDD">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56483C">
      <w:rPr>
        <w:lang w:val="de-DE"/>
      </w:rPr>
      <w:br/>
    </w:r>
  </w:p>
  <w:p w14:paraId="5F9E6330" w14:textId="77777777" w:rsidR="008103E8" w:rsidRPr="00860885" w:rsidRDefault="008103E8" w:rsidP="00860885">
    <w:pPr>
      <w:pStyle w:val="Header"/>
    </w:pPr>
  </w:p>
  <w:p w14:paraId="0F5ED6DA" w14:textId="77777777" w:rsidR="001B0E87" w:rsidRDefault="001B0E87"/>
  <w:p w14:paraId="177ED963" w14:textId="77777777" w:rsidR="001B0E87" w:rsidRDefault="001B0E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77DD7"/>
    <w:multiLevelType w:val="hybridMultilevel"/>
    <w:tmpl w:val="CAFA7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8BA7579"/>
    <w:multiLevelType w:val="hybridMultilevel"/>
    <w:tmpl w:val="D4681FFE"/>
    <w:lvl w:ilvl="0" w:tplc="011C094E">
      <w:numFmt w:val="bullet"/>
      <w:lvlText w:val="•"/>
      <w:lvlJc w:val="left"/>
      <w:pPr>
        <w:ind w:left="1080" w:hanging="72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695D50"/>
    <w:multiLevelType w:val="hybridMultilevel"/>
    <w:tmpl w:val="3474BA6E"/>
    <w:lvl w:ilvl="0" w:tplc="2D929ED8">
      <w:start w:val="15"/>
      <w:numFmt w:val="bullet"/>
      <w:lvlText w:val="-"/>
      <w:lvlJc w:val="left"/>
      <w:pPr>
        <w:ind w:left="720" w:hanging="360"/>
      </w:pPr>
      <w:rPr>
        <w:rFonts w:ascii="Dyson Futura Medium" w:eastAsiaTheme="minorHAnsi" w:hAnsi="Dyson Futura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A0D6638"/>
    <w:multiLevelType w:val="hybridMultilevel"/>
    <w:tmpl w:val="8368CD66"/>
    <w:lvl w:ilvl="0" w:tplc="011C094E">
      <w:numFmt w:val="bullet"/>
      <w:lvlText w:val="•"/>
      <w:lvlJc w:val="left"/>
      <w:pPr>
        <w:ind w:left="1080" w:hanging="72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5E491D"/>
    <w:multiLevelType w:val="hybridMultilevel"/>
    <w:tmpl w:val="46940E18"/>
    <w:lvl w:ilvl="0" w:tplc="011C094E">
      <w:numFmt w:val="bullet"/>
      <w:lvlText w:val="•"/>
      <w:lvlJc w:val="left"/>
      <w:pPr>
        <w:ind w:left="1080" w:hanging="72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F6205F"/>
    <w:multiLevelType w:val="hybridMultilevel"/>
    <w:tmpl w:val="23E67EBA"/>
    <w:lvl w:ilvl="0" w:tplc="011C094E">
      <w:numFmt w:val="bullet"/>
      <w:lvlText w:val="•"/>
      <w:lvlJc w:val="left"/>
      <w:pPr>
        <w:ind w:left="1080" w:hanging="72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9"/>
  </w:num>
  <w:num w:numId="2" w16cid:durableId="1260604820">
    <w:abstractNumId w:val="19"/>
  </w:num>
  <w:num w:numId="3" w16cid:durableId="1459445414">
    <w:abstractNumId w:val="4"/>
  </w:num>
  <w:num w:numId="4" w16cid:durableId="1960792000">
    <w:abstractNumId w:val="28"/>
  </w:num>
  <w:num w:numId="5" w16cid:durableId="1304889296">
    <w:abstractNumId w:val="40"/>
  </w:num>
  <w:num w:numId="6" w16cid:durableId="1230582111">
    <w:abstractNumId w:val="20"/>
  </w:num>
  <w:num w:numId="7" w16cid:durableId="1712802522">
    <w:abstractNumId w:val="27"/>
  </w:num>
  <w:num w:numId="8" w16cid:durableId="307826048">
    <w:abstractNumId w:val="2"/>
  </w:num>
  <w:num w:numId="9" w16cid:durableId="358625234">
    <w:abstractNumId w:val="12"/>
  </w:num>
  <w:num w:numId="10" w16cid:durableId="1471164894">
    <w:abstractNumId w:val="34"/>
  </w:num>
  <w:num w:numId="11" w16cid:durableId="2068068643">
    <w:abstractNumId w:val="33"/>
  </w:num>
  <w:num w:numId="12" w16cid:durableId="690953827">
    <w:abstractNumId w:val="5"/>
  </w:num>
  <w:num w:numId="13" w16cid:durableId="2045593610">
    <w:abstractNumId w:val="15"/>
  </w:num>
  <w:num w:numId="14" w16cid:durableId="957219698">
    <w:abstractNumId w:val="0"/>
  </w:num>
  <w:num w:numId="15" w16cid:durableId="103966661">
    <w:abstractNumId w:val="35"/>
  </w:num>
  <w:num w:numId="16" w16cid:durableId="1468862085">
    <w:abstractNumId w:val="32"/>
  </w:num>
  <w:num w:numId="17" w16cid:durableId="1918897383">
    <w:abstractNumId w:val="14"/>
  </w:num>
  <w:num w:numId="18" w16cid:durableId="1174800892">
    <w:abstractNumId w:val="10"/>
  </w:num>
  <w:num w:numId="19" w16cid:durableId="1923682542">
    <w:abstractNumId w:val="38"/>
  </w:num>
  <w:num w:numId="20" w16cid:durableId="1845171802">
    <w:abstractNumId w:val="44"/>
  </w:num>
  <w:num w:numId="21" w16cid:durableId="620570492">
    <w:abstractNumId w:val="45"/>
  </w:num>
  <w:num w:numId="22" w16cid:durableId="1360203346">
    <w:abstractNumId w:val="17"/>
  </w:num>
  <w:num w:numId="23" w16cid:durableId="730809388">
    <w:abstractNumId w:val="18"/>
  </w:num>
  <w:num w:numId="24" w16cid:durableId="803936166">
    <w:abstractNumId w:val="45"/>
    <w:lvlOverride w:ilvl="0">
      <w:startOverride w:val="1"/>
    </w:lvlOverride>
  </w:num>
  <w:num w:numId="25" w16cid:durableId="247933483">
    <w:abstractNumId w:val="11"/>
  </w:num>
  <w:num w:numId="26" w16cid:durableId="2065789355">
    <w:abstractNumId w:val="47"/>
  </w:num>
  <w:num w:numId="27" w16cid:durableId="131365838">
    <w:abstractNumId w:val="39"/>
  </w:num>
  <w:num w:numId="28" w16cid:durableId="2144344942">
    <w:abstractNumId w:val="8"/>
  </w:num>
  <w:num w:numId="29" w16cid:durableId="898714321">
    <w:abstractNumId w:val="23"/>
  </w:num>
  <w:num w:numId="30" w16cid:durableId="348945288">
    <w:abstractNumId w:val="48"/>
  </w:num>
  <w:num w:numId="31" w16cid:durableId="1035543321">
    <w:abstractNumId w:val="31"/>
  </w:num>
  <w:num w:numId="32" w16cid:durableId="460349384">
    <w:abstractNumId w:val="42"/>
  </w:num>
  <w:num w:numId="33" w16cid:durableId="798063948">
    <w:abstractNumId w:val="21"/>
  </w:num>
  <w:num w:numId="34" w16cid:durableId="75565352">
    <w:abstractNumId w:val="30"/>
  </w:num>
  <w:num w:numId="35" w16cid:durableId="1754278709">
    <w:abstractNumId w:val="25"/>
  </w:num>
  <w:num w:numId="36" w16cid:durableId="800810386">
    <w:abstractNumId w:val="13"/>
  </w:num>
  <w:num w:numId="37" w16cid:durableId="1585604298">
    <w:abstractNumId w:val="7"/>
  </w:num>
  <w:num w:numId="38" w16cid:durableId="1904874007">
    <w:abstractNumId w:val="26"/>
  </w:num>
  <w:num w:numId="39" w16cid:durableId="1965229459">
    <w:abstractNumId w:val="3"/>
  </w:num>
  <w:num w:numId="40" w16cid:durableId="2054884396">
    <w:abstractNumId w:val="6"/>
  </w:num>
  <w:num w:numId="41" w16cid:durableId="671371282">
    <w:abstractNumId w:val="43"/>
  </w:num>
  <w:num w:numId="42" w16cid:durableId="1124539315">
    <w:abstractNumId w:val="22"/>
  </w:num>
  <w:num w:numId="43" w16cid:durableId="1164083099">
    <w:abstractNumId w:val="9"/>
  </w:num>
  <w:num w:numId="44" w16cid:durableId="855728604">
    <w:abstractNumId w:val="16"/>
  </w:num>
  <w:num w:numId="45" w16cid:durableId="2114126050">
    <w:abstractNumId w:val="1"/>
  </w:num>
  <w:num w:numId="46" w16cid:durableId="656961633">
    <w:abstractNumId w:val="41"/>
  </w:num>
  <w:num w:numId="47" w16cid:durableId="437604466">
    <w:abstractNumId w:val="37"/>
  </w:num>
  <w:num w:numId="48" w16cid:durableId="1914781333">
    <w:abstractNumId w:val="46"/>
  </w:num>
  <w:num w:numId="49" w16cid:durableId="1771774752">
    <w:abstractNumId w:val="24"/>
  </w:num>
  <w:num w:numId="50" w16cid:durableId="1765831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83C"/>
    <w:rsid w:val="0000028B"/>
    <w:rsid w:val="0000030A"/>
    <w:rsid w:val="00000555"/>
    <w:rsid w:val="0000065D"/>
    <w:rsid w:val="00006307"/>
    <w:rsid w:val="00006778"/>
    <w:rsid w:val="000067E5"/>
    <w:rsid w:val="0001355B"/>
    <w:rsid w:val="000135FE"/>
    <w:rsid w:val="0001509E"/>
    <w:rsid w:val="00016085"/>
    <w:rsid w:val="0001666C"/>
    <w:rsid w:val="000179CC"/>
    <w:rsid w:val="000208E8"/>
    <w:rsid w:val="00032F3D"/>
    <w:rsid w:val="00033B9A"/>
    <w:rsid w:val="0003512F"/>
    <w:rsid w:val="000357B0"/>
    <w:rsid w:val="00035EC5"/>
    <w:rsid w:val="000374A8"/>
    <w:rsid w:val="000374E1"/>
    <w:rsid w:val="00041C24"/>
    <w:rsid w:val="00042336"/>
    <w:rsid w:val="000459A7"/>
    <w:rsid w:val="000475CE"/>
    <w:rsid w:val="000507DA"/>
    <w:rsid w:val="0005271A"/>
    <w:rsid w:val="00052AA2"/>
    <w:rsid w:val="000540EA"/>
    <w:rsid w:val="000558EB"/>
    <w:rsid w:val="000558F5"/>
    <w:rsid w:val="00056E44"/>
    <w:rsid w:val="0006185F"/>
    <w:rsid w:val="000635A1"/>
    <w:rsid w:val="00065341"/>
    <w:rsid w:val="00071920"/>
    <w:rsid w:val="00071FED"/>
    <w:rsid w:val="00073557"/>
    <w:rsid w:val="000769DF"/>
    <w:rsid w:val="00080797"/>
    <w:rsid w:val="00081036"/>
    <w:rsid w:val="00081B3C"/>
    <w:rsid w:val="00083B53"/>
    <w:rsid w:val="000846CC"/>
    <w:rsid w:val="00084A89"/>
    <w:rsid w:val="0009431D"/>
    <w:rsid w:val="00094691"/>
    <w:rsid w:val="00094DEF"/>
    <w:rsid w:val="0009786A"/>
    <w:rsid w:val="000A0543"/>
    <w:rsid w:val="000A0F69"/>
    <w:rsid w:val="000A0F8C"/>
    <w:rsid w:val="000A1024"/>
    <w:rsid w:val="000A260A"/>
    <w:rsid w:val="000A66E7"/>
    <w:rsid w:val="000B0633"/>
    <w:rsid w:val="000B3452"/>
    <w:rsid w:val="000B565F"/>
    <w:rsid w:val="000B5DF7"/>
    <w:rsid w:val="000B67A4"/>
    <w:rsid w:val="000B7F32"/>
    <w:rsid w:val="000C1C50"/>
    <w:rsid w:val="000C2667"/>
    <w:rsid w:val="000C2C21"/>
    <w:rsid w:val="000C6F78"/>
    <w:rsid w:val="000D0D14"/>
    <w:rsid w:val="000D21A0"/>
    <w:rsid w:val="000D29BD"/>
    <w:rsid w:val="000D4222"/>
    <w:rsid w:val="000D6E4F"/>
    <w:rsid w:val="000E2367"/>
    <w:rsid w:val="000E3C76"/>
    <w:rsid w:val="000E4CC4"/>
    <w:rsid w:val="000E52B6"/>
    <w:rsid w:val="000E62FC"/>
    <w:rsid w:val="000F12D8"/>
    <w:rsid w:val="000F21F1"/>
    <w:rsid w:val="000F6607"/>
    <w:rsid w:val="00102299"/>
    <w:rsid w:val="0010296C"/>
    <w:rsid w:val="0010375D"/>
    <w:rsid w:val="00103C1D"/>
    <w:rsid w:val="0010725C"/>
    <w:rsid w:val="001074F4"/>
    <w:rsid w:val="001102AF"/>
    <w:rsid w:val="0011240C"/>
    <w:rsid w:val="001132C5"/>
    <w:rsid w:val="00113D9B"/>
    <w:rsid w:val="00114780"/>
    <w:rsid w:val="00114939"/>
    <w:rsid w:val="001153EA"/>
    <w:rsid w:val="00115E93"/>
    <w:rsid w:val="0011690A"/>
    <w:rsid w:val="0012087F"/>
    <w:rsid w:val="00123696"/>
    <w:rsid w:val="00123BF8"/>
    <w:rsid w:val="00125880"/>
    <w:rsid w:val="00125F91"/>
    <w:rsid w:val="00132812"/>
    <w:rsid w:val="00133BC8"/>
    <w:rsid w:val="001342CD"/>
    <w:rsid w:val="00135565"/>
    <w:rsid w:val="00135C57"/>
    <w:rsid w:val="00135D7B"/>
    <w:rsid w:val="0013700A"/>
    <w:rsid w:val="00141B91"/>
    <w:rsid w:val="0014322C"/>
    <w:rsid w:val="0014424E"/>
    <w:rsid w:val="001454FE"/>
    <w:rsid w:val="001463D9"/>
    <w:rsid w:val="00146FA5"/>
    <w:rsid w:val="001476BF"/>
    <w:rsid w:val="001535AC"/>
    <w:rsid w:val="00153C2A"/>
    <w:rsid w:val="001560D1"/>
    <w:rsid w:val="001601E8"/>
    <w:rsid w:val="0016089D"/>
    <w:rsid w:val="00162257"/>
    <w:rsid w:val="00162AC4"/>
    <w:rsid w:val="00163233"/>
    <w:rsid w:val="001632B6"/>
    <w:rsid w:val="00172744"/>
    <w:rsid w:val="00173E6E"/>
    <w:rsid w:val="0017664C"/>
    <w:rsid w:val="00177BA0"/>
    <w:rsid w:val="0018105D"/>
    <w:rsid w:val="00187715"/>
    <w:rsid w:val="0019045B"/>
    <w:rsid w:val="0019156B"/>
    <w:rsid w:val="001941D4"/>
    <w:rsid w:val="00196023"/>
    <w:rsid w:val="0019606D"/>
    <w:rsid w:val="00197907"/>
    <w:rsid w:val="00197BD6"/>
    <w:rsid w:val="00197FF0"/>
    <w:rsid w:val="001A069D"/>
    <w:rsid w:val="001A23BD"/>
    <w:rsid w:val="001A3B67"/>
    <w:rsid w:val="001A46D3"/>
    <w:rsid w:val="001B0E87"/>
    <w:rsid w:val="001B1390"/>
    <w:rsid w:val="001B25F7"/>
    <w:rsid w:val="001B2F5B"/>
    <w:rsid w:val="001B3CDD"/>
    <w:rsid w:val="001B3EC6"/>
    <w:rsid w:val="001C01B4"/>
    <w:rsid w:val="001C1040"/>
    <w:rsid w:val="001C11FF"/>
    <w:rsid w:val="001C18FC"/>
    <w:rsid w:val="001C22F4"/>
    <w:rsid w:val="001C2D86"/>
    <w:rsid w:val="001C4BD4"/>
    <w:rsid w:val="001C5F2A"/>
    <w:rsid w:val="001C673E"/>
    <w:rsid w:val="001C674B"/>
    <w:rsid w:val="001C6D50"/>
    <w:rsid w:val="001D07B7"/>
    <w:rsid w:val="001D2043"/>
    <w:rsid w:val="001D464A"/>
    <w:rsid w:val="001D52CE"/>
    <w:rsid w:val="001D52DC"/>
    <w:rsid w:val="001D60B7"/>
    <w:rsid w:val="001D61EC"/>
    <w:rsid w:val="001D64ED"/>
    <w:rsid w:val="001E0789"/>
    <w:rsid w:val="001E20F9"/>
    <w:rsid w:val="001E211A"/>
    <w:rsid w:val="001E2166"/>
    <w:rsid w:val="001E2207"/>
    <w:rsid w:val="001E59E1"/>
    <w:rsid w:val="001E7763"/>
    <w:rsid w:val="001E791E"/>
    <w:rsid w:val="001F013F"/>
    <w:rsid w:val="001F0728"/>
    <w:rsid w:val="001F1503"/>
    <w:rsid w:val="001F1DD9"/>
    <w:rsid w:val="001F2B3C"/>
    <w:rsid w:val="001F41E7"/>
    <w:rsid w:val="0020134F"/>
    <w:rsid w:val="00203D18"/>
    <w:rsid w:val="0021128A"/>
    <w:rsid w:val="00211BC2"/>
    <w:rsid w:val="002122A8"/>
    <w:rsid w:val="00212EE0"/>
    <w:rsid w:val="0021647C"/>
    <w:rsid w:val="00221CCA"/>
    <w:rsid w:val="0022238E"/>
    <w:rsid w:val="00224177"/>
    <w:rsid w:val="00224719"/>
    <w:rsid w:val="00224FD1"/>
    <w:rsid w:val="002257B8"/>
    <w:rsid w:val="0022697B"/>
    <w:rsid w:val="00226983"/>
    <w:rsid w:val="00233ACF"/>
    <w:rsid w:val="00234E89"/>
    <w:rsid w:val="0023683B"/>
    <w:rsid w:val="002369E3"/>
    <w:rsid w:val="00237DAE"/>
    <w:rsid w:val="00237E3F"/>
    <w:rsid w:val="00246FCD"/>
    <w:rsid w:val="0025246D"/>
    <w:rsid w:val="00252A61"/>
    <w:rsid w:val="00252E76"/>
    <w:rsid w:val="002564C9"/>
    <w:rsid w:val="00257350"/>
    <w:rsid w:val="0026177C"/>
    <w:rsid w:val="00264AF0"/>
    <w:rsid w:val="00266F0E"/>
    <w:rsid w:val="0027018B"/>
    <w:rsid w:val="00270968"/>
    <w:rsid w:val="00271242"/>
    <w:rsid w:val="002759CF"/>
    <w:rsid w:val="002773D0"/>
    <w:rsid w:val="002775FF"/>
    <w:rsid w:val="002802F9"/>
    <w:rsid w:val="002810B9"/>
    <w:rsid w:val="00281BA9"/>
    <w:rsid w:val="0028302C"/>
    <w:rsid w:val="002844B8"/>
    <w:rsid w:val="002879BC"/>
    <w:rsid w:val="00290DEB"/>
    <w:rsid w:val="00290E51"/>
    <w:rsid w:val="00295607"/>
    <w:rsid w:val="002969E9"/>
    <w:rsid w:val="00296C79"/>
    <w:rsid w:val="00297F60"/>
    <w:rsid w:val="002A08F9"/>
    <w:rsid w:val="002A6F12"/>
    <w:rsid w:val="002A7573"/>
    <w:rsid w:val="002A77B5"/>
    <w:rsid w:val="002B0E41"/>
    <w:rsid w:val="002B1261"/>
    <w:rsid w:val="002B1F44"/>
    <w:rsid w:val="002B2248"/>
    <w:rsid w:val="002B3529"/>
    <w:rsid w:val="002B608B"/>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60F7"/>
    <w:rsid w:val="002D7794"/>
    <w:rsid w:val="002D7B9B"/>
    <w:rsid w:val="002D7DE9"/>
    <w:rsid w:val="002E0609"/>
    <w:rsid w:val="002E16D0"/>
    <w:rsid w:val="002E3436"/>
    <w:rsid w:val="002E34B5"/>
    <w:rsid w:val="002E545C"/>
    <w:rsid w:val="002E5A97"/>
    <w:rsid w:val="002E7142"/>
    <w:rsid w:val="002E7B46"/>
    <w:rsid w:val="002E7C1D"/>
    <w:rsid w:val="002F18C4"/>
    <w:rsid w:val="002F4BBD"/>
    <w:rsid w:val="002F52FF"/>
    <w:rsid w:val="002F63A6"/>
    <w:rsid w:val="002F66C5"/>
    <w:rsid w:val="002F77F6"/>
    <w:rsid w:val="003016F5"/>
    <w:rsid w:val="0030290A"/>
    <w:rsid w:val="00303694"/>
    <w:rsid w:val="003051EC"/>
    <w:rsid w:val="003104BF"/>
    <w:rsid w:val="0031250B"/>
    <w:rsid w:val="00312D7E"/>
    <w:rsid w:val="0031738E"/>
    <w:rsid w:val="00317F0A"/>
    <w:rsid w:val="00320A82"/>
    <w:rsid w:val="0032440D"/>
    <w:rsid w:val="00325221"/>
    <w:rsid w:val="003257E8"/>
    <w:rsid w:val="003261B4"/>
    <w:rsid w:val="003266D6"/>
    <w:rsid w:val="00326CB1"/>
    <w:rsid w:val="00331CBE"/>
    <w:rsid w:val="0033263B"/>
    <w:rsid w:val="00332FC0"/>
    <w:rsid w:val="003333BD"/>
    <w:rsid w:val="00333BDD"/>
    <w:rsid w:val="003348B6"/>
    <w:rsid w:val="003350C5"/>
    <w:rsid w:val="00340415"/>
    <w:rsid w:val="00347A39"/>
    <w:rsid w:val="00347EF1"/>
    <w:rsid w:val="003510C8"/>
    <w:rsid w:val="003516B6"/>
    <w:rsid w:val="00351CC1"/>
    <w:rsid w:val="0035307D"/>
    <w:rsid w:val="003541E7"/>
    <w:rsid w:val="0035696F"/>
    <w:rsid w:val="00356985"/>
    <w:rsid w:val="00361E9E"/>
    <w:rsid w:val="00361F79"/>
    <w:rsid w:val="00362D3B"/>
    <w:rsid w:val="00363A68"/>
    <w:rsid w:val="00363D04"/>
    <w:rsid w:val="0036735A"/>
    <w:rsid w:val="003712FC"/>
    <w:rsid w:val="00371730"/>
    <w:rsid w:val="00371B7D"/>
    <w:rsid w:val="0037244B"/>
    <w:rsid w:val="0037267C"/>
    <w:rsid w:val="003727EF"/>
    <w:rsid w:val="00372C3A"/>
    <w:rsid w:val="00373FE9"/>
    <w:rsid w:val="00374521"/>
    <w:rsid w:val="00374CBC"/>
    <w:rsid w:val="00374DB0"/>
    <w:rsid w:val="0037582D"/>
    <w:rsid w:val="003759A9"/>
    <w:rsid w:val="00375A42"/>
    <w:rsid w:val="003863E7"/>
    <w:rsid w:val="0038672C"/>
    <w:rsid w:val="00387CCC"/>
    <w:rsid w:val="003910AA"/>
    <w:rsid w:val="00394461"/>
    <w:rsid w:val="003947DE"/>
    <w:rsid w:val="00394F85"/>
    <w:rsid w:val="003A00CA"/>
    <w:rsid w:val="003A29F3"/>
    <w:rsid w:val="003A454C"/>
    <w:rsid w:val="003A5574"/>
    <w:rsid w:val="003A5EE3"/>
    <w:rsid w:val="003B28C9"/>
    <w:rsid w:val="003B581D"/>
    <w:rsid w:val="003B6AFA"/>
    <w:rsid w:val="003B768B"/>
    <w:rsid w:val="003C0093"/>
    <w:rsid w:val="003C1AD3"/>
    <w:rsid w:val="003C374A"/>
    <w:rsid w:val="003C3EB8"/>
    <w:rsid w:val="003C451C"/>
    <w:rsid w:val="003C6AA5"/>
    <w:rsid w:val="003C7006"/>
    <w:rsid w:val="003C782B"/>
    <w:rsid w:val="003C7A2B"/>
    <w:rsid w:val="003C7FDD"/>
    <w:rsid w:val="003D048A"/>
    <w:rsid w:val="003D0B71"/>
    <w:rsid w:val="003D11AB"/>
    <w:rsid w:val="003D29CD"/>
    <w:rsid w:val="003D7D02"/>
    <w:rsid w:val="003E05CC"/>
    <w:rsid w:val="003E1539"/>
    <w:rsid w:val="003E260D"/>
    <w:rsid w:val="003E3136"/>
    <w:rsid w:val="003E33EA"/>
    <w:rsid w:val="003E3A88"/>
    <w:rsid w:val="003E49A3"/>
    <w:rsid w:val="003E6B02"/>
    <w:rsid w:val="003E7416"/>
    <w:rsid w:val="003F1AB7"/>
    <w:rsid w:val="003F1FE7"/>
    <w:rsid w:val="003F5141"/>
    <w:rsid w:val="003F6C66"/>
    <w:rsid w:val="003F76B8"/>
    <w:rsid w:val="003F7EE2"/>
    <w:rsid w:val="00404BA6"/>
    <w:rsid w:val="00405D6F"/>
    <w:rsid w:val="00406B1D"/>
    <w:rsid w:val="00406E63"/>
    <w:rsid w:val="00410AD0"/>
    <w:rsid w:val="00413D32"/>
    <w:rsid w:val="00414662"/>
    <w:rsid w:val="00416FC5"/>
    <w:rsid w:val="00417587"/>
    <w:rsid w:val="004200E1"/>
    <w:rsid w:val="0042112E"/>
    <w:rsid w:val="00421409"/>
    <w:rsid w:val="00422A02"/>
    <w:rsid w:val="00423471"/>
    <w:rsid w:val="00423C11"/>
    <w:rsid w:val="0042438F"/>
    <w:rsid w:val="00424903"/>
    <w:rsid w:val="00425420"/>
    <w:rsid w:val="00425AF7"/>
    <w:rsid w:val="00427523"/>
    <w:rsid w:val="00427707"/>
    <w:rsid w:val="00432703"/>
    <w:rsid w:val="0043394D"/>
    <w:rsid w:val="00433F0F"/>
    <w:rsid w:val="00435C47"/>
    <w:rsid w:val="004372E1"/>
    <w:rsid w:val="00437911"/>
    <w:rsid w:val="00440747"/>
    <w:rsid w:val="00441675"/>
    <w:rsid w:val="0044704E"/>
    <w:rsid w:val="00450129"/>
    <w:rsid w:val="0045026C"/>
    <w:rsid w:val="00450994"/>
    <w:rsid w:val="00450B20"/>
    <w:rsid w:val="00451688"/>
    <w:rsid w:val="00452522"/>
    <w:rsid w:val="004531F7"/>
    <w:rsid w:val="0045406E"/>
    <w:rsid w:val="004543F7"/>
    <w:rsid w:val="004551F1"/>
    <w:rsid w:val="00455B2E"/>
    <w:rsid w:val="00457DAF"/>
    <w:rsid w:val="00460252"/>
    <w:rsid w:val="0046130F"/>
    <w:rsid w:val="00462203"/>
    <w:rsid w:val="004645C7"/>
    <w:rsid w:val="00465B99"/>
    <w:rsid w:val="00466389"/>
    <w:rsid w:val="0046770B"/>
    <w:rsid w:val="00472A2E"/>
    <w:rsid w:val="00472E82"/>
    <w:rsid w:val="004734BD"/>
    <w:rsid w:val="004742E0"/>
    <w:rsid w:val="0047443E"/>
    <w:rsid w:val="004749B4"/>
    <w:rsid w:val="00476E94"/>
    <w:rsid w:val="00477641"/>
    <w:rsid w:val="004812B1"/>
    <w:rsid w:val="00481F49"/>
    <w:rsid w:val="004827E7"/>
    <w:rsid w:val="004837CC"/>
    <w:rsid w:val="00484592"/>
    <w:rsid w:val="004847DF"/>
    <w:rsid w:val="00484A3A"/>
    <w:rsid w:val="00486577"/>
    <w:rsid w:val="00487FBD"/>
    <w:rsid w:val="00491892"/>
    <w:rsid w:val="00492A00"/>
    <w:rsid w:val="00495988"/>
    <w:rsid w:val="0049609B"/>
    <w:rsid w:val="004A0722"/>
    <w:rsid w:val="004A08A6"/>
    <w:rsid w:val="004A197E"/>
    <w:rsid w:val="004A20EC"/>
    <w:rsid w:val="004A32C4"/>
    <w:rsid w:val="004A3F29"/>
    <w:rsid w:val="004A4DEC"/>
    <w:rsid w:val="004A53A7"/>
    <w:rsid w:val="004A5DEC"/>
    <w:rsid w:val="004A67AE"/>
    <w:rsid w:val="004A6E3F"/>
    <w:rsid w:val="004A7CB1"/>
    <w:rsid w:val="004B2B8E"/>
    <w:rsid w:val="004B2BBA"/>
    <w:rsid w:val="004B377E"/>
    <w:rsid w:val="004B4BBB"/>
    <w:rsid w:val="004B6533"/>
    <w:rsid w:val="004C229B"/>
    <w:rsid w:val="004C2AAA"/>
    <w:rsid w:val="004C2FE8"/>
    <w:rsid w:val="004C529A"/>
    <w:rsid w:val="004C7135"/>
    <w:rsid w:val="004D1419"/>
    <w:rsid w:val="004D2D0D"/>
    <w:rsid w:val="004D39B3"/>
    <w:rsid w:val="004D5B26"/>
    <w:rsid w:val="004D750D"/>
    <w:rsid w:val="004D7AAE"/>
    <w:rsid w:val="004E0321"/>
    <w:rsid w:val="004E08F2"/>
    <w:rsid w:val="004E20E4"/>
    <w:rsid w:val="004E2E22"/>
    <w:rsid w:val="004E53D7"/>
    <w:rsid w:val="004E5DD3"/>
    <w:rsid w:val="004E7278"/>
    <w:rsid w:val="004E7364"/>
    <w:rsid w:val="004F4BC4"/>
    <w:rsid w:val="004F57E9"/>
    <w:rsid w:val="005012AF"/>
    <w:rsid w:val="005015F3"/>
    <w:rsid w:val="005016A0"/>
    <w:rsid w:val="00504656"/>
    <w:rsid w:val="005055AE"/>
    <w:rsid w:val="00505966"/>
    <w:rsid w:val="00505F9E"/>
    <w:rsid w:val="005108DD"/>
    <w:rsid w:val="005118B0"/>
    <w:rsid w:val="00511B44"/>
    <w:rsid w:val="00512D3B"/>
    <w:rsid w:val="0051568C"/>
    <w:rsid w:val="0051580D"/>
    <w:rsid w:val="00515C13"/>
    <w:rsid w:val="00515E4C"/>
    <w:rsid w:val="00516420"/>
    <w:rsid w:val="005209D9"/>
    <w:rsid w:val="00520B78"/>
    <w:rsid w:val="005213C9"/>
    <w:rsid w:val="00523D51"/>
    <w:rsid w:val="00525153"/>
    <w:rsid w:val="00525C2D"/>
    <w:rsid w:val="00527738"/>
    <w:rsid w:val="00530A36"/>
    <w:rsid w:val="00533869"/>
    <w:rsid w:val="005348F9"/>
    <w:rsid w:val="00534BB8"/>
    <w:rsid w:val="005354E3"/>
    <w:rsid w:val="00537355"/>
    <w:rsid w:val="00541F16"/>
    <w:rsid w:val="005427C3"/>
    <w:rsid w:val="0054403E"/>
    <w:rsid w:val="005441B9"/>
    <w:rsid w:val="00544C9D"/>
    <w:rsid w:val="00544FCB"/>
    <w:rsid w:val="005455FB"/>
    <w:rsid w:val="00546E56"/>
    <w:rsid w:val="00547647"/>
    <w:rsid w:val="005479EC"/>
    <w:rsid w:val="005551BF"/>
    <w:rsid w:val="00555E5C"/>
    <w:rsid w:val="00555F09"/>
    <w:rsid w:val="00556604"/>
    <w:rsid w:val="00557D01"/>
    <w:rsid w:val="005602D7"/>
    <w:rsid w:val="00560F4A"/>
    <w:rsid w:val="0056150C"/>
    <w:rsid w:val="00561D10"/>
    <w:rsid w:val="00562312"/>
    <w:rsid w:val="00563F7A"/>
    <w:rsid w:val="0056483C"/>
    <w:rsid w:val="005648B8"/>
    <w:rsid w:val="00565041"/>
    <w:rsid w:val="005652E1"/>
    <w:rsid w:val="00565808"/>
    <w:rsid w:val="00566EEB"/>
    <w:rsid w:val="005714AA"/>
    <w:rsid w:val="00573352"/>
    <w:rsid w:val="0057417C"/>
    <w:rsid w:val="00576999"/>
    <w:rsid w:val="00585699"/>
    <w:rsid w:val="0058728C"/>
    <w:rsid w:val="00587A4C"/>
    <w:rsid w:val="005915A6"/>
    <w:rsid w:val="00592A3B"/>
    <w:rsid w:val="00593056"/>
    <w:rsid w:val="005932C6"/>
    <w:rsid w:val="0059371D"/>
    <w:rsid w:val="00594081"/>
    <w:rsid w:val="00594630"/>
    <w:rsid w:val="00594A06"/>
    <w:rsid w:val="005A07B0"/>
    <w:rsid w:val="005A094C"/>
    <w:rsid w:val="005A0AFD"/>
    <w:rsid w:val="005A170D"/>
    <w:rsid w:val="005A2641"/>
    <w:rsid w:val="005A3B32"/>
    <w:rsid w:val="005A711E"/>
    <w:rsid w:val="005A7A15"/>
    <w:rsid w:val="005B3EA2"/>
    <w:rsid w:val="005B54D8"/>
    <w:rsid w:val="005C0384"/>
    <w:rsid w:val="005C4829"/>
    <w:rsid w:val="005C57F9"/>
    <w:rsid w:val="005C60A8"/>
    <w:rsid w:val="005C7567"/>
    <w:rsid w:val="005D00C7"/>
    <w:rsid w:val="005D2455"/>
    <w:rsid w:val="005D24AD"/>
    <w:rsid w:val="005D3E38"/>
    <w:rsid w:val="005D4B8E"/>
    <w:rsid w:val="005D59D0"/>
    <w:rsid w:val="005D6E7D"/>
    <w:rsid w:val="005E06F1"/>
    <w:rsid w:val="005E1F19"/>
    <w:rsid w:val="005E301D"/>
    <w:rsid w:val="005E3092"/>
    <w:rsid w:val="005E3BAF"/>
    <w:rsid w:val="005E5408"/>
    <w:rsid w:val="005E541C"/>
    <w:rsid w:val="005E6C21"/>
    <w:rsid w:val="005F16FE"/>
    <w:rsid w:val="005F2B14"/>
    <w:rsid w:val="005F36B5"/>
    <w:rsid w:val="005F3AF1"/>
    <w:rsid w:val="005F3D14"/>
    <w:rsid w:val="005F4EA8"/>
    <w:rsid w:val="005F554A"/>
    <w:rsid w:val="005F72F9"/>
    <w:rsid w:val="005F78A1"/>
    <w:rsid w:val="005F7999"/>
    <w:rsid w:val="006008CD"/>
    <w:rsid w:val="00601A8D"/>
    <w:rsid w:val="006028A7"/>
    <w:rsid w:val="00602A14"/>
    <w:rsid w:val="00602DAF"/>
    <w:rsid w:val="00603B82"/>
    <w:rsid w:val="00603F31"/>
    <w:rsid w:val="00604F09"/>
    <w:rsid w:val="00607060"/>
    <w:rsid w:val="00607BE1"/>
    <w:rsid w:val="00607C67"/>
    <w:rsid w:val="006115C5"/>
    <w:rsid w:val="00611CF1"/>
    <w:rsid w:val="00615041"/>
    <w:rsid w:val="00615712"/>
    <w:rsid w:val="006170FF"/>
    <w:rsid w:val="00620ED6"/>
    <w:rsid w:val="0062402B"/>
    <w:rsid w:val="00624AEE"/>
    <w:rsid w:val="00632B0C"/>
    <w:rsid w:val="00640FEB"/>
    <w:rsid w:val="0064291F"/>
    <w:rsid w:val="00642E01"/>
    <w:rsid w:val="006431AE"/>
    <w:rsid w:val="006456E2"/>
    <w:rsid w:val="00646E2F"/>
    <w:rsid w:val="00646E89"/>
    <w:rsid w:val="00647C06"/>
    <w:rsid w:val="0065042B"/>
    <w:rsid w:val="006506E6"/>
    <w:rsid w:val="006518D2"/>
    <w:rsid w:val="00652217"/>
    <w:rsid w:val="006522F2"/>
    <w:rsid w:val="00652C97"/>
    <w:rsid w:val="006533A7"/>
    <w:rsid w:val="00655837"/>
    <w:rsid w:val="00660877"/>
    <w:rsid w:val="006610FB"/>
    <w:rsid w:val="006611C0"/>
    <w:rsid w:val="00661DA4"/>
    <w:rsid w:val="00663F98"/>
    <w:rsid w:val="00666157"/>
    <w:rsid w:val="006661AF"/>
    <w:rsid w:val="00666E23"/>
    <w:rsid w:val="00667E90"/>
    <w:rsid w:val="0067027A"/>
    <w:rsid w:val="006717F4"/>
    <w:rsid w:val="00673C5F"/>
    <w:rsid w:val="006765A7"/>
    <w:rsid w:val="00676A8C"/>
    <w:rsid w:val="00677858"/>
    <w:rsid w:val="0068035D"/>
    <w:rsid w:val="00680827"/>
    <w:rsid w:val="006826A2"/>
    <w:rsid w:val="00684C5A"/>
    <w:rsid w:val="00686F10"/>
    <w:rsid w:val="0068719D"/>
    <w:rsid w:val="00691B64"/>
    <w:rsid w:val="00692001"/>
    <w:rsid w:val="00693814"/>
    <w:rsid w:val="00694423"/>
    <w:rsid w:val="0069466D"/>
    <w:rsid w:val="00696933"/>
    <w:rsid w:val="006975FD"/>
    <w:rsid w:val="006A1454"/>
    <w:rsid w:val="006A1899"/>
    <w:rsid w:val="006A1D44"/>
    <w:rsid w:val="006A2526"/>
    <w:rsid w:val="006A3850"/>
    <w:rsid w:val="006A4C56"/>
    <w:rsid w:val="006A6BB5"/>
    <w:rsid w:val="006A6CF3"/>
    <w:rsid w:val="006A6E32"/>
    <w:rsid w:val="006B0AB0"/>
    <w:rsid w:val="006B285B"/>
    <w:rsid w:val="006B4B0B"/>
    <w:rsid w:val="006B4CEE"/>
    <w:rsid w:val="006B504F"/>
    <w:rsid w:val="006C10A7"/>
    <w:rsid w:val="006C1804"/>
    <w:rsid w:val="006C2674"/>
    <w:rsid w:val="006C36A3"/>
    <w:rsid w:val="006C4113"/>
    <w:rsid w:val="006C464A"/>
    <w:rsid w:val="006C642E"/>
    <w:rsid w:val="006D0BD6"/>
    <w:rsid w:val="006D1260"/>
    <w:rsid w:val="006D1AF3"/>
    <w:rsid w:val="006D4BB3"/>
    <w:rsid w:val="006D6C36"/>
    <w:rsid w:val="006D7431"/>
    <w:rsid w:val="006D7E71"/>
    <w:rsid w:val="006E1848"/>
    <w:rsid w:val="006E38FA"/>
    <w:rsid w:val="006E61AC"/>
    <w:rsid w:val="006F00D8"/>
    <w:rsid w:val="006F0363"/>
    <w:rsid w:val="006F2B5C"/>
    <w:rsid w:val="006F4A41"/>
    <w:rsid w:val="006F5D4B"/>
    <w:rsid w:val="006F643C"/>
    <w:rsid w:val="006F6689"/>
    <w:rsid w:val="006F73CA"/>
    <w:rsid w:val="006F77D4"/>
    <w:rsid w:val="006F7D51"/>
    <w:rsid w:val="00700648"/>
    <w:rsid w:val="007013D2"/>
    <w:rsid w:val="007024D9"/>
    <w:rsid w:val="0070418D"/>
    <w:rsid w:val="00704A54"/>
    <w:rsid w:val="00705439"/>
    <w:rsid w:val="00706CB4"/>
    <w:rsid w:val="007112E3"/>
    <w:rsid w:val="00711A79"/>
    <w:rsid w:val="00714CB1"/>
    <w:rsid w:val="0071729A"/>
    <w:rsid w:val="00717F1D"/>
    <w:rsid w:val="00720DF7"/>
    <w:rsid w:val="007243E9"/>
    <w:rsid w:val="007306F7"/>
    <w:rsid w:val="007331E2"/>
    <w:rsid w:val="007337FF"/>
    <w:rsid w:val="00734EF6"/>
    <w:rsid w:val="0073549D"/>
    <w:rsid w:val="00735FDD"/>
    <w:rsid w:val="00743041"/>
    <w:rsid w:val="00743338"/>
    <w:rsid w:val="00744D18"/>
    <w:rsid w:val="0074610F"/>
    <w:rsid w:val="00746220"/>
    <w:rsid w:val="00746494"/>
    <w:rsid w:val="0075028A"/>
    <w:rsid w:val="0075102D"/>
    <w:rsid w:val="0075308D"/>
    <w:rsid w:val="00753BB7"/>
    <w:rsid w:val="0075716D"/>
    <w:rsid w:val="007601A0"/>
    <w:rsid w:val="007617B1"/>
    <w:rsid w:val="007620F3"/>
    <w:rsid w:val="007624C9"/>
    <w:rsid w:val="007625E9"/>
    <w:rsid w:val="00762A9F"/>
    <w:rsid w:val="00762B73"/>
    <w:rsid w:val="00766D46"/>
    <w:rsid w:val="007719EC"/>
    <w:rsid w:val="007743D8"/>
    <w:rsid w:val="00774EBE"/>
    <w:rsid w:val="0078015A"/>
    <w:rsid w:val="00780C07"/>
    <w:rsid w:val="00781222"/>
    <w:rsid w:val="007848CF"/>
    <w:rsid w:val="007851F8"/>
    <w:rsid w:val="00785B7C"/>
    <w:rsid w:val="00785F2C"/>
    <w:rsid w:val="00791D06"/>
    <w:rsid w:val="007921CC"/>
    <w:rsid w:val="0079297F"/>
    <w:rsid w:val="00795CA8"/>
    <w:rsid w:val="00797281"/>
    <w:rsid w:val="007A0104"/>
    <w:rsid w:val="007A0CEA"/>
    <w:rsid w:val="007A2ACA"/>
    <w:rsid w:val="007A51E1"/>
    <w:rsid w:val="007A5885"/>
    <w:rsid w:val="007A79FA"/>
    <w:rsid w:val="007A7D4C"/>
    <w:rsid w:val="007B2B3E"/>
    <w:rsid w:val="007B2CFD"/>
    <w:rsid w:val="007B3B6F"/>
    <w:rsid w:val="007B4474"/>
    <w:rsid w:val="007B4691"/>
    <w:rsid w:val="007B5034"/>
    <w:rsid w:val="007B60E9"/>
    <w:rsid w:val="007B69C3"/>
    <w:rsid w:val="007B6D5B"/>
    <w:rsid w:val="007B7636"/>
    <w:rsid w:val="007C20FE"/>
    <w:rsid w:val="007C2A38"/>
    <w:rsid w:val="007C2C3B"/>
    <w:rsid w:val="007C4667"/>
    <w:rsid w:val="007C52CE"/>
    <w:rsid w:val="007C6851"/>
    <w:rsid w:val="007D09E8"/>
    <w:rsid w:val="007D2B9A"/>
    <w:rsid w:val="007D2CC8"/>
    <w:rsid w:val="007D5449"/>
    <w:rsid w:val="007D77D0"/>
    <w:rsid w:val="007E13E5"/>
    <w:rsid w:val="007E193E"/>
    <w:rsid w:val="007E2996"/>
    <w:rsid w:val="007E72D8"/>
    <w:rsid w:val="007F1B4B"/>
    <w:rsid w:val="007F1D17"/>
    <w:rsid w:val="007F2AD4"/>
    <w:rsid w:val="007F3BC3"/>
    <w:rsid w:val="007F42F6"/>
    <w:rsid w:val="00801C6B"/>
    <w:rsid w:val="00805268"/>
    <w:rsid w:val="00805F58"/>
    <w:rsid w:val="00806427"/>
    <w:rsid w:val="008068DB"/>
    <w:rsid w:val="00806A78"/>
    <w:rsid w:val="00807CD5"/>
    <w:rsid w:val="008103E8"/>
    <w:rsid w:val="008109C5"/>
    <w:rsid w:val="00811097"/>
    <w:rsid w:val="00811C89"/>
    <w:rsid w:val="00812910"/>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536B7"/>
    <w:rsid w:val="00854E03"/>
    <w:rsid w:val="00855E0D"/>
    <w:rsid w:val="00860885"/>
    <w:rsid w:val="00861B8B"/>
    <w:rsid w:val="00863B08"/>
    <w:rsid w:val="00864820"/>
    <w:rsid w:val="00864A9A"/>
    <w:rsid w:val="00866F76"/>
    <w:rsid w:val="00870AF9"/>
    <w:rsid w:val="00870E41"/>
    <w:rsid w:val="00873425"/>
    <w:rsid w:val="008736D8"/>
    <w:rsid w:val="008804DE"/>
    <w:rsid w:val="0088057C"/>
    <w:rsid w:val="008809EF"/>
    <w:rsid w:val="00880BB9"/>
    <w:rsid w:val="008823D8"/>
    <w:rsid w:val="00882C76"/>
    <w:rsid w:val="008831AF"/>
    <w:rsid w:val="00887831"/>
    <w:rsid w:val="00892BF8"/>
    <w:rsid w:val="00894903"/>
    <w:rsid w:val="00896119"/>
    <w:rsid w:val="008A0053"/>
    <w:rsid w:val="008A1107"/>
    <w:rsid w:val="008A11B2"/>
    <w:rsid w:val="008A4796"/>
    <w:rsid w:val="008A4826"/>
    <w:rsid w:val="008A5051"/>
    <w:rsid w:val="008A7126"/>
    <w:rsid w:val="008A7C45"/>
    <w:rsid w:val="008B171B"/>
    <w:rsid w:val="008B2201"/>
    <w:rsid w:val="008B3FC2"/>
    <w:rsid w:val="008B52CC"/>
    <w:rsid w:val="008B6ABE"/>
    <w:rsid w:val="008B6E74"/>
    <w:rsid w:val="008C0186"/>
    <w:rsid w:val="008C1AEE"/>
    <w:rsid w:val="008C2F22"/>
    <w:rsid w:val="008C3C03"/>
    <w:rsid w:val="008C4E83"/>
    <w:rsid w:val="008C59B5"/>
    <w:rsid w:val="008C5D31"/>
    <w:rsid w:val="008C6103"/>
    <w:rsid w:val="008C6715"/>
    <w:rsid w:val="008C7AA3"/>
    <w:rsid w:val="008D0B07"/>
    <w:rsid w:val="008D1CE6"/>
    <w:rsid w:val="008D1D6B"/>
    <w:rsid w:val="008D29B0"/>
    <w:rsid w:val="008E0F54"/>
    <w:rsid w:val="008E27F2"/>
    <w:rsid w:val="008E3332"/>
    <w:rsid w:val="008F1651"/>
    <w:rsid w:val="008F337A"/>
    <w:rsid w:val="008F3DC5"/>
    <w:rsid w:val="008F5985"/>
    <w:rsid w:val="008F5B4A"/>
    <w:rsid w:val="008F5C1F"/>
    <w:rsid w:val="008F5E73"/>
    <w:rsid w:val="008F5E88"/>
    <w:rsid w:val="008F694D"/>
    <w:rsid w:val="008F6C54"/>
    <w:rsid w:val="008F70CE"/>
    <w:rsid w:val="009028CF"/>
    <w:rsid w:val="0090522A"/>
    <w:rsid w:val="00905322"/>
    <w:rsid w:val="00905549"/>
    <w:rsid w:val="009059E9"/>
    <w:rsid w:val="00906576"/>
    <w:rsid w:val="00911D42"/>
    <w:rsid w:val="009124DF"/>
    <w:rsid w:val="0091344D"/>
    <w:rsid w:val="00915100"/>
    <w:rsid w:val="009152D7"/>
    <w:rsid w:val="0091691E"/>
    <w:rsid w:val="009235D2"/>
    <w:rsid w:val="0092729E"/>
    <w:rsid w:val="009355FE"/>
    <w:rsid w:val="009358AE"/>
    <w:rsid w:val="00936CAB"/>
    <w:rsid w:val="00940B05"/>
    <w:rsid w:val="009421CF"/>
    <w:rsid w:val="00942C0C"/>
    <w:rsid w:val="009439E5"/>
    <w:rsid w:val="00945906"/>
    <w:rsid w:val="00945FD4"/>
    <w:rsid w:val="00947647"/>
    <w:rsid w:val="00952813"/>
    <w:rsid w:val="00953E71"/>
    <w:rsid w:val="0095776E"/>
    <w:rsid w:val="00957B99"/>
    <w:rsid w:val="00960571"/>
    <w:rsid w:val="0096100C"/>
    <w:rsid w:val="00961440"/>
    <w:rsid w:val="00962375"/>
    <w:rsid w:val="009624F3"/>
    <w:rsid w:val="00962B48"/>
    <w:rsid w:val="00964FCC"/>
    <w:rsid w:val="00965884"/>
    <w:rsid w:val="00970F9E"/>
    <w:rsid w:val="009723E0"/>
    <w:rsid w:val="0097574E"/>
    <w:rsid w:val="00975A03"/>
    <w:rsid w:val="00975AD7"/>
    <w:rsid w:val="00980390"/>
    <w:rsid w:val="00981988"/>
    <w:rsid w:val="00982A49"/>
    <w:rsid w:val="00982B10"/>
    <w:rsid w:val="00983A64"/>
    <w:rsid w:val="00983BA9"/>
    <w:rsid w:val="009874E3"/>
    <w:rsid w:val="00987E64"/>
    <w:rsid w:val="009915F9"/>
    <w:rsid w:val="009934B8"/>
    <w:rsid w:val="009A0137"/>
    <w:rsid w:val="009A149B"/>
    <w:rsid w:val="009A1A34"/>
    <w:rsid w:val="009A1EF2"/>
    <w:rsid w:val="009A3941"/>
    <w:rsid w:val="009A4833"/>
    <w:rsid w:val="009A50C1"/>
    <w:rsid w:val="009A7D68"/>
    <w:rsid w:val="009B3511"/>
    <w:rsid w:val="009B5DB5"/>
    <w:rsid w:val="009B5EFC"/>
    <w:rsid w:val="009B73F9"/>
    <w:rsid w:val="009C10F0"/>
    <w:rsid w:val="009C1A62"/>
    <w:rsid w:val="009C1CC3"/>
    <w:rsid w:val="009C1D99"/>
    <w:rsid w:val="009C37C6"/>
    <w:rsid w:val="009C53BE"/>
    <w:rsid w:val="009C53E9"/>
    <w:rsid w:val="009C5533"/>
    <w:rsid w:val="009C571B"/>
    <w:rsid w:val="009C5ED8"/>
    <w:rsid w:val="009C7A7A"/>
    <w:rsid w:val="009D0189"/>
    <w:rsid w:val="009D1ACE"/>
    <w:rsid w:val="009D2435"/>
    <w:rsid w:val="009D2A60"/>
    <w:rsid w:val="009D3897"/>
    <w:rsid w:val="009D3948"/>
    <w:rsid w:val="009E0C2C"/>
    <w:rsid w:val="009E1507"/>
    <w:rsid w:val="009E1F73"/>
    <w:rsid w:val="009E3B86"/>
    <w:rsid w:val="009E3D6B"/>
    <w:rsid w:val="009E4BB5"/>
    <w:rsid w:val="009E5A41"/>
    <w:rsid w:val="009E5EAC"/>
    <w:rsid w:val="009E633D"/>
    <w:rsid w:val="009F3730"/>
    <w:rsid w:val="009F7FB4"/>
    <w:rsid w:val="00A01174"/>
    <w:rsid w:val="00A04822"/>
    <w:rsid w:val="00A078DC"/>
    <w:rsid w:val="00A116C0"/>
    <w:rsid w:val="00A12A8A"/>
    <w:rsid w:val="00A155F1"/>
    <w:rsid w:val="00A178EA"/>
    <w:rsid w:val="00A1795B"/>
    <w:rsid w:val="00A17A49"/>
    <w:rsid w:val="00A222EE"/>
    <w:rsid w:val="00A23975"/>
    <w:rsid w:val="00A247B3"/>
    <w:rsid w:val="00A24AD6"/>
    <w:rsid w:val="00A255A2"/>
    <w:rsid w:val="00A304BC"/>
    <w:rsid w:val="00A3076E"/>
    <w:rsid w:val="00A30F9D"/>
    <w:rsid w:val="00A31696"/>
    <w:rsid w:val="00A33193"/>
    <w:rsid w:val="00A35374"/>
    <w:rsid w:val="00A4420F"/>
    <w:rsid w:val="00A464CC"/>
    <w:rsid w:val="00A4765E"/>
    <w:rsid w:val="00A510E0"/>
    <w:rsid w:val="00A5132F"/>
    <w:rsid w:val="00A53390"/>
    <w:rsid w:val="00A54075"/>
    <w:rsid w:val="00A54756"/>
    <w:rsid w:val="00A5494D"/>
    <w:rsid w:val="00A55387"/>
    <w:rsid w:val="00A55704"/>
    <w:rsid w:val="00A60C21"/>
    <w:rsid w:val="00A6130C"/>
    <w:rsid w:val="00A644DA"/>
    <w:rsid w:val="00A64E65"/>
    <w:rsid w:val="00A677C8"/>
    <w:rsid w:val="00A67937"/>
    <w:rsid w:val="00A71E05"/>
    <w:rsid w:val="00A73F02"/>
    <w:rsid w:val="00A8117E"/>
    <w:rsid w:val="00A811A7"/>
    <w:rsid w:val="00A81CAF"/>
    <w:rsid w:val="00A820E8"/>
    <w:rsid w:val="00A82615"/>
    <w:rsid w:val="00A8522D"/>
    <w:rsid w:val="00A8530C"/>
    <w:rsid w:val="00A856F1"/>
    <w:rsid w:val="00A8614F"/>
    <w:rsid w:val="00A86891"/>
    <w:rsid w:val="00A91A5D"/>
    <w:rsid w:val="00A954DB"/>
    <w:rsid w:val="00A96D28"/>
    <w:rsid w:val="00AA1B85"/>
    <w:rsid w:val="00AA310F"/>
    <w:rsid w:val="00AA51E5"/>
    <w:rsid w:val="00AB2FF6"/>
    <w:rsid w:val="00AB3FB1"/>
    <w:rsid w:val="00AB547B"/>
    <w:rsid w:val="00AB6B07"/>
    <w:rsid w:val="00AB7246"/>
    <w:rsid w:val="00AC055C"/>
    <w:rsid w:val="00AC1AF8"/>
    <w:rsid w:val="00AC428B"/>
    <w:rsid w:val="00AC42FE"/>
    <w:rsid w:val="00AD09C3"/>
    <w:rsid w:val="00AD0D83"/>
    <w:rsid w:val="00AD1AAF"/>
    <w:rsid w:val="00AD212B"/>
    <w:rsid w:val="00AD35E1"/>
    <w:rsid w:val="00AD37BD"/>
    <w:rsid w:val="00AD3978"/>
    <w:rsid w:val="00AD3ADA"/>
    <w:rsid w:val="00AD6002"/>
    <w:rsid w:val="00AD6450"/>
    <w:rsid w:val="00AD723D"/>
    <w:rsid w:val="00AE061A"/>
    <w:rsid w:val="00AE0D3C"/>
    <w:rsid w:val="00AE2722"/>
    <w:rsid w:val="00AE4F8A"/>
    <w:rsid w:val="00AE5697"/>
    <w:rsid w:val="00AE7A0E"/>
    <w:rsid w:val="00AE7DA7"/>
    <w:rsid w:val="00AF131B"/>
    <w:rsid w:val="00AF1BB7"/>
    <w:rsid w:val="00AF1EFF"/>
    <w:rsid w:val="00AF2276"/>
    <w:rsid w:val="00AF3BAA"/>
    <w:rsid w:val="00AF4606"/>
    <w:rsid w:val="00AF5F37"/>
    <w:rsid w:val="00AF7139"/>
    <w:rsid w:val="00B006F9"/>
    <w:rsid w:val="00B01EB6"/>
    <w:rsid w:val="00B02047"/>
    <w:rsid w:val="00B02BC3"/>
    <w:rsid w:val="00B03C16"/>
    <w:rsid w:val="00B04266"/>
    <w:rsid w:val="00B049D5"/>
    <w:rsid w:val="00B05304"/>
    <w:rsid w:val="00B06401"/>
    <w:rsid w:val="00B1098C"/>
    <w:rsid w:val="00B1126D"/>
    <w:rsid w:val="00B118B9"/>
    <w:rsid w:val="00B13AC8"/>
    <w:rsid w:val="00B14604"/>
    <w:rsid w:val="00B157AF"/>
    <w:rsid w:val="00B1586D"/>
    <w:rsid w:val="00B15C26"/>
    <w:rsid w:val="00B16497"/>
    <w:rsid w:val="00B2305D"/>
    <w:rsid w:val="00B23947"/>
    <w:rsid w:val="00B23A82"/>
    <w:rsid w:val="00B23DD8"/>
    <w:rsid w:val="00B26F97"/>
    <w:rsid w:val="00B34A7E"/>
    <w:rsid w:val="00B36283"/>
    <w:rsid w:val="00B406B9"/>
    <w:rsid w:val="00B410AB"/>
    <w:rsid w:val="00B41531"/>
    <w:rsid w:val="00B41CC2"/>
    <w:rsid w:val="00B421ED"/>
    <w:rsid w:val="00B42BF4"/>
    <w:rsid w:val="00B43B2A"/>
    <w:rsid w:val="00B50978"/>
    <w:rsid w:val="00B51D8A"/>
    <w:rsid w:val="00B52BA6"/>
    <w:rsid w:val="00B52CBB"/>
    <w:rsid w:val="00B53D9B"/>
    <w:rsid w:val="00B551B6"/>
    <w:rsid w:val="00B56633"/>
    <w:rsid w:val="00B567A5"/>
    <w:rsid w:val="00B57DF3"/>
    <w:rsid w:val="00B60C96"/>
    <w:rsid w:val="00B64540"/>
    <w:rsid w:val="00B65AFD"/>
    <w:rsid w:val="00B672FB"/>
    <w:rsid w:val="00B673C0"/>
    <w:rsid w:val="00B70774"/>
    <w:rsid w:val="00B718A4"/>
    <w:rsid w:val="00B719EA"/>
    <w:rsid w:val="00B720E3"/>
    <w:rsid w:val="00B74802"/>
    <w:rsid w:val="00B74EB2"/>
    <w:rsid w:val="00B74F90"/>
    <w:rsid w:val="00B75D93"/>
    <w:rsid w:val="00B76454"/>
    <w:rsid w:val="00B776A1"/>
    <w:rsid w:val="00B80A35"/>
    <w:rsid w:val="00B82D63"/>
    <w:rsid w:val="00B83884"/>
    <w:rsid w:val="00B83CE4"/>
    <w:rsid w:val="00B8408A"/>
    <w:rsid w:val="00B858AF"/>
    <w:rsid w:val="00B85AD1"/>
    <w:rsid w:val="00B907A2"/>
    <w:rsid w:val="00B91A8D"/>
    <w:rsid w:val="00B92EDB"/>
    <w:rsid w:val="00B93AEE"/>
    <w:rsid w:val="00B941F6"/>
    <w:rsid w:val="00B94BF8"/>
    <w:rsid w:val="00B94D39"/>
    <w:rsid w:val="00B96976"/>
    <w:rsid w:val="00BA0F11"/>
    <w:rsid w:val="00BA17D3"/>
    <w:rsid w:val="00BA2A5B"/>
    <w:rsid w:val="00BA2D10"/>
    <w:rsid w:val="00BA59AA"/>
    <w:rsid w:val="00BA7FE7"/>
    <w:rsid w:val="00BB01B9"/>
    <w:rsid w:val="00BB1D98"/>
    <w:rsid w:val="00BB2CFB"/>
    <w:rsid w:val="00BB3D6A"/>
    <w:rsid w:val="00BB4119"/>
    <w:rsid w:val="00BB55A2"/>
    <w:rsid w:val="00BB5C1E"/>
    <w:rsid w:val="00BB6C92"/>
    <w:rsid w:val="00BB7E31"/>
    <w:rsid w:val="00BC14D2"/>
    <w:rsid w:val="00BC370C"/>
    <w:rsid w:val="00BC388F"/>
    <w:rsid w:val="00BC653D"/>
    <w:rsid w:val="00BC7583"/>
    <w:rsid w:val="00BD455B"/>
    <w:rsid w:val="00BD6289"/>
    <w:rsid w:val="00BD6F35"/>
    <w:rsid w:val="00BE07B7"/>
    <w:rsid w:val="00BE1B7B"/>
    <w:rsid w:val="00BE1EF0"/>
    <w:rsid w:val="00BE3A79"/>
    <w:rsid w:val="00BE5374"/>
    <w:rsid w:val="00BE565F"/>
    <w:rsid w:val="00BE6CEA"/>
    <w:rsid w:val="00BE7FBA"/>
    <w:rsid w:val="00BF0B1F"/>
    <w:rsid w:val="00BF11E8"/>
    <w:rsid w:val="00BF2325"/>
    <w:rsid w:val="00BF497E"/>
    <w:rsid w:val="00BF7388"/>
    <w:rsid w:val="00C00C56"/>
    <w:rsid w:val="00C013A0"/>
    <w:rsid w:val="00C02D45"/>
    <w:rsid w:val="00C0521D"/>
    <w:rsid w:val="00C05956"/>
    <w:rsid w:val="00C06CEB"/>
    <w:rsid w:val="00C06E2C"/>
    <w:rsid w:val="00C12B5E"/>
    <w:rsid w:val="00C13DC1"/>
    <w:rsid w:val="00C15C7F"/>
    <w:rsid w:val="00C173C2"/>
    <w:rsid w:val="00C17DA3"/>
    <w:rsid w:val="00C24BC1"/>
    <w:rsid w:val="00C27F21"/>
    <w:rsid w:val="00C30420"/>
    <w:rsid w:val="00C309CD"/>
    <w:rsid w:val="00C315DF"/>
    <w:rsid w:val="00C3342E"/>
    <w:rsid w:val="00C3408E"/>
    <w:rsid w:val="00C34659"/>
    <w:rsid w:val="00C36D52"/>
    <w:rsid w:val="00C37509"/>
    <w:rsid w:val="00C400A5"/>
    <w:rsid w:val="00C4098E"/>
    <w:rsid w:val="00C436EC"/>
    <w:rsid w:val="00C43D65"/>
    <w:rsid w:val="00C45586"/>
    <w:rsid w:val="00C47188"/>
    <w:rsid w:val="00C51AF9"/>
    <w:rsid w:val="00C54CE2"/>
    <w:rsid w:val="00C55853"/>
    <w:rsid w:val="00C5798D"/>
    <w:rsid w:val="00C60E6A"/>
    <w:rsid w:val="00C6290F"/>
    <w:rsid w:val="00C658BF"/>
    <w:rsid w:val="00C65B4A"/>
    <w:rsid w:val="00C65DF0"/>
    <w:rsid w:val="00C7069F"/>
    <w:rsid w:val="00C7084D"/>
    <w:rsid w:val="00C73563"/>
    <w:rsid w:val="00C76440"/>
    <w:rsid w:val="00C80C67"/>
    <w:rsid w:val="00C84350"/>
    <w:rsid w:val="00C8443A"/>
    <w:rsid w:val="00C84630"/>
    <w:rsid w:val="00C87CD9"/>
    <w:rsid w:val="00C908C6"/>
    <w:rsid w:val="00C91DBB"/>
    <w:rsid w:val="00C95F50"/>
    <w:rsid w:val="00CA1003"/>
    <w:rsid w:val="00CA102B"/>
    <w:rsid w:val="00CA1B79"/>
    <w:rsid w:val="00CA3926"/>
    <w:rsid w:val="00CA4C32"/>
    <w:rsid w:val="00CA5EFE"/>
    <w:rsid w:val="00CB138F"/>
    <w:rsid w:val="00CB4259"/>
    <w:rsid w:val="00CB4619"/>
    <w:rsid w:val="00CB5555"/>
    <w:rsid w:val="00CC069A"/>
    <w:rsid w:val="00CC11ED"/>
    <w:rsid w:val="00CC312E"/>
    <w:rsid w:val="00CC543F"/>
    <w:rsid w:val="00CD04F0"/>
    <w:rsid w:val="00CD0C04"/>
    <w:rsid w:val="00CD2D7E"/>
    <w:rsid w:val="00CD5362"/>
    <w:rsid w:val="00CE25BD"/>
    <w:rsid w:val="00CE25E5"/>
    <w:rsid w:val="00CE2C8C"/>
    <w:rsid w:val="00CE4649"/>
    <w:rsid w:val="00CE5EB5"/>
    <w:rsid w:val="00CE7620"/>
    <w:rsid w:val="00CF0C61"/>
    <w:rsid w:val="00CF1DF5"/>
    <w:rsid w:val="00CF7BEF"/>
    <w:rsid w:val="00D03AE5"/>
    <w:rsid w:val="00D03D2F"/>
    <w:rsid w:val="00D11A7D"/>
    <w:rsid w:val="00D12DD1"/>
    <w:rsid w:val="00D135D0"/>
    <w:rsid w:val="00D15B07"/>
    <w:rsid w:val="00D1672A"/>
    <w:rsid w:val="00D17A0F"/>
    <w:rsid w:val="00D20BDC"/>
    <w:rsid w:val="00D23310"/>
    <w:rsid w:val="00D24440"/>
    <w:rsid w:val="00D2653A"/>
    <w:rsid w:val="00D275BD"/>
    <w:rsid w:val="00D27AEB"/>
    <w:rsid w:val="00D31661"/>
    <w:rsid w:val="00D3617D"/>
    <w:rsid w:val="00D37234"/>
    <w:rsid w:val="00D42595"/>
    <w:rsid w:val="00D43CE4"/>
    <w:rsid w:val="00D45F24"/>
    <w:rsid w:val="00D50A5E"/>
    <w:rsid w:val="00D516A7"/>
    <w:rsid w:val="00D516FE"/>
    <w:rsid w:val="00D52166"/>
    <w:rsid w:val="00D5249C"/>
    <w:rsid w:val="00D52B04"/>
    <w:rsid w:val="00D5305D"/>
    <w:rsid w:val="00D603C6"/>
    <w:rsid w:val="00D61741"/>
    <w:rsid w:val="00D658C8"/>
    <w:rsid w:val="00D70971"/>
    <w:rsid w:val="00D72F9B"/>
    <w:rsid w:val="00D73120"/>
    <w:rsid w:val="00D73B61"/>
    <w:rsid w:val="00D73B9B"/>
    <w:rsid w:val="00D82616"/>
    <w:rsid w:val="00D82E2B"/>
    <w:rsid w:val="00D83A66"/>
    <w:rsid w:val="00D84339"/>
    <w:rsid w:val="00D867AB"/>
    <w:rsid w:val="00D87D19"/>
    <w:rsid w:val="00D90AF5"/>
    <w:rsid w:val="00D9184A"/>
    <w:rsid w:val="00D928C5"/>
    <w:rsid w:val="00D961E6"/>
    <w:rsid w:val="00D96C4A"/>
    <w:rsid w:val="00DA5CE5"/>
    <w:rsid w:val="00DB3D5E"/>
    <w:rsid w:val="00DB7D6E"/>
    <w:rsid w:val="00DC1F3F"/>
    <w:rsid w:val="00DC2C16"/>
    <w:rsid w:val="00DC2FEC"/>
    <w:rsid w:val="00DC6C78"/>
    <w:rsid w:val="00DD0A05"/>
    <w:rsid w:val="00DD0AF0"/>
    <w:rsid w:val="00DD10F6"/>
    <w:rsid w:val="00DD14BF"/>
    <w:rsid w:val="00DD2518"/>
    <w:rsid w:val="00DD2D0C"/>
    <w:rsid w:val="00DD4159"/>
    <w:rsid w:val="00DD5345"/>
    <w:rsid w:val="00DD719B"/>
    <w:rsid w:val="00DD7F3B"/>
    <w:rsid w:val="00DE0480"/>
    <w:rsid w:val="00DE06AA"/>
    <w:rsid w:val="00DE330E"/>
    <w:rsid w:val="00DE3430"/>
    <w:rsid w:val="00DE42DD"/>
    <w:rsid w:val="00DE70DB"/>
    <w:rsid w:val="00DE7C2A"/>
    <w:rsid w:val="00DE7D1E"/>
    <w:rsid w:val="00DF2010"/>
    <w:rsid w:val="00DF42D3"/>
    <w:rsid w:val="00DF4C33"/>
    <w:rsid w:val="00DF4E88"/>
    <w:rsid w:val="00DF58E7"/>
    <w:rsid w:val="00DF5D84"/>
    <w:rsid w:val="00DF6933"/>
    <w:rsid w:val="00DF7797"/>
    <w:rsid w:val="00E01D54"/>
    <w:rsid w:val="00E10F58"/>
    <w:rsid w:val="00E12008"/>
    <w:rsid w:val="00E1224B"/>
    <w:rsid w:val="00E14277"/>
    <w:rsid w:val="00E14972"/>
    <w:rsid w:val="00E14AF9"/>
    <w:rsid w:val="00E15372"/>
    <w:rsid w:val="00E16553"/>
    <w:rsid w:val="00E168DF"/>
    <w:rsid w:val="00E1691C"/>
    <w:rsid w:val="00E21402"/>
    <w:rsid w:val="00E21AC3"/>
    <w:rsid w:val="00E235AF"/>
    <w:rsid w:val="00E24176"/>
    <w:rsid w:val="00E25CFB"/>
    <w:rsid w:val="00E27DD7"/>
    <w:rsid w:val="00E30207"/>
    <w:rsid w:val="00E305AE"/>
    <w:rsid w:val="00E30F4F"/>
    <w:rsid w:val="00E3241E"/>
    <w:rsid w:val="00E34556"/>
    <w:rsid w:val="00E35E59"/>
    <w:rsid w:val="00E40198"/>
    <w:rsid w:val="00E410F3"/>
    <w:rsid w:val="00E41925"/>
    <w:rsid w:val="00E42401"/>
    <w:rsid w:val="00E426D7"/>
    <w:rsid w:val="00E42EFF"/>
    <w:rsid w:val="00E43259"/>
    <w:rsid w:val="00E443F4"/>
    <w:rsid w:val="00E4707F"/>
    <w:rsid w:val="00E47F8F"/>
    <w:rsid w:val="00E5116C"/>
    <w:rsid w:val="00E51D34"/>
    <w:rsid w:val="00E52539"/>
    <w:rsid w:val="00E56785"/>
    <w:rsid w:val="00E60BC2"/>
    <w:rsid w:val="00E60D90"/>
    <w:rsid w:val="00E621CD"/>
    <w:rsid w:val="00E64DB1"/>
    <w:rsid w:val="00E65487"/>
    <w:rsid w:val="00E65C1E"/>
    <w:rsid w:val="00E67858"/>
    <w:rsid w:val="00E71E40"/>
    <w:rsid w:val="00E72632"/>
    <w:rsid w:val="00E73C0A"/>
    <w:rsid w:val="00E7488C"/>
    <w:rsid w:val="00E749A8"/>
    <w:rsid w:val="00E7683A"/>
    <w:rsid w:val="00E80343"/>
    <w:rsid w:val="00E80491"/>
    <w:rsid w:val="00E84226"/>
    <w:rsid w:val="00E85BB0"/>
    <w:rsid w:val="00E86010"/>
    <w:rsid w:val="00E903FF"/>
    <w:rsid w:val="00E9145F"/>
    <w:rsid w:val="00E920B9"/>
    <w:rsid w:val="00E93C5C"/>
    <w:rsid w:val="00E9517A"/>
    <w:rsid w:val="00E952EB"/>
    <w:rsid w:val="00E953F6"/>
    <w:rsid w:val="00EA09CE"/>
    <w:rsid w:val="00EA17A5"/>
    <w:rsid w:val="00EA18F6"/>
    <w:rsid w:val="00EA1973"/>
    <w:rsid w:val="00EA2B3E"/>
    <w:rsid w:val="00EA31A8"/>
    <w:rsid w:val="00EA3C36"/>
    <w:rsid w:val="00EA3D6F"/>
    <w:rsid w:val="00EA491D"/>
    <w:rsid w:val="00EA5646"/>
    <w:rsid w:val="00EA5900"/>
    <w:rsid w:val="00EB2C3F"/>
    <w:rsid w:val="00EB5F80"/>
    <w:rsid w:val="00EC2621"/>
    <w:rsid w:val="00EC3FD3"/>
    <w:rsid w:val="00EC4D1E"/>
    <w:rsid w:val="00EC6589"/>
    <w:rsid w:val="00ED1927"/>
    <w:rsid w:val="00ED1F95"/>
    <w:rsid w:val="00ED2C61"/>
    <w:rsid w:val="00ED570D"/>
    <w:rsid w:val="00ED57DB"/>
    <w:rsid w:val="00EE047F"/>
    <w:rsid w:val="00EE0904"/>
    <w:rsid w:val="00EE0B8E"/>
    <w:rsid w:val="00EE0C28"/>
    <w:rsid w:val="00EE2987"/>
    <w:rsid w:val="00EE2B00"/>
    <w:rsid w:val="00EE3478"/>
    <w:rsid w:val="00EE5733"/>
    <w:rsid w:val="00EE5E16"/>
    <w:rsid w:val="00EE6369"/>
    <w:rsid w:val="00EE7587"/>
    <w:rsid w:val="00EF1EAD"/>
    <w:rsid w:val="00EF2AF8"/>
    <w:rsid w:val="00EF2C46"/>
    <w:rsid w:val="00EF72C5"/>
    <w:rsid w:val="00F01FAD"/>
    <w:rsid w:val="00F031CC"/>
    <w:rsid w:val="00F048A7"/>
    <w:rsid w:val="00F04E9A"/>
    <w:rsid w:val="00F07575"/>
    <w:rsid w:val="00F11925"/>
    <w:rsid w:val="00F12FAE"/>
    <w:rsid w:val="00F13D36"/>
    <w:rsid w:val="00F20522"/>
    <w:rsid w:val="00F212F5"/>
    <w:rsid w:val="00F2173F"/>
    <w:rsid w:val="00F22801"/>
    <w:rsid w:val="00F25390"/>
    <w:rsid w:val="00F2674D"/>
    <w:rsid w:val="00F26B16"/>
    <w:rsid w:val="00F31C76"/>
    <w:rsid w:val="00F32861"/>
    <w:rsid w:val="00F32917"/>
    <w:rsid w:val="00F37769"/>
    <w:rsid w:val="00F40036"/>
    <w:rsid w:val="00F42A64"/>
    <w:rsid w:val="00F42B65"/>
    <w:rsid w:val="00F431C4"/>
    <w:rsid w:val="00F43E5D"/>
    <w:rsid w:val="00F45E65"/>
    <w:rsid w:val="00F46539"/>
    <w:rsid w:val="00F47942"/>
    <w:rsid w:val="00F53051"/>
    <w:rsid w:val="00F548A3"/>
    <w:rsid w:val="00F61ED0"/>
    <w:rsid w:val="00F621B4"/>
    <w:rsid w:val="00F64EFB"/>
    <w:rsid w:val="00F67476"/>
    <w:rsid w:val="00F727E3"/>
    <w:rsid w:val="00F745D4"/>
    <w:rsid w:val="00F75952"/>
    <w:rsid w:val="00F77F74"/>
    <w:rsid w:val="00F814A9"/>
    <w:rsid w:val="00F81BE4"/>
    <w:rsid w:val="00F82D30"/>
    <w:rsid w:val="00F84AA4"/>
    <w:rsid w:val="00F87406"/>
    <w:rsid w:val="00F92707"/>
    <w:rsid w:val="00F92E52"/>
    <w:rsid w:val="00F941E5"/>
    <w:rsid w:val="00F94CB8"/>
    <w:rsid w:val="00F95522"/>
    <w:rsid w:val="00F962D5"/>
    <w:rsid w:val="00F975E7"/>
    <w:rsid w:val="00F97B99"/>
    <w:rsid w:val="00FA0C4F"/>
    <w:rsid w:val="00FA2CE6"/>
    <w:rsid w:val="00FA3152"/>
    <w:rsid w:val="00FA4B64"/>
    <w:rsid w:val="00FA57DE"/>
    <w:rsid w:val="00FA706A"/>
    <w:rsid w:val="00FB0B9C"/>
    <w:rsid w:val="00FB30C0"/>
    <w:rsid w:val="00FB324A"/>
    <w:rsid w:val="00FB7E0B"/>
    <w:rsid w:val="00FC2C7B"/>
    <w:rsid w:val="00FC397A"/>
    <w:rsid w:val="00FC4B8E"/>
    <w:rsid w:val="00FC6ADF"/>
    <w:rsid w:val="00FC6DEA"/>
    <w:rsid w:val="00FD044A"/>
    <w:rsid w:val="00FD06DC"/>
    <w:rsid w:val="00FD2430"/>
    <w:rsid w:val="00FD2E7D"/>
    <w:rsid w:val="00FD5183"/>
    <w:rsid w:val="00FD5467"/>
    <w:rsid w:val="00FD5FEA"/>
    <w:rsid w:val="00FD605F"/>
    <w:rsid w:val="00FD7446"/>
    <w:rsid w:val="00FE19F1"/>
    <w:rsid w:val="00FE203E"/>
    <w:rsid w:val="00FE2C8F"/>
    <w:rsid w:val="00FE3190"/>
    <w:rsid w:val="00FE31F1"/>
    <w:rsid w:val="00FE6A51"/>
    <w:rsid w:val="00FF076A"/>
    <w:rsid w:val="00FF3B8C"/>
    <w:rsid w:val="00FF51D6"/>
    <w:rsid w:val="00FF547A"/>
    <w:rsid w:val="00FF59E1"/>
    <w:rsid w:val="00FF6B57"/>
    <w:rsid w:val="00FF76C8"/>
    <w:rsid w:val="0564F72D"/>
    <w:rsid w:val="0B657606"/>
    <w:rsid w:val="0DFF321D"/>
    <w:rsid w:val="1330827F"/>
    <w:rsid w:val="178D6BCE"/>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F10FF"/>
  <w14:defaultImageDpi w14:val="32767"/>
  <w15:chartTrackingRefBased/>
  <w15:docId w15:val="{59093C14-ABC3-494D-A081-D059C00A5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1242"/>
  </w:style>
  <w:style w:type="paragraph" w:styleId="Heading1">
    <w:name w:val="heading 1"/>
    <w:basedOn w:val="Normal"/>
    <w:link w:val="Heading1Char"/>
    <w:uiPriority w:val="9"/>
    <w:qFormat/>
    <w:rsid w:val="002844B8"/>
    <w:pPr>
      <w:widowControl w:val="0"/>
      <w:autoSpaceDE w:val="0"/>
      <w:autoSpaceDN w:val="0"/>
      <w:spacing w:before="4"/>
      <w:outlineLvl w:val="0"/>
    </w:pPr>
    <w:rPr>
      <w:rFonts w:ascii="Futura BT for Dyson" w:eastAsia="Futura BT for Dyson" w:hAnsi="Futura BT for Dyson" w:cs="Futura BT for Dyson"/>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Normal"/>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Normal"/>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Normal"/>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DefaultParagraphFon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Header">
    <w:name w:val="header"/>
    <w:basedOn w:val="Normal"/>
    <w:link w:val="HeaderChar"/>
    <w:uiPriority w:val="99"/>
    <w:unhideWhenUsed/>
    <w:rsid w:val="005B54D8"/>
    <w:pPr>
      <w:tabs>
        <w:tab w:val="center" w:pos="4680"/>
        <w:tab w:val="right" w:pos="9360"/>
      </w:tabs>
    </w:pPr>
  </w:style>
  <w:style w:type="character" w:customStyle="1" w:styleId="HeaderChar">
    <w:name w:val="Header Char"/>
    <w:basedOn w:val="DefaultParagraphFont"/>
    <w:link w:val="Header"/>
    <w:uiPriority w:val="99"/>
    <w:rsid w:val="005B54D8"/>
  </w:style>
  <w:style w:type="paragraph" w:styleId="Footer">
    <w:name w:val="footer"/>
    <w:basedOn w:val="Normal"/>
    <w:link w:val="FooterChar"/>
    <w:uiPriority w:val="99"/>
    <w:unhideWhenUsed/>
    <w:rsid w:val="005B54D8"/>
    <w:pPr>
      <w:tabs>
        <w:tab w:val="center" w:pos="4680"/>
        <w:tab w:val="right" w:pos="9360"/>
      </w:tabs>
    </w:pPr>
  </w:style>
  <w:style w:type="character" w:customStyle="1" w:styleId="FooterChar">
    <w:name w:val="Footer Char"/>
    <w:basedOn w:val="DefaultParagraphFont"/>
    <w:link w:val="Footer"/>
    <w:uiPriority w:val="99"/>
    <w:rsid w:val="005B54D8"/>
  </w:style>
  <w:style w:type="paragraph" w:styleId="Caption">
    <w:name w:val="caption"/>
    <w:basedOn w:val="Normal"/>
    <w:next w:val="Normal"/>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BalloonText">
    <w:name w:val="Balloon Text"/>
    <w:basedOn w:val="Normal"/>
    <w:link w:val="BalloonTextChar"/>
    <w:uiPriority w:val="99"/>
    <w:semiHidden/>
    <w:unhideWhenUsed/>
    <w:rsid w:val="002B2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2248"/>
    <w:rPr>
      <w:rFonts w:ascii="Times New Roman" w:hAnsi="Times New Roman" w:cs="Times New Roman"/>
      <w:sz w:val="18"/>
      <w:szCs w:val="18"/>
    </w:rPr>
  </w:style>
  <w:style w:type="table" w:styleId="TableGrid">
    <w:name w:val="Table Grid"/>
    <w:basedOn w:val="TableNormal"/>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409"/>
    <w:rPr>
      <w:color w:val="0000FF"/>
      <w:u w:val="single"/>
    </w:rPr>
  </w:style>
  <w:style w:type="paragraph" w:styleId="ListParagraph">
    <w:name w:val="List Paragraph"/>
    <w:basedOn w:val="Normal"/>
    <w:uiPriority w:val="34"/>
    <w:qFormat/>
    <w:rsid w:val="003333BD"/>
    <w:pPr>
      <w:ind w:left="720"/>
      <w:contextualSpacing/>
    </w:pPr>
  </w:style>
  <w:style w:type="character" w:styleId="CommentReference">
    <w:name w:val="annotation reference"/>
    <w:basedOn w:val="DefaultParagraphFont"/>
    <w:uiPriority w:val="99"/>
    <w:semiHidden/>
    <w:unhideWhenUsed/>
    <w:rsid w:val="002C7A65"/>
    <w:rPr>
      <w:sz w:val="16"/>
      <w:szCs w:val="16"/>
    </w:rPr>
  </w:style>
  <w:style w:type="paragraph" w:styleId="CommentText">
    <w:name w:val="annotation text"/>
    <w:basedOn w:val="Normal"/>
    <w:link w:val="CommentTextChar"/>
    <w:uiPriority w:val="99"/>
    <w:unhideWhenUsed/>
    <w:rsid w:val="002C7A65"/>
    <w:rPr>
      <w:rFonts w:eastAsia="SimSun"/>
      <w:sz w:val="20"/>
      <w:szCs w:val="20"/>
    </w:rPr>
  </w:style>
  <w:style w:type="character" w:customStyle="1" w:styleId="CommentTextChar">
    <w:name w:val="Comment Text Char"/>
    <w:basedOn w:val="DefaultParagraphFont"/>
    <w:link w:val="CommentText"/>
    <w:uiPriority w:val="99"/>
    <w:rsid w:val="002C7A65"/>
    <w:rPr>
      <w:rFonts w:eastAsia="SimSun"/>
      <w:sz w:val="20"/>
      <w:szCs w:val="20"/>
    </w:rPr>
  </w:style>
  <w:style w:type="paragraph" w:styleId="FootnoteText">
    <w:name w:val="footnote text"/>
    <w:basedOn w:val="Normal"/>
    <w:link w:val="FootnoteTextChar"/>
    <w:uiPriority w:val="99"/>
    <w:semiHidden/>
    <w:unhideWhenUsed/>
    <w:rsid w:val="004A4DEC"/>
    <w:rPr>
      <w:sz w:val="20"/>
      <w:szCs w:val="20"/>
    </w:rPr>
  </w:style>
  <w:style w:type="character" w:customStyle="1" w:styleId="FootnoteTextChar">
    <w:name w:val="Footnote Text Char"/>
    <w:basedOn w:val="DefaultParagraphFont"/>
    <w:link w:val="FootnoteText"/>
    <w:uiPriority w:val="99"/>
    <w:semiHidden/>
    <w:rsid w:val="004A4DEC"/>
    <w:rPr>
      <w:sz w:val="20"/>
      <w:szCs w:val="20"/>
    </w:rPr>
  </w:style>
  <w:style w:type="character" w:styleId="FootnoteReference">
    <w:name w:val="footnote reference"/>
    <w:basedOn w:val="DefaultParagraphFont"/>
    <w:uiPriority w:val="99"/>
    <w:semiHidden/>
    <w:unhideWhenUsed/>
    <w:rsid w:val="004A4DEC"/>
    <w:rPr>
      <w:vertAlign w:val="superscript"/>
    </w:rPr>
  </w:style>
  <w:style w:type="paragraph" w:customStyle="1" w:styleId="paragraph">
    <w:name w:val="paragraph"/>
    <w:basedOn w:val="Normal"/>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7A51E1"/>
  </w:style>
  <w:style w:type="character" w:customStyle="1" w:styleId="eop">
    <w:name w:val="eop"/>
    <w:basedOn w:val="DefaultParagraphFont"/>
    <w:rsid w:val="007A51E1"/>
  </w:style>
  <w:style w:type="paragraph" w:styleId="CommentSubject">
    <w:name w:val="annotation subject"/>
    <w:basedOn w:val="CommentText"/>
    <w:next w:val="CommentText"/>
    <w:link w:val="CommentSubjectChar"/>
    <w:uiPriority w:val="99"/>
    <w:semiHidden/>
    <w:unhideWhenUsed/>
    <w:rsid w:val="000F21F1"/>
    <w:rPr>
      <w:rFonts w:eastAsiaTheme="minorHAnsi"/>
      <w:b/>
      <w:bCs/>
    </w:rPr>
  </w:style>
  <w:style w:type="character" w:customStyle="1" w:styleId="CommentSubjectChar">
    <w:name w:val="Comment Subject Char"/>
    <w:basedOn w:val="CommentTextChar"/>
    <w:link w:val="CommentSubject"/>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ceholderText">
    <w:name w:val="Placeholder Text"/>
    <w:basedOn w:val="DefaultParagraphFont"/>
    <w:uiPriority w:val="99"/>
    <w:semiHidden/>
    <w:rsid w:val="00E52539"/>
    <w:rPr>
      <w:color w:val="808080"/>
    </w:rPr>
  </w:style>
  <w:style w:type="character" w:customStyle="1" w:styleId="spellingerrorsuperscript">
    <w:name w:val="spellingerrorsuperscript"/>
    <w:basedOn w:val="DefaultParagraphFont"/>
    <w:rsid w:val="002C3A20"/>
  </w:style>
  <w:style w:type="character" w:styleId="UnresolvedMention">
    <w:name w:val="Unresolved Mention"/>
    <w:basedOn w:val="DefaultParagraphFont"/>
    <w:uiPriority w:val="99"/>
    <w:rsid w:val="00317F0A"/>
    <w:rPr>
      <w:color w:val="605E5C"/>
      <w:shd w:val="clear" w:color="auto" w:fill="E1DFDD"/>
    </w:rPr>
  </w:style>
  <w:style w:type="character" w:customStyle="1" w:styleId="superscript">
    <w:name w:val="superscript"/>
    <w:basedOn w:val="DefaultParagraphFont"/>
    <w:rsid w:val="00505966"/>
  </w:style>
  <w:style w:type="character" w:styleId="FollowedHyperlink">
    <w:name w:val="FollowedHyperlink"/>
    <w:basedOn w:val="DefaultParagraphFont"/>
    <w:uiPriority w:val="99"/>
    <w:semiHidden/>
    <w:unhideWhenUsed/>
    <w:rsid w:val="00B53D9B"/>
    <w:rPr>
      <w:color w:val="954F72" w:themeColor="followedHyperlink"/>
      <w:u w:val="single"/>
    </w:rPr>
  </w:style>
  <w:style w:type="paragraph" w:styleId="BodyText">
    <w:name w:val="Body Text"/>
    <w:basedOn w:val="Normal"/>
    <w:link w:val="BodyTextChar"/>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BodyTextChar">
    <w:name w:val="Body Text Char"/>
    <w:basedOn w:val="DefaultParagraphFont"/>
    <w:link w:val="BodyText"/>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NoSpacing">
    <w:name w:val="No Spacing"/>
    <w:basedOn w:val="Normal"/>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Revision">
    <w:name w:val="Revision"/>
    <w:hidden/>
    <w:uiPriority w:val="99"/>
    <w:semiHidden/>
    <w:rsid w:val="00A55704"/>
  </w:style>
  <w:style w:type="character" w:styleId="Mention">
    <w:name w:val="Mention"/>
    <w:basedOn w:val="DefaultParagraphFont"/>
    <w:uiPriority w:val="99"/>
    <w:unhideWhenUsed/>
    <w:rsid w:val="00D70971"/>
    <w:rPr>
      <w:color w:val="2B579A"/>
      <w:shd w:val="clear" w:color="auto" w:fill="E1DFDD"/>
    </w:rPr>
  </w:style>
  <w:style w:type="character" w:styleId="Strong">
    <w:name w:val="Strong"/>
    <w:basedOn w:val="DefaultParagraphFont"/>
    <w:uiPriority w:val="22"/>
    <w:qFormat/>
    <w:rsid w:val="00270968"/>
    <w:rPr>
      <w:b/>
      <w:bCs/>
    </w:rPr>
  </w:style>
  <w:style w:type="character" w:customStyle="1" w:styleId="Heading1Char">
    <w:name w:val="Heading 1 Char"/>
    <w:basedOn w:val="DefaultParagraphFont"/>
    <w:link w:val="Heading1"/>
    <w:uiPriority w:val="9"/>
    <w:rsid w:val="002844B8"/>
    <w:rPr>
      <w:rFonts w:ascii="Futura BT for Dyson" w:eastAsia="Futura BT for Dyson" w:hAnsi="Futura BT for Dyson" w:cs="Futura BT for Dyson"/>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s://www.dyson.de/newsroom/overview" TargetMode="External"/><Relationship Id="rId21" Type="http://schemas.openxmlformats.org/officeDocument/2006/relationships/hyperlink" Target="https://www.dyson.de/discover/news/pressemitteilungen/der-neue-dyson-supersonic-r-professional" TargetMode="External"/><Relationship Id="rId34" Type="http://schemas.openxmlformats.org/officeDocument/2006/relationships/hyperlink" Target="https://www.dyson.de/haarpflege/glaetteisen/corrale/alle-entdecken?utm_id=sa_71700000092307523_58700007747756063&amp;utm_source=google&amp;utm_medium=cpc&amp;utm_campaign=hc_haircare-range_always-on&amp;utm_content=do_text_1x1_hair-care&amp;utm_term=dyson+corrale&amp;gclsrc=aw.ds&amp;gad_source=1&amp;gclid=Cj0KCQjwiOy1BhDCARIsADGvQnBd-WEeMK0aUPgJ-xBCh2RJfsd0wFLwP8j1djJjZNDVAYnATUZqdi8aAtXcEALw_wcB&amp;gclsrc=aw.ds&amp;et_uk=df5676c0d24d49e9aea8a56a8247c027&amp;et_gk=OWI0ZjNkZTJiM2JiNDIyZmI0YTY0NjM3ZGY0ZDAxODglN0MyOS4wOS4yMDI0KzA3JTNBNTElM0E0OA" TargetMode="External"/><Relationship Id="rId42" Type="http://schemas.openxmlformats.org/officeDocument/2006/relationships/image" Target="media/image23.emf"/><Relationship Id="rId47" Type="http://schemas.openxmlformats.org/officeDocument/2006/relationships/hyperlink" Target="https://dysonfarming.com/" TargetMode="External"/><Relationship Id="rId50" Type="http://schemas.openxmlformats.org/officeDocument/2006/relationships/hyperlink" Target="mailto:dyson-press@osk.de"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mailto:tatjana.reinders@dyson.com" TargetMode="External"/><Relationship Id="rId40" Type="http://schemas.openxmlformats.org/officeDocument/2006/relationships/image" Target="media/image22.png"/><Relationship Id="rId45" Type="http://schemas.openxmlformats.org/officeDocument/2006/relationships/hyperlink" Target="https://www.jamesdysonaward.org/de-DE/" TargetMode="External"/><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4.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www.dyson.de/haarpflege/glaetteisen/corrale/alle-entdecken?utm_id=sa_71700000092307523_58700007747756063&amp;utm_source=google&amp;utm_medium=cpc&amp;utm_campaign=hc_haircare-range_always-on&amp;utm_content=do_text_1x1_hair-care&amp;utm_term=dyson+corrale&amp;gclsrc=aw.ds&amp;gad_source=1&amp;gclid=Cj0KCQjwiOy1BhDCARIsADGvQnBd-WEeMK0aUPgJ-xBCh2RJfsd0wFLwP8j1djJjZNDVAYnATUZqdi8aAtXcEALw_wcB&amp;gclsrc=aw.ds&amp;et_uk=df5676c0d24d49e9aea8a56a8247c027&amp;et_gk=OWI0ZjNkZTJiM2JiNDIyZmI0YTY0NjM3ZGY0ZDAxODglN0MyOS4wOS4yMDI0KzA3JTNBNTElM0E0OA" TargetMode="External"/><Relationship Id="rId35" Type="http://schemas.openxmlformats.org/officeDocument/2006/relationships/image" Target="media/image20.jpeg"/><Relationship Id="rId43" Type="http://schemas.openxmlformats.org/officeDocument/2006/relationships/hyperlink" Target="https://www.jamesdysonfoundation.com/" TargetMode="External"/><Relationship Id="rId48" Type="http://schemas.openxmlformats.org/officeDocument/2006/relationships/image" Target="media/image26.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dyson.de/discover/news/pressemitteilungen/der-neue-dyson-supersonic-r-professional" TargetMode="External"/><Relationship Id="rId33" Type="http://schemas.openxmlformats.org/officeDocument/2006/relationships/image" Target="media/image19.png"/><Relationship Id="rId38" Type="http://schemas.openxmlformats.org/officeDocument/2006/relationships/hyperlink" Target="mailto:dyson-press@osk.de" TargetMode="External"/><Relationship Id="rId46" Type="http://schemas.openxmlformats.org/officeDocument/2006/relationships/image" Target="media/image25.emf"/><Relationship Id="rId20" Type="http://schemas.openxmlformats.org/officeDocument/2006/relationships/image" Target="media/image9.jpeg"/><Relationship Id="rId41" Type="http://schemas.openxmlformats.org/officeDocument/2006/relationships/hyperlink" Target="https://www.dysoninstitute.ac.uk/"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yperlink" Target="https://www.dyson.de/newsroom/overvie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faller\OneWorkplace\OSK-%5bSUM%5d%20Dyson%20-%20General\06_Vorlagen\Dyson_Medienmitteilung%20Vorlage_DE_2024_neue%20Boiler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2.xml><?xml version="1.0" encoding="utf-8"?>
<ds:datastoreItem xmlns:ds="http://schemas.openxmlformats.org/officeDocument/2006/customXml" ds:itemID="{B033EDBE-F598-4C34-B87C-CA82D4FB2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 (2).dotx</Template>
  <TotalTime>0</TotalTime>
  <Pages>1</Pages>
  <Words>1168</Words>
  <Characters>6664</Characters>
  <Application>Microsoft Office Word</Application>
  <DocSecurity>4</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7817</CharactersWithSpaces>
  <SharedDoc>false</SharedDoc>
  <HyperlinkBase/>
  <HLinks>
    <vt:vector size="66" baseType="variant">
      <vt:variant>
        <vt:i4>1900653</vt:i4>
      </vt:variant>
      <vt:variant>
        <vt:i4>24</vt:i4>
      </vt:variant>
      <vt:variant>
        <vt:i4>0</vt:i4>
      </vt:variant>
      <vt:variant>
        <vt:i4>5</vt:i4>
      </vt:variant>
      <vt:variant>
        <vt:lpwstr>mailto:dyson-press@osk.de</vt:lpwstr>
      </vt:variant>
      <vt:variant>
        <vt:lpwstr/>
      </vt:variant>
      <vt:variant>
        <vt:i4>2359423</vt:i4>
      </vt:variant>
      <vt:variant>
        <vt:i4>21</vt:i4>
      </vt:variant>
      <vt:variant>
        <vt:i4>0</vt:i4>
      </vt:variant>
      <vt:variant>
        <vt:i4>5</vt:i4>
      </vt:variant>
      <vt:variant>
        <vt:lpwstr>https://www.dyson.de/newsroom/overview</vt:lpwstr>
      </vt:variant>
      <vt:variant>
        <vt:lpwstr/>
      </vt:variant>
      <vt:variant>
        <vt:i4>1245210</vt:i4>
      </vt:variant>
      <vt:variant>
        <vt:i4>18</vt:i4>
      </vt:variant>
      <vt:variant>
        <vt:i4>0</vt:i4>
      </vt:variant>
      <vt:variant>
        <vt:i4>5</vt:i4>
      </vt:variant>
      <vt:variant>
        <vt:lpwstr>https://dysonfarming.com/</vt:lpwstr>
      </vt:variant>
      <vt:variant>
        <vt:lpwstr/>
      </vt:variant>
      <vt:variant>
        <vt:i4>7143522</vt:i4>
      </vt:variant>
      <vt:variant>
        <vt:i4>15</vt:i4>
      </vt:variant>
      <vt:variant>
        <vt:i4>0</vt:i4>
      </vt:variant>
      <vt:variant>
        <vt:i4>5</vt:i4>
      </vt:variant>
      <vt:variant>
        <vt:lpwstr>https://www.jamesdysonaward.org/de-DE/</vt:lpwstr>
      </vt:variant>
      <vt:variant>
        <vt:lpwstr/>
      </vt:variant>
      <vt:variant>
        <vt:i4>6029327</vt:i4>
      </vt:variant>
      <vt:variant>
        <vt:i4>12</vt:i4>
      </vt:variant>
      <vt:variant>
        <vt:i4>0</vt:i4>
      </vt:variant>
      <vt:variant>
        <vt:i4>5</vt:i4>
      </vt:variant>
      <vt:variant>
        <vt:lpwstr>https://www.jamesdysonfoundation.com/</vt:lpwstr>
      </vt:variant>
      <vt:variant>
        <vt:lpwstr/>
      </vt:variant>
      <vt:variant>
        <vt:i4>1638427</vt:i4>
      </vt:variant>
      <vt:variant>
        <vt:i4>9</vt:i4>
      </vt:variant>
      <vt:variant>
        <vt:i4>0</vt:i4>
      </vt:variant>
      <vt:variant>
        <vt:i4>5</vt:i4>
      </vt:variant>
      <vt:variant>
        <vt:lpwstr>https://www.dysoninstitute.ac.uk/</vt:lpwstr>
      </vt:variant>
      <vt:variant>
        <vt:lpwstr/>
      </vt:variant>
      <vt:variant>
        <vt:i4>2359423</vt:i4>
      </vt:variant>
      <vt:variant>
        <vt:i4>6</vt:i4>
      </vt:variant>
      <vt:variant>
        <vt:i4>0</vt:i4>
      </vt:variant>
      <vt:variant>
        <vt:i4>5</vt:i4>
      </vt:variant>
      <vt:variant>
        <vt:lpwstr>https://www.dyson.de/newsroom/overview</vt:lpwstr>
      </vt:variant>
      <vt:variant>
        <vt:lpwstr/>
      </vt:variant>
      <vt:variant>
        <vt:i4>1900653</vt:i4>
      </vt:variant>
      <vt:variant>
        <vt:i4>3</vt:i4>
      </vt:variant>
      <vt:variant>
        <vt:i4>0</vt:i4>
      </vt:variant>
      <vt:variant>
        <vt:i4>5</vt:i4>
      </vt:variant>
      <vt:variant>
        <vt:lpwstr>mailto:dyson-press@osk.de</vt:lpwstr>
      </vt:variant>
      <vt:variant>
        <vt:lpwstr/>
      </vt:variant>
      <vt:variant>
        <vt:i4>7864326</vt:i4>
      </vt:variant>
      <vt:variant>
        <vt:i4>0</vt:i4>
      </vt:variant>
      <vt:variant>
        <vt:i4>0</vt:i4>
      </vt:variant>
      <vt:variant>
        <vt:i4>5</vt:i4>
      </vt:variant>
      <vt:variant>
        <vt:lpwstr>mailto:tatjana.reinders@dyson.com</vt:lpwstr>
      </vt:variant>
      <vt:variant>
        <vt:lpwstr/>
      </vt:variant>
      <vt:variant>
        <vt:i4>262261</vt:i4>
      </vt:variant>
      <vt:variant>
        <vt:i4>3</vt:i4>
      </vt:variant>
      <vt:variant>
        <vt:i4>0</vt:i4>
      </vt:variant>
      <vt:variant>
        <vt:i4>5</vt:i4>
      </vt:variant>
      <vt:variant>
        <vt:lpwstr>https://www.dyson.de/haarpflege/glaetteisen/corrale/alle-entdecken?utm_id=sa_71700000092307523_58700007747756063&amp;utm_source=google&amp;utm_medium=cpc&amp;utm_campaign=hc_haircare-range_always-on&amp;utm_content=do_text_1x1_hair-care&amp;utm_term=dyson+corrale&amp;gclsrc=aw.ds&amp;gad_source=1&amp;gclid=Cj0KCQjwiOy1BhDCARIsADGvQnBd-WEeMK0aUPgJ-xBCh2RJfsd0wFLwP8j1djJjZNDVAYnATUZqdi8aAtXcEALw_wcB&amp;gclsrc=aw.ds&amp;et_uk=df5676c0d24d49e9aea8a56a8247c027&amp;et_gk=OWI0ZjNkZTJiM2JiNDIyZmI0YTY0NjM3ZGY0ZDAxODglN0MyOS4wOS4yMDI0KzA3JTNBNTElM0E0OA</vt:lpwstr>
      </vt:variant>
      <vt:variant>
        <vt:lpwstr/>
      </vt:variant>
      <vt:variant>
        <vt:i4>2687014</vt:i4>
      </vt:variant>
      <vt:variant>
        <vt:i4>0</vt:i4>
      </vt:variant>
      <vt:variant>
        <vt:i4>0</vt:i4>
      </vt:variant>
      <vt:variant>
        <vt:i4>5</vt:i4>
      </vt:variant>
      <vt:variant>
        <vt:lpwstr>https://www.dyson.de/discover/news/pressemitteilungen/der-neue-dyson-supersonic-r-professional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 (OSK)</dc:creator>
  <cp:keywords/>
  <dc:description/>
  <cp:lastModifiedBy>Miriam Schneider (OSK)</cp:lastModifiedBy>
  <cp:revision>58</cp:revision>
  <cp:lastPrinted>2024-08-13T17:35:00Z</cp:lastPrinted>
  <dcterms:created xsi:type="dcterms:W3CDTF">2024-08-13T16:44:00Z</dcterms:created>
  <dcterms:modified xsi:type="dcterms:W3CDTF">2024-08-13T17:37:00Z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