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C1B8" w14:textId="71885FF9" w:rsidR="001408D5" w:rsidRPr="001408D5" w:rsidRDefault="001408D5" w:rsidP="00D17230">
      <w:pPr>
        <w:spacing w:line="276" w:lineRule="auto"/>
        <w:jc w:val="both"/>
        <w:rPr>
          <w:rFonts w:ascii="Dyson Futura Medium" w:eastAsia="Dyson Futura Medium" w:hAnsi="Dyson Futura Medium" w:cs="Dyson Futura Medium"/>
          <w:sz w:val="22"/>
          <w:szCs w:val="22"/>
          <w:lang w:val="de-DE"/>
        </w:rPr>
      </w:pPr>
    </w:p>
    <w:p w14:paraId="7688D740" w14:textId="68D6C3FB" w:rsidR="00DB1398" w:rsidRPr="002E4ED3" w:rsidRDefault="00227220" w:rsidP="0035579C">
      <w:pPr>
        <w:spacing w:line="276" w:lineRule="auto"/>
        <w:jc w:val="center"/>
        <w:rPr>
          <w:rFonts w:ascii="Dyson Futura Heavy" w:eastAsia="Dyson Futura Medium" w:hAnsi="Dyson Futura Heavy" w:cs="Dyson Futura Medium"/>
          <w:sz w:val="36"/>
          <w:szCs w:val="36"/>
          <w:lang w:val="de-DE"/>
        </w:rPr>
      </w:pPr>
      <w:r w:rsidRPr="002E4ED3">
        <w:rPr>
          <w:rFonts w:ascii="Dyson Futura Heavy" w:eastAsia="Dyson Futura Medium" w:hAnsi="Dyson Futura Heavy" w:cs="Dyson Futura Medium"/>
          <w:sz w:val="36"/>
          <w:szCs w:val="36"/>
          <w:lang w:val="de-DE"/>
        </w:rPr>
        <w:t xml:space="preserve">Dyson launcht </w:t>
      </w:r>
      <w:r w:rsidR="003C6BB7" w:rsidRPr="002E4ED3">
        <w:rPr>
          <w:rFonts w:ascii="Dyson Futura Heavy" w:eastAsia="Dyson Futura Medium" w:hAnsi="Dyson Futura Heavy" w:cs="Dyson Futura Medium"/>
          <w:sz w:val="36"/>
          <w:szCs w:val="36"/>
          <w:lang w:val="de-DE"/>
        </w:rPr>
        <w:t xml:space="preserve">ersten </w:t>
      </w:r>
      <w:r w:rsidR="00FA708F" w:rsidRPr="002E4ED3">
        <w:rPr>
          <w:rFonts w:ascii="Dyson Futura Heavy" w:eastAsia="Dyson Futura Medium" w:hAnsi="Dyson Futura Heavy" w:cs="Dyson Futura Medium"/>
          <w:sz w:val="36"/>
          <w:szCs w:val="36"/>
          <w:lang w:val="de-DE"/>
        </w:rPr>
        <w:t xml:space="preserve">Wischsauger </w:t>
      </w:r>
      <w:r w:rsidR="004E1C02" w:rsidRPr="002E4ED3">
        <w:rPr>
          <w:rFonts w:ascii="Dyson Futura Heavy" w:eastAsia="Dyson Futura Medium" w:hAnsi="Dyson Futura Heavy" w:cs="Dyson Futura Medium"/>
          <w:sz w:val="36"/>
          <w:szCs w:val="36"/>
          <w:lang w:val="de-DE"/>
        </w:rPr>
        <w:t xml:space="preserve">für </w:t>
      </w:r>
      <w:r w:rsidR="008A220F" w:rsidRPr="002E4ED3">
        <w:rPr>
          <w:rFonts w:ascii="Dyson Futura Heavy" w:eastAsia="Dyson Futura Medium" w:hAnsi="Dyson Futura Heavy" w:cs="Dyson Futura Medium"/>
          <w:sz w:val="36"/>
          <w:szCs w:val="36"/>
          <w:lang w:val="de-DE"/>
        </w:rPr>
        <w:t xml:space="preserve">gründliche </w:t>
      </w:r>
      <w:r w:rsidR="000D7248" w:rsidRPr="002E4ED3">
        <w:rPr>
          <w:rFonts w:ascii="Dyson Futura Heavy" w:eastAsia="Dyson Futura Medium" w:hAnsi="Dyson Futura Heavy" w:cs="Dyson Futura Medium"/>
          <w:sz w:val="36"/>
          <w:szCs w:val="36"/>
          <w:lang w:val="de-DE"/>
        </w:rPr>
        <w:t xml:space="preserve">und hygienische </w:t>
      </w:r>
      <w:r w:rsidR="008A220F" w:rsidRPr="002E4ED3">
        <w:rPr>
          <w:rFonts w:ascii="Dyson Futura Heavy" w:eastAsia="Dyson Futura Medium" w:hAnsi="Dyson Futura Heavy" w:cs="Dyson Futura Medium"/>
          <w:sz w:val="36"/>
          <w:szCs w:val="36"/>
          <w:lang w:val="de-DE"/>
        </w:rPr>
        <w:t>Nassreinigung</w:t>
      </w:r>
      <w:r w:rsidR="007928EC" w:rsidRPr="002E4ED3">
        <w:rPr>
          <w:rFonts w:ascii="Dyson Futura Heavy" w:eastAsia="Dyson Futura Medium" w:hAnsi="Dyson Futura Heavy" w:cs="Dyson Futura Medium"/>
          <w:sz w:val="36"/>
          <w:szCs w:val="36"/>
          <w:lang w:val="de-DE"/>
        </w:rPr>
        <w:t xml:space="preserve"> </w:t>
      </w:r>
      <w:r w:rsidR="006748BA" w:rsidRPr="002E4ED3">
        <w:rPr>
          <w:rFonts w:ascii="Dyson Futura Heavy" w:eastAsia="Dyson Futura Medium" w:hAnsi="Dyson Futura Heavy" w:cs="Dyson Futura Medium"/>
          <w:sz w:val="36"/>
          <w:szCs w:val="36"/>
          <w:lang w:val="de-DE"/>
        </w:rPr>
        <w:t>von Hartböden</w:t>
      </w:r>
    </w:p>
    <w:p w14:paraId="402EA87F" w14:textId="77777777" w:rsidR="00FC1789" w:rsidRPr="002E4ED3" w:rsidRDefault="00FC1789" w:rsidP="0035579C">
      <w:pPr>
        <w:spacing w:line="276" w:lineRule="auto"/>
        <w:jc w:val="center"/>
        <w:rPr>
          <w:rFonts w:ascii="Dyson Futura Medium" w:eastAsia="Dyson Futura Medium" w:hAnsi="Dyson Futura Medium" w:cs="Dyson Futura Medium"/>
          <w:sz w:val="28"/>
          <w:szCs w:val="28"/>
          <w:lang w:val="de-DE"/>
        </w:rPr>
      </w:pPr>
    </w:p>
    <w:p w14:paraId="4AE0C0CE" w14:textId="0E5CDDB4" w:rsidR="00DB1398" w:rsidRPr="002E4ED3" w:rsidRDefault="00223C52" w:rsidP="0035579C">
      <w:pPr>
        <w:spacing w:line="276" w:lineRule="auto"/>
        <w:jc w:val="center"/>
        <w:rPr>
          <w:rFonts w:ascii="Dyson Futura Book" w:hAnsi="Dyson Futura Book" w:cs="Times New Roman (Body CS)"/>
          <w:kern w:val="28"/>
          <w:sz w:val="28"/>
          <w:szCs w:val="30"/>
          <w:lang w:val="de-DE"/>
        </w:rPr>
      </w:pPr>
      <w:r w:rsidRPr="002E4ED3">
        <w:rPr>
          <w:rFonts w:ascii="Dyson Futura Book" w:hAnsi="Dyson Futura Book" w:cs="Times New Roman (Body CS)"/>
          <w:kern w:val="28"/>
          <w:sz w:val="28"/>
          <w:szCs w:val="30"/>
          <w:lang w:val="de-DE"/>
        </w:rPr>
        <w:t xml:space="preserve">Der Dyson </w:t>
      </w:r>
      <w:r w:rsidR="003C6BB7" w:rsidRPr="002E4ED3">
        <w:rPr>
          <w:rFonts w:ascii="Dyson Futura Book" w:hAnsi="Dyson Futura Book" w:cs="Times New Roman (Body CS)"/>
          <w:kern w:val="28"/>
          <w:sz w:val="28"/>
          <w:szCs w:val="30"/>
          <w:lang w:val="de-DE"/>
        </w:rPr>
        <w:t>WashG1</w:t>
      </w:r>
      <w:r w:rsidR="00B20F25" w:rsidRPr="002E4ED3">
        <w:rPr>
          <w:rFonts w:ascii="Dyson Futura Book" w:hAnsi="Dyson Futura Book" w:cs="Times New Roman (Body CS)"/>
          <w:kern w:val="28"/>
          <w:sz w:val="28"/>
          <w:szCs w:val="30"/>
          <w:lang w:val="de-DE"/>
        </w:rPr>
        <w:t>™</w:t>
      </w:r>
      <w:r w:rsidRPr="002E4ED3">
        <w:rPr>
          <w:rFonts w:ascii="Dyson Futura Book" w:hAnsi="Dyson Futura Book" w:cs="Times New Roman (Body CS)"/>
          <w:kern w:val="28"/>
          <w:sz w:val="28"/>
          <w:szCs w:val="30"/>
          <w:lang w:val="de-DE"/>
        </w:rPr>
        <w:t xml:space="preserve"> </w:t>
      </w:r>
      <w:r w:rsidR="003110CB" w:rsidRPr="002E4ED3">
        <w:rPr>
          <w:rFonts w:ascii="Dyson Futura Book" w:hAnsi="Dyson Futura Book" w:cs="Times New Roman (Body CS)"/>
          <w:kern w:val="28"/>
          <w:sz w:val="28"/>
          <w:szCs w:val="30"/>
          <w:lang w:val="de-DE"/>
        </w:rPr>
        <w:t xml:space="preserve">Wischsauger </w:t>
      </w:r>
      <w:r w:rsidR="00573C9A" w:rsidRPr="002E4ED3">
        <w:rPr>
          <w:rFonts w:ascii="Dyson Futura Book" w:hAnsi="Dyson Futura Book" w:cs="Times New Roman (Body CS)"/>
          <w:kern w:val="28"/>
          <w:sz w:val="28"/>
          <w:szCs w:val="30"/>
          <w:lang w:val="de-DE"/>
        </w:rPr>
        <w:t xml:space="preserve">entfernt </w:t>
      </w:r>
      <w:r w:rsidR="002313AB" w:rsidRPr="002E4ED3">
        <w:rPr>
          <w:rFonts w:ascii="Dyson Futura Book" w:hAnsi="Dyson Futura Book" w:cs="Times New Roman (Body CS)"/>
          <w:kern w:val="28"/>
          <w:sz w:val="28"/>
          <w:szCs w:val="30"/>
          <w:lang w:val="de-DE"/>
        </w:rPr>
        <w:t>nasse</w:t>
      </w:r>
      <w:r w:rsidR="00573C9A" w:rsidRPr="002E4ED3">
        <w:rPr>
          <w:rFonts w:ascii="Dyson Futura Book" w:hAnsi="Dyson Futura Book" w:cs="Times New Roman (Body CS)"/>
          <w:kern w:val="28"/>
          <w:sz w:val="28"/>
          <w:szCs w:val="30"/>
          <w:lang w:val="de-DE"/>
        </w:rPr>
        <w:t>n</w:t>
      </w:r>
      <w:r w:rsidR="002313AB" w:rsidRPr="002E4ED3">
        <w:rPr>
          <w:rFonts w:ascii="Dyson Futura Book" w:hAnsi="Dyson Futura Book" w:cs="Times New Roman (Body CS)"/>
          <w:kern w:val="28"/>
          <w:sz w:val="28"/>
          <w:szCs w:val="30"/>
          <w:lang w:val="de-DE"/>
        </w:rPr>
        <w:t xml:space="preserve"> </w:t>
      </w:r>
      <w:r w:rsidR="004B0A85" w:rsidRPr="002E4ED3">
        <w:rPr>
          <w:rFonts w:ascii="Dyson Futura Book" w:hAnsi="Dyson Futura Book" w:cs="Times New Roman (Body CS)"/>
          <w:kern w:val="28"/>
          <w:sz w:val="28"/>
          <w:szCs w:val="30"/>
          <w:lang w:val="de-DE"/>
        </w:rPr>
        <w:t>wie</w:t>
      </w:r>
      <w:r w:rsidR="0072715C" w:rsidRPr="002E4ED3">
        <w:rPr>
          <w:rFonts w:ascii="Dyson Futura Book" w:hAnsi="Dyson Futura Book" w:cs="Times New Roman (Body CS)"/>
          <w:kern w:val="28"/>
          <w:sz w:val="28"/>
          <w:szCs w:val="30"/>
          <w:lang w:val="de-DE"/>
        </w:rPr>
        <w:t xml:space="preserve"> </w:t>
      </w:r>
      <w:r w:rsidR="002313AB" w:rsidRPr="002E4ED3">
        <w:rPr>
          <w:rFonts w:ascii="Dyson Futura Book" w:hAnsi="Dyson Futura Book" w:cs="Times New Roman (Body CS)"/>
          <w:kern w:val="28"/>
          <w:sz w:val="28"/>
          <w:szCs w:val="30"/>
          <w:lang w:val="de-DE"/>
        </w:rPr>
        <w:t>trockene</w:t>
      </w:r>
      <w:r w:rsidR="00573C9A" w:rsidRPr="002E4ED3">
        <w:rPr>
          <w:rFonts w:ascii="Dyson Futura Book" w:hAnsi="Dyson Futura Book" w:cs="Times New Roman (Body CS)"/>
          <w:kern w:val="28"/>
          <w:sz w:val="28"/>
          <w:szCs w:val="30"/>
          <w:lang w:val="de-DE"/>
        </w:rPr>
        <w:t>n</w:t>
      </w:r>
      <w:r w:rsidR="002313AB" w:rsidRPr="002E4ED3">
        <w:rPr>
          <w:rFonts w:ascii="Dyson Futura Book" w:hAnsi="Dyson Futura Book" w:cs="Times New Roman (Body CS)"/>
          <w:kern w:val="28"/>
          <w:sz w:val="28"/>
          <w:szCs w:val="30"/>
          <w:lang w:val="de-DE"/>
        </w:rPr>
        <w:t xml:space="preserve"> </w:t>
      </w:r>
      <w:r w:rsidR="00573C9A" w:rsidRPr="002E4ED3">
        <w:rPr>
          <w:rFonts w:ascii="Dyson Futura Book" w:hAnsi="Dyson Futura Book" w:cs="Times New Roman (Body CS)"/>
          <w:kern w:val="28"/>
          <w:sz w:val="28"/>
          <w:szCs w:val="30"/>
          <w:lang w:val="de-DE"/>
        </w:rPr>
        <w:t>S</w:t>
      </w:r>
      <w:r w:rsidR="002313AB" w:rsidRPr="002E4ED3">
        <w:rPr>
          <w:rFonts w:ascii="Dyson Futura Book" w:hAnsi="Dyson Futura Book" w:cs="Times New Roman (Body CS)"/>
          <w:kern w:val="28"/>
          <w:sz w:val="28"/>
          <w:szCs w:val="30"/>
          <w:lang w:val="de-DE"/>
        </w:rPr>
        <w:t>chmutz</w:t>
      </w:r>
      <w:r w:rsidR="00573C9A" w:rsidRPr="002E4ED3">
        <w:rPr>
          <w:rFonts w:ascii="Dyson Futura Book" w:hAnsi="Dyson Futura Book" w:cs="Times New Roman (Body CS)"/>
          <w:kern w:val="28"/>
          <w:sz w:val="28"/>
          <w:szCs w:val="30"/>
          <w:lang w:val="de-DE"/>
        </w:rPr>
        <w:t xml:space="preserve"> </w:t>
      </w:r>
      <w:r w:rsidR="00EA4045" w:rsidRPr="002E4ED3">
        <w:rPr>
          <w:rFonts w:ascii="Dyson Futura Book" w:hAnsi="Dyson Futura Book" w:cs="Times New Roman (Body CS)"/>
          <w:kern w:val="28"/>
          <w:sz w:val="28"/>
          <w:szCs w:val="30"/>
          <w:lang w:val="de-DE"/>
        </w:rPr>
        <w:t>in einem Durchgang</w:t>
      </w:r>
      <w:r w:rsidR="0072715C" w:rsidRPr="002E4ED3">
        <w:rPr>
          <w:rFonts w:ascii="Dyson Futura Book" w:hAnsi="Dyson Futura Book" w:cs="Times New Roman (Body CS)"/>
          <w:kern w:val="28"/>
          <w:sz w:val="28"/>
          <w:szCs w:val="30"/>
          <w:lang w:val="de-DE"/>
        </w:rPr>
        <w:t xml:space="preserve"> und sorgt für ein rundum sauberes Zuhause</w:t>
      </w:r>
    </w:p>
    <w:p w14:paraId="5ECEFDF2" w14:textId="2F3296F7" w:rsidR="001408D5" w:rsidRPr="001408D5" w:rsidRDefault="00200DDC" w:rsidP="0035579C">
      <w:pPr>
        <w:spacing w:line="276" w:lineRule="auto"/>
        <w:jc w:val="center"/>
        <w:rPr>
          <w:rFonts w:ascii="Dyson Futura Book" w:hAnsi="Dyson Futura Book" w:cs="Times New Roman (Body CS)"/>
          <w:kern w:val="28"/>
          <w:sz w:val="32"/>
          <w:szCs w:val="32"/>
          <w:lang w:val="de-DE"/>
        </w:rPr>
      </w:pPr>
      <w:r w:rsidRPr="004A73BC">
        <w:rPr>
          <w:lang w:val="de-DE"/>
        </w:rPr>
        <w:t xml:space="preserve"> </w:t>
      </w:r>
      <w:r>
        <w:rPr>
          <w:noProof/>
        </w:rPr>
        <w:drawing>
          <wp:inline distT="0" distB="0" distL="0" distR="0" wp14:anchorId="715215BA" wp14:editId="1A9542E8">
            <wp:extent cx="4623316" cy="3467487"/>
            <wp:effectExtent l="0" t="0" r="6350" b="0"/>
            <wp:docPr id="21295495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49588" name="Grafik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23316" cy="3467487"/>
                    </a:xfrm>
                    <a:prstGeom prst="rect">
                      <a:avLst/>
                    </a:prstGeom>
                    <a:noFill/>
                    <a:ln>
                      <a:noFill/>
                    </a:ln>
                  </pic:spPr>
                </pic:pic>
              </a:graphicData>
            </a:graphic>
          </wp:inline>
        </w:drawing>
      </w:r>
    </w:p>
    <w:p w14:paraId="2667C900" w14:textId="31B14033" w:rsidR="00DB1398" w:rsidRPr="003D1FF2" w:rsidRDefault="00223C52" w:rsidP="0035579C">
      <w:pPr>
        <w:spacing w:line="276" w:lineRule="auto"/>
        <w:jc w:val="center"/>
        <w:rPr>
          <w:rFonts w:ascii="Dyson Futura Book" w:hAnsi="Dyson Futura Book"/>
          <w:sz w:val="18"/>
          <w:szCs w:val="18"/>
          <w:lang w:val="de-DE"/>
        </w:rPr>
      </w:pPr>
      <w:r w:rsidRPr="003D1FF2">
        <w:rPr>
          <w:rFonts w:ascii="Dyson Futura Book" w:hAnsi="Dyson Futura Book"/>
          <w:sz w:val="18"/>
          <w:szCs w:val="18"/>
          <w:lang w:val="de-DE"/>
        </w:rPr>
        <w:t xml:space="preserve">Der Dyson </w:t>
      </w:r>
      <w:r w:rsidR="00DB63CC" w:rsidRPr="00DB63CC">
        <w:rPr>
          <w:rFonts w:ascii="Dyson Futura Book" w:hAnsi="Dyson Futura Book"/>
          <w:sz w:val="18"/>
          <w:szCs w:val="18"/>
          <w:lang w:val="de-DE"/>
        </w:rPr>
        <w:t>WashG1</w:t>
      </w:r>
      <w:r w:rsidR="00077104">
        <w:rPr>
          <w:rFonts w:ascii="Dyson Futura Book" w:hAnsi="Dyson Futura Book"/>
          <w:sz w:val="18"/>
          <w:szCs w:val="18"/>
          <w:lang w:val="de-DE"/>
        </w:rPr>
        <w:t>™</w:t>
      </w:r>
      <w:r w:rsidRPr="003D1FF2">
        <w:rPr>
          <w:rFonts w:ascii="Dyson Futura Book" w:hAnsi="Dyson Futura Book"/>
          <w:sz w:val="18"/>
          <w:szCs w:val="18"/>
          <w:lang w:val="de-DE"/>
        </w:rPr>
        <w:t xml:space="preserve"> </w:t>
      </w:r>
      <w:r w:rsidR="002B23E4">
        <w:rPr>
          <w:rFonts w:ascii="Dyson Futura Book" w:hAnsi="Dyson Futura Book"/>
          <w:sz w:val="18"/>
          <w:szCs w:val="18"/>
          <w:lang w:val="de-DE"/>
        </w:rPr>
        <w:t>sorgt für ein hygienisch sauberes Zuhause un</w:t>
      </w:r>
      <w:r w:rsidR="00D8069A">
        <w:rPr>
          <w:rFonts w:ascii="Dyson Futura Book" w:hAnsi="Dyson Futura Book"/>
          <w:sz w:val="18"/>
          <w:szCs w:val="18"/>
          <w:lang w:val="de-DE"/>
        </w:rPr>
        <w:t>d</w:t>
      </w:r>
      <w:r w:rsidR="00F54E20">
        <w:rPr>
          <w:rFonts w:ascii="Dyson Futura Book" w:hAnsi="Dyson Futura Book"/>
          <w:sz w:val="18"/>
          <w:szCs w:val="18"/>
          <w:lang w:val="de-DE"/>
        </w:rPr>
        <w:t xml:space="preserve"> i</w:t>
      </w:r>
      <w:r w:rsidR="002B23E4">
        <w:rPr>
          <w:rFonts w:ascii="Dyson Futura Book" w:hAnsi="Dyson Futura Book"/>
          <w:sz w:val="18"/>
          <w:szCs w:val="18"/>
          <w:lang w:val="de-DE"/>
        </w:rPr>
        <w:t>st ab</w:t>
      </w:r>
      <w:r w:rsidR="009318C8">
        <w:rPr>
          <w:rFonts w:ascii="Dyson Futura Book" w:hAnsi="Dyson Futura Book"/>
          <w:sz w:val="18"/>
          <w:szCs w:val="18"/>
          <w:lang w:val="de-DE"/>
        </w:rPr>
        <w:t xml:space="preserve"> dem</w:t>
      </w:r>
      <w:r w:rsidR="002B23E4">
        <w:rPr>
          <w:rFonts w:ascii="Dyson Futura Book" w:hAnsi="Dyson Futura Book"/>
          <w:sz w:val="18"/>
          <w:szCs w:val="18"/>
          <w:lang w:val="de-DE"/>
        </w:rPr>
        <w:t xml:space="preserve"> </w:t>
      </w:r>
      <w:r w:rsidR="001F0CEE">
        <w:rPr>
          <w:rFonts w:ascii="Dyson Futura Book" w:hAnsi="Dyson Futura Book"/>
          <w:sz w:val="18"/>
          <w:szCs w:val="18"/>
          <w:lang w:val="de-DE"/>
        </w:rPr>
        <w:t>24.06.2</w:t>
      </w:r>
      <w:r w:rsidR="00844131">
        <w:rPr>
          <w:rFonts w:ascii="Dyson Futura Book" w:hAnsi="Dyson Futura Book"/>
          <w:sz w:val="18"/>
          <w:szCs w:val="18"/>
          <w:lang w:val="de-DE"/>
        </w:rPr>
        <w:t>02</w:t>
      </w:r>
      <w:r w:rsidR="001F0CEE">
        <w:rPr>
          <w:rFonts w:ascii="Dyson Futura Book" w:hAnsi="Dyson Futura Book"/>
          <w:sz w:val="18"/>
          <w:szCs w:val="18"/>
          <w:lang w:val="de-DE"/>
        </w:rPr>
        <w:t xml:space="preserve">4 </w:t>
      </w:r>
      <w:r w:rsidR="002B23E4">
        <w:rPr>
          <w:rFonts w:ascii="Dyson Futura Book" w:hAnsi="Dyson Futura Book"/>
          <w:sz w:val="18"/>
          <w:szCs w:val="18"/>
          <w:lang w:val="de-DE"/>
        </w:rPr>
        <w:t xml:space="preserve">in Deutschland </w:t>
      </w:r>
      <w:r w:rsidRPr="003D1FF2">
        <w:rPr>
          <w:rFonts w:ascii="Dyson Futura Book" w:hAnsi="Dyson Futura Book"/>
          <w:sz w:val="18"/>
          <w:szCs w:val="18"/>
          <w:lang w:val="de-DE"/>
        </w:rPr>
        <w:t>erhä</w:t>
      </w:r>
      <w:r w:rsidR="00786BFC">
        <w:rPr>
          <w:rFonts w:ascii="Dyson Futura Book" w:hAnsi="Dyson Futura Book"/>
          <w:sz w:val="18"/>
          <w:szCs w:val="18"/>
          <w:lang w:val="de-DE"/>
        </w:rPr>
        <w:t>l</w:t>
      </w:r>
      <w:r w:rsidRPr="003D1FF2">
        <w:rPr>
          <w:rFonts w:ascii="Dyson Futura Book" w:hAnsi="Dyson Futura Book"/>
          <w:sz w:val="18"/>
          <w:szCs w:val="18"/>
          <w:lang w:val="de-DE"/>
        </w:rPr>
        <w:t>tlich</w:t>
      </w:r>
      <w:r w:rsidR="00DB1398" w:rsidRPr="003D1FF2">
        <w:rPr>
          <w:rFonts w:ascii="Dyson Futura Book" w:hAnsi="Dyson Futura Book"/>
          <w:sz w:val="18"/>
          <w:szCs w:val="18"/>
          <w:lang w:val="de-DE"/>
        </w:rPr>
        <w:t xml:space="preserve">; </w:t>
      </w:r>
      <w:proofErr w:type="spellStart"/>
      <w:r w:rsidR="00DB1398" w:rsidRPr="003D1FF2">
        <w:rPr>
          <w:rFonts w:ascii="Dyson Futura Book" w:hAnsi="Dyson Futura Book"/>
          <w:sz w:val="18"/>
          <w:szCs w:val="18"/>
          <w:lang w:val="de-DE"/>
        </w:rPr>
        <w:t>Fotocredit</w:t>
      </w:r>
      <w:proofErr w:type="spellEnd"/>
      <w:r w:rsidR="00DB1398" w:rsidRPr="003D1FF2">
        <w:rPr>
          <w:rFonts w:ascii="Dyson Futura Book" w:hAnsi="Dyson Futura Book"/>
          <w:sz w:val="18"/>
          <w:szCs w:val="18"/>
          <w:lang w:val="de-DE"/>
        </w:rPr>
        <w:t>: Dyson</w:t>
      </w:r>
    </w:p>
    <w:p w14:paraId="567DAF66" w14:textId="3116D964" w:rsidR="00B74F90" w:rsidRPr="008A02FE" w:rsidRDefault="00B74F90" w:rsidP="00D17230">
      <w:pPr>
        <w:spacing w:line="276" w:lineRule="auto"/>
        <w:jc w:val="both"/>
        <w:rPr>
          <w:rFonts w:ascii="Dyson Futura Book" w:hAnsi="Dyson Futura Book"/>
          <w:b/>
          <w:bCs/>
          <w:sz w:val="22"/>
          <w:szCs w:val="22"/>
          <w:lang w:val="de-DE"/>
        </w:rPr>
      </w:pPr>
    </w:p>
    <w:p w14:paraId="4F022A0D" w14:textId="55E7E12B" w:rsidR="007F3B4A" w:rsidRPr="00ED771B" w:rsidRDefault="003C2439" w:rsidP="00ED771B">
      <w:pPr>
        <w:pStyle w:val="Listenabsatz"/>
        <w:numPr>
          <w:ilvl w:val="0"/>
          <w:numId w:val="45"/>
        </w:numPr>
        <w:spacing w:line="276" w:lineRule="auto"/>
        <w:ind w:left="360"/>
        <w:jc w:val="both"/>
        <w:rPr>
          <w:rFonts w:ascii="Dyson Futura Medium" w:hAnsi="Dyson Futura Medium"/>
          <w:color w:val="000000"/>
          <w:sz w:val="22"/>
          <w:szCs w:val="22"/>
          <w:lang w:val="de-DE"/>
        </w:rPr>
      </w:pPr>
      <w:r w:rsidRPr="00ED771B">
        <w:rPr>
          <w:rFonts w:ascii="Dyson Futura Medium" w:hAnsi="Dyson Futura Medium"/>
          <w:color w:val="000000"/>
          <w:sz w:val="22"/>
          <w:szCs w:val="22"/>
          <w:lang w:val="de-DE"/>
        </w:rPr>
        <w:t>Aufsaugstarke</w:t>
      </w:r>
      <w:r w:rsidR="007F3B4A" w:rsidRPr="00ED771B">
        <w:rPr>
          <w:rFonts w:ascii="Dyson Futura Medium" w:hAnsi="Dyson Futura Medium"/>
          <w:color w:val="000000"/>
          <w:sz w:val="22"/>
          <w:szCs w:val="22"/>
          <w:lang w:val="de-DE"/>
        </w:rPr>
        <w:t xml:space="preserve"> Mikrofaserwalzen drehen sich </w:t>
      </w:r>
      <w:r w:rsidR="00343546" w:rsidRPr="00ED771B">
        <w:rPr>
          <w:rFonts w:ascii="Dyson Futura Medium" w:hAnsi="Dyson Futura Medium"/>
          <w:color w:val="000000"/>
          <w:sz w:val="22"/>
          <w:szCs w:val="22"/>
          <w:lang w:val="de-DE"/>
        </w:rPr>
        <w:t>in entgegengesetzte Richtungen</w:t>
      </w:r>
      <w:r w:rsidR="007F3B4A" w:rsidRPr="00ED771B">
        <w:rPr>
          <w:rFonts w:ascii="Dyson Futura Medium" w:hAnsi="Dyson Futura Medium"/>
          <w:color w:val="000000"/>
          <w:sz w:val="22"/>
          <w:szCs w:val="22"/>
          <w:lang w:val="de-DE"/>
        </w:rPr>
        <w:t xml:space="preserve">, um </w:t>
      </w:r>
      <w:r w:rsidR="00607524" w:rsidRPr="00ED771B">
        <w:rPr>
          <w:rFonts w:ascii="Dyson Futura Medium" w:hAnsi="Dyson Futura Medium"/>
          <w:color w:val="000000"/>
          <w:sz w:val="22"/>
          <w:szCs w:val="22"/>
          <w:lang w:val="de-DE"/>
        </w:rPr>
        <w:t>Flüssigkeiten</w:t>
      </w:r>
      <w:r w:rsidR="007F3B4A" w:rsidRPr="00ED771B">
        <w:rPr>
          <w:rFonts w:ascii="Dyson Futura Medium" w:hAnsi="Dyson Futura Medium"/>
          <w:color w:val="000000"/>
          <w:sz w:val="22"/>
          <w:szCs w:val="22"/>
          <w:lang w:val="de-DE"/>
        </w:rPr>
        <w:t xml:space="preserve">, Verschmutzungen und eingetrocknete Flecken in einem </w:t>
      </w:r>
      <w:r w:rsidR="00ED618E" w:rsidRPr="00ED771B">
        <w:rPr>
          <w:rFonts w:ascii="Dyson Futura Medium" w:hAnsi="Dyson Futura Medium"/>
          <w:color w:val="000000"/>
          <w:sz w:val="22"/>
          <w:szCs w:val="22"/>
          <w:lang w:val="de-DE"/>
        </w:rPr>
        <w:t>Durch</w:t>
      </w:r>
      <w:r w:rsidR="007F3B4A" w:rsidRPr="00ED771B">
        <w:rPr>
          <w:rFonts w:ascii="Dyson Futura Medium" w:hAnsi="Dyson Futura Medium"/>
          <w:color w:val="000000"/>
          <w:sz w:val="22"/>
          <w:szCs w:val="22"/>
          <w:lang w:val="de-DE"/>
        </w:rPr>
        <w:t>gang zu entfernen</w:t>
      </w:r>
      <w:r w:rsidR="007F568E">
        <w:rPr>
          <w:rFonts w:ascii="Dyson Futura Medium" w:hAnsi="Dyson Futura Medium"/>
          <w:color w:val="000000"/>
          <w:sz w:val="22"/>
          <w:szCs w:val="22"/>
          <w:lang w:val="de-DE"/>
        </w:rPr>
        <w:t>;</w:t>
      </w:r>
    </w:p>
    <w:p w14:paraId="21140858" w14:textId="2D4C88B4" w:rsidR="007F3B4A" w:rsidRPr="00ED771B" w:rsidRDefault="007F3B4A" w:rsidP="00ED771B">
      <w:pPr>
        <w:pStyle w:val="Listenabsatz"/>
        <w:numPr>
          <w:ilvl w:val="0"/>
          <w:numId w:val="45"/>
        </w:numPr>
        <w:spacing w:line="276" w:lineRule="auto"/>
        <w:ind w:left="360"/>
        <w:jc w:val="both"/>
        <w:rPr>
          <w:rFonts w:ascii="Dyson Futura Medium" w:hAnsi="Dyson Futura Medium"/>
          <w:color w:val="000000"/>
          <w:sz w:val="22"/>
          <w:szCs w:val="22"/>
          <w:lang w:val="de-DE"/>
        </w:rPr>
      </w:pPr>
      <w:r w:rsidRPr="00ED771B">
        <w:rPr>
          <w:rFonts w:ascii="Dyson Futura Medium" w:hAnsi="Dyson Futura Medium"/>
          <w:color w:val="000000"/>
          <w:sz w:val="22"/>
          <w:szCs w:val="22"/>
          <w:lang w:val="de-DE"/>
        </w:rPr>
        <w:t>D</w:t>
      </w:r>
      <w:r w:rsidR="00F878CE" w:rsidRPr="00ED771B">
        <w:rPr>
          <w:rFonts w:ascii="Dyson Futura Medium" w:hAnsi="Dyson Futura Medium"/>
          <w:color w:val="000000"/>
          <w:sz w:val="22"/>
          <w:szCs w:val="22"/>
          <w:lang w:val="de-DE"/>
        </w:rPr>
        <w:t>as einzigartige System</w:t>
      </w:r>
      <w:r w:rsidRPr="00ED771B">
        <w:rPr>
          <w:rFonts w:ascii="Dyson Futura Medium" w:hAnsi="Dyson Futura Medium"/>
          <w:color w:val="000000"/>
          <w:sz w:val="22"/>
          <w:szCs w:val="22"/>
          <w:lang w:val="de-DE"/>
        </w:rPr>
        <w:t xml:space="preserve"> von Dyson trennt nasse und trockene Verschmutzungen an der Quelle und sorgt so für eine hygienische Entsorgung und Pflege</w:t>
      </w:r>
      <w:r w:rsidR="007F568E">
        <w:rPr>
          <w:rFonts w:ascii="Dyson Futura Medium" w:hAnsi="Dyson Futura Medium"/>
          <w:color w:val="000000"/>
          <w:sz w:val="22"/>
          <w:szCs w:val="22"/>
          <w:lang w:val="de-DE"/>
        </w:rPr>
        <w:t>;</w:t>
      </w:r>
    </w:p>
    <w:p w14:paraId="4985D782" w14:textId="26CC9CFE" w:rsidR="00657F25" w:rsidRPr="00ED771B" w:rsidRDefault="007F3B4A" w:rsidP="00ED771B">
      <w:pPr>
        <w:pStyle w:val="Listenabsatz"/>
        <w:numPr>
          <w:ilvl w:val="0"/>
          <w:numId w:val="45"/>
        </w:numPr>
        <w:ind w:left="360"/>
        <w:rPr>
          <w:rFonts w:ascii="Dyson Futura Medium" w:hAnsi="Dyson Futura Medium"/>
          <w:color w:val="000000"/>
          <w:sz w:val="22"/>
          <w:szCs w:val="22"/>
          <w:lang w:val="de-DE"/>
        </w:rPr>
      </w:pPr>
      <w:r w:rsidRPr="00ED771B">
        <w:rPr>
          <w:rFonts w:ascii="Dyson Futura Medium" w:hAnsi="Dyson Futura Medium"/>
          <w:color w:val="000000"/>
          <w:sz w:val="22"/>
          <w:szCs w:val="22"/>
          <w:lang w:val="de-DE"/>
        </w:rPr>
        <w:t xml:space="preserve">Reinigungswassertank mit </w:t>
      </w:r>
      <w:r w:rsidR="007F568E">
        <w:rPr>
          <w:rFonts w:ascii="Dyson Futura Medium" w:hAnsi="Dyson Futura Medium"/>
          <w:color w:val="000000"/>
          <w:sz w:val="22"/>
          <w:szCs w:val="22"/>
          <w:lang w:val="de-DE"/>
        </w:rPr>
        <w:t xml:space="preserve">einem </w:t>
      </w:r>
      <w:r w:rsidRPr="00ED771B">
        <w:rPr>
          <w:rFonts w:ascii="Dyson Futura Medium" w:hAnsi="Dyson Futura Medium"/>
          <w:color w:val="000000"/>
          <w:sz w:val="22"/>
          <w:szCs w:val="22"/>
          <w:lang w:val="de-DE"/>
        </w:rPr>
        <w:t xml:space="preserve">Fassungsvermögen </w:t>
      </w:r>
      <w:r w:rsidR="007F568E">
        <w:rPr>
          <w:rFonts w:ascii="Dyson Futura Medium" w:hAnsi="Dyson Futura Medium"/>
          <w:color w:val="000000"/>
          <w:sz w:val="22"/>
          <w:szCs w:val="22"/>
          <w:lang w:val="de-DE"/>
        </w:rPr>
        <w:t xml:space="preserve">von 1 Liter </w:t>
      </w:r>
      <w:r w:rsidRPr="00ED771B">
        <w:rPr>
          <w:rFonts w:ascii="Dyson Futura Medium" w:hAnsi="Dyson Futura Medium"/>
          <w:color w:val="000000"/>
          <w:sz w:val="22"/>
          <w:szCs w:val="22"/>
          <w:lang w:val="de-DE"/>
        </w:rPr>
        <w:t>für Böden bis zu 290 m</w:t>
      </w:r>
      <w:r w:rsidRPr="00ED771B">
        <w:rPr>
          <w:rFonts w:ascii="Dyson Futura Medium" w:hAnsi="Dyson Futura Medium"/>
          <w:color w:val="000000"/>
          <w:sz w:val="22"/>
          <w:szCs w:val="22"/>
          <w:vertAlign w:val="superscript"/>
          <w:lang w:val="de-DE"/>
        </w:rPr>
        <w:t>2</w:t>
      </w:r>
      <w:r w:rsidR="007F568E">
        <w:rPr>
          <w:rFonts w:ascii="Dyson Futura Medium" w:hAnsi="Dyson Futura Medium"/>
          <w:color w:val="000000"/>
          <w:sz w:val="22"/>
          <w:szCs w:val="22"/>
          <w:lang w:val="de-DE"/>
        </w:rPr>
        <w:t>;</w:t>
      </w:r>
    </w:p>
    <w:p w14:paraId="1E635BA8" w14:textId="4432E286" w:rsidR="00E2022A" w:rsidRPr="005C19A8" w:rsidRDefault="007F568E" w:rsidP="00ED771B">
      <w:pPr>
        <w:pStyle w:val="Listenabsatz"/>
        <w:numPr>
          <w:ilvl w:val="0"/>
          <w:numId w:val="45"/>
        </w:numPr>
        <w:spacing w:line="276" w:lineRule="auto"/>
        <w:ind w:left="360"/>
        <w:jc w:val="both"/>
        <w:rPr>
          <w:rFonts w:ascii="Dyson Futura Book" w:hAnsi="Dyson Futura Book"/>
          <w:b/>
          <w:bCs/>
          <w:color w:val="000000"/>
          <w:sz w:val="22"/>
          <w:szCs w:val="22"/>
          <w:lang w:val="de-DE"/>
        </w:rPr>
      </w:pPr>
      <w:r>
        <w:rPr>
          <w:rFonts w:ascii="Dyson Futura Medium" w:hAnsi="Dyson Futura Medium"/>
          <w:color w:val="000000"/>
          <w:sz w:val="22"/>
          <w:szCs w:val="22"/>
          <w:lang w:val="de-DE"/>
        </w:rPr>
        <w:t>E</w:t>
      </w:r>
      <w:r w:rsidRPr="006003FC">
        <w:rPr>
          <w:rFonts w:ascii="Dyson Futura Medium" w:hAnsi="Dyson Futura Medium"/>
          <w:color w:val="000000"/>
          <w:sz w:val="22"/>
          <w:szCs w:val="22"/>
          <w:lang w:val="de-DE"/>
        </w:rPr>
        <w:t>ine impulsgesteuerte Pumpe</w:t>
      </w:r>
      <w:r>
        <w:rPr>
          <w:rFonts w:ascii="Dyson Futura Medium" w:hAnsi="Dyson Futura Medium"/>
          <w:color w:val="000000"/>
          <w:sz w:val="22"/>
          <w:szCs w:val="22"/>
          <w:lang w:val="de-DE"/>
        </w:rPr>
        <w:t xml:space="preserve"> </w:t>
      </w:r>
      <w:r w:rsidR="00080799" w:rsidRPr="00ED771B">
        <w:rPr>
          <w:rFonts w:ascii="Dyson Futura Medium" w:hAnsi="Dyson Futura Medium"/>
          <w:color w:val="000000"/>
          <w:sz w:val="22"/>
          <w:szCs w:val="22"/>
          <w:lang w:val="de-DE"/>
        </w:rPr>
        <w:t xml:space="preserve">sorgt </w:t>
      </w:r>
      <w:r>
        <w:rPr>
          <w:rFonts w:ascii="Dyson Futura Medium" w:hAnsi="Dyson Futura Medium"/>
          <w:color w:val="000000"/>
          <w:sz w:val="22"/>
          <w:szCs w:val="22"/>
          <w:lang w:val="de-DE"/>
        </w:rPr>
        <w:t>a</w:t>
      </w:r>
      <w:r w:rsidRPr="006003FC">
        <w:rPr>
          <w:rFonts w:ascii="Dyson Futura Medium" w:hAnsi="Dyson Futura Medium"/>
          <w:color w:val="000000"/>
          <w:sz w:val="22"/>
          <w:szCs w:val="22"/>
          <w:lang w:val="de-DE"/>
        </w:rPr>
        <w:t xml:space="preserve">n 26 Stellen </w:t>
      </w:r>
      <w:r w:rsidR="00080799" w:rsidRPr="00ED771B">
        <w:rPr>
          <w:rFonts w:ascii="Dyson Futura Medium" w:hAnsi="Dyson Futura Medium"/>
          <w:color w:val="000000"/>
          <w:sz w:val="22"/>
          <w:szCs w:val="22"/>
          <w:lang w:val="de-DE"/>
        </w:rPr>
        <w:t>für einen gleichmäßigen Wasserauftrag auf die Walzen</w:t>
      </w:r>
      <w:r w:rsidR="007F3B4A" w:rsidRPr="00ED771B">
        <w:rPr>
          <w:rFonts w:ascii="Dyson Futura Medium" w:hAnsi="Dyson Futura Medium"/>
          <w:color w:val="000000"/>
          <w:sz w:val="22"/>
          <w:szCs w:val="22"/>
          <w:lang w:val="de-DE"/>
        </w:rPr>
        <w:t>.</w:t>
      </w:r>
      <w:r w:rsidR="001317D6" w:rsidRPr="00200DDC">
        <w:rPr>
          <w:rFonts w:ascii="Dyson Futura Medium" w:hAnsi="Dyson Futura Medium"/>
          <w:noProof/>
          <w:sz w:val="22"/>
          <w:szCs w:val="22"/>
          <w:lang w:val="de-DE"/>
        </w:rPr>
        <w:t xml:space="preserve"> </w:t>
      </w:r>
    </w:p>
    <w:p w14:paraId="421B6A52" w14:textId="6FF5CF88" w:rsidR="00E47772" w:rsidRDefault="00E47772" w:rsidP="00ED771B">
      <w:pPr>
        <w:pStyle w:val="Listenabsatz"/>
        <w:rPr>
          <w:rFonts w:ascii="Dyson Futura Book" w:hAnsi="Dyson Futura Book"/>
          <w:b/>
          <w:bCs/>
          <w:color w:val="000000"/>
          <w:sz w:val="22"/>
          <w:szCs w:val="22"/>
          <w:highlight w:val="yellow"/>
          <w:lang w:val="de-DE"/>
        </w:rPr>
      </w:pPr>
    </w:p>
    <w:p w14:paraId="7A5B54F4" w14:textId="2E9D70F4" w:rsidR="00DB1398" w:rsidRPr="000B7D6F" w:rsidRDefault="009D4100" w:rsidP="0078764A">
      <w:pPr>
        <w:spacing w:line="276" w:lineRule="auto"/>
        <w:jc w:val="both"/>
        <w:rPr>
          <w:rFonts w:ascii="Dyson Futura Book" w:hAnsi="Dyson Futura Book"/>
          <w:color w:val="000000"/>
          <w:sz w:val="22"/>
          <w:szCs w:val="22"/>
          <w:lang w:val="de-DE"/>
        </w:rPr>
      </w:pPr>
      <w:r>
        <w:rPr>
          <w:rFonts w:ascii="Dyson Futura Medium" w:eastAsia="Arial Unicode MS" w:hAnsi="Dyson Futura Medium" w:cs="Times New Roman"/>
          <w:color w:val="6B77EE"/>
          <w:sz w:val="22"/>
          <w:szCs w:val="22"/>
          <w:bdr w:val="nil"/>
          <w:lang w:val="de-DE"/>
        </w:rPr>
        <w:t>14</w:t>
      </w:r>
      <w:r w:rsidR="002D7960" w:rsidRPr="00ED771B">
        <w:rPr>
          <w:rFonts w:ascii="Dyson Futura Medium" w:eastAsia="Arial Unicode MS" w:hAnsi="Dyson Futura Medium" w:cs="Times New Roman"/>
          <w:color w:val="6B77EE"/>
          <w:sz w:val="22"/>
          <w:szCs w:val="22"/>
          <w:bdr w:val="nil"/>
          <w:lang w:val="de-DE"/>
        </w:rPr>
        <w:t>.</w:t>
      </w:r>
      <w:r>
        <w:rPr>
          <w:rFonts w:ascii="Dyson Futura Medium" w:eastAsia="Arial Unicode MS" w:hAnsi="Dyson Futura Medium" w:cs="Times New Roman"/>
          <w:color w:val="6B77EE"/>
          <w:sz w:val="22"/>
          <w:szCs w:val="22"/>
          <w:bdr w:val="nil"/>
          <w:lang w:val="de-DE"/>
        </w:rPr>
        <w:t>0</w:t>
      </w:r>
      <w:r w:rsidR="00F756D9">
        <w:rPr>
          <w:rFonts w:ascii="Dyson Futura Medium" w:eastAsia="Arial Unicode MS" w:hAnsi="Dyson Futura Medium" w:cs="Times New Roman"/>
          <w:color w:val="6B77EE"/>
          <w:sz w:val="22"/>
          <w:szCs w:val="22"/>
          <w:bdr w:val="nil"/>
          <w:lang w:val="de-DE"/>
        </w:rPr>
        <w:t>5</w:t>
      </w:r>
      <w:r w:rsidR="002D7960" w:rsidRPr="00ED771B">
        <w:rPr>
          <w:rFonts w:ascii="Dyson Futura Medium" w:eastAsia="Arial Unicode MS" w:hAnsi="Dyson Futura Medium" w:cs="Times New Roman"/>
          <w:color w:val="6B77EE"/>
          <w:sz w:val="22"/>
          <w:szCs w:val="22"/>
          <w:bdr w:val="nil"/>
          <w:lang w:val="de-DE"/>
        </w:rPr>
        <w:t>.2024</w:t>
      </w:r>
      <w:r w:rsidR="008A02FE" w:rsidRPr="00ED771B">
        <w:rPr>
          <w:rFonts w:ascii="Dyson Futura Medium" w:eastAsia="Arial Unicode MS" w:hAnsi="Dyson Futura Medium" w:cs="Times New Roman"/>
          <w:color w:val="6B77EE"/>
          <w:sz w:val="22"/>
          <w:szCs w:val="22"/>
          <w:bdr w:val="nil"/>
          <w:lang w:val="de-DE"/>
        </w:rPr>
        <w:t>, Köln</w:t>
      </w:r>
      <w:r w:rsidR="008A02FE" w:rsidRPr="000B7D6F">
        <w:rPr>
          <w:rFonts w:ascii="Dyson Futura Book" w:hAnsi="Dyson Futura Book"/>
          <w:color w:val="000000"/>
          <w:sz w:val="22"/>
          <w:szCs w:val="22"/>
          <w:lang w:val="de-DE"/>
        </w:rPr>
        <w:t xml:space="preserve"> –</w:t>
      </w:r>
      <w:r w:rsidR="001408D5" w:rsidRPr="000B7D6F">
        <w:rPr>
          <w:rFonts w:ascii="Dyson Futura Book" w:hAnsi="Dyson Futura Book"/>
          <w:color w:val="000000"/>
          <w:sz w:val="22"/>
          <w:szCs w:val="22"/>
          <w:lang w:val="de-DE"/>
        </w:rPr>
        <w:t xml:space="preserve"> </w:t>
      </w:r>
      <w:r w:rsidR="00C03FAC" w:rsidRPr="000B7D6F">
        <w:rPr>
          <w:rFonts w:ascii="Dyson Futura Book" w:hAnsi="Dyson Futura Book"/>
          <w:color w:val="000000"/>
          <w:sz w:val="22"/>
          <w:szCs w:val="22"/>
          <w:lang w:val="de-DE"/>
        </w:rPr>
        <w:t>M</w:t>
      </w:r>
      <w:r w:rsidR="00061F96" w:rsidRPr="000B7D6F">
        <w:rPr>
          <w:rFonts w:ascii="Dyson Futura Book" w:hAnsi="Dyson Futura Book"/>
          <w:color w:val="000000"/>
          <w:sz w:val="22"/>
          <w:szCs w:val="22"/>
          <w:lang w:val="de-DE"/>
        </w:rPr>
        <w:t xml:space="preserve">it dem </w:t>
      </w:r>
      <w:r w:rsidR="00960048" w:rsidRPr="000B7D6F">
        <w:rPr>
          <w:rFonts w:ascii="Dyson Futura Book" w:hAnsi="Dyson Futura Book"/>
          <w:color w:val="000000"/>
          <w:sz w:val="22"/>
          <w:szCs w:val="22"/>
          <w:lang w:val="de-DE"/>
        </w:rPr>
        <w:t>a</w:t>
      </w:r>
      <w:r w:rsidR="00061F96" w:rsidRPr="000B7D6F">
        <w:rPr>
          <w:rFonts w:ascii="Dyson Futura Book" w:hAnsi="Dyson Futura Book"/>
          <w:color w:val="000000"/>
          <w:sz w:val="22"/>
          <w:szCs w:val="22"/>
          <w:lang w:val="de-DE"/>
        </w:rPr>
        <w:t>kku</w:t>
      </w:r>
      <w:r w:rsidR="00B62441" w:rsidRPr="000B7D6F">
        <w:rPr>
          <w:rFonts w:ascii="Dyson Futura Book" w:hAnsi="Dyson Futura Book"/>
          <w:color w:val="000000"/>
          <w:sz w:val="22"/>
          <w:szCs w:val="22"/>
          <w:lang w:val="de-DE"/>
        </w:rPr>
        <w:t>betriebenen WashG1</w:t>
      </w:r>
      <w:r w:rsidR="00BB4457">
        <w:rPr>
          <w:rFonts w:ascii="Dyson Futura Book" w:hAnsi="Dyson Futura Book"/>
          <w:color w:val="000000"/>
          <w:sz w:val="22"/>
          <w:szCs w:val="22"/>
          <w:lang w:val="de-DE"/>
        </w:rPr>
        <w:t>™</w:t>
      </w:r>
      <w:r w:rsidR="00B62441" w:rsidRPr="000B7D6F">
        <w:rPr>
          <w:rFonts w:ascii="Dyson Futura Book" w:hAnsi="Dyson Futura Book"/>
          <w:color w:val="000000"/>
          <w:sz w:val="22"/>
          <w:szCs w:val="22"/>
          <w:lang w:val="de-DE"/>
        </w:rPr>
        <w:t xml:space="preserve"> </w:t>
      </w:r>
      <w:r w:rsidR="00C03FAC" w:rsidRPr="000B7D6F">
        <w:rPr>
          <w:rFonts w:ascii="Dyson Futura Book" w:hAnsi="Dyson Futura Book"/>
          <w:color w:val="000000"/>
          <w:sz w:val="22"/>
          <w:szCs w:val="22"/>
          <w:lang w:val="de-DE"/>
        </w:rPr>
        <w:t xml:space="preserve">bringt Dyson </w:t>
      </w:r>
      <w:r w:rsidR="001408D5" w:rsidRPr="000B7D6F">
        <w:rPr>
          <w:rFonts w:ascii="Dyson Futura Book" w:hAnsi="Dyson Futura Book"/>
          <w:color w:val="000000"/>
          <w:sz w:val="22"/>
          <w:szCs w:val="22"/>
          <w:lang w:val="de-DE"/>
        </w:rPr>
        <w:t>seine</w:t>
      </w:r>
      <w:r w:rsidR="006E467E" w:rsidRPr="000B7D6F">
        <w:rPr>
          <w:rFonts w:ascii="Dyson Futura Book" w:hAnsi="Dyson Futura Book"/>
          <w:color w:val="000000"/>
          <w:sz w:val="22"/>
          <w:szCs w:val="22"/>
          <w:lang w:val="de-DE"/>
        </w:rPr>
        <w:t>n</w:t>
      </w:r>
      <w:r w:rsidR="001408D5" w:rsidRPr="000B7D6F">
        <w:rPr>
          <w:rFonts w:ascii="Dyson Futura Book" w:hAnsi="Dyson Futura Book"/>
          <w:color w:val="000000"/>
          <w:sz w:val="22"/>
          <w:szCs w:val="22"/>
          <w:lang w:val="de-DE"/>
        </w:rPr>
        <w:t xml:space="preserve"> ersten</w:t>
      </w:r>
      <w:r w:rsidR="0078764A">
        <w:rPr>
          <w:rFonts w:ascii="Dyson Futura Book" w:hAnsi="Dyson Futura Book"/>
          <w:color w:val="000000"/>
          <w:sz w:val="22"/>
          <w:szCs w:val="22"/>
          <w:lang w:val="de-DE"/>
        </w:rPr>
        <w:t xml:space="preserve"> </w:t>
      </w:r>
      <w:r w:rsidR="00082959">
        <w:rPr>
          <w:rFonts w:ascii="Dyson Futura Book" w:hAnsi="Dyson Futura Book"/>
          <w:color w:val="000000"/>
          <w:sz w:val="22"/>
          <w:szCs w:val="22"/>
          <w:lang w:val="de-DE"/>
        </w:rPr>
        <w:t>Wischsauger</w:t>
      </w:r>
      <w:r w:rsidR="00DB63CC" w:rsidRPr="000B7D6F">
        <w:rPr>
          <w:rFonts w:ascii="Dyson Futura Book" w:hAnsi="Dyson Futura Book"/>
          <w:color w:val="000000"/>
          <w:sz w:val="22"/>
          <w:szCs w:val="22"/>
          <w:lang w:val="de-DE"/>
        </w:rPr>
        <w:t xml:space="preserve"> </w:t>
      </w:r>
      <w:r w:rsidR="001408D5" w:rsidRPr="000B7D6F">
        <w:rPr>
          <w:rFonts w:ascii="Dyson Futura Book" w:hAnsi="Dyson Futura Book"/>
          <w:color w:val="000000"/>
          <w:sz w:val="22"/>
          <w:szCs w:val="22"/>
          <w:lang w:val="de-DE"/>
        </w:rPr>
        <w:t xml:space="preserve">auf den Markt. </w:t>
      </w:r>
      <w:r w:rsidR="006A1769" w:rsidRPr="000B7D6F">
        <w:rPr>
          <w:rFonts w:ascii="Dyson Futura Book" w:hAnsi="Dyson Futura Book"/>
          <w:color w:val="000000"/>
          <w:sz w:val="22"/>
          <w:szCs w:val="22"/>
          <w:lang w:val="de-DE"/>
        </w:rPr>
        <w:t>Die</w:t>
      </w:r>
      <w:r w:rsidR="00A03421" w:rsidRPr="000B7D6F">
        <w:rPr>
          <w:rFonts w:ascii="Dyson Futura Book" w:hAnsi="Dyson Futura Book"/>
          <w:color w:val="000000"/>
          <w:sz w:val="22"/>
          <w:szCs w:val="22"/>
          <w:lang w:val="de-DE"/>
        </w:rPr>
        <w:t xml:space="preserve"> </w:t>
      </w:r>
      <w:r w:rsidR="00306387" w:rsidRPr="000B7D6F">
        <w:rPr>
          <w:rFonts w:ascii="Dyson Futura Book" w:hAnsi="Dyson Futura Book"/>
          <w:color w:val="000000"/>
          <w:sz w:val="22"/>
          <w:szCs w:val="22"/>
          <w:lang w:val="de-DE"/>
        </w:rPr>
        <w:t xml:space="preserve">neueste </w:t>
      </w:r>
      <w:r w:rsidR="006A1769" w:rsidRPr="000B7D6F">
        <w:rPr>
          <w:rFonts w:ascii="Dyson Futura Book" w:hAnsi="Dyson Futura Book"/>
          <w:color w:val="000000"/>
          <w:sz w:val="22"/>
          <w:szCs w:val="22"/>
          <w:lang w:val="de-DE"/>
        </w:rPr>
        <w:t xml:space="preserve">Dyson </w:t>
      </w:r>
      <w:r w:rsidR="00306387" w:rsidRPr="000B7D6F">
        <w:rPr>
          <w:rFonts w:ascii="Dyson Futura Book" w:hAnsi="Dyson Futura Book"/>
          <w:color w:val="000000"/>
          <w:sz w:val="22"/>
          <w:szCs w:val="22"/>
          <w:lang w:val="de-DE"/>
        </w:rPr>
        <w:t xml:space="preserve">Technologie </w:t>
      </w:r>
      <w:r w:rsidR="00690CDB" w:rsidRPr="000B7D6F">
        <w:rPr>
          <w:rFonts w:ascii="Dyson Futura Book" w:hAnsi="Dyson Futura Book"/>
          <w:color w:val="000000"/>
          <w:sz w:val="22"/>
          <w:szCs w:val="22"/>
          <w:lang w:val="de-DE"/>
        </w:rPr>
        <w:t xml:space="preserve">aus dem Bereich „Floor Care“ </w:t>
      </w:r>
      <w:r w:rsidR="00A03421" w:rsidRPr="000B7D6F">
        <w:rPr>
          <w:rFonts w:ascii="Dyson Futura Book" w:hAnsi="Dyson Futura Book"/>
          <w:color w:val="000000"/>
          <w:sz w:val="22"/>
          <w:szCs w:val="22"/>
          <w:lang w:val="de-DE"/>
        </w:rPr>
        <w:t>nimmt</w:t>
      </w:r>
      <w:r w:rsidR="00306387" w:rsidRPr="000B7D6F">
        <w:rPr>
          <w:rFonts w:ascii="Dyson Futura Book" w:hAnsi="Dyson Futura Book"/>
          <w:color w:val="000000"/>
          <w:sz w:val="22"/>
          <w:szCs w:val="22"/>
          <w:lang w:val="de-DE"/>
        </w:rPr>
        <w:t xml:space="preserve"> nasse</w:t>
      </w:r>
      <w:r w:rsidR="00C77467" w:rsidRPr="000B7D6F">
        <w:rPr>
          <w:rFonts w:ascii="Dyson Futura Book" w:hAnsi="Dyson Futura Book"/>
          <w:color w:val="000000"/>
          <w:sz w:val="22"/>
          <w:szCs w:val="22"/>
          <w:lang w:val="de-DE"/>
        </w:rPr>
        <w:t>n</w:t>
      </w:r>
      <w:r w:rsidR="00306387" w:rsidRPr="000B7D6F">
        <w:rPr>
          <w:rFonts w:ascii="Dyson Futura Book" w:hAnsi="Dyson Futura Book"/>
          <w:color w:val="000000"/>
          <w:sz w:val="22"/>
          <w:szCs w:val="22"/>
          <w:lang w:val="de-DE"/>
        </w:rPr>
        <w:t xml:space="preserve"> und trockene</w:t>
      </w:r>
      <w:r w:rsidR="00C77467" w:rsidRPr="000B7D6F">
        <w:rPr>
          <w:rFonts w:ascii="Dyson Futura Book" w:hAnsi="Dyson Futura Book"/>
          <w:color w:val="000000"/>
          <w:sz w:val="22"/>
          <w:szCs w:val="22"/>
          <w:lang w:val="de-DE"/>
        </w:rPr>
        <w:t>n</w:t>
      </w:r>
      <w:r w:rsidR="00306387" w:rsidRPr="000B7D6F">
        <w:rPr>
          <w:rFonts w:ascii="Dyson Futura Book" w:hAnsi="Dyson Futura Book"/>
          <w:color w:val="000000"/>
          <w:sz w:val="22"/>
          <w:szCs w:val="22"/>
          <w:lang w:val="de-DE"/>
        </w:rPr>
        <w:t xml:space="preserve"> </w:t>
      </w:r>
      <w:r w:rsidR="00C77467" w:rsidRPr="000B7D6F">
        <w:rPr>
          <w:rFonts w:ascii="Dyson Futura Book" w:hAnsi="Dyson Futura Book"/>
          <w:color w:val="000000"/>
          <w:sz w:val="22"/>
          <w:szCs w:val="22"/>
          <w:lang w:val="de-DE"/>
        </w:rPr>
        <w:t>Sc</w:t>
      </w:r>
      <w:r w:rsidR="00306387" w:rsidRPr="000B7D6F">
        <w:rPr>
          <w:rFonts w:ascii="Dyson Futura Book" w:hAnsi="Dyson Futura Book"/>
          <w:color w:val="000000"/>
          <w:sz w:val="22"/>
          <w:szCs w:val="22"/>
          <w:lang w:val="de-DE"/>
        </w:rPr>
        <w:t xml:space="preserve">hmutz in einem </w:t>
      </w:r>
      <w:r w:rsidR="00C77467" w:rsidRPr="000B7D6F">
        <w:rPr>
          <w:rFonts w:ascii="Dyson Futura Book" w:hAnsi="Dyson Futura Book"/>
          <w:color w:val="000000"/>
          <w:sz w:val="22"/>
          <w:szCs w:val="22"/>
          <w:lang w:val="de-DE"/>
        </w:rPr>
        <w:t>Durchgang</w:t>
      </w:r>
      <w:r w:rsidR="00306387" w:rsidRPr="000B7D6F">
        <w:rPr>
          <w:rFonts w:ascii="Dyson Futura Book" w:hAnsi="Dyson Futura Book"/>
          <w:color w:val="000000"/>
          <w:sz w:val="22"/>
          <w:szCs w:val="22"/>
          <w:lang w:val="de-DE"/>
        </w:rPr>
        <w:t xml:space="preserve"> auf und</w:t>
      </w:r>
      <w:r w:rsidR="00A03421" w:rsidRPr="000B7D6F">
        <w:rPr>
          <w:rFonts w:ascii="Dyson Futura Book" w:hAnsi="Dyson Futura Book"/>
          <w:color w:val="000000"/>
          <w:sz w:val="22"/>
          <w:szCs w:val="22"/>
          <w:lang w:val="de-DE"/>
        </w:rPr>
        <w:t xml:space="preserve"> </w:t>
      </w:r>
      <w:r w:rsidR="00914C92" w:rsidRPr="000B7D6F">
        <w:rPr>
          <w:rFonts w:ascii="Dyson Futura Book" w:hAnsi="Dyson Futura Book"/>
          <w:color w:val="000000"/>
          <w:sz w:val="22"/>
          <w:szCs w:val="22"/>
          <w:lang w:val="de-DE"/>
        </w:rPr>
        <w:t>reinigt</w:t>
      </w:r>
      <w:r w:rsidR="00B13F46" w:rsidRPr="000B7D6F">
        <w:rPr>
          <w:rFonts w:ascii="Dyson Futura Book" w:hAnsi="Dyson Futura Book"/>
          <w:color w:val="000000"/>
          <w:sz w:val="22"/>
          <w:szCs w:val="22"/>
          <w:lang w:val="de-DE"/>
        </w:rPr>
        <w:t xml:space="preserve"> </w:t>
      </w:r>
      <w:r w:rsidR="006E467E" w:rsidRPr="000B7D6F">
        <w:rPr>
          <w:rFonts w:ascii="Dyson Futura Book" w:hAnsi="Dyson Futura Book"/>
          <w:color w:val="000000"/>
          <w:sz w:val="22"/>
          <w:szCs w:val="22"/>
          <w:lang w:val="de-DE"/>
        </w:rPr>
        <w:t xml:space="preserve">mit Hilfe eines 1-Liter-Reinigungswassertanks Hartböden </w:t>
      </w:r>
      <w:r w:rsidR="00905C22" w:rsidRPr="000B7D6F">
        <w:rPr>
          <w:rFonts w:ascii="Dyson Futura Book" w:hAnsi="Dyson Futura Book"/>
          <w:color w:val="000000"/>
          <w:sz w:val="22"/>
          <w:szCs w:val="22"/>
          <w:lang w:val="de-DE"/>
        </w:rPr>
        <w:t xml:space="preserve">auf </w:t>
      </w:r>
      <w:r w:rsidR="00E7291D" w:rsidRPr="000B7D6F">
        <w:rPr>
          <w:rFonts w:ascii="Dyson Futura Book" w:hAnsi="Dyson Futura Book"/>
          <w:color w:val="000000"/>
          <w:sz w:val="22"/>
          <w:szCs w:val="22"/>
          <w:lang w:val="de-DE"/>
        </w:rPr>
        <w:t xml:space="preserve">großen </w:t>
      </w:r>
      <w:r w:rsidR="00905C22" w:rsidRPr="000B7D6F">
        <w:rPr>
          <w:rFonts w:ascii="Dyson Futura Book" w:hAnsi="Dyson Futura Book"/>
          <w:color w:val="000000"/>
          <w:sz w:val="22"/>
          <w:szCs w:val="22"/>
          <w:lang w:val="de-DE"/>
        </w:rPr>
        <w:t>Fläche</w:t>
      </w:r>
      <w:r w:rsidR="00E7291D" w:rsidRPr="000B7D6F">
        <w:rPr>
          <w:rFonts w:ascii="Dyson Futura Book" w:hAnsi="Dyson Futura Book"/>
          <w:color w:val="000000"/>
          <w:sz w:val="22"/>
          <w:szCs w:val="22"/>
          <w:lang w:val="de-DE"/>
        </w:rPr>
        <w:t>n</w:t>
      </w:r>
      <w:r w:rsidR="00905C22" w:rsidRPr="000B7D6F">
        <w:rPr>
          <w:rFonts w:ascii="Dyson Futura Book" w:hAnsi="Dyson Futura Book"/>
          <w:color w:val="000000"/>
          <w:sz w:val="22"/>
          <w:szCs w:val="22"/>
          <w:lang w:val="de-DE"/>
        </w:rPr>
        <w:t xml:space="preserve"> von bis zu 290 m²</w:t>
      </w:r>
      <w:r w:rsidR="00306387" w:rsidRPr="000B7D6F">
        <w:rPr>
          <w:rFonts w:ascii="Dyson Futura Book" w:hAnsi="Dyson Futura Book"/>
          <w:color w:val="000000"/>
          <w:sz w:val="22"/>
          <w:szCs w:val="22"/>
          <w:lang w:val="de-DE"/>
        </w:rPr>
        <w:t xml:space="preserve">. </w:t>
      </w:r>
      <w:r w:rsidR="00905C22" w:rsidRPr="000B7D6F">
        <w:rPr>
          <w:rFonts w:ascii="Dyson Futura Book" w:hAnsi="Dyson Futura Book"/>
          <w:color w:val="000000"/>
          <w:sz w:val="22"/>
          <w:szCs w:val="22"/>
          <w:lang w:val="de-DE"/>
        </w:rPr>
        <w:t>D</w:t>
      </w:r>
      <w:r w:rsidR="00E86724" w:rsidRPr="000B7D6F">
        <w:rPr>
          <w:rFonts w:ascii="Dyson Futura Book" w:hAnsi="Dyson Futura Book"/>
          <w:color w:val="000000"/>
          <w:sz w:val="22"/>
          <w:szCs w:val="22"/>
          <w:lang w:val="de-DE"/>
        </w:rPr>
        <w:t xml:space="preserve">as </w:t>
      </w:r>
      <w:r w:rsidR="007B5E2B" w:rsidRPr="000B7D6F">
        <w:rPr>
          <w:rFonts w:ascii="Dyson Futura Book" w:hAnsi="Dyson Futura Book"/>
          <w:color w:val="000000"/>
          <w:sz w:val="22"/>
          <w:szCs w:val="22"/>
          <w:lang w:val="de-DE"/>
        </w:rPr>
        <w:t xml:space="preserve">innovative </w:t>
      </w:r>
      <w:r w:rsidR="00E86724" w:rsidRPr="000B7D6F">
        <w:rPr>
          <w:rFonts w:ascii="Dyson Futura Book" w:hAnsi="Dyson Futura Book"/>
          <w:color w:val="000000"/>
          <w:sz w:val="22"/>
          <w:szCs w:val="22"/>
          <w:lang w:val="de-DE"/>
        </w:rPr>
        <w:t>System des</w:t>
      </w:r>
      <w:r w:rsidR="00306387" w:rsidRPr="000B7D6F">
        <w:rPr>
          <w:rFonts w:ascii="Dyson Futura Book" w:hAnsi="Dyson Futura Book"/>
          <w:color w:val="000000"/>
          <w:sz w:val="22"/>
          <w:szCs w:val="22"/>
          <w:lang w:val="de-DE"/>
        </w:rPr>
        <w:t xml:space="preserve"> Dyson WashG1</w:t>
      </w:r>
      <w:r w:rsidR="00B20F25">
        <w:rPr>
          <w:rFonts w:ascii="Dyson Futura Book" w:hAnsi="Dyson Futura Book"/>
          <w:color w:val="000000"/>
          <w:sz w:val="22"/>
          <w:szCs w:val="22"/>
          <w:lang w:val="de-DE"/>
        </w:rPr>
        <w:t>™</w:t>
      </w:r>
      <w:r w:rsidR="00306387" w:rsidRPr="000B7D6F">
        <w:rPr>
          <w:rFonts w:ascii="Dyson Futura Book" w:hAnsi="Dyson Futura Book"/>
          <w:color w:val="000000"/>
          <w:sz w:val="22"/>
          <w:szCs w:val="22"/>
          <w:lang w:val="de-DE"/>
        </w:rPr>
        <w:t xml:space="preserve"> </w:t>
      </w:r>
      <w:r w:rsidR="00997A81" w:rsidRPr="000B7D6F">
        <w:rPr>
          <w:rFonts w:ascii="Dyson Futura Book" w:hAnsi="Dyson Futura Book"/>
          <w:color w:val="000000"/>
          <w:sz w:val="22"/>
          <w:szCs w:val="22"/>
          <w:lang w:val="de-DE"/>
        </w:rPr>
        <w:t>nutzt eine spezielle Kombination aus</w:t>
      </w:r>
      <w:r w:rsidR="004C18E7">
        <w:rPr>
          <w:rFonts w:ascii="Dyson Futura Book" w:hAnsi="Dyson Futura Book"/>
          <w:color w:val="000000"/>
          <w:sz w:val="22"/>
          <w:szCs w:val="22"/>
          <w:lang w:val="de-DE"/>
        </w:rPr>
        <w:t xml:space="preserve"> Technologien zum Befeuchten, </w:t>
      </w:r>
      <w:r w:rsidR="0053205D">
        <w:rPr>
          <w:rFonts w:ascii="Dyson Futura Book" w:hAnsi="Dyson Futura Book"/>
          <w:color w:val="000000"/>
          <w:sz w:val="22"/>
          <w:szCs w:val="22"/>
          <w:lang w:val="de-DE"/>
        </w:rPr>
        <w:t>Aufnehmen und Trennen</w:t>
      </w:r>
      <w:r w:rsidR="00485489" w:rsidRPr="000B7D6F">
        <w:rPr>
          <w:rFonts w:ascii="Dyson Futura Book" w:hAnsi="Dyson Futura Book"/>
          <w:color w:val="000000"/>
          <w:sz w:val="22"/>
          <w:szCs w:val="22"/>
          <w:lang w:val="de-DE"/>
        </w:rPr>
        <w:t xml:space="preserve">, um nassen und trockenen </w:t>
      </w:r>
      <w:r w:rsidR="00A807A9" w:rsidRPr="00B6042C">
        <w:rPr>
          <w:rFonts w:ascii="Dyson Futura Medium" w:hAnsi="Dyson Futura Medium"/>
          <w:noProof/>
          <w:sz w:val="22"/>
          <w:szCs w:val="22"/>
        </w:rPr>
        <w:lastRenderedPageBreak/>
        <w:drawing>
          <wp:anchor distT="0" distB="0" distL="114300" distR="114300" simplePos="0" relativeHeight="251658243" behindDoc="0" locked="0" layoutInCell="1" allowOverlap="1" wp14:anchorId="59DB704A" wp14:editId="1D26BAF5">
            <wp:simplePos x="0" y="0"/>
            <wp:positionH relativeFrom="margin">
              <wp:posOffset>-6985</wp:posOffset>
            </wp:positionH>
            <wp:positionV relativeFrom="page">
              <wp:posOffset>1302054</wp:posOffset>
            </wp:positionV>
            <wp:extent cx="744220" cy="2605405"/>
            <wp:effectExtent l="0" t="0" r="0" b="4445"/>
            <wp:wrapSquare wrapText="bothSides"/>
            <wp:docPr id="12517955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95521" name="Picture 6"/>
                    <pic:cNvPicPr/>
                  </pic:nvPicPr>
                  <pic:blipFill>
                    <a:blip r:embed="rId13">
                      <a:extLst>
                        <a:ext uri="{28A0092B-C50C-407E-A947-70E740481C1C}">
                          <a14:useLocalDpi xmlns:a14="http://schemas.microsoft.com/office/drawing/2010/main" val="0"/>
                        </a:ext>
                      </a:extLst>
                    </a:blip>
                    <a:stretch>
                      <a:fillRect/>
                    </a:stretch>
                  </pic:blipFill>
                  <pic:spPr bwMode="auto">
                    <a:xfrm>
                      <a:off x="0" y="0"/>
                      <a:ext cx="744220" cy="260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489" w:rsidRPr="000B7D6F">
        <w:rPr>
          <w:rFonts w:ascii="Dyson Futura Book" w:hAnsi="Dyson Futura Book"/>
          <w:color w:val="000000"/>
          <w:sz w:val="22"/>
          <w:szCs w:val="22"/>
          <w:lang w:val="de-DE"/>
        </w:rPr>
        <w:t>Schmutz effizient zu entfernen</w:t>
      </w:r>
      <w:r w:rsidR="00B7325E" w:rsidRPr="000B7D6F">
        <w:rPr>
          <w:rFonts w:ascii="Dyson Futura Book" w:hAnsi="Dyson Futura Book"/>
          <w:color w:val="000000"/>
          <w:sz w:val="22"/>
          <w:szCs w:val="22"/>
          <w:lang w:val="de-DE"/>
        </w:rPr>
        <w:t xml:space="preserve"> – und </w:t>
      </w:r>
      <w:r>
        <w:rPr>
          <w:rFonts w:ascii="Dyson Futura Book" w:hAnsi="Dyson Futura Book"/>
          <w:color w:val="000000"/>
          <w:sz w:val="22"/>
          <w:szCs w:val="22"/>
          <w:lang w:val="de-DE"/>
        </w:rPr>
        <w:t>separiert</w:t>
      </w:r>
      <w:r w:rsidRPr="000B7D6F">
        <w:rPr>
          <w:rFonts w:ascii="Dyson Futura Book" w:hAnsi="Dyson Futura Book"/>
          <w:color w:val="000000"/>
          <w:sz w:val="22"/>
          <w:szCs w:val="22"/>
          <w:lang w:val="de-DE"/>
        </w:rPr>
        <w:t xml:space="preserve"> </w:t>
      </w:r>
      <w:r w:rsidR="00A409A2" w:rsidRPr="000B7D6F">
        <w:rPr>
          <w:rFonts w:ascii="Dyson Futura Book" w:hAnsi="Dyson Futura Book"/>
          <w:color w:val="000000"/>
          <w:sz w:val="22"/>
          <w:szCs w:val="22"/>
          <w:lang w:val="de-DE"/>
        </w:rPr>
        <w:t>automatisch feste Partikel vom Schmutzwasser</w:t>
      </w:r>
      <w:r w:rsidR="00CF077E" w:rsidRPr="000B7D6F">
        <w:rPr>
          <w:rFonts w:ascii="Dyson Futura Book" w:hAnsi="Dyson Futura Book"/>
          <w:color w:val="000000"/>
          <w:sz w:val="22"/>
          <w:szCs w:val="22"/>
          <w:lang w:val="de-DE"/>
        </w:rPr>
        <w:t xml:space="preserve"> für eine hygienische, ko</w:t>
      </w:r>
      <w:r w:rsidR="00C67FF1">
        <w:rPr>
          <w:rFonts w:ascii="Dyson Futura Book" w:hAnsi="Dyson Futura Book"/>
          <w:color w:val="000000"/>
          <w:sz w:val="22"/>
          <w:szCs w:val="22"/>
          <w:lang w:val="de-DE"/>
        </w:rPr>
        <w:t>n</w:t>
      </w:r>
      <w:r w:rsidR="00CF077E" w:rsidRPr="000B7D6F">
        <w:rPr>
          <w:rFonts w:ascii="Dyson Futura Book" w:hAnsi="Dyson Futura Book"/>
          <w:color w:val="000000"/>
          <w:sz w:val="22"/>
          <w:szCs w:val="22"/>
          <w:lang w:val="de-DE"/>
        </w:rPr>
        <w:t xml:space="preserve">taktlose </w:t>
      </w:r>
      <w:r w:rsidR="004555AD">
        <w:rPr>
          <w:rFonts w:ascii="Dyson Futura Book" w:hAnsi="Dyson Futura Book"/>
          <w:color w:val="000000"/>
          <w:sz w:val="22"/>
          <w:szCs w:val="22"/>
          <w:lang w:val="de-DE"/>
        </w:rPr>
        <w:t>Entsorgung</w:t>
      </w:r>
      <w:r w:rsidR="00A409A2" w:rsidRPr="000B7D6F">
        <w:rPr>
          <w:rFonts w:ascii="Dyson Futura Book" w:hAnsi="Dyson Futura Book"/>
          <w:color w:val="000000"/>
          <w:sz w:val="22"/>
          <w:szCs w:val="22"/>
          <w:lang w:val="de-DE"/>
        </w:rPr>
        <w:t>.</w:t>
      </w:r>
    </w:p>
    <w:p w14:paraId="579B7617" w14:textId="55BBD4A0" w:rsidR="000B2789" w:rsidRPr="000B7D6F" w:rsidRDefault="000B2789" w:rsidP="000B7D6F">
      <w:pPr>
        <w:spacing w:line="276" w:lineRule="auto"/>
        <w:jc w:val="both"/>
        <w:rPr>
          <w:rFonts w:ascii="Dyson Futura Book" w:hAnsi="Dyson Futura Book"/>
          <w:color w:val="000000"/>
          <w:sz w:val="22"/>
          <w:szCs w:val="22"/>
          <w:lang w:val="de-DE"/>
        </w:rPr>
      </w:pPr>
    </w:p>
    <w:p w14:paraId="4564EFD2" w14:textId="40559762" w:rsidR="0043527F" w:rsidRPr="00ED771B" w:rsidRDefault="00062598" w:rsidP="000B7D6F">
      <w:pPr>
        <w:spacing w:line="276" w:lineRule="auto"/>
        <w:jc w:val="both"/>
        <w:rPr>
          <w:rFonts w:ascii="Dyson Futura Book" w:hAnsi="Dyson Futura Book"/>
          <w:spacing w:val="-2"/>
          <w:sz w:val="22"/>
          <w:szCs w:val="22"/>
          <w:lang w:val="de-DE"/>
        </w:rPr>
      </w:pPr>
      <w:r w:rsidRPr="000B7D6F">
        <w:rPr>
          <w:rFonts w:ascii="Dyson Futura Book" w:hAnsi="Dyson Futura Book"/>
          <w:iCs/>
          <w:color w:val="000000"/>
          <w:sz w:val="22"/>
          <w:szCs w:val="22"/>
          <w:lang w:val="de-DE"/>
        </w:rPr>
        <w:t>„</w:t>
      </w:r>
      <w:r w:rsidR="004D53AB" w:rsidRPr="000B7D6F">
        <w:rPr>
          <w:rFonts w:ascii="Dyson Futura Book" w:hAnsi="Dyson Futura Book"/>
          <w:iCs/>
          <w:color w:val="000000"/>
          <w:sz w:val="22"/>
          <w:szCs w:val="22"/>
          <w:lang w:val="de-DE"/>
        </w:rPr>
        <w:t xml:space="preserve">Nassreinigung </w:t>
      </w:r>
      <w:r w:rsidR="00FE0042" w:rsidRPr="000B7D6F">
        <w:rPr>
          <w:rFonts w:ascii="Dyson Futura Book" w:hAnsi="Dyson Futura Book"/>
          <w:iCs/>
          <w:color w:val="000000"/>
          <w:sz w:val="22"/>
          <w:szCs w:val="22"/>
          <w:lang w:val="de-DE"/>
        </w:rPr>
        <w:t xml:space="preserve">gilt </w:t>
      </w:r>
      <w:r w:rsidR="004D53AB" w:rsidRPr="000B7D6F">
        <w:rPr>
          <w:rFonts w:ascii="Dyson Futura Book" w:hAnsi="Dyson Futura Book"/>
          <w:iCs/>
          <w:color w:val="000000"/>
          <w:sz w:val="22"/>
          <w:szCs w:val="22"/>
          <w:lang w:val="de-DE"/>
        </w:rPr>
        <w:t>weltweit als notwendig</w:t>
      </w:r>
      <w:r w:rsidR="000944A2" w:rsidRPr="000B7D6F">
        <w:rPr>
          <w:rFonts w:ascii="Dyson Futura Book" w:hAnsi="Dyson Futura Book"/>
          <w:iCs/>
          <w:color w:val="000000"/>
          <w:sz w:val="22"/>
          <w:szCs w:val="22"/>
          <w:lang w:val="de-DE"/>
        </w:rPr>
        <w:t>e</w:t>
      </w:r>
      <w:r w:rsidR="00FE0042" w:rsidRPr="000B7D6F">
        <w:rPr>
          <w:rFonts w:ascii="Dyson Futura Book" w:hAnsi="Dyson Futura Book"/>
          <w:iCs/>
          <w:color w:val="000000"/>
          <w:sz w:val="22"/>
          <w:szCs w:val="22"/>
          <w:lang w:val="de-DE"/>
        </w:rPr>
        <w:t>, aber auch als belastend empfundene</w:t>
      </w:r>
      <w:r w:rsidR="000944A2" w:rsidRPr="000B7D6F">
        <w:rPr>
          <w:rFonts w:ascii="Dyson Futura Book" w:hAnsi="Dyson Futura Book"/>
          <w:iCs/>
          <w:color w:val="000000"/>
          <w:sz w:val="22"/>
          <w:szCs w:val="22"/>
          <w:lang w:val="de-DE"/>
        </w:rPr>
        <w:t xml:space="preserve"> </w:t>
      </w:r>
      <w:r w:rsidR="003511D0" w:rsidRPr="000B7D6F">
        <w:rPr>
          <w:rFonts w:ascii="Dyson Futura Book" w:hAnsi="Dyson Futura Book"/>
          <w:iCs/>
          <w:color w:val="000000"/>
          <w:sz w:val="22"/>
          <w:szCs w:val="22"/>
          <w:lang w:val="de-DE"/>
        </w:rPr>
        <w:t>A</w:t>
      </w:r>
      <w:r w:rsidR="00FB4472" w:rsidRPr="000B7D6F">
        <w:rPr>
          <w:rFonts w:ascii="Dyson Futura Book" w:hAnsi="Dyson Futura Book"/>
          <w:iCs/>
          <w:color w:val="000000"/>
          <w:sz w:val="22"/>
          <w:szCs w:val="22"/>
          <w:lang w:val="de-DE"/>
        </w:rPr>
        <w:t>ufgabe</w:t>
      </w:r>
      <w:r w:rsidR="003511D0" w:rsidRPr="000B7D6F">
        <w:rPr>
          <w:rFonts w:ascii="Dyson Futura Book" w:hAnsi="Dyson Futura Book"/>
          <w:iCs/>
          <w:color w:val="000000"/>
          <w:sz w:val="22"/>
          <w:szCs w:val="22"/>
          <w:lang w:val="de-DE"/>
        </w:rPr>
        <w:t xml:space="preserve"> im Haushalt</w:t>
      </w:r>
      <w:r w:rsidR="00FB4472" w:rsidRPr="000B7D6F">
        <w:rPr>
          <w:rFonts w:ascii="Dyson Futura Book" w:hAnsi="Dyson Futura Book"/>
          <w:iCs/>
          <w:color w:val="000000"/>
          <w:sz w:val="22"/>
          <w:szCs w:val="22"/>
          <w:lang w:val="de-DE"/>
        </w:rPr>
        <w:t xml:space="preserve">, </w:t>
      </w:r>
      <w:r w:rsidR="003B1A6C" w:rsidRPr="000B7D6F">
        <w:rPr>
          <w:rFonts w:ascii="Dyson Futura Book" w:hAnsi="Dyson Futura Book"/>
          <w:iCs/>
          <w:color w:val="000000"/>
          <w:sz w:val="22"/>
          <w:szCs w:val="22"/>
          <w:lang w:val="de-DE"/>
        </w:rPr>
        <w:t xml:space="preserve">für die </w:t>
      </w:r>
      <w:r w:rsidR="00FB4472" w:rsidRPr="000B7D6F">
        <w:rPr>
          <w:rFonts w:ascii="Dyson Futura Book" w:hAnsi="Dyson Futura Book"/>
          <w:iCs/>
          <w:color w:val="000000"/>
          <w:sz w:val="22"/>
          <w:szCs w:val="22"/>
          <w:lang w:val="de-DE"/>
        </w:rPr>
        <w:t xml:space="preserve">bereits </w:t>
      </w:r>
      <w:r w:rsidR="003B1A6C" w:rsidRPr="000B7D6F">
        <w:rPr>
          <w:rFonts w:ascii="Dyson Futura Book" w:hAnsi="Dyson Futura Book"/>
          <w:iCs/>
          <w:color w:val="000000"/>
          <w:sz w:val="22"/>
          <w:szCs w:val="22"/>
          <w:lang w:val="de-DE"/>
        </w:rPr>
        <w:t xml:space="preserve">eine Vielzahl an </w:t>
      </w:r>
      <w:r w:rsidR="004D53AB" w:rsidRPr="000B7D6F">
        <w:rPr>
          <w:rFonts w:ascii="Dyson Futura Book" w:hAnsi="Dyson Futura Book"/>
          <w:iCs/>
          <w:color w:val="000000"/>
          <w:sz w:val="22"/>
          <w:szCs w:val="22"/>
          <w:lang w:val="de-DE"/>
        </w:rPr>
        <w:t>Nassbodenreinigungstools entwickelt</w:t>
      </w:r>
      <w:r w:rsidR="003B1A6C" w:rsidRPr="000B7D6F">
        <w:rPr>
          <w:rFonts w:ascii="Dyson Futura Book" w:hAnsi="Dyson Futura Book"/>
          <w:iCs/>
          <w:color w:val="000000"/>
          <w:sz w:val="22"/>
          <w:szCs w:val="22"/>
          <w:lang w:val="de-DE"/>
        </w:rPr>
        <w:t xml:space="preserve"> wurde</w:t>
      </w:r>
      <w:r w:rsidR="004D53AB" w:rsidRPr="000B7D6F">
        <w:rPr>
          <w:rFonts w:ascii="Dyson Futura Book" w:hAnsi="Dyson Futura Book"/>
          <w:iCs/>
          <w:color w:val="000000"/>
          <w:sz w:val="22"/>
          <w:szCs w:val="22"/>
          <w:lang w:val="de-DE"/>
        </w:rPr>
        <w:t xml:space="preserve">, </w:t>
      </w:r>
      <w:r w:rsidR="003B1A6C" w:rsidRPr="000B7D6F">
        <w:rPr>
          <w:rFonts w:ascii="Dyson Futura Book" w:hAnsi="Dyson Futura Book"/>
          <w:iCs/>
          <w:color w:val="000000"/>
          <w:sz w:val="22"/>
          <w:szCs w:val="22"/>
          <w:lang w:val="de-DE"/>
        </w:rPr>
        <w:t xml:space="preserve">um </w:t>
      </w:r>
      <w:r w:rsidR="004D53AB" w:rsidRPr="000B7D6F">
        <w:rPr>
          <w:rFonts w:ascii="Dyson Futura Book" w:hAnsi="Dyson Futura Book"/>
          <w:iCs/>
          <w:color w:val="000000"/>
          <w:sz w:val="22"/>
          <w:szCs w:val="22"/>
          <w:lang w:val="de-DE"/>
        </w:rPr>
        <w:t xml:space="preserve">Abhilfe </w:t>
      </w:r>
      <w:r w:rsidR="003B1A6C" w:rsidRPr="000B7D6F">
        <w:rPr>
          <w:rFonts w:ascii="Dyson Futura Book" w:hAnsi="Dyson Futura Book"/>
          <w:iCs/>
          <w:color w:val="000000"/>
          <w:sz w:val="22"/>
          <w:szCs w:val="22"/>
          <w:lang w:val="de-DE"/>
        </w:rPr>
        <w:t xml:space="preserve">zu </w:t>
      </w:r>
      <w:r w:rsidR="004D53AB" w:rsidRPr="000B7D6F">
        <w:rPr>
          <w:rFonts w:ascii="Dyson Futura Book" w:hAnsi="Dyson Futura Book"/>
          <w:iCs/>
          <w:color w:val="000000"/>
          <w:sz w:val="22"/>
          <w:szCs w:val="22"/>
          <w:lang w:val="de-DE"/>
        </w:rPr>
        <w:t xml:space="preserve">schaffen. Doch die Erwartungen der Benutzer*innen bleiben meist unerfüllt, wenn es um Fleckenentfernung, Reinigungsleistung und </w:t>
      </w:r>
      <w:r w:rsidR="003D75C4" w:rsidRPr="000B7D6F">
        <w:rPr>
          <w:rFonts w:ascii="Dyson Futura Book" w:hAnsi="Dyson Futura Book"/>
          <w:iCs/>
          <w:color w:val="000000"/>
          <w:sz w:val="22"/>
          <w:szCs w:val="22"/>
          <w:lang w:val="de-DE"/>
        </w:rPr>
        <w:t xml:space="preserve">ein </w:t>
      </w:r>
      <w:r w:rsidR="004D53AB" w:rsidRPr="000B7D6F">
        <w:rPr>
          <w:rFonts w:ascii="Dyson Futura Book" w:hAnsi="Dyson Futura Book"/>
          <w:iCs/>
          <w:color w:val="000000"/>
          <w:sz w:val="22"/>
          <w:szCs w:val="22"/>
          <w:lang w:val="de-DE"/>
        </w:rPr>
        <w:t>sauberes Bodenfinish geht. Die Dyson Ingenieur</w:t>
      </w:r>
      <w:r w:rsidR="00740A4C" w:rsidRPr="000B7D6F">
        <w:rPr>
          <w:rFonts w:ascii="Dyson Futura Book" w:hAnsi="Dyson Futura Book"/>
          <w:iCs/>
          <w:color w:val="000000"/>
          <w:sz w:val="22"/>
          <w:szCs w:val="22"/>
          <w:lang w:val="de-DE"/>
        </w:rPr>
        <w:t>*innen</w:t>
      </w:r>
      <w:r w:rsidR="004D53AB" w:rsidRPr="000B7D6F">
        <w:rPr>
          <w:rFonts w:ascii="Dyson Futura Book" w:hAnsi="Dyson Futura Book"/>
          <w:iCs/>
          <w:color w:val="000000"/>
          <w:sz w:val="22"/>
          <w:szCs w:val="22"/>
          <w:lang w:val="de-DE"/>
        </w:rPr>
        <w:t xml:space="preserve"> </w:t>
      </w:r>
      <w:r w:rsidR="00395C8B" w:rsidRPr="000B7D6F">
        <w:rPr>
          <w:rFonts w:ascii="Dyson Futura Book" w:hAnsi="Dyson Futura Book"/>
          <w:iCs/>
          <w:color w:val="000000"/>
          <w:sz w:val="22"/>
          <w:szCs w:val="22"/>
          <w:lang w:val="de-DE"/>
        </w:rPr>
        <w:t>haben diese Herausforderung gerne angenommen</w:t>
      </w:r>
      <w:r w:rsidR="00FD4DA1" w:rsidRPr="000B7D6F">
        <w:rPr>
          <w:rFonts w:ascii="Dyson Futura Book" w:hAnsi="Dyson Futura Book"/>
          <w:iCs/>
          <w:color w:val="000000"/>
          <w:sz w:val="22"/>
          <w:szCs w:val="22"/>
          <w:lang w:val="de-DE"/>
        </w:rPr>
        <w:t xml:space="preserve">. Sie </w:t>
      </w:r>
      <w:r w:rsidR="004D53AB" w:rsidRPr="000B7D6F">
        <w:rPr>
          <w:rFonts w:ascii="Dyson Futura Book" w:hAnsi="Dyson Futura Book"/>
          <w:iCs/>
          <w:color w:val="000000"/>
          <w:sz w:val="22"/>
          <w:szCs w:val="22"/>
          <w:lang w:val="de-DE"/>
        </w:rPr>
        <w:t>lösen Probleme, die andere ignorieren</w:t>
      </w:r>
      <w:r w:rsidR="0068323F">
        <w:rPr>
          <w:rFonts w:ascii="Dyson Futura Book" w:hAnsi="Dyson Futura Book"/>
          <w:iCs/>
          <w:color w:val="000000"/>
          <w:sz w:val="22"/>
          <w:szCs w:val="22"/>
          <w:lang w:val="de-DE"/>
        </w:rPr>
        <w:t>,</w:t>
      </w:r>
      <w:r w:rsidR="00FD4DA1" w:rsidRPr="000B7D6F">
        <w:rPr>
          <w:rFonts w:ascii="Dyson Futura Book" w:hAnsi="Dyson Futura Book"/>
          <w:iCs/>
          <w:color w:val="000000"/>
          <w:sz w:val="22"/>
          <w:szCs w:val="22"/>
          <w:lang w:val="de-DE"/>
        </w:rPr>
        <w:t xml:space="preserve"> und entwickeln </w:t>
      </w:r>
      <w:r w:rsidR="004D53AB" w:rsidRPr="000B7D6F">
        <w:rPr>
          <w:rFonts w:ascii="Dyson Futura Book" w:hAnsi="Dyson Futura Book"/>
          <w:iCs/>
          <w:color w:val="000000"/>
          <w:sz w:val="22"/>
          <w:szCs w:val="22"/>
          <w:lang w:val="de-DE"/>
        </w:rPr>
        <w:t>bessere Technologien</w:t>
      </w:r>
      <w:r w:rsidR="00FD4DA1" w:rsidRPr="000B7D6F">
        <w:rPr>
          <w:rFonts w:ascii="Dyson Futura Book" w:hAnsi="Dyson Futura Book"/>
          <w:iCs/>
          <w:color w:val="000000"/>
          <w:sz w:val="22"/>
          <w:szCs w:val="22"/>
          <w:lang w:val="de-DE"/>
        </w:rPr>
        <w:t>, um den Alltag zu erleichtern</w:t>
      </w:r>
      <w:r w:rsidR="004D53AB" w:rsidRPr="000B7D6F">
        <w:rPr>
          <w:rFonts w:ascii="Dyson Futura Book" w:hAnsi="Dyson Futura Book"/>
          <w:iCs/>
          <w:color w:val="000000"/>
          <w:sz w:val="22"/>
          <w:szCs w:val="22"/>
          <w:lang w:val="de-DE"/>
        </w:rPr>
        <w:t>. Der Dyson WashG1</w:t>
      </w:r>
      <w:r w:rsidR="00B20F25">
        <w:rPr>
          <w:rFonts w:ascii="Dyson Futura Book" w:hAnsi="Dyson Futura Book"/>
          <w:color w:val="000000"/>
          <w:sz w:val="22"/>
          <w:szCs w:val="22"/>
          <w:lang w:val="de-DE"/>
        </w:rPr>
        <w:t>™</w:t>
      </w:r>
      <w:r w:rsidR="004D53AB" w:rsidRPr="000B7D6F">
        <w:rPr>
          <w:rFonts w:ascii="Dyson Futura Book" w:hAnsi="Dyson Futura Book"/>
          <w:color w:val="000000"/>
          <w:sz w:val="22"/>
          <w:szCs w:val="22"/>
          <w:lang w:val="de-DE"/>
        </w:rPr>
        <w:t xml:space="preserve"> </w:t>
      </w:r>
      <w:r w:rsidR="004D53AB" w:rsidRPr="000B7D6F">
        <w:rPr>
          <w:rFonts w:ascii="Dyson Futura Book" w:hAnsi="Dyson Futura Book"/>
          <w:iCs/>
          <w:color w:val="000000"/>
          <w:sz w:val="22"/>
          <w:szCs w:val="22"/>
          <w:lang w:val="de-DE"/>
        </w:rPr>
        <w:t xml:space="preserve">ist das Ergebnis: unser erster </w:t>
      </w:r>
      <w:r w:rsidR="00593247" w:rsidRPr="000B7D6F">
        <w:rPr>
          <w:rFonts w:ascii="Dyson Futura Book" w:hAnsi="Dyson Futura Book"/>
          <w:iCs/>
          <w:color w:val="000000"/>
          <w:sz w:val="22"/>
          <w:szCs w:val="22"/>
          <w:lang w:val="de-DE"/>
        </w:rPr>
        <w:t xml:space="preserve">speziell für Hartböden entwickelte </w:t>
      </w:r>
      <w:r w:rsidR="00082959">
        <w:rPr>
          <w:rFonts w:ascii="Dyson Futura Book" w:hAnsi="Dyson Futura Book"/>
          <w:iCs/>
          <w:color w:val="000000"/>
          <w:sz w:val="22"/>
          <w:szCs w:val="22"/>
          <w:lang w:val="de-DE"/>
        </w:rPr>
        <w:t>Wischsauger</w:t>
      </w:r>
      <w:r w:rsidR="004D53AB" w:rsidRPr="000B7D6F">
        <w:rPr>
          <w:rFonts w:ascii="Dyson Futura Book" w:hAnsi="Dyson Futura Book"/>
          <w:iCs/>
          <w:color w:val="000000"/>
          <w:sz w:val="22"/>
          <w:szCs w:val="22"/>
          <w:lang w:val="de-DE"/>
        </w:rPr>
        <w:t xml:space="preserve">, </w:t>
      </w:r>
      <w:r w:rsidR="00593247" w:rsidRPr="000B7D6F">
        <w:rPr>
          <w:rFonts w:ascii="Dyson Futura Book" w:hAnsi="Dyson Futura Book"/>
          <w:iCs/>
          <w:color w:val="000000"/>
          <w:sz w:val="22"/>
          <w:szCs w:val="22"/>
          <w:lang w:val="de-DE"/>
        </w:rPr>
        <w:t xml:space="preserve">der </w:t>
      </w:r>
      <w:r w:rsidR="004D53AB" w:rsidRPr="000B7D6F">
        <w:rPr>
          <w:rFonts w:ascii="Dyson Futura Book" w:hAnsi="Dyson Futura Book"/>
          <w:iCs/>
          <w:color w:val="000000"/>
          <w:sz w:val="22"/>
          <w:szCs w:val="22"/>
          <w:lang w:val="de-DE"/>
        </w:rPr>
        <w:t>intensiv und hygienisch reinigt.</w:t>
      </w:r>
      <w:r w:rsidRPr="000B7D6F">
        <w:rPr>
          <w:rFonts w:ascii="Dyson Futura Book" w:hAnsi="Dyson Futura Book"/>
          <w:iCs/>
          <w:color w:val="000000"/>
          <w:sz w:val="22"/>
          <w:szCs w:val="22"/>
          <w:lang w:val="de-DE"/>
        </w:rPr>
        <w:t>“</w:t>
      </w:r>
      <w:r w:rsidR="004D53AB" w:rsidRPr="000B7D6F">
        <w:rPr>
          <w:rFonts w:ascii="Dyson Futura Book" w:hAnsi="Dyson Futura Book"/>
          <w:iCs/>
          <w:color w:val="000000"/>
          <w:sz w:val="22"/>
          <w:szCs w:val="22"/>
          <w:lang w:val="de-DE"/>
        </w:rPr>
        <w:t xml:space="preserve"> </w:t>
      </w:r>
      <w:r w:rsidR="000B2789" w:rsidRPr="00ED771B">
        <w:rPr>
          <w:rStyle w:val="normaltextrun"/>
          <w:rFonts w:ascii="Dyson Futura Book" w:hAnsi="Dyson Futura Book"/>
          <w:color w:val="000000"/>
          <w:sz w:val="22"/>
          <w:szCs w:val="22"/>
          <w:lang w:val="de-DE"/>
        </w:rPr>
        <w:t xml:space="preserve">so </w:t>
      </w:r>
      <w:r w:rsidR="0043527F" w:rsidRPr="00ED771B">
        <w:rPr>
          <w:rFonts w:ascii="Dyson Futura Medium" w:hAnsi="Dyson Futura Medium"/>
          <w:spacing w:val="-2"/>
          <w:sz w:val="22"/>
          <w:szCs w:val="22"/>
          <w:lang w:val="de-DE"/>
        </w:rPr>
        <w:t xml:space="preserve">Charlie Park, </w:t>
      </w:r>
      <w:r w:rsidR="009C401E" w:rsidRPr="00ED771B">
        <w:rPr>
          <w:rFonts w:ascii="Dyson Futura Medium" w:hAnsi="Dyson Futura Medium"/>
          <w:spacing w:val="-2"/>
          <w:sz w:val="22"/>
          <w:szCs w:val="22"/>
          <w:lang w:val="de-DE"/>
        </w:rPr>
        <w:t xml:space="preserve">Vice President </w:t>
      </w:r>
      <w:r w:rsidR="00923D30" w:rsidRPr="00ED771B">
        <w:rPr>
          <w:rFonts w:ascii="Dyson Futura Medium" w:hAnsi="Dyson Futura Medium"/>
          <w:spacing w:val="-2"/>
          <w:sz w:val="22"/>
          <w:szCs w:val="22"/>
          <w:lang w:val="de-DE"/>
        </w:rPr>
        <w:t xml:space="preserve">der </w:t>
      </w:r>
      <w:r w:rsidR="0043527F" w:rsidRPr="00ED771B">
        <w:rPr>
          <w:rFonts w:ascii="Dyson Futura Medium" w:hAnsi="Dyson Futura Medium"/>
          <w:spacing w:val="-2"/>
          <w:sz w:val="22"/>
          <w:szCs w:val="22"/>
          <w:lang w:val="de-DE"/>
        </w:rPr>
        <w:t xml:space="preserve">Forschungs- und Entwicklungsabteilung </w:t>
      </w:r>
      <w:r w:rsidR="00923D30" w:rsidRPr="00ED771B">
        <w:rPr>
          <w:rFonts w:ascii="Dyson Futura Medium" w:hAnsi="Dyson Futura Medium"/>
          <w:spacing w:val="-2"/>
          <w:sz w:val="22"/>
          <w:szCs w:val="22"/>
          <w:lang w:val="de-DE"/>
        </w:rPr>
        <w:t>Dyson Home Engineering</w:t>
      </w:r>
      <w:r w:rsidR="000B2789" w:rsidRPr="00ED771B">
        <w:rPr>
          <w:rFonts w:ascii="Dyson Futura Medium" w:hAnsi="Dyson Futura Medium"/>
          <w:spacing w:val="-2"/>
          <w:sz w:val="22"/>
          <w:szCs w:val="22"/>
          <w:lang w:val="de-DE"/>
        </w:rPr>
        <w:t>.</w:t>
      </w:r>
    </w:p>
    <w:p w14:paraId="7EA995E8" w14:textId="39FF50E5" w:rsidR="00022C3D" w:rsidRPr="000B7D6F" w:rsidRDefault="00022C3D" w:rsidP="000B7D6F">
      <w:pPr>
        <w:spacing w:line="276" w:lineRule="auto"/>
        <w:jc w:val="both"/>
        <w:rPr>
          <w:rFonts w:ascii="Dyson Futura Book" w:hAnsi="Dyson Futura Book"/>
          <w:i/>
          <w:iCs/>
          <w:color w:val="000000"/>
          <w:sz w:val="22"/>
          <w:szCs w:val="22"/>
          <w:lang w:val="de-DE"/>
        </w:rPr>
      </w:pPr>
    </w:p>
    <w:p w14:paraId="4B0E9550" w14:textId="36703194" w:rsidR="00083C64" w:rsidRPr="00ED771B" w:rsidRDefault="003D2139" w:rsidP="000B7D6F">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Kraftvolle Rotation</w:t>
      </w:r>
      <w:r w:rsidR="00083C64" w:rsidRPr="00ED771B">
        <w:rPr>
          <w:rFonts w:ascii="Dyson Futura Medium" w:eastAsia="Arial Unicode MS" w:hAnsi="Dyson Futura Medium" w:cs="Times New Roman"/>
          <w:color w:val="6B77EE"/>
          <w:sz w:val="22"/>
          <w:szCs w:val="22"/>
          <w:bdr w:val="nil"/>
          <w:lang w:val="de-DE"/>
        </w:rPr>
        <w:t xml:space="preserve"> dank </w:t>
      </w:r>
      <w:r w:rsidR="00325C53" w:rsidRPr="00ED771B">
        <w:rPr>
          <w:rFonts w:ascii="Dyson Futura Medium" w:eastAsia="Arial Unicode MS" w:hAnsi="Dyson Futura Medium" w:cs="Times New Roman"/>
          <w:color w:val="6B77EE"/>
          <w:sz w:val="22"/>
          <w:szCs w:val="22"/>
          <w:bdr w:val="nil"/>
          <w:lang w:val="de-DE"/>
        </w:rPr>
        <w:t>hochabsorbierende</w:t>
      </w:r>
      <w:r w:rsidR="0068323F">
        <w:rPr>
          <w:rFonts w:ascii="Dyson Futura Medium" w:eastAsia="Arial Unicode MS" w:hAnsi="Dyson Futura Medium" w:cs="Times New Roman"/>
          <w:color w:val="6B77EE"/>
          <w:sz w:val="22"/>
          <w:szCs w:val="22"/>
          <w:bdr w:val="nil"/>
          <w:lang w:val="de-DE"/>
        </w:rPr>
        <w:t>r</w:t>
      </w:r>
      <w:r w:rsidR="002C7BFB" w:rsidRPr="00ED771B">
        <w:rPr>
          <w:rFonts w:ascii="Dyson Futura Medium" w:eastAsia="Arial Unicode MS" w:hAnsi="Dyson Futura Medium" w:cs="Times New Roman"/>
          <w:color w:val="6B77EE"/>
          <w:sz w:val="22"/>
          <w:szCs w:val="22"/>
          <w:bdr w:val="nil"/>
          <w:lang w:val="de-DE"/>
        </w:rPr>
        <w:t xml:space="preserve"> und</w:t>
      </w:r>
      <w:r w:rsidR="00325C53" w:rsidRPr="00ED771B">
        <w:rPr>
          <w:rFonts w:ascii="Dyson Futura Medium" w:eastAsia="Arial Unicode MS" w:hAnsi="Dyson Futura Medium" w:cs="Times New Roman"/>
          <w:color w:val="6B77EE"/>
          <w:sz w:val="22"/>
          <w:szCs w:val="22"/>
          <w:bdr w:val="nil"/>
          <w:lang w:val="de-DE"/>
        </w:rPr>
        <w:t xml:space="preserve"> </w:t>
      </w:r>
      <w:r w:rsidR="00083C64" w:rsidRPr="00ED771B">
        <w:rPr>
          <w:rFonts w:ascii="Dyson Futura Medium" w:eastAsia="Arial Unicode MS" w:hAnsi="Dyson Futura Medium" w:cs="Times New Roman"/>
          <w:color w:val="6B77EE"/>
          <w:sz w:val="22"/>
          <w:szCs w:val="22"/>
          <w:bdr w:val="nil"/>
          <w:lang w:val="de-DE"/>
        </w:rPr>
        <w:t>gegenläufige</w:t>
      </w:r>
      <w:r w:rsidR="0068323F">
        <w:rPr>
          <w:rFonts w:ascii="Dyson Futura Medium" w:eastAsia="Arial Unicode MS" w:hAnsi="Dyson Futura Medium" w:cs="Times New Roman"/>
          <w:color w:val="6B77EE"/>
          <w:sz w:val="22"/>
          <w:szCs w:val="22"/>
          <w:bdr w:val="nil"/>
          <w:lang w:val="de-DE"/>
        </w:rPr>
        <w:t>r</w:t>
      </w:r>
      <w:r w:rsidR="002C7BFB" w:rsidRPr="00ED771B">
        <w:rPr>
          <w:rFonts w:ascii="Dyson Futura Medium" w:eastAsia="Arial Unicode MS" w:hAnsi="Dyson Futura Medium" w:cs="Times New Roman"/>
          <w:color w:val="6B77EE"/>
          <w:sz w:val="22"/>
          <w:szCs w:val="22"/>
          <w:bdr w:val="nil"/>
          <w:lang w:val="de-DE"/>
        </w:rPr>
        <w:t xml:space="preserve"> Walzen</w:t>
      </w:r>
    </w:p>
    <w:p w14:paraId="2DB3051C" w14:textId="499F2B3A" w:rsidR="002F41D6" w:rsidRPr="000B7D6F" w:rsidRDefault="002F41D6" w:rsidP="00ED771B">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Zwei </w:t>
      </w:r>
      <w:r w:rsidR="00220031" w:rsidRPr="000B7D6F">
        <w:rPr>
          <w:rFonts w:ascii="Dyson Futura Book" w:hAnsi="Dyson Futura Book"/>
          <w:color w:val="000000"/>
          <w:sz w:val="22"/>
          <w:szCs w:val="22"/>
          <w:lang w:val="de-DE"/>
        </w:rPr>
        <w:t>einzeln angetriebene</w:t>
      </w:r>
      <w:r w:rsidR="00D265A4" w:rsidRPr="000B7D6F">
        <w:rPr>
          <w:rFonts w:ascii="Dyson Futura Book" w:hAnsi="Dyson Futura Book"/>
          <w:color w:val="000000"/>
          <w:sz w:val="22"/>
          <w:szCs w:val="22"/>
          <w:lang w:val="de-DE"/>
        </w:rPr>
        <w:t xml:space="preserve"> und </w:t>
      </w:r>
      <w:r w:rsidRPr="000B7D6F">
        <w:rPr>
          <w:rFonts w:ascii="Dyson Futura Book" w:hAnsi="Dyson Futura Book"/>
          <w:color w:val="000000"/>
          <w:sz w:val="22"/>
          <w:szCs w:val="22"/>
          <w:lang w:val="de-DE"/>
        </w:rPr>
        <w:t>gegenläufig</w:t>
      </w:r>
      <w:r w:rsidR="00F209CD" w:rsidRPr="000B7D6F">
        <w:rPr>
          <w:rFonts w:ascii="Dyson Futura Book" w:hAnsi="Dyson Futura Book"/>
          <w:color w:val="000000"/>
          <w:sz w:val="22"/>
          <w:szCs w:val="22"/>
          <w:lang w:val="de-DE"/>
        </w:rPr>
        <w:t xml:space="preserve"> rotierende Motorwalzen</w:t>
      </w:r>
      <w:r w:rsidR="00D56B9C" w:rsidRPr="000B7D6F">
        <w:rPr>
          <w:rFonts w:ascii="Dyson Futura Book" w:hAnsi="Dyson Futura Book"/>
          <w:color w:val="000000"/>
          <w:sz w:val="22"/>
          <w:szCs w:val="22"/>
          <w:lang w:val="de-DE"/>
        </w:rPr>
        <w:t xml:space="preserve"> entfernen Flüssigkeiten, Schmutz, Haare und eingetrocknete Flecken</w:t>
      </w:r>
      <w:r w:rsidR="006B01C4" w:rsidRPr="000B7D6F">
        <w:rPr>
          <w:rFonts w:ascii="Dyson Futura Book" w:hAnsi="Dyson Futura Book"/>
          <w:color w:val="000000"/>
          <w:sz w:val="22"/>
          <w:szCs w:val="22"/>
          <w:lang w:val="de-DE"/>
        </w:rPr>
        <w:t>,</w:t>
      </w:r>
      <w:r w:rsidR="0012005C" w:rsidRPr="000B7D6F">
        <w:rPr>
          <w:rFonts w:ascii="Dyson Futura Book" w:hAnsi="Dyson Futura Book"/>
          <w:color w:val="000000"/>
          <w:sz w:val="22"/>
          <w:szCs w:val="22"/>
          <w:lang w:val="de-DE"/>
        </w:rPr>
        <w:t xml:space="preserve"> während eine impulsgesteuerte Pumpe</w:t>
      </w:r>
      <w:r w:rsidR="006B01C4" w:rsidRPr="000B7D6F">
        <w:rPr>
          <w:rFonts w:ascii="Dyson Futura Book" w:hAnsi="Dyson Futura Book"/>
          <w:color w:val="000000"/>
          <w:sz w:val="22"/>
          <w:szCs w:val="22"/>
          <w:lang w:val="de-DE"/>
        </w:rPr>
        <w:t xml:space="preserve"> </w:t>
      </w:r>
      <w:r w:rsidR="003E52A9" w:rsidRPr="000B7D6F">
        <w:rPr>
          <w:rFonts w:ascii="Dyson Futura Book" w:hAnsi="Dyson Futura Book"/>
          <w:color w:val="000000"/>
          <w:sz w:val="22"/>
          <w:szCs w:val="22"/>
          <w:lang w:val="de-DE"/>
        </w:rPr>
        <w:t xml:space="preserve">gleichmäßig Wasser über </w:t>
      </w:r>
      <w:r w:rsidR="0038378F" w:rsidRPr="000B7D6F">
        <w:rPr>
          <w:rFonts w:ascii="Dyson Futura Book" w:hAnsi="Dyson Futura Book"/>
          <w:color w:val="000000"/>
          <w:sz w:val="22"/>
          <w:szCs w:val="22"/>
          <w:lang w:val="de-DE"/>
        </w:rPr>
        <w:t xml:space="preserve">26 </w:t>
      </w:r>
      <w:r w:rsidR="003E52A9" w:rsidRPr="000B7D6F">
        <w:rPr>
          <w:rFonts w:ascii="Dyson Futura Book" w:hAnsi="Dyson Futura Book"/>
          <w:color w:val="000000"/>
          <w:sz w:val="22"/>
          <w:szCs w:val="22"/>
          <w:lang w:val="de-DE"/>
        </w:rPr>
        <w:t>Befeuchtungss</w:t>
      </w:r>
      <w:r w:rsidR="0038378F" w:rsidRPr="000B7D6F">
        <w:rPr>
          <w:rFonts w:ascii="Dyson Futura Book" w:hAnsi="Dyson Futura Book"/>
          <w:color w:val="000000"/>
          <w:sz w:val="22"/>
          <w:szCs w:val="22"/>
          <w:lang w:val="de-DE"/>
        </w:rPr>
        <w:t xml:space="preserve">tellen </w:t>
      </w:r>
      <w:r w:rsidR="00E11AA1" w:rsidRPr="000B7D6F">
        <w:rPr>
          <w:rFonts w:ascii="Dyson Futura Book" w:hAnsi="Dyson Futura Book"/>
          <w:color w:val="000000"/>
          <w:sz w:val="22"/>
          <w:szCs w:val="22"/>
          <w:lang w:val="de-DE"/>
        </w:rPr>
        <w:t xml:space="preserve">über die </w:t>
      </w:r>
      <w:r w:rsidR="0038378F" w:rsidRPr="000B7D6F">
        <w:rPr>
          <w:rFonts w:ascii="Dyson Futura Book" w:hAnsi="Dyson Futura Book"/>
          <w:color w:val="000000"/>
          <w:sz w:val="22"/>
          <w:szCs w:val="22"/>
          <w:lang w:val="de-DE"/>
        </w:rPr>
        <w:t>Walzen</w:t>
      </w:r>
      <w:r w:rsidR="00E11AA1" w:rsidRPr="000B7D6F">
        <w:rPr>
          <w:rFonts w:ascii="Dyson Futura Book" w:hAnsi="Dyson Futura Book"/>
          <w:color w:val="000000"/>
          <w:sz w:val="22"/>
          <w:szCs w:val="22"/>
          <w:lang w:val="de-DE"/>
        </w:rPr>
        <w:t xml:space="preserve"> verteilt</w:t>
      </w:r>
      <w:r w:rsidR="0038378F" w:rsidRPr="000B7D6F">
        <w:rPr>
          <w:rFonts w:ascii="Dyson Futura Book" w:hAnsi="Dyson Futura Book"/>
          <w:color w:val="000000"/>
          <w:sz w:val="22"/>
          <w:szCs w:val="22"/>
          <w:lang w:val="de-DE"/>
        </w:rPr>
        <w:t xml:space="preserve">. So reinigt der </w:t>
      </w:r>
      <w:r w:rsidR="00D66EB8" w:rsidRPr="00D66EB8">
        <w:rPr>
          <w:rFonts w:ascii="Dyson Futura Book" w:hAnsi="Dyson Futura Book"/>
          <w:color w:val="000000"/>
          <w:sz w:val="22"/>
          <w:szCs w:val="22"/>
          <w:lang w:val="de-DE"/>
        </w:rPr>
        <w:t>Wischsauger</w:t>
      </w:r>
      <w:r w:rsidR="00D66EB8">
        <w:rPr>
          <w:rFonts w:ascii="Dyson Futura Book" w:hAnsi="Dyson Futura Book"/>
          <w:color w:val="000000"/>
          <w:sz w:val="22"/>
          <w:szCs w:val="22"/>
          <w:lang w:val="de-DE"/>
        </w:rPr>
        <w:t xml:space="preserve"> </w:t>
      </w:r>
      <w:r w:rsidR="0038378F" w:rsidRPr="000B7D6F">
        <w:rPr>
          <w:rFonts w:ascii="Dyson Futura Book" w:hAnsi="Dyson Futura Book"/>
          <w:color w:val="000000"/>
          <w:sz w:val="22"/>
          <w:szCs w:val="22"/>
          <w:lang w:val="de-DE"/>
        </w:rPr>
        <w:t>stets mit sauberem Wasser.</w:t>
      </w:r>
    </w:p>
    <w:p w14:paraId="42766483" w14:textId="7A4A263C" w:rsidR="00946D48" w:rsidRPr="000B7D6F" w:rsidRDefault="00A807A9" w:rsidP="000B7D6F">
      <w:pPr>
        <w:spacing w:before="100" w:beforeAutospacing="1" w:after="100" w:afterAutospacing="1" w:line="276" w:lineRule="atLeast"/>
        <w:jc w:val="both"/>
        <w:rPr>
          <w:rFonts w:ascii="Dyson Futura Book" w:hAnsi="Dyson Futura Book"/>
          <w:color w:val="000000"/>
          <w:sz w:val="22"/>
          <w:szCs w:val="22"/>
          <w:lang w:val="de-DE"/>
        </w:rPr>
      </w:pPr>
      <w:r w:rsidRPr="00ED771B">
        <w:rPr>
          <w:rFonts w:ascii="Dyson Futura Book" w:hAnsi="Dyson Futura Book"/>
          <w:iCs/>
          <w:noProof/>
          <w:sz w:val="22"/>
          <w:szCs w:val="22"/>
        </w:rPr>
        <w:drawing>
          <wp:anchor distT="0" distB="0" distL="114300" distR="114300" simplePos="0" relativeHeight="251658242" behindDoc="0" locked="0" layoutInCell="1" allowOverlap="1" wp14:anchorId="5F0E4282" wp14:editId="7D392365">
            <wp:simplePos x="0" y="0"/>
            <wp:positionH relativeFrom="margin">
              <wp:posOffset>4244340</wp:posOffset>
            </wp:positionH>
            <wp:positionV relativeFrom="page">
              <wp:posOffset>4903774</wp:posOffset>
            </wp:positionV>
            <wp:extent cx="1967230" cy="1617345"/>
            <wp:effectExtent l="0" t="0" r="0" b="1905"/>
            <wp:wrapSquare wrapText="bothSides"/>
            <wp:docPr id="1876043078" name="Picture 2" descr="Ein Bild, das Im Haus, Vakuum, Fußbod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in Bild, das Im Haus, Vakuum, Fußboden, Boden enthält.&#10;&#10;Automatisch generierte Beschreibu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8029" t="57927" r="41549" b="25283"/>
                    <a:stretch/>
                  </pic:blipFill>
                  <pic:spPr bwMode="auto">
                    <a:xfrm>
                      <a:off x="0" y="0"/>
                      <a:ext cx="1967230" cy="161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1D6" w:rsidRPr="000B7D6F">
        <w:rPr>
          <w:rFonts w:ascii="Dyson Futura Book" w:hAnsi="Dyson Futura Book"/>
          <w:color w:val="000000"/>
          <w:sz w:val="22"/>
          <w:szCs w:val="22"/>
          <w:lang w:val="de-DE"/>
        </w:rPr>
        <w:t xml:space="preserve">Jede Walze besteht aus </w:t>
      </w:r>
      <w:r w:rsidR="00D54799" w:rsidRPr="000B7D6F">
        <w:rPr>
          <w:rFonts w:ascii="Dyson Futura Book" w:hAnsi="Dyson Futura Book"/>
          <w:color w:val="000000"/>
          <w:sz w:val="22"/>
          <w:szCs w:val="22"/>
          <w:lang w:val="de-DE"/>
        </w:rPr>
        <w:t>saug</w:t>
      </w:r>
      <w:r w:rsidR="006E0E6D" w:rsidRPr="000B7D6F">
        <w:rPr>
          <w:rFonts w:ascii="Dyson Futura Book" w:hAnsi="Dyson Futura Book"/>
          <w:color w:val="000000"/>
          <w:sz w:val="22"/>
          <w:szCs w:val="22"/>
          <w:lang w:val="de-DE"/>
        </w:rPr>
        <w:t>starken</w:t>
      </w:r>
      <w:r w:rsidR="002F41D6" w:rsidRPr="000B7D6F">
        <w:rPr>
          <w:rFonts w:ascii="Dyson Futura Book" w:hAnsi="Dyson Futura Book"/>
          <w:color w:val="000000"/>
          <w:sz w:val="22"/>
          <w:szCs w:val="22"/>
          <w:lang w:val="de-DE"/>
        </w:rPr>
        <w:t xml:space="preserve"> Mikrofaser</w:t>
      </w:r>
      <w:r w:rsidR="006E0E6D" w:rsidRPr="000B7D6F">
        <w:rPr>
          <w:rFonts w:ascii="Dyson Futura Book" w:hAnsi="Dyson Futura Book"/>
          <w:color w:val="000000"/>
          <w:sz w:val="22"/>
          <w:szCs w:val="22"/>
          <w:lang w:val="de-DE"/>
        </w:rPr>
        <w:t>n</w:t>
      </w:r>
      <w:r w:rsidR="002F41D6" w:rsidRPr="000B7D6F">
        <w:rPr>
          <w:rFonts w:ascii="Dyson Futura Book" w:hAnsi="Dyson Futura Book"/>
          <w:color w:val="000000"/>
          <w:sz w:val="22"/>
          <w:szCs w:val="22"/>
          <w:lang w:val="de-DE"/>
        </w:rPr>
        <w:t xml:space="preserve"> </w:t>
      </w:r>
      <w:r w:rsidR="006E0E6D" w:rsidRPr="000B7D6F">
        <w:rPr>
          <w:rFonts w:ascii="Dyson Futura Book" w:hAnsi="Dyson Futura Book"/>
          <w:color w:val="000000"/>
          <w:sz w:val="22"/>
          <w:szCs w:val="22"/>
          <w:lang w:val="de-DE"/>
        </w:rPr>
        <w:t>mit 64.800 Filamenten pro cm²</w:t>
      </w:r>
      <w:r w:rsidR="002F41D6" w:rsidRPr="000B7D6F">
        <w:rPr>
          <w:rFonts w:ascii="Dyson Futura Book" w:hAnsi="Dyson Futura Book"/>
          <w:color w:val="000000"/>
          <w:sz w:val="22"/>
          <w:szCs w:val="22"/>
          <w:lang w:val="de-DE"/>
        </w:rPr>
        <w:t xml:space="preserve">. </w:t>
      </w:r>
      <w:r w:rsidR="00AF4CE8" w:rsidRPr="000B7D6F">
        <w:rPr>
          <w:rFonts w:ascii="Dyson Futura Book" w:hAnsi="Dyson Futura Book"/>
          <w:color w:val="000000"/>
          <w:sz w:val="22"/>
          <w:szCs w:val="22"/>
          <w:lang w:val="de-DE"/>
        </w:rPr>
        <w:t xml:space="preserve">Diese Kombination aus </w:t>
      </w:r>
      <w:r w:rsidR="000C1C5E" w:rsidRPr="000B7D6F">
        <w:rPr>
          <w:rFonts w:ascii="Dyson Futura Book" w:hAnsi="Dyson Futura Book"/>
          <w:color w:val="000000"/>
          <w:sz w:val="22"/>
          <w:szCs w:val="22"/>
          <w:lang w:val="de-DE"/>
        </w:rPr>
        <w:t>hochdichte</w:t>
      </w:r>
      <w:r w:rsidR="0068323F">
        <w:rPr>
          <w:rFonts w:ascii="Dyson Futura Book" w:hAnsi="Dyson Futura Book"/>
          <w:color w:val="000000"/>
          <w:sz w:val="22"/>
          <w:szCs w:val="22"/>
          <w:lang w:val="de-DE"/>
        </w:rPr>
        <w:t>n</w:t>
      </w:r>
      <w:r w:rsidR="000C1C5E" w:rsidRPr="000B7D6F">
        <w:rPr>
          <w:rFonts w:ascii="Dyson Futura Book" w:hAnsi="Dyson Futura Book"/>
          <w:color w:val="000000"/>
          <w:sz w:val="22"/>
          <w:szCs w:val="22"/>
          <w:lang w:val="de-DE"/>
        </w:rPr>
        <w:t xml:space="preserve"> Mikrofasern und gleichmäßiger Anwendung </w:t>
      </w:r>
      <w:r w:rsidR="00C07931" w:rsidRPr="000B7D6F">
        <w:rPr>
          <w:rFonts w:ascii="Dyson Futura Book" w:hAnsi="Dyson Futura Book"/>
          <w:color w:val="000000"/>
          <w:sz w:val="22"/>
          <w:szCs w:val="22"/>
          <w:lang w:val="de-DE"/>
        </w:rPr>
        <w:t xml:space="preserve">von sauberem Wasser auf dem Boden sorgt dafür, dass </w:t>
      </w:r>
      <w:r w:rsidR="00DC014D" w:rsidRPr="000B7D6F">
        <w:rPr>
          <w:rFonts w:ascii="Dyson Futura Book" w:hAnsi="Dyson Futura Book"/>
          <w:color w:val="000000"/>
          <w:sz w:val="22"/>
          <w:szCs w:val="22"/>
          <w:lang w:val="de-DE"/>
        </w:rPr>
        <w:t>zum einen Flüssigkeiten aufgesau</w:t>
      </w:r>
      <w:r w:rsidR="003C47B1" w:rsidRPr="000B7D6F">
        <w:rPr>
          <w:rFonts w:ascii="Dyson Futura Book" w:hAnsi="Dyson Futura Book"/>
          <w:color w:val="000000"/>
          <w:sz w:val="22"/>
          <w:szCs w:val="22"/>
          <w:lang w:val="de-DE"/>
        </w:rPr>
        <w:t>g</w:t>
      </w:r>
      <w:r w:rsidR="00DC014D" w:rsidRPr="000B7D6F">
        <w:rPr>
          <w:rFonts w:ascii="Dyson Futura Book" w:hAnsi="Dyson Futura Book"/>
          <w:color w:val="000000"/>
          <w:sz w:val="22"/>
          <w:szCs w:val="22"/>
          <w:lang w:val="de-DE"/>
        </w:rPr>
        <w:t>t</w:t>
      </w:r>
      <w:r w:rsidR="0068323F">
        <w:rPr>
          <w:rFonts w:ascii="Dyson Futura Book" w:hAnsi="Dyson Futura Book"/>
          <w:color w:val="000000"/>
          <w:sz w:val="22"/>
          <w:szCs w:val="22"/>
          <w:lang w:val="de-DE"/>
        </w:rPr>
        <w:t xml:space="preserve"> werden</w:t>
      </w:r>
      <w:r w:rsidR="00DC014D" w:rsidRPr="000B7D6F">
        <w:rPr>
          <w:rFonts w:ascii="Dyson Futura Book" w:hAnsi="Dyson Futura Book"/>
          <w:color w:val="000000"/>
          <w:sz w:val="22"/>
          <w:szCs w:val="22"/>
          <w:lang w:val="de-DE"/>
        </w:rPr>
        <w:t xml:space="preserve">, während trockener Schmutz, </w:t>
      </w:r>
      <w:r w:rsidR="004724C3" w:rsidRPr="000B7D6F">
        <w:rPr>
          <w:rFonts w:ascii="Dyson Futura Book" w:hAnsi="Dyson Futura Book"/>
          <w:color w:val="000000"/>
          <w:sz w:val="22"/>
          <w:szCs w:val="22"/>
          <w:lang w:val="de-DE"/>
        </w:rPr>
        <w:t xml:space="preserve">Ablagerungen und Haare </w:t>
      </w:r>
      <w:r w:rsidR="00DD457E" w:rsidRPr="000B7D6F">
        <w:rPr>
          <w:rFonts w:ascii="Dyson Futura Book" w:hAnsi="Dyson Futura Book"/>
          <w:color w:val="000000"/>
          <w:sz w:val="22"/>
          <w:szCs w:val="22"/>
          <w:lang w:val="de-DE"/>
        </w:rPr>
        <w:t>von Millionen an Fasern aufgenommen werden.</w:t>
      </w:r>
      <w:r w:rsidR="008A3021" w:rsidRPr="000B7D6F">
        <w:rPr>
          <w:rFonts w:ascii="Dyson Futura Book" w:hAnsi="Dyson Futura Book"/>
          <w:color w:val="000000"/>
          <w:sz w:val="22"/>
          <w:szCs w:val="22"/>
          <w:lang w:val="de-DE"/>
        </w:rPr>
        <w:t xml:space="preserve"> </w:t>
      </w:r>
      <w:r w:rsidR="002F41D6" w:rsidRPr="000B7D6F">
        <w:rPr>
          <w:rFonts w:ascii="Dyson Futura Book" w:hAnsi="Dyson Futura Book"/>
          <w:color w:val="000000"/>
          <w:sz w:val="22"/>
          <w:szCs w:val="22"/>
          <w:lang w:val="de-DE"/>
        </w:rPr>
        <w:t xml:space="preserve">Durch die Positionierung von zwei Walzen an der Vorder- und Rückseite des </w:t>
      </w:r>
      <w:r>
        <w:rPr>
          <w:rFonts w:ascii="Dyson Futura Book" w:hAnsi="Dyson Futura Book"/>
          <w:color w:val="000000"/>
          <w:sz w:val="22"/>
          <w:szCs w:val="22"/>
          <w:lang w:val="de-DE"/>
        </w:rPr>
        <w:t>Produkts</w:t>
      </w:r>
      <w:r w:rsidR="002F41D6" w:rsidRPr="000B7D6F">
        <w:rPr>
          <w:rFonts w:ascii="Dyson Futura Book" w:hAnsi="Dyson Futura Book"/>
          <w:color w:val="000000"/>
          <w:sz w:val="22"/>
          <w:szCs w:val="22"/>
          <w:lang w:val="de-DE"/>
        </w:rPr>
        <w:t xml:space="preserve"> haben die Dyson Ingenieur</w:t>
      </w:r>
      <w:r w:rsidR="0041436A" w:rsidRPr="000B7D6F">
        <w:rPr>
          <w:rFonts w:ascii="Dyson Futura Book" w:hAnsi="Dyson Futura Book"/>
          <w:color w:val="000000"/>
          <w:sz w:val="22"/>
          <w:szCs w:val="22"/>
          <w:lang w:val="de-DE"/>
        </w:rPr>
        <w:t>*innen</w:t>
      </w:r>
      <w:r w:rsidR="002F41D6" w:rsidRPr="000B7D6F">
        <w:rPr>
          <w:rFonts w:ascii="Dyson Futura Book" w:hAnsi="Dyson Futura Book"/>
          <w:color w:val="000000"/>
          <w:sz w:val="22"/>
          <w:szCs w:val="22"/>
          <w:lang w:val="de-DE"/>
        </w:rPr>
        <w:t xml:space="preserve"> außerdem eine längere Verweildauer auf Flecken bei jedem Durchgang erreicht</w:t>
      </w:r>
      <w:r w:rsidR="00F00C25" w:rsidRPr="000B7D6F">
        <w:rPr>
          <w:rFonts w:ascii="Dyson Futura Book" w:hAnsi="Dyson Futura Book"/>
          <w:color w:val="000000"/>
          <w:sz w:val="22"/>
          <w:szCs w:val="22"/>
          <w:lang w:val="de-DE"/>
        </w:rPr>
        <w:t xml:space="preserve">. Die elektrischen Walzen bewegen sich </w:t>
      </w:r>
      <w:r w:rsidR="002C306D" w:rsidRPr="000B7D6F">
        <w:rPr>
          <w:rFonts w:ascii="Dyson Futura Book" w:hAnsi="Dyson Futura Book"/>
          <w:color w:val="000000"/>
          <w:sz w:val="22"/>
          <w:szCs w:val="22"/>
          <w:lang w:val="de-DE"/>
        </w:rPr>
        <w:t xml:space="preserve">somit </w:t>
      </w:r>
      <w:r w:rsidR="00F00C25" w:rsidRPr="000B7D6F">
        <w:rPr>
          <w:rFonts w:ascii="Dyson Futura Book" w:hAnsi="Dyson Futura Book"/>
          <w:color w:val="000000"/>
          <w:sz w:val="22"/>
          <w:szCs w:val="22"/>
          <w:lang w:val="de-DE"/>
        </w:rPr>
        <w:t xml:space="preserve">beim Reinigen zweimal über </w:t>
      </w:r>
      <w:r w:rsidR="002C306D" w:rsidRPr="000B7D6F">
        <w:rPr>
          <w:rFonts w:ascii="Dyson Futura Book" w:hAnsi="Dyson Futura Book"/>
          <w:color w:val="000000"/>
          <w:sz w:val="22"/>
          <w:szCs w:val="22"/>
          <w:lang w:val="de-DE"/>
        </w:rPr>
        <w:t xml:space="preserve">die </w:t>
      </w:r>
      <w:r w:rsidR="00F00C25" w:rsidRPr="000B7D6F">
        <w:rPr>
          <w:rFonts w:ascii="Dyson Futura Book" w:hAnsi="Dyson Futura Book"/>
          <w:color w:val="000000"/>
          <w:sz w:val="22"/>
          <w:szCs w:val="22"/>
          <w:lang w:val="de-DE"/>
        </w:rPr>
        <w:t>Schmutz</w:t>
      </w:r>
      <w:r w:rsidR="002C306D" w:rsidRPr="000B7D6F">
        <w:rPr>
          <w:rFonts w:ascii="Dyson Futura Book" w:hAnsi="Dyson Futura Book"/>
          <w:color w:val="000000"/>
          <w:sz w:val="22"/>
          <w:szCs w:val="22"/>
          <w:lang w:val="de-DE"/>
        </w:rPr>
        <w:t>stelle</w:t>
      </w:r>
      <w:r w:rsidR="00A92C00" w:rsidRPr="000B7D6F">
        <w:rPr>
          <w:rFonts w:ascii="Dyson Futura Book" w:hAnsi="Dyson Futura Book"/>
          <w:color w:val="000000"/>
          <w:sz w:val="22"/>
          <w:szCs w:val="22"/>
          <w:lang w:val="de-DE"/>
        </w:rPr>
        <w:t xml:space="preserve"> und entfernen</w:t>
      </w:r>
      <w:r w:rsidR="00F00C25" w:rsidRPr="000B7D6F">
        <w:rPr>
          <w:rFonts w:ascii="Dyson Futura Book" w:hAnsi="Dyson Futura Book"/>
          <w:color w:val="000000"/>
          <w:sz w:val="22"/>
          <w:szCs w:val="22"/>
          <w:lang w:val="de-DE"/>
        </w:rPr>
        <w:t xml:space="preserve"> Flecken </w:t>
      </w:r>
      <w:r w:rsidR="00952ED2" w:rsidRPr="000B7D6F">
        <w:rPr>
          <w:rFonts w:ascii="Dyson Futura Book" w:hAnsi="Dyson Futura Book"/>
          <w:color w:val="000000"/>
          <w:sz w:val="22"/>
          <w:szCs w:val="22"/>
          <w:lang w:val="de-DE"/>
        </w:rPr>
        <w:t xml:space="preserve">kraftvoll </w:t>
      </w:r>
      <w:r w:rsidR="00A92C00" w:rsidRPr="000B7D6F">
        <w:rPr>
          <w:rFonts w:ascii="Dyson Futura Book" w:hAnsi="Dyson Futura Book"/>
          <w:color w:val="000000"/>
          <w:sz w:val="22"/>
          <w:szCs w:val="22"/>
          <w:lang w:val="de-DE"/>
        </w:rPr>
        <w:t>und gründlich</w:t>
      </w:r>
      <w:r w:rsidR="00F00C25" w:rsidRPr="000B7D6F">
        <w:rPr>
          <w:rFonts w:ascii="Dyson Futura Book" w:hAnsi="Dyson Futura Book"/>
          <w:color w:val="000000"/>
          <w:sz w:val="22"/>
          <w:szCs w:val="22"/>
          <w:lang w:val="de-DE"/>
        </w:rPr>
        <w:t>.</w:t>
      </w:r>
    </w:p>
    <w:p w14:paraId="70463AD4" w14:textId="041FDB40" w:rsidR="00B264C6" w:rsidRPr="00ED771B" w:rsidRDefault="00A50F17" w:rsidP="00ED771B">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Innovatives Trennsystem</w:t>
      </w:r>
      <w:r w:rsidR="006C5D70" w:rsidRPr="00ED771B">
        <w:rPr>
          <w:rFonts w:ascii="Dyson Futura Medium" w:eastAsia="Arial Unicode MS" w:hAnsi="Dyson Futura Medium" w:cs="Times New Roman"/>
          <w:color w:val="6B77EE"/>
          <w:sz w:val="22"/>
          <w:szCs w:val="22"/>
          <w:bdr w:val="nil"/>
          <w:lang w:val="de-DE"/>
        </w:rPr>
        <w:t xml:space="preserve"> für </w:t>
      </w:r>
      <w:r w:rsidR="0097661E" w:rsidRPr="00ED771B">
        <w:rPr>
          <w:rFonts w:ascii="Dyson Futura Medium" w:eastAsia="Arial Unicode MS" w:hAnsi="Dyson Futura Medium" w:cs="Times New Roman"/>
          <w:color w:val="6B77EE"/>
          <w:sz w:val="22"/>
          <w:szCs w:val="22"/>
          <w:bdr w:val="nil"/>
          <w:lang w:val="de-DE"/>
        </w:rPr>
        <w:t xml:space="preserve">eine </w:t>
      </w:r>
      <w:r w:rsidR="006C5D70" w:rsidRPr="00ED771B">
        <w:rPr>
          <w:rFonts w:ascii="Dyson Futura Medium" w:eastAsia="Arial Unicode MS" w:hAnsi="Dyson Futura Medium" w:cs="Times New Roman"/>
          <w:color w:val="6B77EE"/>
          <w:sz w:val="22"/>
          <w:szCs w:val="22"/>
          <w:bdr w:val="nil"/>
          <w:lang w:val="de-DE"/>
        </w:rPr>
        <w:t xml:space="preserve">hygienische </w:t>
      </w:r>
      <w:r w:rsidR="001A341D" w:rsidRPr="00ED771B">
        <w:rPr>
          <w:rFonts w:ascii="Dyson Futura Medium" w:eastAsia="Arial Unicode MS" w:hAnsi="Dyson Futura Medium" w:cs="Times New Roman"/>
          <w:color w:val="6B77EE"/>
          <w:sz w:val="22"/>
          <w:szCs w:val="22"/>
          <w:bdr w:val="nil"/>
          <w:lang w:val="de-DE"/>
        </w:rPr>
        <w:t>Schmutzentsorgung</w:t>
      </w:r>
    </w:p>
    <w:p w14:paraId="6CCCF525" w14:textId="49D99710" w:rsidR="006C5D70" w:rsidRPr="000B7D6F" w:rsidRDefault="00E44701" w:rsidP="000B7D6F">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D</w:t>
      </w:r>
      <w:r w:rsidR="00826190" w:rsidRPr="000B7D6F">
        <w:rPr>
          <w:rFonts w:ascii="Dyson Futura Book" w:hAnsi="Dyson Futura Book"/>
          <w:color w:val="000000"/>
          <w:sz w:val="22"/>
          <w:szCs w:val="22"/>
          <w:lang w:val="de-DE"/>
        </w:rPr>
        <w:t>as</w:t>
      </w:r>
      <w:r w:rsidRPr="000B7D6F">
        <w:rPr>
          <w:rFonts w:ascii="Dyson Futura Book" w:hAnsi="Dyson Futura Book"/>
          <w:color w:val="000000"/>
          <w:sz w:val="22"/>
          <w:szCs w:val="22"/>
          <w:lang w:val="de-DE"/>
        </w:rPr>
        <w:t xml:space="preserve"> einzigartige </w:t>
      </w:r>
      <w:r w:rsidR="00826190" w:rsidRPr="000B7D6F">
        <w:rPr>
          <w:rFonts w:ascii="Dyson Futura Book" w:hAnsi="Dyson Futura Book"/>
          <w:color w:val="000000"/>
          <w:sz w:val="22"/>
          <w:szCs w:val="22"/>
          <w:lang w:val="de-DE"/>
        </w:rPr>
        <w:t>System</w:t>
      </w:r>
      <w:r w:rsidRPr="000B7D6F">
        <w:rPr>
          <w:rFonts w:ascii="Dyson Futura Book" w:hAnsi="Dyson Futura Book"/>
          <w:color w:val="000000"/>
          <w:sz w:val="22"/>
          <w:szCs w:val="22"/>
          <w:lang w:val="de-DE"/>
        </w:rPr>
        <w:t xml:space="preserve"> von Dyson trennt </w:t>
      </w:r>
      <w:r w:rsidR="00CF3AFD" w:rsidRPr="000B7D6F">
        <w:rPr>
          <w:rFonts w:ascii="Dyson Futura Book" w:hAnsi="Dyson Futura Book"/>
          <w:color w:val="000000"/>
          <w:sz w:val="22"/>
          <w:szCs w:val="22"/>
          <w:lang w:val="de-DE"/>
        </w:rPr>
        <w:t xml:space="preserve">Schmutzpartikel </w:t>
      </w:r>
      <w:r w:rsidR="00C97A65" w:rsidRPr="000B7D6F">
        <w:rPr>
          <w:rFonts w:ascii="Dyson Futura Book" w:hAnsi="Dyson Futura Book"/>
          <w:color w:val="000000"/>
          <w:sz w:val="22"/>
          <w:szCs w:val="22"/>
          <w:lang w:val="de-DE"/>
        </w:rPr>
        <w:t xml:space="preserve">vom </w:t>
      </w:r>
      <w:r w:rsidRPr="000B7D6F">
        <w:rPr>
          <w:rFonts w:ascii="Dyson Futura Book" w:hAnsi="Dyson Futura Book"/>
          <w:color w:val="000000"/>
          <w:sz w:val="22"/>
          <w:szCs w:val="22"/>
          <w:lang w:val="de-DE"/>
        </w:rPr>
        <w:t xml:space="preserve">Schmutzwasser an der Quelle und sorgt für eine hygienische, </w:t>
      </w:r>
      <w:r w:rsidR="00826190" w:rsidRPr="000B7D6F">
        <w:rPr>
          <w:rFonts w:ascii="Dyson Futura Book" w:hAnsi="Dyson Futura Book"/>
          <w:color w:val="000000"/>
          <w:sz w:val="22"/>
          <w:szCs w:val="22"/>
          <w:lang w:val="de-DE"/>
        </w:rPr>
        <w:t>kontakt</w:t>
      </w:r>
      <w:r w:rsidRPr="000B7D6F">
        <w:rPr>
          <w:rFonts w:ascii="Dyson Futura Book" w:hAnsi="Dyson Futura Book"/>
          <w:color w:val="000000"/>
          <w:sz w:val="22"/>
          <w:szCs w:val="22"/>
          <w:lang w:val="de-DE"/>
        </w:rPr>
        <w:t xml:space="preserve">lose Entsorgung. </w:t>
      </w:r>
      <w:r w:rsidR="00844D3F" w:rsidRPr="000B7D6F">
        <w:rPr>
          <w:rFonts w:ascii="Dyson Futura Book" w:hAnsi="Dyson Futura Book"/>
          <w:color w:val="000000"/>
          <w:sz w:val="22"/>
          <w:szCs w:val="22"/>
          <w:lang w:val="de-DE"/>
        </w:rPr>
        <w:t xml:space="preserve">Robuste </w:t>
      </w:r>
      <w:r w:rsidR="00C66BED" w:rsidRPr="000B7D6F">
        <w:rPr>
          <w:rFonts w:ascii="Dyson Futura Book" w:hAnsi="Dyson Futura Book"/>
          <w:color w:val="000000"/>
          <w:sz w:val="22"/>
          <w:szCs w:val="22"/>
          <w:lang w:val="de-DE"/>
        </w:rPr>
        <w:t>Absaugplatten pumpen die Schmutzflüssigkeit in einen separaten Tank ab</w:t>
      </w:r>
      <w:r w:rsidR="0010591B" w:rsidRPr="000B7D6F">
        <w:rPr>
          <w:rFonts w:ascii="Dyson Futura Book" w:hAnsi="Dyson Futura Book"/>
          <w:color w:val="000000"/>
          <w:sz w:val="22"/>
          <w:szCs w:val="22"/>
          <w:lang w:val="de-DE"/>
        </w:rPr>
        <w:t>,</w:t>
      </w:r>
      <w:r w:rsidRPr="000B7D6F">
        <w:rPr>
          <w:rFonts w:ascii="Dyson Futura Book" w:hAnsi="Dyson Futura Book"/>
          <w:color w:val="000000"/>
          <w:sz w:val="22"/>
          <w:szCs w:val="22"/>
          <w:lang w:val="de-DE"/>
        </w:rPr>
        <w:t xml:space="preserve"> </w:t>
      </w:r>
      <w:r w:rsidR="0010591B" w:rsidRPr="000B7D6F">
        <w:rPr>
          <w:rFonts w:ascii="Dyson Futura Book" w:hAnsi="Dyson Futura Book"/>
          <w:color w:val="000000"/>
          <w:sz w:val="22"/>
          <w:szCs w:val="22"/>
          <w:lang w:val="de-DE"/>
        </w:rPr>
        <w:t xml:space="preserve">während </w:t>
      </w:r>
      <w:r w:rsidR="00056E81" w:rsidRPr="000B7D6F">
        <w:rPr>
          <w:rFonts w:ascii="Dyson Futura Book" w:hAnsi="Dyson Futura Book"/>
          <w:color w:val="000000"/>
          <w:sz w:val="22"/>
          <w:szCs w:val="22"/>
          <w:lang w:val="de-DE"/>
        </w:rPr>
        <w:t xml:space="preserve">zusätzliche Nylonbürsten grobe Verschmutzungen von den </w:t>
      </w:r>
      <w:r w:rsidR="0010591B" w:rsidRPr="000B7D6F">
        <w:rPr>
          <w:rFonts w:ascii="Dyson Futura Book" w:hAnsi="Dyson Futura Book"/>
          <w:color w:val="000000"/>
          <w:sz w:val="22"/>
          <w:szCs w:val="22"/>
          <w:lang w:val="de-DE"/>
        </w:rPr>
        <w:t>Mikrofaserw</w:t>
      </w:r>
      <w:r w:rsidR="00056E81" w:rsidRPr="000B7D6F">
        <w:rPr>
          <w:rFonts w:ascii="Dyson Futura Book" w:hAnsi="Dyson Futura Book"/>
          <w:color w:val="000000"/>
          <w:sz w:val="22"/>
          <w:szCs w:val="22"/>
          <w:lang w:val="de-DE"/>
        </w:rPr>
        <w:t>alzen in eine herausnehmbare</w:t>
      </w:r>
      <w:r w:rsidR="00B3190E" w:rsidRPr="000B7D6F">
        <w:rPr>
          <w:rFonts w:ascii="Dyson Futura Book" w:hAnsi="Dyson Futura Book"/>
          <w:color w:val="000000"/>
          <w:sz w:val="22"/>
          <w:szCs w:val="22"/>
          <w:lang w:val="de-DE"/>
        </w:rPr>
        <w:t xml:space="preserve"> Schmutzauffangschale</w:t>
      </w:r>
      <w:r w:rsidR="00056E81" w:rsidRPr="000B7D6F">
        <w:rPr>
          <w:rFonts w:ascii="Dyson Futura Book" w:hAnsi="Dyson Futura Book"/>
          <w:color w:val="000000"/>
          <w:sz w:val="22"/>
          <w:szCs w:val="22"/>
          <w:lang w:val="de-DE"/>
        </w:rPr>
        <w:t xml:space="preserve"> befördern</w:t>
      </w:r>
      <w:r w:rsidRPr="000B7D6F">
        <w:rPr>
          <w:rFonts w:ascii="Dyson Futura Book" w:hAnsi="Dyson Futura Book"/>
          <w:color w:val="000000"/>
          <w:sz w:val="22"/>
          <w:szCs w:val="22"/>
          <w:lang w:val="de-DE"/>
        </w:rPr>
        <w:t>.</w:t>
      </w:r>
    </w:p>
    <w:p w14:paraId="1A42B4AA" w14:textId="32A8E8D1" w:rsidR="00E44701" w:rsidRPr="000B7D6F" w:rsidRDefault="004E4A2F" w:rsidP="000B7D6F">
      <w:pPr>
        <w:spacing w:before="100" w:beforeAutospacing="1" w:after="100" w:afterAutospacing="1" w:line="276" w:lineRule="atLeast"/>
        <w:jc w:val="both"/>
        <w:rPr>
          <w:rFonts w:ascii="Dyson Futura Book" w:hAnsi="Dyson Futura Book"/>
          <w:color w:val="000000"/>
          <w:sz w:val="22"/>
          <w:szCs w:val="22"/>
          <w:lang w:val="de-DE"/>
        </w:rPr>
      </w:pPr>
      <w:r w:rsidRPr="00ED771B">
        <w:rPr>
          <w:rFonts w:ascii="Dyson Futura Book" w:hAnsi="Dyson Futura Book"/>
          <w:noProof/>
          <w:color w:val="000000"/>
          <w:sz w:val="22"/>
          <w:szCs w:val="22"/>
          <w:lang w:val="de-DE"/>
        </w:rPr>
        <w:drawing>
          <wp:anchor distT="0" distB="0" distL="114300" distR="114300" simplePos="0" relativeHeight="251658240" behindDoc="1" locked="0" layoutInCell="1" allowOverlap="1" wp14:anchorId="270B347D" wp14:editId="4F928CD9">
            <wp:simplePos x="0" y="0"/>
            <wp:positionH relativeFrom="margin">
              <wp:posOffset>0</wp:posOffset>
            </wp:positionH>
            <wp:positionV relativeFrom="margin">
              <wp:posOffset>6721806</wp:posOffset>
            </wp:positionV>
            <wp:extent cx="1310005" cy="950595"/>
            <wp:effectExtent l="0" t="0" r="4445" b="1905"/>
            <wp:wrapTight wrapText="bothSides">
              <wp:wrapPolygon edited="0">
                <wp:start x="0" y="0"/>
                <wp:lineTo x="0" y="21210"/>
                <wp:lineTo x="21359" y="21210"/>
                <wp:lineTo x="21359" y="0"/>
                <wp:lineTo x="0" y="0"/>
              </wp:wrapPolygon>
            </wp:wrapTight>
            <wp:docPr id="1" name="Picture 1" descr="A vacuum cleaner with a blue and red roller&#10;&#10;Description automatically generated">
              <a:extLst xmlns:a="http://schemas.openxmlformats.org/drawingml/2006/main">
                <a:ext uri="{FF2B5EF4-FFF2-40B4-BE49-F238E27FC236}">
                  <a16:creationId xmlns:a16="http://schemas.microsoft.com/office/drawing/2014/main" id="{96EC1C6E-455A-A08C-B1B2-B15E42DCF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1" descr="A vacuum cleaner with a blue and red roller&#10;&#10;Description automatically generated">
                      <a:extLst>
                        <a:ext uri="{FF2B5EF4-FFF2-40B4-BE49-F238E27FC236}">
                          <a16:creationId xmlns:a16="http://schemas.microsoft.com/office/drawing/2014/main" id="{96EC1C6E-455A-A08C-B1B2-B15E42DCFFBD}"/>
                        </a:ext>
                      </a:extLst>
                    </pic:cNvPr>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31000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2649" w:rsidRPr="000B7D6F">
        <w:rPr>
          <w:rFonts w:ascii="Dyson Futura Book" w:hAnsi="Dyson Futura Book"/>
          <w:color w:val="000000"/>
          <w:sz w:val="22"/>
          <w:szCs w:val="22"/>
          <w:lang w:val="de-DE"/>
        </w:rPr>
        <w:t>Die</w:t>
      </w:r>
      <w:r w:rsidR="00BD1D10" w:rsidRPr="000B7D6F">
        <w:rPr>
          <w:rFonts w:ascii="Dyson Futura Book" w:hAnsi="Dyson Futura Book"/>
          <w:color w:val="000000"/>
          <w:sz w:val="22"/>
          <w:szCs w:val="22"/>
          <w:lang w:val="de-DE"/>
        </w:rPr>
        <w:t>se</w:t>
      </w:r>
      <w:r w:rsidR="00862649" w:rsidRPr="000B7D6F">
        <w:rPr>
          <w:rFonts w:ascii="Dyson Futura Book" w:hAnsi="Dyson Futura Book"/>
          <w:color w:val="000000"/>
          <w:sz w:val="22"/>
          <w:szCs w:val="22"/>
          <w:lang w:val="de-DE"/>
        </w:rPr>
        <w:t xml:space="preserve"> </w:t>
      </w:r>
      <w:r w:rsidR="00BD1D10" w:rsidRPr="000B7D6F">
        <w:rPr>
          <w:rFonts w:ascii="Dyson Futura Book" w:hAnsi="Dyson Futura Book"/>
          <w:color w:val="000000"/>
          <w:sz w:val="22"/>
          <w:szCs w:val="22"/>
          <w:lang w:val="de-DE"/>
        </w:rPr>
        <w:t xml:space="preserve">Schale </w:t>
      </w:r>
      <w:r w:rsidR="00862649" w:rsidRPr="000B7D6F">
        <w:rPr>
          <w:rFonts w:ascii="Dyson Futura Book" w:hAnsi="Dyson Futura Book"/>
          <w:color w:val="000000"/>
          <w:sz w:val="22"/>
          <w:szCs w:val="22"/>
          <w:lang w:val="de-DE"/>
        </w:rPr>
        <w:t>ist mit einem 500-Mikron-</w:t>
      </w:r>
      <w:r w:rsidR="00F61475" w:rsidRPr="000B7D6F">
        <w:rPr>
          <w:rFonts w:ascii="Dyson Futura Book" w:hAnsi="Dyson Futura Book"/>
          <w:color w:val="000000"/>
          <w:sz w:val="22"/>
          <w:szCs w:val="22"/>
          <w:lang w:val="de-DE"/>
        </w:rPr>
        <w:t xml:space="preserve">Filter </w:t>
      </w:r>
      <w:r w:rsidR="00862649" w:rsidRPr="000B7D6F">
        <w:rPr>
          <w:rFonts w:ascii="Dyson Futura Book" w:hAnsi="Dyson Futura Book"/>
          <w:color w:val="000000"/>
          <w:sz w:val="22"/>
          <w:szCs w:val="22"/>
          <w:lang w:val="de-DE"/>
        </w:rPr>
        <w:t xml:space="preserve">ausgestattet, um </w:t>
      </w:r>
      <w:r w:rsidR="002D7CA6" w:rsidRPr="000B7D6F">
        <w:rPr>
          <w:rFonts w:ascii="Dyson Futura Book" w:hAnsi="Dyson Futura Book"/>
          <w:color w:val="000000"/>
          <w:sz w:val="22"/>
          <w:szCs w:val="22"/>
          <w:lang w:val="de-DE"/>
        </w:rPr>
        <w:t xml:space="preserve">das </w:t>
      </w:r>
      <w:r w:rsidR="00CB63CD" w:rsidRPr="000B7D6F">
        <w:rPr>
          <w:rFonts w:ascii="Dyson Futura Book" w:hAnsi="Dyson Futura Book"/>
          <w:color w:val="000000"/>
          <w:sz w:val="22"/>
          <w:szCs w:val="22"/>
          <w:lang w:val="de-DE"/>
        </w:rPr>
        <w:t xml:space="preserve">verunreinigte Wasser </w:t>
      </w:r>
      <w:r w:rsidR="00862649" w:rsidRPr="000B7D6F">
        <w:rPr>
          <w:rFonts w:ascii="Dyson Futura Book" w:hAnsi="Dyson Futura Book"/>
          <w:color w:val="000000"/>
          <w:sz w:val="22"/>
          <w:szCs w:val="22"/>
          <w:lang w:val="de-DE"/>
        </w:rPr>
        <w:t xml:space="preserve">von </w:t>
      </w:r>
      <w:r w:rsidR="00CB63CD" w:rsidRPr="000B7D6F">
        <w:rPr>
          <w:rFonts w:ascii="Dyson Futura Book" w:hAnsi="Dyson Futura Book"/>
          <w:color w:val="000000"/>
          <w:sz w:val="22"/>
          <w:szCs w:val="22"/>
          <w:lang w:val="de-DE"/>
        </w:rPr>
        <w:t xml:space="preserve">Schmutzpartikeln </w:t>
      </w:r>
      <w:r w:rsidR="00862649" w:rsidRPr="000B7D6F">
        <w:rPr>
          <w:rFonts w:ascii="Dyson Futura Book" w:hAnsi="Dyson Futura Book"/>
          <w:color w:val="000000"/>
          <w:sz w:val="22"/>
          <w:szCs w:val="22"/>
          <w:lang w:val="de-DE"/>
        </w:rPr>
        <w:t xml:space="preserve">zu trennen. Das von einer Absaugpumpe </w:t>
      </w:r>
      <w:r w:rsidR="003451FC" w:rsidRPr="000B7D6F">
        <w:rPr>
          <w:rFonts w:ascii="Dyson Futura Book" w:hAnsi="Dyson Futura Book"/>
          <w:color w:val="000000"/>
          <w:sz w:val="22"/>
          <w:szCs w:val="22"/>
          <w:lang w:val="de-DE"/>
        </w:rPr>
        <w:t>beförderte</w:t>
      </w:r>
      <w:r w:rsidR="00862649" w:rsidRPr="000B7D6F">
        <w:rPr>
          <w:rFonts w:ascii="Dyson Futura Book" w:hAnsi="Dyson Futura Book"/>
          <w:color w:val="000000"/>
          <w:sz w:val="22"/>
          <w:szCs w:val="22"/>
          <w:lang w:val="de-DE"/>
        </w:rPr>
        <w:t xml:space="preserve"> Schmutzwasser wird </w:t>
      </w:r>
      <w:r w:rsidR="00846595" w:rsidRPr="000B7D6F">
        <w:rPr>
          <w:rFonts w:ascii="Dyson Futura Book" w:hAnsi="Dyson Futura Book"/>
          <w:color w:val="000000"/>
          <w:sz w:val="22"/>
          <w:szCs w:val="22"/>
          <w:lang w:val="de-DE"/>
        </w:rPr>
        <w:t xml:space="preserve">umgehend </w:t>
      </w:r>
      <w:r w:rsidR="00862649" w:rsidRPr="000B7D6F">
        <w:rPr>
          <w:rFonts w:ascii="Dyson Futura Book" w:hAnsi="Dyson Futura Book"/>
          <w:color w:val="000000"/>
          <w:sz w:val="22"/>
          <w:szCs w:val="22"/>
          <w:lang w:val="de-DE"/>
        </w:rPr>
        <w:t>in einem Schmutzwassertank mit einem Fassungsvermögen von 0,8 Litern aufgefangen, ohne dass größere Verunreinigungen in d</w:t>
      </w:r>
      <w:r w:rsidR="00425059" w:rsidRPr="000B7D6F">
        <w:rPr>
          <w:rFonts w:ascii="Dyson Futura Book" w:hAnsi="Dyson Futura Book"/>
          <w:color w:val="000000"/>
          <w:sz w:val="22"/>
          <w:szCs w:val="22"/>
          <w:lang w:val="de-DE"/>
        </w:rPr>
        <w:t xml:space="preserve">as </w:t>
      </w:r>
      <w:r w:rsidR="006F2FAA" w:rsidRPr="000B7D6F">
        <w:rPr>
          <w:rFonts w:ascii="Dyson Futura Book" w:hAnsi="Dyson Futura Book"/>
          <w:color w:val="000000"/>
          <w:sz w:val="22"/>
          <w:szCs w:val="22"/>
          <w:lang w:val="de-DE"/>
        </w:rPr>
        <w:t xml:space="preserve">Produkt </w:t>
      </w:r>
      <w:r w:rsidR="00862649" w:rsidRPr="000B7D6F">
        <w:rPr>
          <w:rFonts w:ascii="Dyson Futura Book" w:hAnsi="Dyson Futura Book"/>
          <w:color w:val="000000"/>
          <w:sz w:val="22"/>
          <w:szCs w:val="22"/>
          <w:lang w:val="de-DE"/>
        </w:rPr>
        <w:t>gelangen können. Um die Wartungsfreundlichkeit für d</w:t>
      </w:r>
      <w:r w:rsidR="0068323F">
        <w:rPr>
          <w:rFonts w:ascii="Dyson Futura Book" w:hAnsi="Dyson Futura Book"/>
          <w:color w:val="000000"/>
          <w:sz w:val="22"/>
          <w:szCs w:val="22"/>
          <w:lang w:val="de-DE"/>
        </w:rPr>
        <w:t>ie</w:t>
      </w:r>
      <w:r w:rsidR="00862649" w:rsidRPr="000B7D6F">
        <w:rPr>
          <w:rFonts w:ascii="Dyson Futura Book" w:hAnsi="Dyson Futura Book"/>
          <w:color w:val="000000"/>
          <w:sz w:val="22"/>
          <w:szCs w:val="22"/>
          <w:lang w:val="de-DE"/>
        </w:rPr>
        <w:t xml:space="preserve"> Benutzer</w:t>
      </w:r>
      <w:r w:rsidR="00371ADF" w:rsidRPr="000B7D6F">
        <w:rPr>
          <w:rFonts w:ascii="Dyson Futura Book" w:hAnsi="Dyson Futura Book"/>
          <w:color w:val="000000"/>
          <w:sz w:val="22"/>
          <w:szCs w:val="22"/>
          <w:lang w:val="de-DE"/>
        </w:rPr>
        <w:t>*innen</w:t>
      </w:r>
      <w:r w:rsidR="00862649" w:rsidRPr="000B7D6F">
        <w:rPr>
          <w:rFonts w:ascii="Dyson Futura Book" w:hAnsi="Dyson Futura Book"/>
          <w:color w:val="000000"/>
          <w:sz w:val="22"/>
          <w:szCs w:val="22"/>
          <w:lang w:val="de-DE"/>
        </w:rPr>
        <w:t xml:space="preserve"> weiter zu </w:t>
      </w:r>
      <w:r w:rsidR="00766D45" w:rsidRPr="000B7D6F">
        <w:rPr>
          <w:rFonts w:ascii="Dyson Futura Book" w:hAnsi="Dyson Futura Book"/>
          <w:color w:val="000000"/>
          <w:sz w:val="22"/>
          <w:szCs w:val="22"/>
          <w:lang w:val="de-DE"/>
        </w:rPr>
        <w:t>steigern</w:t>
      </w:r>
      <w:r w:rsidR="00862649" w:rsidRPr="000B7D6F">
        <w:rPr>
          <w:rFonts w:ascii="Dyson Futura Book" w:hAnsi="Dyson Futura Book"/>
          <w:color w:val="000000"/>
          <w:sz w:val="22"/>
          <w:szCs w:val="22"/>
          <w:lang w:val="de-DE"/>
        </w:rPr>
        <w:t xml:space="preserve">, </w:t>
      </w:r>
      <w:r w:rsidR="008E6905" w:rsidRPr="000B7D6F">
        <w:rPr>
          <w:rFonts w:ascii="Dyson Futura Book" w:hAnsi="Dyson Futura Book"/>
          <w:color w:val="000000"/>
          <w:sz w:val="22"/>
          <w:szCs w:val="22"/>
          <w:lang w:val="de-DE"/>
        </w:rPr>
        <w:t>haben die Dyson Ingenieur</w:t>
      </w:r>
      <w:r w:rsidR="00FF33A5" w:rsidRPr="000B7D6F">
        <w:rPr>
          <w:rFonts w:ascii="Dyson Futura Book" w:hAnsi="Dyson Futura Book"/>
          <w:color w:val="000000"/>
          <w:sz w:val="22"/>
          <w:szCs w:val="22"/>
          <w:lang w:val="de-DE"/>
        </w:rPr>
        <w:t>*innen</w:t>
      </w:r>
      <w:r w:rsidR="008E6905" w:rsidRPr="000B7D6F">
        <w:rPr>
          <w:rFonts w:ascii="Dyson Futura Book" w:hAnsi="Dyson Futura Book"/>
          <w:color w:val="000000"/>
          <w:sz w:val="22"/>
          <w:szCs w:val="22"/>
          <w:lang w:val="de-DE"/>
        </w:rPr>
        <w:t xml:space="preserve"> den</w:t>
      </w:r>
      <w:r w:rsidR="00862649" w:rsidRPr="000B7D6F">
        <w:rPr>
          <w:rFonts w:ascii="Dyson Futura Book" w:hAnsi="Dyson Futura Book"/>
          <w:color w:val="000000"/>
          <w:sz w:val="22"/>
          <w:szCs w:val="22"/>
          <w:lang w:val="de-DE"/>
        </w:rPr>
        <w:t xml:space="preserve"> </w:t>
      </w:r>
      <w:r w:rsidR="00FF33A5" w:rsidRPr="000B7D6F">
        <w:rPr>
          <w:rFonts w:ascii="Dyson Futura Book" w:hAnsi="Dyson Futura Book"/>
          <w:color w:val="000000"/>
          <w:sz w:val="22"/>
          <w:szCs w:val="22"/>
          <w:lang w:val="de-DE"/>
        </w:rPr>
        <w:t xml:space="preserve">Dyson </w:t>
      </w:r>
      <w:r w:rsidR="00862649" w:rsidRPr="000B7D6F">
        <w:rPr>
          <w:rFonts w:ascii="Dyson Futura Book" w:hAnsi="Dyson Futura Book"/>
          <w:color w:val="000000"/>
          <w:sz w:val="22"/>
          <w:szCs w:val="22"/>
          <w:lang w:val="de-DE"/>
        </w:rPr>
        <w:t>WashG1</w:t>
      </w:r>
      <w:r w:rsidR="00B20F25">
        <w:rPr>
          <w:rFonts w:ascii="Dyson Futura Book" w:hAnsi="Dyson Futura Book"/>
          <w:color w:val="000000"/>
          <w:sz w:val="22"/>
          <w:szCs w:val="22"/>
          <w:lang w:val="de-DE"/>
        </w:rPr>
        <w:t>™</w:t>
      </w:r>
      <w:r w:rsidR="00862649" w:rsidRPr="000B7D6F">
        <w:rPr>
          <w:rFonts w:ascii="Dyson Futura Book" w:hAnsi="Dyson Futura Book"/>
          <w:color w:val="000000"/>
          <w:sz w:val="22"/>
          <w:szCs w:val="22"/>
          <w:lang w:val="de-DE"/>
        </w:rPr>
        <w:t xml:space="preserve"> ohne scharfe Innenflächen oder Ritzen konstruiert, </w:t>
      </w:r>
      <w:r w:rsidR="004F6E06" w:rsidRPr="000B7D6F">
        <w:rPr>
          <w:rFonts w:ascii="Dyson Futura Book" w:hAnsi="Dyson Futura Book"/>
          <w:color w:val="000000"/>
          <w:sz w:val="22"/>
          <w:szCs w:val="22"/>
          <w:lang w:val="de-DE"/>
        </w:rPr>
        <w:t xml:space="preserve">so dass </w:t>
      </w:r>
      <w:r w:rsidR="004F6E06" w:rsidRPr="000B7D6F">
        <w:rPr>
          <w:rFonts w:ascii="Dyson Futura Book" w:hAnsi="Dyson Futura Book"/>
          <w:color w:val="000000"/>
          <w:sz w:val="22"/>
          <w:szCs w:val="22"/>
          <w:lang w:val="de-DE"/>
        </w:rPr>
        <w:lastRenderedPageBreak/>
        <w:t xml:space="preserve">sich </w:t>
      </w:r>
      <w:r w:rsidR="003E34D2" w:rsidRPr="000B7D6F">
        <w:rPr>
          <w:rFonts w:ascii="Dyson Futura Book" w:hAnsi="Dyson Futura Book"/>
          <w:color w:val="000000"/>
          <w:sz w:val="22"/>
          <w:szCs w:val="22"/>
          <w:lang w:val="de-DE"/>
        </w:rPr>
        <w:t xml:space="preserve">weniger </w:t>
      </w:r>
      <w:r w:rsidR="003B1C8A" w:rsidRPr="000B7D6F">
        <w:rPr>
          <w:rFonts w:ascii="Dyson Futura Book" w:hAnsi="Dyson Futura Book"/>
          <w:color w:val="000000"/>
          <w:sz w:val="22"/>
          <w:szCs w:val="22"/>
          <w:lang w:val="de-DE"/>
        </w:rPr>
        <w:t>Schmutzpartikel</w:t>
      </w:r>
      <w:r w:rsidR="00862649" w:rsidRPr="000B7D6F">
        <w:rPr>
          <w:rFonts w:ascii="Dyson Futura Book" w:hAnsi="Dyson Futura Book"/>
          <w:color w:val="000000"/>
          <w:sz w:val="22"/>
          <w:szCs w:val="22"/>
          <w:lang w:val="de-DE"/>
        </w:rPr>
        <w:t xml:space="preserve"> im Inneren des </w:t>
      </w:r>
      <w:r w:rsidR="00CF6E0B" w:rsidRPr="000B7D6F">
        <w:rPr>
          <w:rFonts w:ascii="Dyson Futura Book" w:hAnsi="Dyson Futura Book"/>
          <w:color w:val="000000"/>
          <w:sz w:val="22"/>
          <w:szCs w:val="22"/>
          <w:lang w:val="de-DE"/>
        </w:rPr>
        <w:t>Tools</w:t>
      </w:r>
      <w:r w:rsidR="00862649" w:rsidRPr="000B7D6F">
        <w:rPr>
          <w:rFonts w:ascii="Dyson Futura Book" w:hAnsi="Dyson Futura Book"/>
          <w:color w:val="000000"/>
          <w:sz w:val="22"/>
          <w:szCs w:val="22"/>
          <w:lang w:val="de-DE"/>
        </w:rPr>
        <w:t xml:space="preserve"> </w:t>
      </w:r>
      <w:r w:rsidR="003B1C8A" w:rsidRPr="000B7D6F">
        <w:rPr>
          <w:rFonts w:ascii="Dyson Futura Book" w:hAnsi="Dyson Futura Book"/>
          <w:color w:val="000000"/>
          <w:sz w:val="22"/>
          <w:szCs w:val="22"/>
          <w:lang w:val="de-DE"/>
        </w:rPr>
        <w:t>ansammeln können</w:t>
      </w:r>
      <w:r w:rsidR="00862649" w:rsidRPr="000B7D6F">
        <w:rPr>
          <w:rFonts w:ascii="Dyson Futura Book" w:hAnsi="Dyson Futura Book"/>
          <w:color w:val="000000"/>
          <w:sz w:val="22"/>
          <w:szCs w:val="22"/>
          <w:lang w:val="de-DE"/>
        </w:rPr>
        <w:t xml:space="preserve">. Beide Wassertanks </w:t>
      </w:r>
      <w:r w:rsidR="003B1C8A" w:rsidRPr="000B7D6F">
        <w:rPr>
          <w:rFonts w:ascii="Dyson Futura Book" w:hAnsi="Dyson Futura Book"/>
          <w:color w:val="000000"/>
          <w:sz w:val="22"/>
          <w:szCs w:val="22"/>
          <w:lang w:val="de-DE"/>
        </w:rPr>
        <w:t>verfügen über</w:t>
      </w:r>
      <w:r w:rsidR="00862649" w:rsidRPr="000B7D6F">
        <w:rPr>
          <w:rFonts w:ascii="Dyson Futura Book" w:hAnsi="Dyson Futura Book"/>
          <w:color w:val="000000"/>
          <w:sz w:val="22"/>
          <w:szCs w:val="22"/>
          <w:lang w:val="de-DE"/>
        </w:rPr>
        <w:t xml:space="preserve"> große Öffnungen, um Wartung und Reinigung zu </w:t>
      </w:r>
      <w:r w:rsidR="00D45FB8" w:rsidRPr="000B7D6F">
        <w:rPr>
          <w:rFonts w:ascii="Dyson Futura Book" w:hAnsi="Dyson Futura Book"/>
          <w:color w:val="000000"/>
          <w:sz w:val="22"/>
          <w:szCs w:val="22"/>
          <w:lang w:val="de-DE"/>
        </w:rPr>
        <w:t>erleichtern</w:t>
      </w:r>
      <w:r w:rsidR="00862649" w:rsidRPr="000B7D6F">
        <w:rPr>
          <w:rFonts w:ascii="Dyson Futura Book" w:hAnsi="Dyson Futura Book"/>
          <w:color w:val="000000"/>
          <w:sz w:val="22"/>
          <w:szCs w:val="22"/>
          <w:lang w:val="de-DE"/>
        </w:rPr>
        <w:t>.</w:t>
      </w:r>
    </w:p>
    <w:p w14:paraId="6DBC4C80" w14:textId="458EFB16" w:rsidR="002B35FC" w:rsidRPr="000B7D6F" w:rsidRDefault="007F0AFF" w:rsidP="000B7D6F">
      <w:pPr>
        <w:spacing w:before="100" w:beforeAutospacing="1" w:after="100" w:afterAutospacing="1" w:line="276" w:lineRule="atLeast"/>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Nach Gebrauch </w:t>
      </w:r>
      <w:r w:rsidR="00C22FFC" w:rsidRPr="000B7D6F">
        <w:rPr>
          <w:rFonts w:ascii="Dyson Futura Book" w:hAnsi="Dyson Futura Book"/>
          <w:color w:val="000000"/>
          <w:sz w:val="22"/>
          <w:szCs w:val="22"/>
          <w:lang w:val="de-DE"/>
        </w:rPr>
        <w:t>spült</w:t>
      </w:r>
      <w:r w:rsidR="00E75577" w:rsidRPr="000B7D6F">
        <w:rPr>
          <w:rFonts w:ascii="Dyson Futura Book" w:hAnsi="Dyson Futura Book"/>
          <w:color w:val="000000"/>
          <w:sz w:val="22"/>
          <w:szCs w:val="22"/>
          <w:lang w:val="de-DE"/>
        </w:rPr>
        <w:t xml:space="preserve"> </w:t>
      </w:r>
      <w:r w:rsidR="009E25D3" w:rsidRPr="000B7D6F">
        <w:rPr>
          <w:rFonts w:ascii="Dyson Futura Book" w:hAnsi="Dyson Futura Book"/>
          <w:color w:val="000000"/>
          <w:sz w:val="22"/>
          <w:szCs w:val="22"/>
          <w:lang w:val="de-DE"/>
        </w:rPr>
        <w:t>die</w:t>
      </w:r>
      <w:r w:rsidR="00E75577" w:rsidRPr="000B7D6F">
        <w:rPr>
          <w:rFonts w:ascii="Dyson Futura Book" w:hAnsi="Dyson Futura Book"/>
          <w:color w:val="000000"/>
          <w:sz w:val="22"/>
          <w:szCs w:val="22"/>
          <w:lang w:val="de-DE"/>
        </w:rPr>
        <w:t xml:space="preserve"> Selbstreinigungs</w:t>
      </w:r>
      <w:r w:rsidR="009E25D3" w:rsidRPr="000B7D6F">
        <w:rPr>
          <w:rFonts w:ascii="Dyson Futura Book" w:hAnsi="Dyson Futura Book"/>
          <w:color w:val="000000"/>
          <w:sz w:val="22"/>
          <w:szCs w:val="22"/>
          <w:lang w:val="de-DE"/>
        </w:rPr>
        <w:t>funktion</w:t>
      </w:r>
      <w:r w:rsidR="00E75577" w:rsidRPr="000B7D6F">
        <w:rPr>
          <w:rFonts w:ascii="Dyson Futura Book" w:hAnsi="Dyson Futura Book"/>
          <w:color w:val="000000"/>
          <w:sz w:val="22"/>
          <w:szCs w:val="22"/>
          <w:lang w:val="de-DE"/>
        </w:rPr>
        <w:t xml:space="preserve"> beide Walzen mit sauberem Wasser auf der höchsten Boost-Einstellung </w:t>
      </w:r>
      <w:r w:rsidR="00ED1396" w:rsidRPr="000B7D6F">
        <w:rPr>
          <w:rFonts w:ascii="Dyson Futura Book" w:hAnsi="Dyson Futura Book"/>
          <w:color w:val="000000"/>
          <w:sz w:val="22"/>
          <w:szCs w:val="22"/>
          <w:lang w:val="de-DE"/>
        </w:rPr>
        <w:t xml:space="preserve">durch, um </w:t>
      </w:r>
      <w:r w:rsidR="00E75577" w:rsidRPr="000B7D6F">
        <w:rPr>
          <w:rFonts w:ascii="Dyson Futura Book" w:hAnsi="Dyson Futura Book"/>
          <w:color w:val="000000"/>
          <w:sz w:val="22"/>
          <w:szCs w:val="22"/>
          <w:lang w:val="de-DE"/>
        </w:rPr>
        <w:t xml:space="preserve">das gesamte System </w:t>
      </w:r>
      <w:r w:rsidR="00AC2C94" w:rsidRPr="000B7D6F">
        <w:rPr>
          <w:rFonts w:ascii="Dyson Futura Book" w:hAnsi="Dyson Futura Book"/>
          <w:color w:val="000000"/>
          <w:sz w:val="22"/>
          <w:szCs w:val="22"/>
          <w:lang w:val="de-DE"/>
        </w:rPr>
        <w:t xml:space="preserve">optimal </w:t>
      </w:r>
      <w:r w:rsidR="00F87114" w:rsidRPr="000B7D6F">
        <w:rPr>
          <w:rFonts w:ascii="Dyson Futura Book" w:hAnsi="Dyson Futura Book"/>
          <w:color w:val="000000"/>
          <w:sz w:val="22"/>
          <w:szCs w:val="22"/>
          <w:lang w:val="de-DE"/>
        </w:rPr>
        <w:t>auf die nächste Reinigung vorzubereiten</w:t>
      </w:r>
      <w:r w:rsidR="00E75577" w:rsidRPr="000B7D6F">
        <w:rPr>
          <w:rFonts w:ascii="Dyson Futura Book" w:hAnsi="Dyson Futura Book"/>
          <w:color w:val="000000"/>
          <w:sz w:val="22"/>
          <w:szCs w:val="22"/>
          <w:lang w:val="de-DE"/>
        </w:rPr>
        <w:t>.</w:t>
      </w:r>
    </w:p>
    <w:p w14:paraId="6CF017B4" w14:textId="5A4F1877" w:rsidR="0037081A" w:rsidRPr="00ED771B" w:rsidRDefault="001A04A7" w:rsidP="00ED771B">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O</w:t>
      </w:r>
      <w:r w:rsidR="00B276DA" w:rsidRPr="00ED771B">
        <w:rPr>
          <w:rFonts w:ascii="Dyson Futura Medium" w:eastAsia="Arial Unicode MS" w:hAnsi="Dyson Futura Medium" w:cs="Times New Roman"/>
          <w:color w:val="6B77EE"/>
          <w:sz w:val="22"/>
          <w:szCs w:val="22"/>
          <w:bdr w:val="nil"/>
          <w:lang w:val="de-DE"/>
        </w:rPr>
        <w:t>ptimale</w:t>
      </w:r>
      <w:r w:rsidR="004D0BBB" w:rsidRPr="00ED771B">
        <w:rPr>
          <w:rFonts w:ascii="Dyson Futura Medium" w:eastAsia="Arial Unicode MS" w:hAnsi="Dyson Futura Medium" w:cs="Times New Roman"/>
          <w:color w:val="6B77EE"/>
          <w:sz w:val="22"/>
          <w:szCs w:val="22"/>
          <w:bdr w:val="nil"/>
          <w:lang w:val="de-DE"/>
        </w:rPr>
        <w:t xml:space="preserve"> </w:t>
      </w:r>
      <w:r w:rsidRPr="00ED771B">
        <w:rPr>
          <w:rFonts w:ascii="Dyson Futura Medium" w:eastAsia="Arial Unicode MS" w:hAnsi="Dyson Futura Medium" w:cs="Times New Roman"/>
          <w:color w:val="6B77EE"/>
          <w:sz w:val="22"/>
          <w:szCs w:val="22"/>
          <w:bdr w:val="nil"/>
          <w:lang w:val="de-DE"/>
        </w:rPr>
        <w:t xml:space="preserve">Bodenreinigung mit </w:t>
      </w:r>
      <w:r w:rsidR="00683DA5" w:rsidRPr="00ED771B">
        <w:rPr>
          <w:rFonts w:ascii="Dyson Futura Medium" w:eastAsia="Arial Unicode MS" w:hAnsi="Dyson Futura Medium" w:cs="Times New Roman"/>
          <w:color w:val="6B77EE"/>
          <w:sz w:val="22"/>
          <w:szCs w:val="22"/>
          <w:bdr w:val="nil"/>
          <w:lang w:val="de-DE"/>
        </w:rPr>
        <w:t xml:space="preserve">kontrollierter, </w:t>
      </w:r>
      <w:r w:rsidRPr="00ED771B">
        <w:rPr>
          <w:rFonts w:ascii="Dyson Futura Medium" w:eastAsia="Arial Unicode MS" w:hAnsi="Dyson Futura Medium" w:cs="Times New Roman"/>
          <w:color w:val="6B77EE"/>
          <w:sz w:val="22"/>
          <w:szCs w:val="22"/>
          <w:bdr w:val="nil"/>
          <w:lang w:val="de-DE"/>
        </w:rPr>
        <w:t>individueller Wasserzufuhr</w:t>
      </w:r>
    </w:p>
    <w:p w14:paraId="275136E2" w14:textId="276A711D" w:rsidR="00B276DA" w:rsidRPr="000B7D6F" w:rsidRDefault="00B74F8B" w:rsidP="000B7D6F">
      <w:pPr>
        <w:spacing w:line="276" w:lineRule="auto"/>
        <w:jc w:val="both"/>
        <w:rPr>
          <w:rFonts w:ascii="Dyson Futura Book" w:hAnsi="Dyson Futura Book"/>
          <w:color w:val="000000"/>
          <w:sz w:val="22"/>
          <w:szCs w:val="22"/>
          <w:lang w:val="de-DE"/>
        </w:rPr>
      </w:pPr>
      <w:r w:rsidRPr="000B7D6F">
        <w:rPr>
          <w:rFonts w:ascii="Dyson Futura Book" w:eastAsia="Dyson Futura Book" w:hAnsi="Dyson Futura Book"/>
          <w:noProof/>
          <w:color w:val="000000"/>
          <w:sz w:val="22"/>
          <w:szCs w:val="22"/>
          <w:shd w:val="clear" w:color="auto" w:fill="FFFFFF"/>
        </w:rPr>
        <w:drawing>
          <wp:anchor distT="0" distB="0" distL="114300" distR="114300" simplePos="0" relativeHeight="251658241" behindDoc="1" locked="0" layoutInCell="1" allowOverlap="1" wp14:anchorId="52176378" wp14:editId="418F4A1F">
            <wp:simplePos x="0" y="0"/>
            <wp:positionH relativeFrom="margin">
              <wp:align>right</wp:align>
            </wp:positionH>
            <wp:positionV relativeFrom="margin">
              <wp:posOffset>1315720</wp:posOffset>
            </wp:positionV>
            <wp:extent cx="1551305" cy="1536065"/>
            <wp:effectExtent l="0" t="0" r="0" b="6985"/>
            <wp:wrapTight wrapText="bothSides">
              <wp:wrapPolygon edited="0">
                <wp:start x="0" y="0"/>
                <wp:lineTo x="0" y="21430"/>
                <wp:lineTo x="21220" y="21430"/>
                <wp:lineTo x="21220" y="0"/>
                <wp:lineTo x="0" y="0"/>
              </wp:wrapPolygon>
            </wp:wrapTight>
            <wp:docPr id="38" name="Picture 38" descr="A vacuum cleaner with a blue roll&#10;&#10;Description automatically generated">
              <a:extLst xmlns:a="http://schemas.openxmlformats.org/drawingml/2006/main">
                <a:ext uri="{FF2B5EF4-FFF2-40B4-BE49-F238E27FC236}">
                  <a16:creationId xmlns:a16="http://schemas.microsoft.com/office/drawing/2014/main" id="{43A7BE4A-053A-BAE0-8275-FFB373166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9" descr="A vacuum cleaner with a blue roll&#10;&#10;Description automatically generated">
                      <a:extLst>
                        <a:ext uri="{FF2B5EF4-FFF2-40B4-BE49-F238E27FC236}">
                          <a16:creationId xmlns:a16="http://schemas.microsoft.com/office/drawing/2014/main" id="{43A7BE4A-053A-BAE0-8275-FFB3731669F6}"/>
                        </a:ext>
                      </a:extLst>
                    </pic:cNvPr>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55130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69F" w:rsidRPr="000B7D6F">
        <w:rPr>
          <w:rFonts w:ascii="Dyson Futura Book" w:hAnsi="Dyson Futura Book"/>
          <w:color w:val="000000"/>
          <w:sz w:val="22"/>
          <w:szCs w:val="22"/>
          <w:lang w:val="de-DE"/>
        </w:rPr>
        <w:t>Der Dyson WashG1</w:t>
      </w:r>
      <w:r w:rsidR="00B20F25">
        <w:rPr>
          <w:rFonts w:ascii="Dyson Futura Book" w:hAnsi="Dyson Futura Book"/>
          <w:color w:val="000000"/>
          <w:sz w:val="22"/>
          <w:szCs w:val="22"/>
          <w:lang w:val="de-DE"/>
        </w:rPr>
        <w:t>™</w:t>
      </w:r>
      <w:r w:rsidR="00BE069F" w:rsidRPr="000B7D6F">
        <w:rPr>
          <w:rFonts w:ascii="Dyson Futura Book" w:hAnsi="Dyson Futura Book"/>
          <w:color w:val="000000"/>
          <w:sz w:val="22"/>
          <w:szCs w:val="22"/>
          <w:lang w:val="de-DE"/>
        </w:rPr>
        <w:t xml:space="preserve"> wurde so entwickelt, dass </w:t>
      </w:r>
      <w:r w:rsidR="00371ADF" w:rsidRPr="000B7D6F">
        <w:rPr>
          <w:rFonts w:ascii="Dyson Futura Book" w:hAnsi="Dyson Futura Book"/>
          <w:color w:val="000000"/>
          <w:sz w:val="22"/>
          <w:szCs w:val="22"/>
          <w:lang w:val="de-DE"/>
        </w:rPr>
        <w:t>die</w:t>
      </w:r>
      <w:r w:rsidR="00A95362" w:rsidRPr="000B7D6F">
        <w:rPr>
          <w:rFonts w:ascii="Dyson Futura Book" w:hAnsi="Dyson Futura Book"/>
          <w:color w:val="000000"/>
          <w:sz w:val="22"/>
          <w:szCs w:val="22"/>
          <w:lang w:val="de-DE"/>
        </w:rPr>
        <w:t xml:space="preserve"> </w:t>
      </w:r>
      <w:r w:rsidR="00D461D9" w:rsidRPr="000B7D6F">
        <w:rPr>
          <w:rFonts w:ascii="Dyson Futura Book" w:hAnsi="Dyson Futura Book"/>
          <w:color w:val="000000"/>
          <w:sz w:val="22"/>
          <w:szCs w:val="22"/>
          <w:lang w:val="de-DE"/>
        </w:rPr>
        <w:t>Nutzer</w:t>
      </w:r>
      <w:r w:rsidR="00371ADF" w:rsidRPr="000B7D6F">
        <w:rPr>
          <w:rFonts w:ascii="Dyson Futura Book" w:hAnsi="Dyson Futura Book"/>
          <w:color w:val="000000"/>
          <w:sz w:val="22"/>
          <w:szCs w:val="22"/>
          <w:lang w:val="de-DE"/>
        </w:rPr>
        <w:t>*innen</w:t>
      </w:r>
      <w:r w:rsidR="00A95362" w:rsidRPr="000B7D6F">
        <w:rPr>
          <w:rFonts w:ascii="Dyson Futura Book" w:hAnsi="Dyson Futura Book"/>
          <w:color w:val="000000"/>
          <w:sz w:val="22"/>
          <w:szCs w:val="22"/>
          <w:lang w:val="de-DE"/>
        </w:rPr>
        <w:t xml:space="preserve"> </w:t>
      </w:r>
      <w:r w:rsidR="00D461D9" w:rsidRPr="000B7D6F">
        <w:rPr>
          <w:rFonts w:ascii="Dyson Futura Book" w:hAnsi="Dyson Futura Book"/>
          <w:color w:val="000000"/>
          <w:sz w:val="22"/>
          <w:szCs w:val="22"/>
          <w:lang w:val="de-DE"/>
        </w:rPr>
        <w:t>je nach Verschmutzungsgrad</w:t>
      </w:r>
      <w:r w:rsidR="0070453E" w:rsidRPr="000B7D6F">
        <w:rPr>
          <w:rFonts w:ascii="Dyson Futura Book" w:hAnsi="Dyson Futura Book"/>
          <w:color w:val="000000"/>
          <w:sz w:val="22"/>
          <w:szCs w:val="22"/>
          <w:lang w:val="de-DE"/>
        </w:rPr>
        <w:t>, Bodenbelag oder persönlicher Vorliebe</w:t>
      </w:r>
      <w:r w:rsidR="00D461D9" w:rsidRPr="000B7D6F">
        <w:rPr>
          <w:rFonts w:ascii="Dyson Futura Book" w:hAnsi="Dyson Futura Book"/>
          <w:color w:val="000000"/>
          <w:sz w:val="22"/>
          <w:szCs w:val="22"/>
          <w:lang w:val="de-DE"/>
        </w:rPr>
        <w:t xml:space="preserve"> </w:t>
      </w:r>
      <w:r w:rsidR="00A95362" w:rsidRPr="000B7D6F">
        <w:rPr>
          <w:rFonts w:ascii="Dyson Futura Book" w:hAnsi="Dyson Futura Book"/>
          <w:color w:val="000000"/>
          <w:sz w:val="22"/>
          <w:szCs w:val="22"/>
          <w:lang w:val="de-DE"/>
        </w:rPr>
        <w:t>d</w:t>
      </w:r>
      <w:r w:rsidR="0006310F" w:rsidRPr="000B7D6F">
        <w:rPr>
          <w:rFonts w:ascii="Dyson Futura Book" w:hAnsi="Dyson Futura Book"/>
          <w:color w:val="000000"/>
          <w:sz w:val="22"/>
          <w:szCs w:val="22"/>
          <w:lang w:val="de-DE"/>
        </w:rPr>
        <w:t>ie</w:t>
      </w:r>
      <w:r w:rsidR="00A95362" w:rsidRPr="000B7D6F">
        <w:rPr>
          <w:rFonts w:ascii="Dyson Futura Book" w:hAnsi="Dyson Futura Book"/>
          <w:color w:val="000000"/>
          <w:sz w:val="22"/>
          <w:szCs w:val="22"/>
          <w:lang w:val="de-DE"/>
        </w:rPr>
        <w:t xml:space="preserve"> erforderliche </w:t>
      </w:r>
      <w:r w:rsidR="0006310F" w:rsidRPr="000B7D6F">
        <w:rPr>
          <w:rFonts w:ascii="Dyson Futura Book" w:hAnsi="Dyson Futura Book"/>
          <w:color w:val="000000"/>
          <w:sz w:val="22"/>
          <w:szCs w:val="22"/>
          <w:lang w:val="de-DE"/>
        </w:rPr>
        <w:t xml:space="preserve">Wassermenge </w:t>
      </w:r>
      <w:r w:rsidR="00607D4C" w:rsidRPr="000B7D6F">
        <w:rPr>
          <w:rFonts w:ascii="Dyson Futura Book" w:hAnsi="Dyson Futura Book"/>
          <w:color w:val="000000"/>
          <w:sz w:val="22"/>
          <w:szCs w:val="22"/>
          <w:lang w:val="de-DE"/>
        </w:rPr>
        <w:t xml:space="preserve">auswählen </w:t>
      </w:r>
      <w:r w:rsidR="00D461D9" w:rsidRPr="000B7D6F">
        <w:rPr>
          <w:rFonts w:ascii="Dyson Futura Book" w:hAnsi="Dyson Futura Book"/>
          <w:color w:val="000000"/>
          <w:sz w:val="22"/>
          <w:szCs w:val="22"/>
          <w:lang w:val="de-DE"/>
        </w:rPr>
        <w:t>können</w:t>
      </w:r>
      <w:r w:rsidR="00A95362" w:rsidRPr="000B7D6F">
        <w:rPr>
          <w:rFonts w:ascii="Dyson Futura Book" w:hAnsi="Dyson Futura Book"/>
          <w:color w:val="000000"/>
          <w:sz w:val="22"/>
          <w:szCs w:val="22"/>
          <w:lang w:val="de-DE"/>
        </w:rPr>
        <w:t>. Die</w:t>
      </w:r>
      <w:r w:rsidR="0006310F" w:rsidRPr="000B7D6F">
        <w:rPr>
          <w:rFonts w:ascii="Dyson Futura Book" w:hAnsi="Dyson Futura Book"/>
          <w:color w:val="000000"/>
          <w:sz w:val="22"/>
          <w:szCs w:val="22"/>
          <w:lang w:val="de-DE"/>
        </w:rPr>
        <w:t xml:space="preserve"> drei Reinigungsstufen</w:t>
      </w:r>
      <w:r w:rsidR="00A95362" w:rsidRPr="000B7D6F">
        <w:rPr>
          <w:rFonts w:ascii="Dyson Futura Book" w:hAnsi="Dyson Futura Book"/>
          <w:color w:val="000000"/>
          <w:sz w:val="22"/>
          <w:szCs w:val="22"/>
          <w:lang w:val="de-DE"/>
        </w:rPr>
        <w:t xml:space="preserve"> </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Niedrig</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 xml:space="preserve">, </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Mittel</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 xml:space="preserve"> und </w:t>
      </w:r>
      <w:r w:rsidR="00820273" w:rsidRPr="000B7D6F">
        <w:rPr>
          <w:rFonts w:ascii="Dyson Futura Book" w:hAnsi="Dyson Futura Book"/>
          <w:color w:val="000000"/>
          <w:sz w:val="22"/>
          <w:szCs w:val="22"/>
          <w:lang w:val="de-DE"/>
        </w:rPr>
        <w:t>„</w:t>
      </w:r>
      <w:r w:rsidR="0000138A" w:rsidRPr="000B7D6F">
        <w:rPr>
          <w:rFonts w:ascii="Dyson Futura Book" w:hAnsi="Dyson Futura Book"/>
          <w:color w:val="000000"/>
          <w:sz w:val="22"/>
          <w:szCs w:val="22"/>
          <w:lang w:val="de-DE"/>
        </w:rPr>
        <w:t>Max</w:t>
      </w:r>
      <w:r w:rsidR="00820273"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 xml:space="preserve"> bieten jeweils eine </w:t>
      </w:r>
      <w:r w:rsidR="00C07198" w:rsidRPr="000B7D6F">
        <w:rPr>
          <w:rFonts w:ascii="Dyson Futura Book" w:hAnsi="Dyson Futura Book"/>
          <w:color w:val="000000"/>
          <w:sz w:val="22"/>
          <w:szCs w:val="22"/>
          <w:lang w:val="de-DE"/>
        </w:rPr>
        <w:t xml:space="preserve">unterschiedliche </w:t>
      </w:r>
      <w:r w:rsidR="004406CB" w:rsidRPr="000B7D6F">
        <w:rPr>
          <w:rFonts w:ascii="Dyson Futura Book" w:hAnsi="Dyson Futura Book"/>
          <w:color w:val="000000"/>
          <w:sz w:val="22"/>
          <w:szCs w:val="22"/>
          <w:lang w:val="de-DE"/>
        </w:rPr>
        <w:t xml:space="preserve">Menge an </w:t>
      </w:r>
      <w:r w:rsidR="003131F2" w:rsidRPr="000B7D6F">
        <w:rPr>
          <w:rFonts w:ascii="Dyson Futura Book" w:hAnsi="Dyson Futura Book"/>
          <w:color w:val="000000"/>
          <w:sz w:val="22"/>
          <w:szCs w:val="22"/>
          <w:lang w:val="de-DE"/>
        </w:rPr>
        <w:t>Wasserzufuhr</w:t>
      </w:r>
      <w:r w:rsidR="004406CB" w:rsidRPr="000B7D6F">
        <w:rPr>
          <w:rFonts w:ascii="Dyson Futura Book" w:hAnsi="Dyson Futura Book"/>
          <w:color w:val="000000"/>
          <w:sz w:val="22"/>
          <w:szCs w:val="22"/>
          <w:lang w:val="de-DE"/>
        </w:rPr>
        <w:t xml:space="preserve"> an</w:t>
      </w:r>
      <w:r w:rsidR="00A95362" w:rsidRPr="000B7D6F">
        <w:rPr>
          <w:rFonts w:ascii="Dyson Futura Book" w:hAnsi="Dyson Futura Book"/>
          <w:color w:val="000000"/>
          <w:sz w:val="22"/>
          <w:szCs w:val="22"/>
          <w:lang w:val="de-DE"/>
        </w:rPr>
        <w:t xml:space="preserve">. </w:t>
      </w:r>
      <w:r w:rsidR="00683277" w:rsidRPr="000B7D6F">
        <w:rPr>
          <w:rFonts w:ascii="Dyson Futura Book" w:hAnsi="Dyson Futura Book"/>
          <w:color w:val="000000"/>
          <w:sz w:val="22"/>
          <w:szCs w:val="22"/>
          <w:lang w:val="de-DE"/>
        </w:rPr>
        <w:t xml:space="preserve">Jeder Modus verfügt </w:t>
      </w:r>
      <w:r w:rsidR="004406CB" w:rsidRPr="000B7D6F">
        <w:rPr>
          <w:rFonts w:ascii="Dyson Futura Book" w:hAnsi="Dyson Futura Book"/>
          <w:color w:val="000000"/>
          <w:sz w:val="22"/>
          <w:szCs w:val="22"/>
          <w:lang w:val="de-DE"/>
        </w:rPr>
        <w:t xml:space="preserve">zudem </w:t>
      </w:r>
      <w:r w:rsidR="00683277" w:rsidRPr="000B7D6F">
        <w:rPr>
          <w:rFonts w:ascii="Dyson Futura Book" w:hAnsi="Dyson Futura Book"/>
          <w:color w:val="000000"/>
          <w:sz w:val="22"/>
          <w:szCs w:val="22"/>
          <w:lang w:val="de-DE"/>
        </w:rPr>
        <w:t xml:space="preserve">über drei Sensitivitätseinstellungen, </w:t>
      </w:r>
      <w:r w:rsidR="00302E3C" w:rsidRPr="000B7D6F">
        <w:rPr>
          <w:rFonts w:ascii="Dyson Futura Book" w:hAnsi="Dyson Futura Book"/>
          <w:color w:val="000000"/>
          <w:sz w:val="22"/>
          <w:szCs w:val="22"/>
          <w:lang w:val="de-DE"/>
        </w:rPr>
        <w:t>um den ausgewählten Modus nochmal</w:t>
      </w:r>
      <w:r w:rsidR="004406CB" w:rsidRPr="000B7D6F">
        <w:rPr>
          <w:rFonts w:ascii="Dyson Futura Book" w:hAnsi="Dyson Futura Book"/>
          <w:color w:val="000000"/>
          <w:sz w:val="22"/>
          <w:szCs w:val="22"/>
          <w:lang w:val="de-DE"/>
        </w:rPr>
        <w:t>s</w:t>
      </w:r>
      <w:r w:rsidR="00302E3C" w:rsidRPr="000B7D6F">
        <w:rPr>
          <w:rFonts w:ascii="Dyson Futura Book" w:hAnsi="Dyson Futura Book"/>
          <w:color w:val="000000"/>
          <w:sz w:val="22"/>
          <w:szCs w:val="22"/>
          <w:lang w:val="de-DE"/>
        </w:rPr>
        <w:t xml:space="preserve"> an die eigenen Reinigungsvorlieben </w:t>
      </w:r>
      <w:r w:rsidR="004406CB" w:rsidRPr="000B7D6F">
        <w:rPr>
          <w:rFonts w:ascii="Dyson Futura Book" w:hAnsi="Dyson Futura Book"/>
          <w:color w:val="000000"/>
          <w:sz w:val="22"/>
          <w:szCs w:val="22"/>
          <w:lang w:val="de-DE"/>
        </w:rPr>
        <w:t>anpassen zu können</w:t>
      </w:r>
      <w:r w:rsidR="00302E3C" w:rsidRPr="000B7D6F">
        <w:rPr>
          <w:rFonts w:ascii="Dyson Futura Book" w:hAnsi="Dyson Futura Book"/>
          <w:color w:val="000000"/>
          <w:sz w:val="22"/>
          <w:szCs w:val="22"/>
          <w:lang w:val="de-DE"/>
        </w:rPr>
        <w:t xml:space="preserve">. </w:t>
      </w:r>
      <w:r w:rsidR="008A1583" w:rsidRPr="000B7D6F">
        <w:rPr>
          <w:rFonts w:ascii="Dyson Futura Book" w:hAnsi="Dyson Futura Book"/>
          <w:color w:val="000000"/>
          <w:sz w:val="22"/>
          <w:szCs w:val="22"/>
          <w:lang w:val="de-DE"/>
        </w:rPr>
        <w:t>Der</w:t>
      </w:r>
      <w:r w:rsidR="00A95362" w:rsidRPr="000B7D6F">
        <w:rPr>
          <w:rFonts w:ascii="Dyson Futura Book" w:hAnsi="Dyson Futura Book"/>
          <w:color w:val="000000"/>
          <w:sz w:val="22"/>
          <w:szCs w:val="22"/>
          <w:lang w:val="de-DE"/>
        </w:rPr>
        <w:t xml:space="preserve"> separate Boost-Modus versorgt </w:t>
      </w:r>
      <w:r w:rsidR="004406CB" w:rsidRPr="000B7D6F">
        <w:rPr>
          <w:rFonts w:ascii="Dyson Futura Book" w:hAnsi="Dyson Futura Book"/>
          <w:color w:val="000000"/>
          <w:sz w:val="22"/>
          <w:szCs w:val="22"/>
          <w:lang w:val="de-DE"/>
        </w:rPr>
        <w:t xml:space="preserve">dabei </w:t>
      </w:r>
      <w:r w:rsidR="00A95362" w:rsidRPr="000B7D6F">
        <w:rPr>
          <w:rFonts w:ascii="Dyson Futura Book" w:hAnsi="Dyson Futura Book"/>
          <w:color w:val="000000"/>
          <w:sz w:val="22"/>
          <w:szCs w:val="22"/>
          <w:lang w:val="de-DE"/>
        </w:rPr>
        <w:t xml:space="preserve">jede Walze mit der maximalen </w:t>
      </w:r>
      <w:r w:rsidR="00E3405D" w:rsidRPr="000B7D6F">
        <w:rPr>
          <w:rFonts w:ascii="Dyson Futura Book" w:hAnsi="Dyson Futura Book"/>
          <w:color w:val="000000"/>
          <w:sz w:val="22"/>
          <w:szCs w:val="22"/>
          <w:lang w:val="de-DE"/>
        </w:rPr>
        <w:t>Wasserm</w:t>
      </w:r>
      <w:r w:rsidR="00A95362" w:rsidRPr="000B7D6F">
        <w:rPr>
          <w:rFonts w:ascii="Dyson Futura Book" w:hAnsi="Dyson Futura Book"/>
          <w:color w:val="000000"/>
          <w:sz w:val="22"/>
          <w:szCs w:val="22"/>
          <w:lang w:val="de-DE"/>
        </w:rPr>
        <w:t>enge</w:t>
      </w:r>
      <w:r w:rsidR="00E3405D" w:rsidRPr="000B7D6F">
        <w:rPr>
          <w:rFonts w:ascii="Dyson Futura Book" w:hAnsi="Dyson Futura Book"/>
          <w:color w:val="000000"/>
          <w:sz w:val="22"/>
          <w:szCs w:val="22"/>
          <w:lang w:val="de-DE"/>
        </w:rPr>
        <w:t>,</w:t>
      </w:r>
      <w:r w:rsidR="00A95362" w:rsidRPr="000B7D6F">
        <w:rPr>
          <w:rFonts w:ascii="Dyson Futura Book" w:hAnsi="Dyson Futura Book"/>
          <w:color w:val="000000"/>
          <w:sz w:val="22"/>
          <w:szCs w:val="22"/>
          <w:lang w:val="de-DE"/>
        </w:rPr>
        <w:t xml:space="preserve"> um hartnäckigen Schmutz und </w:t>
      </w:r>
      <w:r w:rsidR="008A1583" w:rsidRPr="000B7D6F">
        <w:rPr>
          <w:rFonts w:ascii="Dyson Futura Book" w:hAnsi="Dyson Futura Book"/>
          <w:color w:val="000000"/>
          <w:sz w:val="22"/>
          <w:szCs w:val="22"/>
          <w:lang w:val="de-DE"/>
        </w:rPr>
        <w:t>ein</w:t>
      </w:r>
      <w:r w:rsidR="00A95362" w:rsidRPr="000B7D6F">
        <w:rPr>
          <w:rFonts w:ascii="Dyson Futura Book" w:hAnsi="Dyson Futura Book"/>
          <w:color w:val="000000"/>
          <w:sz w:val="22"/>
          <w:szCs w:val="22"/>
          <w:lang w:val="de-DE"/>
        </w:rPr>
        <w:t>getrocknete Flecken zu entfernen.</w:t>
      </w:r>
    </w:p>
    <w:p w14:paraId="17494093" w14:textId="6C9097B6" w:rsidR="00EA6EE8" w:rsidRPr="000B7D6F" w:rsidRDefault="00EA6EE8" w:rsidP="00ED771B">
      <w:pPr>
        <w:spacing w:line="276" w:lineRule="auto"/>
        <w:jc w:val="both"/>
        <w:rPr>
          <w:rFonts w:ascii="Dyson Futura Book" w:hAnsi="Dyson Futura Book"/>
          <w:color w:val="000000"/>
          <w:sz w:val="22"/>
          <w:szCs w:val="22"/>
          <w:lang w:val="de-DE"/>
        </w:rPr>
      </w:pPr>
    </w:p>
    <w:p w14:paraId="4FC4DA1D" w14:textId="36D5015E" w:rsidR="00831D89" w:rsidRPr="00ED771B" w:rsidRDefault="00831D89" w:rsidP="00ED771B">
      <w:pPr>
        <w:spacing w:line="276" w:lineRule="auto"/>
        <w:jc w:val="both"/>
        <w:rPr>
          <w:rFonts w:ascii="Dyson Futura Book" w:hAnsi="Dyson Futura Book"/>
          <w:color w:val="000000"/>
          <w:sz w:val="22"/>
          <w:szCs w:val="22"/>
          <w:lang w:val="de-DE"/>
        </w:rPr>
      </w:pPr>
      <w:r w:rsidRPr="00ED771B">
        <w:rPr>
          <w:rFonts w:ascii="Dyson Futura Medium" w:eastAsia="Arial Unicode MS" w:hAnsi="Dyson Futura Medium" w:cs="Times New Roman"/>
          <w:color w:val="6B77EE"/>
          <w:sz w:val="22"/>
          <w:szCs w:val="22"/>
          <w:bdr w:val="nil"/>
          <w:lang w:val="de-DE"/>
        </w:rPr>
        <w:t xml:space="preserve">Charlie Park, </w:t>
      </w:r>
      <w:proofErr w:type="spellStart"/>
      <w:r w:rsidR="007C7633" w:rsidRPr="007C7633">
        <w:rPr>
          <w:rFonts w:ascii="Dyson Futura Medium" w:eastAsia="Arial Unicode MS" w:hAnsi="Dyson Futura Medium" w:cs="Times New Roman"/>
          <w:color w:val="6B77EE"/>
          <w:sz w:val="22"/>
          <w:szCs w:val="22"/>
          <w:bdr w:val="nil"/>
          <w:lang w:val="de-DE"/>
        </w:rPr>
        <w:t>Vice</w:t>
      </w:r>
      <w:proofErr w:type="spellEnd"/>
      <w:r w:rsidR="007C7633" w:rsidRPr="007C7633">
        <w:rPr>
          <w:rFonts w:ascii="Dyson Futura Medium" w:eastAsia="Arial Unicode MS" w:hAnsi="Dyson Futura Medium" w:cs="Times New Roman"/>
          <w:color w:val="6B77EE"/>
          <w:sz w:val="22"/>
          <w:szCs w:val="22"/>
          <w:bdr w:val="nil"/>
          <w:lang w:val="de-DE"/>
        </w:rPr>
        <w:t xml:space="preserve"> </w:t>
      </w:r>
      <w:proofErr w:type="spellStart"/>
      <w:r w:rsidR="007C7633" w:rsidRPr="007C7633">
        <w:rPr>
          <w:rFonts w:ascii="Dyson Futura Medium" w:eastAsia="Arial Unicode MS" w:hAnsi="Dyson Futura Medium" w:cs="Times New Roman"/>
          <w:color w:val="6B77EE"/>
          <w:sz w:val="22"/>
          <w:szCs w:val="22"/>
          <w:bdr w:val="nil"/>
          <w:lang w:val="de-DE"/>
        </w:rPr>
        <w:t>President</w:t>
      </w:r>
      <w:proofErr w:type="spellEnd"/>
      <w:r w:rsidR="007C7633" w:rsidRPr="007C7633">
        <w:rPr>
          <w:rFonts w:ascii="Dyson Futura Medium" w:eastAsia="Arial Unicode MS" w:hAnsi="Dyson Futura Medium" w:cs="Times New Roman"/>
          <w:color w:val="6B77EE"/>
          <w:sz w:val="22"/>
          <w:szCs w:val="22"/>
          <w:bdr w:val="nil"/>
          <w:lang w:val="de-DE"/>
        </w:rPr>
        <w:t xml:space="preserve"> der Forschungs- und Entwicklungsabteilung Dyson Home Engineering</w:t>
      </w:r>
      <w:r w:rsidR="00295F6D" w:rsidRPr="00ED771B">
        <w:rPr>
          <w:rFonts w:ascii="Dyson Futura Medium" w:eastAsia="Arial Unicode MS" w:hAnsi="Dyson Futura Medium" w:cs="Times New Roman"/>
          <w:color w:val="6B77EE"/>
          <w:sz w:val="22"/>
          <w:szCs w:val="22"/>
          <w:bdr w:val="nil"/>
          <w:lang w:val="de-DE"/>
        </w:rPr>
        <w:t>,</w:t>
      </w:r>
      <w:r w:rsidR="00295F6D" w:rsidRPr="00ED771B">
        <w:rPr>
          <w:rFonts w:ascii="Dyson Futura Book" w:hAnsi="Dyson Futura Book"/>
          <w:color w:val="000000"/>
          <w:sz w:val="22"/>
          <w:szCs w:val="22"/>
          <w:lang w:val="de-DE"/>
        </w:rPr>
        <w:t xml:space="preserve"> erklärt: „Die Reinigungsleistung von Flecken hängt von der Korrelation zwischen der Befeuchtung des Bodens und der angewendeten Bewegung ab. Wir haben unseren Wischsauger so entwickelt, dass die Benutzer*innen die volle Kontrolle darüber haben und ihren Haushalt so effektiv wie möglich reinigen können.“</w:t>
      </w:r>
    </w:p>
    <w:p w14:paraId="35B22D50" w14:textId="77777777" w:rsidR="00C90921" w:rsidRPr="00ED771B" w:rsidRDefault="00C90921" w:rsidP="00ED771B">
      <w:pPr>
        <w:spacing w:after="40"/>
        <w:jc w:val="both"/>
        <w:textAlignment w:val="center"/>
        <w:rPr>
          <w:rStyle w:val="normaltextrun"/>
          <w:rFonts w:ascii="Dyson Futura Book" w:hAnsi="Dyson Futura Book"/>
          <w:iCs/>
          <w:color w:val="000000"/>
          <w:sz w:val="22"/>
          <w:szCs w:val="22"/>
          <w:lang w:val="de-DE"/>
        </w:rPr>
      </w:pPr>
    </w:p>
    <w:p w14:paraId="52473AF6" w14:textId="3C62BCAD" w:rsidR="002C2E0C" w:rsidRPr="00ED771B" w:rsidRDefault="009122D7" w:rsidP="00ED771B">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Bedienfreundlich</w:t>
      </w:r>
      <w:r w:rsidR="00C90921" w:rsidRPr="00ED771B">
        <w:rPr>
          <w:rFonts w:ascii="Dyson Futura Medium" w:eastAsia="Arial Unicode MS" w:hAnsi="Dyson Futura Medium" w:cs="Times New Roman"/>
          <w:color w:val="6B77EE"/>
          <w:sz w:val="22"/>
          <w:szCs w:val="22"/>
          <w:bdr w:val="nil"/>
          <w:lang w:val="de-DE"/>
        </w:rPr>
        <w:t>e und effiziente Reinigung</w:t>
      </w:r>
      <w:r w:rsidRPr="00ED771B">
        <w:rPr>
          <w:rFonts w:ascii="Dyson Futura Medium" w:eastAsia="Arial Unicode MS" w:hAnsi="Dyson Futura Medium" w:cs="Times New Roman"/>
          <w:color w:val="6B77EE"/>
          <w:sz w:val="22"/>
          <w:szCs w:val="22"/>
          <w:bdr w:val="nil"/>
          <w:lang w:val="de-DE"/>
        </w:rPr>
        <w:t xml:space="preserve"> </w:t>
      </w:r>
      <w:r w:rsidR="00C90921" w:rsidRPr="00ED771B">
        <w:rPr>
          <w:rFonts w:ascii="Dyson Futura Medium" w:eastAsia="Arial Unicode MS" w:hAnsi="Dyson Futura Medium" w:cs="Times New Roman"/>
          <w:color w:val="6B77EE"/>
          <w:sz w:val="22"/>
          <w:szCs w:val="22"/>
          <w:bdr w:val="nil"/>
          <w:lang w:val="de-DE"/>
        </w:rPr>
        <w:t xml:space="preserve">auch </w:t>
      </w:r>
      <w:r w:rsidRPr="00ED771B">
        <w:rPr>
          <w:rFonts w:ascii="Dyson Futura Medium" w:eastAsia="Arial Unicode MS" w:hAnsi="Dyson Futura Medium" w:cs="Times New Roman"/>
          <w:color w:val="6B77EE"/>
          <w:sz w:val="22"/>
          <w:szCs w:val="22"/>
          <w:bdr w:val="nil"/>
          <w:lang w:val="de-DE"/>
        </w:rPr>
        <w:t xml:space="preserve">an </w:t>
      </w:r>
      <w:r w:rsidR="00C01988" w:rsidRPr="00ED771B">
        <w:rPr>
          <w:rFonts w:ascii="Dyson Futura Medium" w:eastAsia="Arial Unicode MS" w:hAnsi="Dyson Futura Medium" w:cs="Times New Roman"/>
          <w:color w:val="6B77EE"/>
          <w:sz w:val="22"/>
          <w:szCs w:val="22"/>
          <w:bdr w:val="nil"/>
          <w:lang w:val="de-DE"/>
        </w:rPr>
        <w:t>schwer zugängliche</w:t>
      </w:r>
      <w:r w:rsidRPr="00ED771B">
        <w:rPr>
          <w:rFonts w:ascii="Dyson Futura Medium" w:eastAsia="Arial Unicode MS" w:hAnsi="Dyson Futura Medium" w:cs="Times New Roman"/>
          <w:color w:val="6B77EE"/>
          <w:sz w:val="22"/>
          <w:szCs w:val="22"/>
          <w:bdr w:val="nil"/>
          <w:lang w:val="de-DE"/>
        </w:rPr>
        <w:t>n</w:t>
      </w:r>
      <w:r w:rsidR="00C01988" w:rsidRPr="00ED771B">
        <w:rPr>
          <w:rFonts w:ascii="Dyson Futura Medium" w:eastAsia="Arial Unicode MS" w:hAnsi="Dyson Futura Medium" w:cs="Times New Roman"/>
          <w:color w:val="6B77EE"/>
          <w:sz w:val="22"/>
          <w:szCs w:val="22"/>
          <w:bdr w:val="nil"/>
          <w:lang w:val="de-DE"/>
        </w:rPr>
        <w:t xml:space="preserve"> Stellen</w:t>
      </w:r>
    </w:p>
    <w:p w14:paraId="1C6C0288" w14:textId="5B110F2F" w:rsidR="00E6678E" w:rsidRPr="000B7D6F" w:rsidRDefault="00E66BFF" w:rsidP="000B7D6F">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Die Walzen </w:t>
      </w:r>
      <w:r w:rsidR="002229C0" w:rsidRPr="000B7D6F">
        <w:rPr>
          <w:rFonts w:ascii="Dyson Futura Book" w:hAnsi="Dyson Futura Book"/>
          <w:color w:val="000000"/>
          <w:sz w:val="22"/>
          <w:szCs w:val="22"/>
          <w:lang w:val="de-DE"/>
        </w:rPr>
        <w:t>des Dyson WashG1</w:t>
      </w:r>
      <w:r w:rsidR="00B20F25">
        <w:rPr>
          <w:rFonts w:ascii="Dyson Futura Book" w:hAnsi="Dyson Futura Book"/>
          <w:color w:val="000000"/>
          <w:sz w:val="22"/>
          <w:szCs w:val="22"/>
          <w:lang w:val="de-DE"/>
        </w:rPr>
        <w:t>™</w:t>
      </w:r>
      <w:r w:rsidR="002229C0" w:rsidRPr="000B7D6F">
        <w:rPr>
          <w:rFonts w:ascii="Dyson Futura Book" w:hAnsi="Dyson Futura Book"/>
          <w:color w:val="000000"/>
          <w:sz w:val="22"/>
          <w:szCs w:val="22"/>
          <w:lang w:val="de-DE"/>
        </w:rPr>
        <w:t xml:space="preserve"> erstrecken sich über d</w:t>
      </w:r>
      <w:r w:rsidR="007955F0" w:rsidRPr="000B7D6F">
        <w:rPr>
          <w:rFonts w:ascii="Dyson Futura Book" w:hAnsi="Dyson Futura Book"/>
          <w:color w:val="000000"/>
          <w:sz w:val="22"/>
          <w:szCs w:val="22"/>
          <w:lang w:val="de-DE"/>
        </w:rPr>
        <w:t>i</w:t>
      </w:r>
      <w:r w:rsidR="002229C0" w:rsidRPr="000B7D6F">
        <w:rPr>
          <w:rFonts w:ascii="Dyson Futura Book" w:hAnsi="Dyson Futura Book"/>
          <w:color w:val="000000"/>
          <w:sz w:val="22"/>
          <w:szCs w:val="22"/>
          <w:lang w:val="de-DE"/>
        </w:rPr>
        <w:t xml:space="preserve">e gesamte Breite des </w:t>
      </w:r>
      <w:r w:rsidR="00113258" w:rsidRPr="000B7D6F">
        <w:rPr>
          <w:rFonts w:ascii="Dyson Futura Book" w:hAnsi="Dyson Futura Book"/>
          <w:color w:val="000000"/>
          <w:sz w:val="22"/>
          <w:szCs w:val="22"/>
          <w:lang w:val="de-DE"/>
        </w:rPr>
        <w:t>Reinigungskopfes</w:t>
      </w:r>
      <w:r w:rsidR="001114F2" w:rsidRPr="000B7D6F">
        <w:rPr>
          <w:rFonts w:ascii="Dyson Futura Book" w:hAnsi="Dyson Futura Book"/>
          <w:color w:val="000000"/>
          <w:sz w:val="22"/>
          <w:szCs w:val="22"/>
          <w:lang w:val="de-DE"/>
        </w:rPr>
        <w:t>, wodurch dieser</w:t>
      </w:r>
      <w:r w:rsidR="00113258" w:rsidRPr="000B7D6F">
        <w:rPr>
          <w:rFonts w:ascii="Dyson Futura Book" w:hAnsi="Dyson Futura Book"/>
          <w:color w:val="000000"/>
          <w:sz w:val="22"/>
          <w:szCs w:val="22"/>
          <w:lang w:val="de-DE"/>
        </w:rPr>
        <w:t xml:space="preserve"> </w:t>
      </w:r>
      <w:r w:rsidR="002702A0" w:rsidRPr="000B7D6F">
        <w:rPr>
          <w:rFonts w:ascii="Dyson Futura Book" w:hAnsi="Dyson Futura Book"/>
          <w:color w:val="000000"/>
          <w:sz w:val="22"/>
          <w:szCs w:val="22"/>
          <w:lang w:val="de-DE"/>
        </w:rPr>
        <w:t>leicht zu manövrieren</w:t>
      </w:r>
      <w:r w:rsidR="001114F2" w:rsidRPr="000B7D6F">
        <w:rPr>
          <w:rFonts w:ascii="Dyson Futura Book" w:hAnsi="Dyson Futura Book"/>
          <w:color w:val="000000"/>
          <w:sz w:val="22"/>
          <w:szCs w:val="22"/>
          <w:lang w:val="de-DE"/>
        </w:rPr>
        <w:t xml:space="preserve"> ist</w:t>
      </w:r>
      <w:r w:rsidR="002702A0" w:rsidRPr="000B7D6F">
        <w:rPr>
          <w:rFonts w:ascii="Dyson Futura Book" w:hAnsi="Dyson Futura Book"/>
          <w:color w:val="000000"/>
          <w:sz w:val="22"/>
          <w:szCs w:val="22"/>
          <w:lang w:val="de-DE"/>
        </w:rPr>
        <w:t xml:space="preserve">. </w:t>
      </w:r>
      <w:r w:rsidR="001114F2" w:rsidRPr="000B7D6F">
        <w:rPr>
          <w:rFonts w:ascii="Dyson Futura Book" w:hAnsi="Dyson Futura Book"/>
          <w:color w:val="000000"/>
          <w:sz w:val="22"/>
          <w:szCs w:val="22"/>
          <w:lang w:val="de-DE"/>
        </w:rPr>
        <w:t xml:space="preserve">So </w:t>
      </w:r>
      <w:r w:rsidR="008D243E" w:rsidRPr="000B7D6F">
        <w:rPr>
          <w:rFonts w:ascii="Dyson Futura Book" w:hAnsi="Dyson Futura Book"/>
          <w:color w:val="000000"/>
          <w:sz w:val="22"/>
          <w:szCs w:val="22"/>
          <w:lang w:val="de-DE"/>
        </w:rPr>
        <w:t>lässt sich</w:t>
      </w:r>
      <w:r w:rsidR="002702A0" w:rsidRPr="000B7D6F">
        <w:rPr>
          <w:rFonts w:ascii="Dyson Futura Book" w:hAnsi="Dyson Futura Book"/>
          <w:color w:val="000000"/>
          <w:sz w:val="22"/>
          <w:szCs w:val="22"/>
          <w:lang w:val="de-DE"/>
        </w:rPr>
        <w:t xml:space="preserve"> die Wischrichtung </w:t>
      </w:r>
      <w:r w:rsidR="00B27CEB" w:rsidRPr="000B7D6F">
        <w:rPr>
          <w:rFonts w:ascii="Dyson Futura Book" w:hAnsi="Dyson Futura Book"/>
          <w:color w:val="000000"/>
          <w:sz w:val="22"/>
          <w:szCs w:val="22"/>
          <w:lang w:val="de-DE"/>
        </w:rPr>
        <w:t xml:space="preserve">zügig ändern </w:t>
      </w:r>
      <w:r w:rsidR="002702A0" w:rsidRPr="000B7D6F">
        <w:rPr>
          <w:rFonts w:ascii="Dyson Futura Book" w:hAnsi="Dyson Futura Book"/>
          <w:color w:val="000000"/>
          <w:sz w:val="22"/>
          <w:szCs w:val="22"/>
          <w:lang w:val="de-DE"/>
        </w:rPr>
        <w:t xml:space="preserve">und </w:t>
      </w:r>
      <w:r w:rsidR="00B00DC9" w:rsidRPr="000B7D6F">
        <w:rPr>
          <w:rFonts w:ascii="Dyson Futura Book" w:hAnsi="Dyson Futura Book"/>
          <w:color w:val="000000"/>
          <w:sz w:val="22"/>
          <w:szCs w:val="22"/>
          <w:lang w:val="de-DE"/>
        </w:rPr>
        <w:t xml:space="preserve">auch </w:t>
      </w:r>
      <w:r w:rsidR="002702A0" w:rsidRPr="000B7D6F">
        <w:rPr>
          <w:rFonts w:ascii="Dyson Futura Book" w:hAnsi="Dyson Futura Book"/>
          <w:color w:val="000000"/>
          <w:sz w:val="22"/>
          <w:szCs w:val="22"/>
          <w:lang w:val="de-DE"/>
        </w:rPr>
        <w:t>schwer zugängliche Stellen</w:t>
      </w:r>
      <w:r w:rsidR="00B00DC9" w:rsidRPr="000B7D6F">
        <w:rPr>
          <w:rFonts w:ascii="Dyson Futura Book" w:hAnsi="Dyson Futura Book"/>
          <w:color w:val="000000"/>
          <w:sz w:val="22"/>
          <w:szCs w:val="22"/>
          <w:lang w:val="de-DE"/>
        </w:rPr>
        <w:t xml:space="preserve"> wie Ecken</w:t>
      </w:r>
      <w:r w:rsidR="002702A0" w:rsidRPr="000B7D6F">
        <w:rPr>
          <w:rFonts w:ascii="Dyson Futura Book" w:hAnsi="Dyson Futura Book"/>
          <w:color w:val="000000"/>
          <w:sz w:val="22"/>
          <w:szCs w:val="22"/>
          <w:lang w:val="de-DE"/>
        </w:rPr>
        <w:t xml:space="preserve"> </w:t>
      </w:r>
      <w:r w:rsidR="007179FA">
        <w:rPr>
          <w:rFonts w:ascii="Dyson Futura Book" w:hAnsi="Dyson Futura Book"/>
          <w:color w:val="000000"/>
          <w:sz w:val="22"/>
          <w:szCs w:val="22"/>
          <w:lang w:val="de-DE"/>
        </w:rPr>
        <w:t xml:space="preserve">lassen sich </w:t>
      </w:r>
      <w:r w:rsidR="002702A0" w:rsidRPr="000B7D6F">
        <w:rPr>
          <w:rFonts w:ascii="Dyson Futura Book" w:hAnsi="Dyson Futura Book"/>
          <w:color w:val="000000"/>
          <w:sz w:val="22"/>
          <w:szCs w:val="22"/>
          <w:lang w:val="de-DE"/>
        </w:rPr>
        <w:t>im Handumdrehen</w:t>
      </w:r>
      <w:r w:rsidR="00B27CEB" w:rsidRPr="000B7D6F">
        <w:rPr>
          <w:rFonts w:ascii="Dyson Futura Book" w:hAnsi="Dyson Futura Book"/>
          <w:color w:val="000000"/>
          <w:sz w:val="22"/>
          <w:szCs w:val="22"/>
          <w:lang w:val="de-DE"/>
        </w:rPr>
        <w:t xml:space="preserve"> erreichen</w:t>
      </w:r>
      <w:r w:rsidR="00E6678E" w:rsidRPr="000B7D6F">
        <w:rPr>
          <w:rFonts w:ascii="Dyson Futura Book" w:hAnsi="Dyson Futura Book"/>
          <w:color w:val="000000"/>
          <w:sz w:val="22"/>
          <w:szCs w:val="22"/>
          <w:lang w:val="de-DE"/>
        </w:rPr>
        <w:t xml:space="preserve">. </w:t>
      </w:r>
      <w:r w:rsidR="00FA19D2" w:rsidRPr="000B7D6F">
        <w:rPr>
          <w:rFonts w:ascii="Dyson Futura Book" w:hAnsi="Dyson Futura Book"/>
          <w:color w:val="000000"/>
          <w:sz w:val="22"/>
          <w:szCs w:val="22"/>
          <w:lang w:val="de-DE"/>
        </w:rPr>
        <w:t xml:space="preserve">Die zwei </w:t>
      </w:r>
      <w:r w:rsidR="00A915A1" w:rsidRPr="000B7D6F">
        <w:rPr>
          <w:rFonts w:ascii="Dyson Futura Book" w:hAnsi="Dyson Futura Book"/>
          <w:color w:val="000000"/>
          <w:sz w:val="22"/>
          <w:szCs w:val="22"/>
          <w:lang w:val="de-DE"/>
        </w:rPr>
        <w:t>gegenläufig rotierenden</w:t>
      </w:r>
      <w:r w:rsidR="00FA19D2" w:rsidRPr="000B7D6F">
        <w:rPr>
          <w:rFonts w:ascii="Dyson Futura Book" w:hAnsi="Dyson Futura Book"/>
          <w:color w:val="000000"/>
          <w:sz w:val="22"/>
          <w:szCs w:val="22"/>
          <w:lang w:val="de-DE"/>
        </w:rPr>
        <w:t xml:space="preserve"> Mikrofaserwalzen</w:t>
      </w:r>
      <w:r w:rsidR="00E6678E" w:rsidRPr="000B7D6F">
        <w:rPr>
          <w:rFonts w:ascii="Dyson Futura Book" w:hAnsi="Dyson Futura Book"/>
          <w:color w:val="000000"/>
          <w:sz w:val="22"/>
          <w:szCs w:val="22"/>
          <w:lang w:val="de-DE"/>
        </w:rPr>
        <w:t xml:space="preserve"> </w:t>
      </w:r>
      <w:r w:rsidR="00CD36B5" w:rsidRPr="000B7D6F">
        <w:rPr>
          <w:rFonts w:ascii="Dyson Futura Book" w:hAnsi="Dyson Futura Book"/>
          <w:color w:val="000000"/>
          <w:sz w:val="22"/>
          <w:szCs w:val="22"/>
          <w:lang w:val="de-DE"/>
        </w:rPr>
        <w:t xml:space="preserve">treibt </w:t>
      </w:r>
      <w:r w:rsidR="00FA19D2" w:rsidRPr="000B7D6F">
        <w:rPr>
          <w:rFonts w:ascii="Dyson Futura Book" w:hAnsi="Dyson Futura Book"/>
          <w:color w:val="000000"/>
          <w:sz w:val="22"/>
          <w:szCs w:val="22"/>
          <w:lang w:val="de-DE"/>
        </w:rPr>
        <w:t xml:space="preserve">jeweils </w:t>
      </w:r>
      <w:r w:rsidR="00CD36B5" w:rsidRPr="000B7D6F">
        <w:rPr>
          <w:rFonts w:ascii="Dyson Futura Book" w:hAnsi="Dyson Futura Book"/>
          <w:color w:val="000000"/>
          <w:sz w:val="22"/>
          <w:szCs w:val="22"/>
          <w:lang w:val="de-DE"/>
        </w:rPr>
        <w:t>ein</w:t>
      </w:r>
      <w:r w:rsidR="00E6678E" w:rsidRPr="000B7D6F">
        <w:rPr>
          <w:rFonts w:ascii="Dyson Futura Book" w:hAnsi="Dyson Futura Book"/>
          <w:color w:val="000000"/>
          <w:sz w:val="22"/>
          <w:szCs w:val="22"/>
          <w:lang w:val="de-DE"/>
        </w:rPr>
        <w:t xml:space="preserve"> Motor </w:t>
      </w:r>
      <w:r w:rsidR="00CD36B5" w:rsidRPr="000B7D6F">
        <w:rPr>
          <w:rFonts w:ascii="Dyson Futura Book" w:hAnsi="Dyson Futura Book"/>
          <w:color w:val="000000"/>
          <w:sz w:val="22"/>
          <w:szCs w:val="22"/>
          <w:lang w:val="de-DE"/>
        </w:rPr>
        <w:t>an</w:t>
      </w:r>
      <w:r w:rsidR="00E6678E" w:rsidRPr="000B7D6F">
        <w:rPr>
          <w:rFonts w:ascii="Dyson Futura Book" w:hAnsi="Dyson Futura Book"/>
          <w:color w:val="000000"/>
          <w:sz w:val="22"/>
          <w:szCs w:val="22"/>
          <w:lang w:val="de-DE"/>
        </w:rPr>
        <w:t xml:space="preserve">, sodass </w:t>
      </w:r>
      <w:r w:rsidR="00583C77" w:rsidRPr="000B7D6F">
        <w:rPr>
          <w:rFonts w:ascii="Dyson Futura Book" w:hAnsi="Dyson Futura Book"/>
          <w:color w:val="000000"/>
          <w:sz w:val="22"/>
          <w:szCs w:val="22"/>
          <w:lang w:val="de-DE"/>
        </w:rPr>
        <w:t>die Wischfunktion in</w:t>
      </w:r>
      <w:r w:rsidR="00E6678E" w:rsidRPr="000B7D6F">
        <w:rPr>
          <w:rFonts w:ascii="Dyson Futura Book" w:hAnsi="Dyson Futura Book"/>
          <w:color w:val="000000"/>
          <w:sz w:val="22"/>
          <w:szCs w:val="22"/>
          <w:lang w:val="de-DE"/>
        </w:rPr>
        <w:t xml:space="preserve"> </w:t>
      </w:r>
      <w:r w:rsidR="00583C77" w:rsidRPr="000B7D6F">
        <w:rPr>
          <w:rFonts w:ascii="Dyson Futura Book" w:hAnsi="Dyson Futura Book"/>
          <w:color w:val="000000"/>
          <w:sz w:val="22"/>
          <w:szCs w:val="22"/>
          <w:lang w:val="de-DE"/>
        </w:rPr>
        <w:t>zwei</w:t>
      </w:r>
      <w:r w:rsidR="00E6678E" w:rsidRPr="000B7D6F">
        <w:rPr>
          <w:rFonts w:ascii="Dyson Futura Book" w:hAnsi="Dyson Futura Book"/>
          <w:color w:val="000000"/>
          <w:sz w:val="22"/>
          <w:szCs w:val="22"/>
          <w:lang w:val="de-DE"/>
        </w:rPr>
        <w:t xml:space="preserve"> Richtungen </w:t>
      </w:r>
      <w:r w:rsidR="00583C77" w:rsidRPr="000B7D6F">
        <w:rPr>
          <w:rFonts w:ascii="Dyson Futura Book" w:hAnsi="Dyson Futura Book"/>
          <w:color w:val="000000"/>
          <w:sz w:val="22"/>
          <w:szCs w:val="22"/>
          <w:lang w:val="de-DE"/>
        </w:rPr>
        <w:t>erfolgt</w:t>
      </w:r>
      <w:r w:rsidR="00E6678E" w:rsidRPr="000B7D6F">
        <w:rPr>
          <w:rFonts w:ascii="Dyson Futura Book" w:hAnsi="Dyson Futura Book"/>
          <w:color w:val="000000"/>
          <w:sz w:val="22"/>
          <w:szCs w:val="22"/>
          <w:lang w:val="de-DE"/>
        </w:rPr>
        <w:t>.</w:t>
      </w:r>
    </w:p>
    <w:p w14:paraId="3F96EB89" w14:textId="77777777" w:rsidR="00B00DC9" w:rsidRPr="000B7D6F" w:rsidRDefault="00B00DC9" w:rsidP="00ED771B">
      <w:pPr>
        <w:spacing w:line="276" w:lineRule="auto"/>
        <w:jc w:val="both"/>
        <w:rPr>
          <w:rFonts w:ascii="Dyson Futura Book" w:hAnsi="Dyson Futura Book"/>
          <w:color w:val="000000"/>
          <w:sz w:val="22"/>
          <w:szCs w:val="22"/>
          <w:lang w:val="de-DE"/>
        </w:rPr>
      </w:pPr>
    </w:p>
    <w:p w14:paraId="6CE8BC3A" w14:textId="2F5D564F" w:rsidR="000D46EA" w:rsidRDefault="00E6678E" w:rsidP="00ED771B">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Um die </w:t>
      </w:r>
      <w:r w:rsidR="00670C05" w:rsidRPr="000B7D6F">
        <w:rPr>
          <w:rFonts w:ascii="Dyson Futura Book" w:hAnsi="Dyson Futura Book"/>
          <w:color w:val="000000"/>
          <w:sz w:val="22"/>
          <w:szCs w:val="22"/>
          <w:lang w:val="de-DE"/>
        </w:rPr>
        <w:t xml:space="preserve">optimale </w:t>
      </w:r>
      <w:r w:rsidRPr="000B7D6F">
        <w:rPr>
          <w:rFonts w:ascii="Dyson Futura Book" w:hAnsi="Dyson Futura Book"/>
          <w:color w:val="000000"/>
          <w:sz w:val="22"/>
          <w:szCs w:val="22"/>
          <w:lang w:val="de-DE"/>
        </w:rPr>
        <w:t xml:space="preserve">Manövrierfähigkeit zu </w:t>
      </w:r>
      <w:r w:rsidR="00670C05" w:rsidRPr="000B7D6F">
        <w:rPr>
          <w:rFonts w:ascii="Dyson Futura Book" w:hAnsi="Dyson Futura Book"/>
          <w:color w:val="000000"/>
          <w:sz w:val="22"/>
          <w:szCs w:val="22"/>
          <w:lang w:val="de-DE"/>
        </w:rPr>
        <w:t>gewährleisten</w:t>
      </w:r>
      <w:r w:rsidRPr="000B7D6F">
        <w:rPr>
          <w:rFonts w:ascii="Dyson Futura Book" w:hAnsi="Dyson Futura Book"/>
          <w:color w:val="000000"/>
          <w:sz w:val="22"/>
          <w:szCs w:val="22"/>
          <w:lang w:val="de-DE"/>
        </w:rPr>
        <w:t xml:space="preserve">, haben die Dyson </w:t>
      </w:r>
      <w:r w:rsidR="00670C05" w:rsidRPr="000B7D6F">
        <w:rPr>
          <w:rFonts w:ascii="Dyson Futura Book" w:hAnsi="Dyson Futura Book"/>
          <w:color w:val="000000"/>
          <w:sz w:val="22"/>
          <w:szCs w:val="22"/>
          <w:lang w:val="de-DE"/>
        </w:rPr>
        <w:t xml:space="preserve">Ingenieur*innen </w:t>
      </w:r>
      <w:r w:rsidRPr="000B7D6F">
        <w:rPr>
          <w:rFonts w:ascii="Dyson Futura Book" w:hAnsi="Dyson Futura Book"/>
          <w:color w:val="000000"/>
          <w:sz w:val="22"/>
          <w:szCs w:val="22"/>
          <w:lang w:val="de-DE"/>
        </w:rPr>
        <w:t xml:space="preserve">jeden Motor so abgestimmt, dass er je nach gewähltem </w:t>
      </w:r>
      <w:r w:rsidR="00212049" w:rsidRPr="000B7D6F">
        <w:rPr>
          <w:rFonts w:ascii="Dyson Futura Book" w:hAnsi="Dyson Futura Book"/>
          <w:color w:val="000000"/>
          <w:sz w:val="22"/>
          <w:szCs w:val="22"/>
          <w:lang w:val="de-DE"/>
        </w:rPr>
        <w:t>M</w:t>
      </w:r>
      <w:r w:rsidRPr="000B7D6F">
        <w:rPr>
          <w:rFonts w:ascii="Dyson Futura Book" w:hAnsi="Dyson Futura Book"/>
          <w:color w:val="000000"/>
          <w:sz w:val="22"/>
          <w:szCs w:val="22"/>
          <w:lang w:val="de-DE"/>
        </w:rPr>
        <w:t xml:space="preserve">odus mit </w:t>
      </w:r>
      <w:r w:rsidR="00424E5F" w:rsidRPr="000B7D6F">
        <w:rPr>
          <w:rFonts w:ascii="Dyson Futura Book" w:hAnsi="Dyson Futura Book"/>
          <w:color w:val="000000"/>
          <w:sz w:val="22"/>
          <w:szCs w:val="22"/>
          <w:lang w:val="de-DE"/>
        </w:rPr>
        <w:t>konstanter</w:t>
      </w:r>
      <w:r w:rsidR="00BD12A1" w:rsidRPr="000B7D6F">
        <w:rPr>
          <w:rFonts w:ascii="Dyson Futura Book" w:hAnsi="Dyson Futura Book"/>
          <w:color w:val="000000"/>
          <w:sz w:val="22"/>
          <w:szCs w:val="22"/>
          <w:lang w:val="de-DE"/>
        </w:rPr>
        <w:t xml:space="preserve"> </w:t>
      </w:r>
      <w:r w:rsidRPr="000B7D6F">
        <w:rPr>
          <w:rFonts w:ascii="Dyson Futura Book" w:hAnsi="Dyson Futura Book"/>
          <w:color w:val="000000"/>
          <w:sz w:val="22"/>
          <w:szCs w:val="22"/>
          <w:lang w:val="de-DE"/>
        </w:rPr>
        <w:t xml:space="preserve">Geschwindigkeit </w:t>
      </w:r>
      <w:r w:rsidR="00114335" w:rsidRPr="000B7D6F">
        <w:rPr>
          <w:rFonts w:ascii="Dyson Futura Book" w:hAnsi="Dyson Futura Book"/>
          <w:color w:val="000000"/>
          <w:sz w:val="22"/>
          <w:szCs w:val="22"/>
          <w:lang w:val="de-DE"/>
        </w:rPr>
        <w:t>rotier</w:t>
      </w:r>
      <w:r w:rsidRPr="000B7D6F">
        <w:rPr>
          <w:rFonts w:ascii="Dyson Futura Book" w:hAnsi="Dyson Futura Book"/>
          <w:color w:val="000000"/>
          <w:sz w:val="22"/>
          <w:szCs w:val="22"/>
          <w:lang w:val="de-DE"/>
        </w:rPr>
        <w:t>t</w:t>
      </w:r>
      <w:r w:rsidR="00E669CF" w:rsidRPr="000B7D6F">
        <w:rPr>
          <w:rFonts w:ascii="Dyson Futura Book" w:hAnsi="Dyson Futura Book"/>
          <w:color w:val="000000"/>
          <w:sz w:val="22"/>
          <w:szCs w:val="22"/>
          <w:lang w:val="de-DE"/>
        </w:rPr>
        <w:t>. So lässt sich</w:t>
      </w:r>
      <w:r w:rsidRPr="000B7D6F">
        <w:rPr>
          <w:rFonts w:ascii="Dyson Futura Book" w:hAnsi="Dyson Futura Book"/>
          <w:color w:val="000000"/>
          <w:sz w:val="22"/>
          <w:szCs w:val="22"/>
          <w:lang w:val="de-DE"/>
        </w:rPr>
        <w:t xml:space="preserve"> </w:t>
      </w:r>
      <w:r w:rsidR="00114335" w:rsidRPr="000B7D6F">
        <w:rPr>
          <w:rFonts w:ascii="Dyson Futura Book" w:hAnsi="Dyson Futura Book"/>
          <w:color w:val="000000"/>
          <w:sz w:val="22"/>
          <w:szCs w:val="22"/>
          <w:lang w:val="de-DE"/>
        </w:rPr>
        <w:t>der Dyson WashG1</w:t>
      </w:r>
      <w:r w:rsidR="00B20F25">
        <w:rPr>
          <w:rFonts w:ascii="Dyson Futura Book" w:hAnsi="Dyson Futura Book"/>
          <w:color w:val="000000"/>
          <w:sz w:val="22"/>
          <w:szCs w:val="22"/>
          <w:lang w:val="de-DE"/>
        </w:rPr>
        <w:t>™</w:t>
      </w:r>
      <w:r w:rsidR="00114335" w:rsidRPr="000B7D6F">
        <w:rPr>
          <w:rFonts w:ascii="Dyson Futura Book" w:hAnsi="Dyson Futura Book"/>
          <w:color w:val="000000"/>
          <w:sz w:val="22"/>
          <w:szCs w:val="22"/>
          <w:lang w:val="de-DE"/>
        </w:rPr>
        <w:t xml:space="preserve"> </w:t>
      </w:r>
      <w:r w:rsidR="006C7526" w:rsidRPr="000B7D6F">
        <w:rPr>
          <w:rFonts w:ascii="Dyson Futura Book" w:hAnsi="Dyson Futura Book"/>
          <w:color w:val="000000"/>
          <w:sz w:val="22"/>
          <w:szCs w:val="22"/>
          <w:lang w:val="de-DE"/>
        </w:rPr>
        <w:t>mühelos um Hindernisse manövrieren</w:t>
      </w:r>
      <w:r w:rsidRPr="000B7D6F">
        <w:rPr>
          <w:rFonts w:ascii="Dyson Futura Book" w:hAnsi="Dyson Futura Book"/>
          <w:color w:val="000000"/>
          <w:sz w:val="22"/>
          <w:szCs w:val="22"/>
          <w:lang w:val="de-DE"/>
        </w:rPr>
        <w:t xml:space="preserve">. </w:t>
      </w:r>
      <w:r w:rsidR="00394129" w:rsidRPr="000B7D6F">
        <w:rPr>
          <w:rFonts w:ascii="Dyson Futura Book" w:hAnsi="Dyson Futura Book"/>
          <w:color w:val="000000"/>
          <w:sz w:val="22"/>
          <w:szCs w:val="22"/>
          <w:lang w:val="de-DE"/>
        </w:rPr>
        <w:t>Wie bei dem</w:t>
      </w:r>
      <w:r w:rsidRPr="000B7D6F">
        <w:rPr>
          <w:rFonts w:ascii="Dyson Futura Book" w:hAnsi="Dyson Futura Book"/>
          <w:color w:val="000000"/>
          <w:sz w:val="22"/>
          <w:szCs w:val="22"/>
          <w:lang w:val="de-DE"/>
        </w:rPr>
        <w:t xml:space="preserve"> Dyson Omni-</w:t>
      </w:r>
      <w:r w:rsidR="002D5293" w:rsidRPr="000B7D6F">
        <w:rPr>
          <w:rFonts w:ascii="Dyson Futura Book" w:hAnsi="Dyson Futura Book"/>
          <w:color w:val="000000"/>
          <w:sz w:val="22"/>
          <w:szCs w:val="22"/>
          <w:lang w:val="de-DE"/>
        </w:rPr>
        <w:t>g</w:t>
      </w:r>
      <w:r w:rsidRPr="000B7D6F">
        <w:rPr>
          <w:rFonts w:ascii="Dyson Futura Book" w:hAnsi="Dyson Futura Book"/>
          <w:color w:val="000000"/>
          <w:sz w:val="22"/>
          <w:szCs w:val="22"/>
          <w:lang w:val="de-DE"/>
        </w:rPr>
        <w:t xml:space="preserve">lide </w:t>
      </w:r>
      <w:r w:rsidR="002D5293" w:rsidRPr="000B7D6F">
        <w:rPr>
          <w:rFonts w:ascii="Dyson Futura Book" w:hAnsi="Dyson Futura Book"/>
          <w:color w:val="000000"/>
          <w:sz w:val="22"/>
          <w:szCs w:val="22"/>
          <w:lang w:val="de-DE"/>
        </w:rPr>
        <w:t xml:space="preserve">Staubsauger </w:t>
      </w:r>
      <w:r w:rsidR="000D530D" w:rsidRPr="000B7D6F">
        <w:rPr>
          <w:rFonts w:ascii="Dyson Futura Book" w:hAnsi="Dyson Futura Book"/>
          <w:color w:val="000000"/>
          <w:sz w:val="22"/>
          <w:szCs w:val="22"/>
          <w:lang w:val="de-DE"/>
        </w:rPr>
        <w:t>sorgen</w:t>
      </w:r>
      <w:r w:rsidRPr="000B7D6F">
        <w:rPr>
          <w:rFonts w:ascii="Dyson Futura Book" w:hAnsi="Dyson Futura Book"/>
          <w:color w:val="000000"/>
          <w:sz w:val="22"/>
          <w:szCs w:val="22"/>
          <w:lang w:val="de-DE"/>
        </w:rPr>
        <w:t xml:space="preserve"> </w:t>
      </w:r>
      <w:r w:rsidR="00D062AE" w:rsidRPr="000B7D6F">
        <w:rPr>
          <w:rFonts w:ascii="Dyson Futura Book" w:hAnsi="Dyson Futura Book"/>
          <w:color w:val="000000"/>
          <w:sz w:val="22"/>
          <w:szCs w:val="22"/>
          <w:lang w:val="de-DE"/>
        </w:rPr>
        <w:t>zwei motor</w:t>
      </w:r>
      <w:r w:rsidR="00F64FDB" w:rsidRPr="000B7D6F">
        <w:rPr>
          <w:rFonts w:ascii="Dyson Futura Book" w:hAnsi="Dyson Futura Book"/>
          <w:color w:val="000000"/>
          <w:sz w:val="22"/>
          <w:szCs w:val="22"/>
          <w:lang w:val="de-DE"/>
        </w:rPr>
        <w:t xml:space="preserve">isierte </w:t>
      </w:r>
      <w:r w:rsidRPr="000B7D6F">
        <w:rPr>
          <w:rFonts w:ascii="Dyson Futura Book" w:hAnsi="Dyson Futura Book"/>
          <w:color w:val="000000"/>
          <w:sz w:val="22"/>
          <w:szCs w:val="22"/>
          <w:lang w:val="de-DE"/>
        </w:rPr>
        <w:t xml:space="preserve">Rollen für zusätzliches Gleichgewicht, während die niedrige Höhe </w:t>
      </w:r>
      <w:r w:rsidR="0070107E" w:rsidRPr="000B7D6F">
        <w:rPr>
          <w:rFonts w:ascii="Dyson Futura Book" w:hAnsi="Dyson Futura Book"/>
          <w:color w:val="000000"/>
          <w:sz w:val="22"/>
          <w:szCs w:val="22"/>
          <w:lang w:val="de-DE"/>
        </w:rPr>
        <w:t xml:space="preserve">des </w:t>
      </w:r>
      <w:r w:rsidR="00091CDC">
        <w:rPr>
          <w:rFonts w:ascii="Dyson Futura Book" w:hAnsi="Dyson Futura Book"/>
          <w:color w:val="000000"/>
          <w:sz w:val="22"/>
          <w:szCs w:val="22"/>
          <w:lang w:val="de-DE"/>
        </w:rPr>
        <w:t>Dyson WashG1</w:t>
      </w:r>
      <w:r w:rsidR="00B20F25">
        <w:rPr>
          <w:rFonts w:ascii="Dyson Futura Book" w:hAnsi="Dyson Futura Book"/>
          <w:color w:val="000000"/>
          <w:sz w:val="22"/>
          <w:szCs w:val="22"/>
          <w:lang w:val="de-DE"/>
        </w:rPr>
        <w:t>™</w:t>
      </w:r>
      <w:r w:rsidR="00091CDC">
        <w:rPr>
          <w:rFonts w:ascii="Dyson Futura Book" w:hAnsi="Dyson Futura Book"/>
          <w:color w:val="000000"/>
          <w:sz w:val="22"/>
          <w:szCs w:val="22"/>
          <w:lang w:val="de-DE"/>
        </w:rPr>
        <w:t xml:space="preserve"> </w:t>
      </w:r>
      <w:r w:rsidR="0070107E" w:rsidRPr="000B7D6F">
        <w:rPr>
          <w:rFonts w:ascii="Dyson Futura Book" w:hAnsi="Dyson Futura Book"/>
          <w:color w:val="000000"/>
          <w:sz w:val="22"/>
          <w:szCs w:val="22"/>
          <w:lang w:val="de-DE"/>
        </w:rPr>
        <w:t xml:space="preserve">Wischsaugers </w:t>
      </w:r>
      <w:r w:rsidR="00EB16AC" w:rsidRPr="000B7D6F">
        <w:rPr>
          <w:rFonts w:ascii="Dyson Futura Book" w:hAnsi="Dyson Futura Book"/>
          <w:color w:val="000000"/>
          <w:sz w:val="22"/>
          <w:szCs w:val="22"/>
          <w:lang w:val="de-DE"/>
        </w:rPr>
        <w:t>den Einsatz an schwer erreichbaren Stellen</w:t>
      </w:r>
      <w:r w:rsidR="00726AED" w:rsidRPr="000B7D6F">
        <w:rPr>
          <w:rFonts w:ascii="Dyson Futura Book" w:hAnsi="Dyson Futura Book"/>
          <w:color w:val="000000"/>
          <w:sz w:val="22"/>
          <w:szCs w:val="22"/>
          <w:lang w:val="de-DE"/>
        </w:rPr>
        <w:t xml:space="preserve"> wie </w:t>
      </w:r>
      <w:r w:rsidR="0070107E" w:rsidRPr="000B7D6F">
        <w:rPr>
          <w:rFonts w:ascii="Dyson Futura Book" w:hAnsi="Dyson Futura Book"/>
          <w:color w:val="000000"/>
          <w:sz w:val="22"/>
          <w:szCs w:val="22"/>
          <w:lang w:val="de-DE"/>
        </w:rPr>
        <w:t xml:space="preserve">unter </w:t>
      </w:r>
      <w:r w:rsidR="005C71D6" w:rsidRPr="000B7D6F">
        <w:rPr>
          <w:rFonts w:ascii="Dyson Futura Book" w:hAnsi="Dyson Futura Book"/>
          <w:color w:val="000000"/>
          <w:sz w:val="22"/>
          <w:szCs w:val="22"/>
          <w:lang w:val="de-DE"/>
        </w:rPr>
        <w:t>niedrige</w:t>
      </w:r>
      <w:r w:rsidR="00726AED" w:rsidRPr="000B7D6F">
        <w:rPr>
          <w:rFonts w:ascii="Dyson Futura Book" w:hAnsi="Dyson Futura Book"/>
          <w:color w:val="000000"/>
          <w:sz w:val="22"/>
          <w:szCs w:val="22"/>
          <w:lang w:val="de-DE"/>
        </w:rPr>
        <w:t>n</w:t>
      </w:r>
      <w:r w:rsidR="005C71D6" w:rsidRPr="000B7D6F">
        <w:rPr>
          <w:rFonts w:ascii="Dyson Futura Book" w:hAnsi="Dyson Futura Book"/>
          <w:color w:val="000000"/>
          <w:sz w:val="22"/>
          <w:szCs w:val="22"/>
          <w:lang w:val="de-DE"/>
        </w:rPr>
        <w:t xml:space="preserve"> </w:t>
      </w:r>
      <w:r w:rsidR="0070107E" w:rsidRPr="000B7D6F">
        <w:rPr>
          <w:rFonts w:ascii="Dyson Futura Book" w:hAnsi="Dyson Futura Book"/>
          <w:color w:val="000000"/>
          <w:sz w:val="22"/>
          <w:szCs w:val="22"/>
          <w:lang w:val="de-DE"/>
        </w:rPr>
        <w:t>Möbel</w:t>
      </w:r>
      <w:r w:rsidR="00726AED" w:rsidRPr="000B7D6F">
        <w:rPr>
          <w:rFonts w:ascii="Dyson Futura Book" w:hAnsi="Dyson Futura Book"/>
          <w:color w:val="000000"/>
          <w:sz w:val="22"/>
          <w:szCs w:val="22"/>
          <w:lang w:val="de-DE"/>
        </w:rPr>
        <w:t>n</w:t>
      </w:r>
      <w:r w:rsidR="00FA52EA" w:rsidRPr="000B7D6F">
        <w:rPr>
          <w:rFonts w:ascii="Dyson Futura Book" w:hAnsi="Dyson Futura Book"/>
          <w:color w:val="000000"/>
          <w:sz w:val="22"/>
          <w:szCs w:val="22"/>
          <w:lang w:val="de-DE"/>
        </w:rPr>
        <w:t xml:space="preserve"> </w:t>
      </w:r>
      <w:r w:rsidR="00C55B86" w:rsidRPr="000B7D6F">
        <w:rPr>
          <w:rFonts w:ascii="Dyson Futura Book" w:hAnsi="Dyson Futura Book"/>
          <w:color w:val="000000"/>
          <w:sz w:val="22"/>
          <w:szCs w:val="22"/>
          <w:lang w:val="de-DE"/>
        </w:rPr>
        <w:t>ermöglicht</w:t>
      </w:r>
      <w:r w:rsidR="0070107E" w:rsidRPr="000B7D6F">
        <w:rPr>
          <w:rFonts w:ascii="Dyson Futura Book" w:hAnsi="Dyson Futura Book"/>
          <w:color w:val="000000"/>
          <w:sz w:val="22"/>
          <w:szCs w:val="22"/>
          <w:lang w:val="de-DE"/>
        </w:rPr>
        <w:t>.</w:t>
      </w:r>
    </w:p>
    <w:p w14:paraId="50DF673B" w14:textId="77777777" w:rsidR="005C19A8" w:rsidRDefault="005C19A8" w:rsidP="00ED771B">
      <w:pPr>
        <w:spacing w:line="276" w:lineRule="auto"/>
        <w:jc w:val="both"/>
        <w:rPr>
          <w:rFonts w:ascii="Dyson Futura Book" w:hAnsi="Dyson Futura Book"/>
          <w:color w:val="000000"/>
          <w:sz w:val="22"/>
          <w:szCs w:val="22"/>
          <w:lang w:val="de-DE"/>
        </w:rPr>
      </w:pPr>
    </w:p>
    <w:p w14:paraId="71257CA7" w14:textId="2AC4E95F" w:rsidR="00043021" w:rsidRPr="00ED771B" w:rsidRDefault="008C1FC8" w:rsidP="000B7D6F">
      <w:pPr>
        <w:spacing w:line="276" w:lineRule="auto"/>
        <w:jc w:val="both"/>
        <w:rPr>
          <w:rFonts w:ascii="Dyson Futura Medium" w:eastAsia="Arial Unicode MS" w:hAnsi="Dyson Futura Medium" w:cs="Times New Roman"/>
          <w:color w:val="6B77EE"/>
          <w:sz w:val="22"/>
          <w:szCs w:val="22"/>
          <w:bdr w:val="nil"/>
          <w:lang w:val="de-DE"/>
        </w:rPr>
      </w:pPr>
      <w:r w:rsidRPr="00ED771B">
        <w:rPr>
          <w:rFonts w:ascii="Dyson Futura Medium" w:eastAsia="Arial Unicode MS" w:hAnsi="Dyson Futura Medium" w:cs="Times New Roman"/>
          <w:color w:val="6B77EE"/>
          <w:sz w:val="22"/>
          <w:szCs w:val="22"/>
          <w:bdr w:val="nil"/>
          <w:lang w:val="de-DE"/>
        </w:rPr>
        <w:t>Der neue Dyson WashG1</w:t>
      </w:r>
      <w:r w:rsidR="00B20F25" w:rsidRPr="00ED771B">
        <w:rPr>
          <w:rFonts w:ascii="Dyson Futura Medium" w:eastAsia="Arial Unicode MS" w:hAnsi="Dyson Futura Medium" w:cs="Times New Roman"/>
          <w:color w:val="6B77EE"/>
          <w:sz w:val="22"/>
          <w:szCs w:val="22"/>
          <w:bdr w:val="nil"/>
          <w:lang w:val="de-DE"/>
        </w:rPr>
        <w:t>™</w:t>
      </w:r>
      <w:r w:rsidRPr="00ED771B">
        <w:rPr>
          <w:rFonts w:ascii="Dyson Futura Medium" w:eastAsia="Arial Unicode MS" w:hAnsi="Dyson Futura Medium" w:cs="Times New Roman"/>
          <w:color w:val="6B77EE"/>
          <w:sz w:val="22"/>
          <w:szCs w:val="22"/>
          <w:bdr w:val="nil"/>
          <w:lang w:val="de-DE"/>
        </w:rPr>
        <w:t xml:space="preserve"> ist direkt bei Dyson erhältlich</w:t>
      </w:r>
    </w:p>
    <w:p w14:paraId="537400DD" w14:textId="00356E14" w:rsidR="001408D5" w:rsidRPr="00ED771B" w:rsidRDefault="001408D5" w:rsidP="00ED771B">
      <w:pPr>
        <w:spacing w:line="276" w:lineRule="auto"/>
        <w:jc w:val="both"/>
        <w:rPr>
          <w:rFonts w:ascii="Dyson Futura Book" w:hAnsi="Dyson Futura Book"/>
          <w:color w:val="000000"/>
          <w:sz w:val="22"/>
          <w:szCs w:val="22"/>
          <w:lang w:val="de-DE"/>
        </w:rPr>
      </w:pPr>
      <w:r w:rsidRPr="000B7D6F">
        <w:rPr>
          <w:rFonts w:ascii="Dyson Futura Book" w:hAnsi="Dyson Futura Book"/>
          <w:color w:val="000000"/>
          <w:sz w:val="22"/>
          <w:szCs w:val="22"/>
          <w:lang w:val="de-DE"/>
        </w:rPr>
        <w:t xml:space="preserve">Der </w:t>
      </w:r>
      <w:r w:rsidR="00376D67" w:rsidRPr="000B7D6F">
        <w:rPr>
          <w:rFonts w:ascii="Dyson Futura Book" w:hAnsi="Dyson Futura Book"/>
          <w:color w:val="000000"/>
          <w:sz w:val="22"/>
          <w:szCs w:val="22"/>
          <w:lang w:val="de-DE"/>
        </w:rPr>
        <w:t>Dyson WashG1</w:t>
      </w:r>
      <w:r w:rsidR="00B20F25">
        <w:rPr>
          <w:rFonts w:ascii="Dyson Futura Book" w:hAnsi="Dyson Futura Book"/>
          <w:color w:val="000000"/>
          <w:sz w:val="22"/>
          <w:szCs w:val="22"/>
          <w:lang w:val="de-DE"/>
        </w:rPr>
        <w:t>™</w:t>
      </w:r>
      <w:r w:rsidR="008C1FC8" w:rsidRPr="000B7D6F">
        <w:rPr>
          <w:rFonts w:ascii="Dyson Futura Book" w:hAnsi="Dyson Futura Book"/>
          <w:color w:val="000000"/>
          <w:sz w:val="22"/>
          <w:szCs w:val="22"/>
          <w:lang w:val="de-DE"/>
        </w:rPr>
        <w:t xml:space="preserve"> </w:t>
      </w:r>
      <w:r w:rsidR="00B20F25">
        <w:rPr>
          <w:rFonts w:ascii="Dyson Futura Book" w:hAnsi="Dyson Futura Book"/>
          <w:color w:val="000000"/>
          <w:sz w:val="22"/>
          <w:szCs w:val="22"/>
          <w:lang w:val="de-DE"/>
        </w:rPr>
        <w:t>Wischsauger</w:t>
      </w:r>
      <w:r w:rsidR="00B20F25" w:rsidRPr="000B7D6F">
        <w:rPr>
          <w:rFonts w:ascii="Dyson Futura Book" w:hAnsi="Dyson Futura Book"/>
          <w:color w:val="000000"/>
          <w:sz w:val="22"/>
          <w:szCs w:val="22"/>
          <w:lang w:val="de-DE"/>
        </w:rPr>
        <w:t xml:space="preserve"> </w:t>
      </w:r>
      <w:r w:rsidRPr="000B7D6F">
        <w:rPr>
          <w:rFonts w:ascii="Dyson Futura Book" w:hAnsi="Dyson Futura Book"/>
          <w:color w:val="000000"/>
          <w:sz w:val="22"/>
          <w:szCs w:val="22"/>
          <w:lang w:val="de-DE"/>
        </w:rPr>
        <w:t xml:space="preserve">ist ab </w:t>
      </w:r>
      <w:r w:rsidRPr="00EC178F">
        <w:rPr>
          <w:rFonts w:ascii="Dyson Futura Book" w:hAnsi="Dyson Futura Book"/>
          <w:color w:val="000000"/>
          <w:sz w:val="22"/>
          <w:szCs w:val="22"/>
          <w:lang w:val="de-DE"/>
        </w:rPr>
        <w:t xml:space="preserve">dem </w:t>
      </w:r>
      <w:r w:rsidR="001F0CEE" w:rsidRPr="00CD3749">
        <w:rPr>
          <w:rFonts w:ascii="Dyson Futura Medium" w:hAnsi="Dyson Futura Medium"/>
          <w:spacing w:val="-2"/>
          <w:sz w:val="22"/>
          <w:szCs w:val="22"/>
          <w:lang w:val="de-DE"/>
        </w:rPr>
        <w:t>24.06.2024</w:t>
      </w:r>
      <w:r w:rsidR="001F0CEE" w:rsidRPr="00EC178F">
        <w:rPr>
          <w:rFonts w:ascii="Dyson Futura Book" w:hAnsi="Dyson Futura Book"/>
          <w:color w:val="000000"/>
          <w:sz w:val="22"/>
          <w:szCs w:val="22"/>
          <w:lang w:val="de-DE"/>
        </w:rPr>
        <w:t xml:space="preserve"> </w:t>
      </w:r>
      <w:r w:rsidR="005634BF" w:rsidRPr="00EC178F">
        <w:rPr>
          <w:rFonts w:ascii="Dyson Futura Book" w:hAnsi="Dyson Futura Book"/>
          <w:color w:val="000000"/>
          <w:sz w:val="22"/>
          <w:szCs w:val="22"/>
          <w:lang w:val="de-DE"/>
        </w:rPr>
        <w:t>exklusiv</w:t>
      </w:r>
      <w:r w:rsidR="005634BF" w:rsidRPr="000B7D6F">
        <w:rPr>
          <w:rFonts w:ascii="Dyson Futura Book" w:hAnsi="Dyson Futura Book"/>
          <w:color w:val="000000"/>
          <w:sz w:val="22"/>
          <w:szCs w:val="22"/>
          <w:lang w:val="de-DE"/>
        </w:rPr>
        <w:t xml:space="preserve"> </w:t>
      </w:r>
      <w:r w:rsidR="003D5509" w:rsidRPr="000B7D6F">
        <w:rPr>
          <w:rFonts w:ascii="Dyson Futura Book" w:hAnsi="Dyson Futura Book"/>
          <w:color w:val="000000"/>
          <w:sz w:val="22"/>
          <w:szCs w:val="22"/>
          <w:lang w:val="de-DE"/>
        </w:rPr>
        <w:t xml:space="preserve">via </w:t>
      </w:r>
      <w:hyperlink r:id="rId17" w:history="1">
        <w:r w:rsidR="00F40DD4" w:rsidRPr="000B7D6F">
          <w:rPr>
            <w:rStyle w:val="Hyperlink"/>
            <w:rFonts w:ascii="Dyson Futura Book" w:hAnsi="Dyson Futura Book"/>
            <w:sz w:val="22"/>
            <w:szCs w:val="22"/>
            <w:lang w:val="de-DE"/>
          </w:rPr>
          <w:t>dyson.de</w:t>
        </w:r>
      </w:hyperlink>
      <w:r w:rsidRPr="000B7D6F">
        <w:rPr>
          <w:rFonts w:ascii="Dyson Futura Book" w:hAnsi="Dyson Futura Book"/>
          <w:color w:val="000000"/>
          <w:sz w:val="22"/>
          <w:szCs w:val="22"/>
          <w:lang w:val="de-DE"/>
        </w:rPr>
        <w:t xml:space="preserve"> und </w:t>
      </w:r>
      <w:r w:rsidR="00527B80" w:rsidRPr="000B7D6F">
        <w:rPr>
          <w:rFonts w:ascii="Dyson Futura Book" w:hAnsi="Dyson Futura Book"/>
          <w:color w:val="000000"/>
          <w:sz w:val="22"/>
          <w:szCs w:val="22"/>
          <w:lang w:val="de-DE"/>
        </w:rPr>
        <w:t xml:space="preserve">in </w:t>
      </w:r>
      <w:r w:rsidR="00D564D9" w:rsidRPr="000B7D6F">
        <w:rPr>
          <w:rFonts w:ascii="Dyson Futura Book" w:hAnsi="Dyson Futura Book"/>
          <w:color w:val="000000"/>
          <w:sz w:val="22"/>
          <w:szCs w:val="22"/>
          <w:lang w:val="de-DE"/>
        </w:rPr>
        <w:t>den</w:t>
      </w:r>
      <w:r w:rsidR="00A36107" w:rsidRPr="000B7D6F">
        <w:rPr>
          <w:rFonts w:ascii="Dyson Futura Book" w:hAnsi="Dyson Futura Book"/>
          <w:color w:val="000000"/>
          <w:sz w:val="22"/>
          <w:szCs w:val="22"/>
          <w:lang w:val="de-DE"/>
        </w:rPr>
        <w:t xml:space="preserve"> </w:t>
      </w:r>
      <w:r w:rsidRPr="000B7D6F">
        <w:rPr>
          <w:rFonts w:ascii="Dyson Futura Book" w:hAnsi="Dyson Futura Book"/>
          <w:color w:val="000000"/>
          <w:sz w:val="22"/>
          <w:szCs w:val="22"/>
          <w:lang w:val="de-DE"/>
        </w:rPr>
        <w:t>Dyson Dem</w:t>
      </w:r>
      <w:r w:rsidR="00A36107" w:rsidRPr="000B7D6F">
        <w:rPr>
          <w:rFonts w:ascii="Dyson Futura Book" w:hAnsi="Dyson Futura Book"/>
          <w:color w:val="000000"/>
          <w:sz w:val="22"/>
          <w:szCs w:val="22"/>
          <w:lang w:val="de-DE"/>
        </w:rPr>
        <w:t>o S</w:t>
      </w:r>
      <w:r w:rsidRPr="000B7D6F">
        <w:rPr>
          <w:rFonts w:ascii="Dyson Futura Book" w:hAnsi="Dyson Futura Book"/>
          <w:color w:val="000000"/>
          <w:sz w:val="22"/>
          <w:szCs w:val="22"/>
          <w:lang w:val="de-DE"/>
        </w:rPr>
        <w:t xml:space="preserve">tores zu einem Preis von </w:t>
      </w:r>
      <w:r w:rsidR="001F0CEE">
        <w:rPr>
          <w:rFonts w:ascii="Dyson Futura Book" w:hAnsi="Dyson Futura Book"/>
          <w:color w:val="000000"/>
          <w:sz w:val="22"/>
          <w:szCs w:val="22"/>
          <w:lang w:val="de-DE"/>
        </w:rPr>
        <w:t>699</w:t>
      </w:r>
      <w:r w:rsidRPr="000B7D6F">
        <w:rPr>
          <w:rFonts w:ascii="Dyson Futura Book" w:hAnsi="Dyson Futura Book"/>
          <w:color w:val="000000"/>
          <w:sz w:val="22"/>
          <w:szCs w:val="22"/>
          <w:lang w:val="de-DE"/>
        </w:rPr>
        <w:t xml:space="preserve"> € (UVP) erhältlich.</w:t>
      </w:r>
      <w:r w:rsidR="003D5509" w:rsidRPr="000B7D6F">
        <w:rPr>
          <w:rFonts w:ascii="Dyson Futura Book" w:hAnsi="Dyson Futura Book"/>
          <w:color w:val="000000"/>
          <w:sz w:val="22"/>
          <w:szCs w:val="22"/>
          <w:lang w:val="de-DE"/>
        </w:rPr>
        <w:t xml:space="preserve"> </w:t>
      </w:r>
      <w:r w:rsidR="00475DF1" w:rsidRPr="000B7D6F">
        <w:rPr>
          <w:rFonts w:ascii="Dyson Futura Book" w:hAnsi="Dyson Futura Book"/>
          <w:color w:val="000000"/>
          <w:sz w:val="22"/>
          <w:szCs w:val="22"/>
          <w:lang w:val="de-DE"/>
        </w:rPr>
        <w:t xml:space="preserve">Mehr Informationen und exklusive </w:t>
      </w:r>
      <w:r w:rsidR="005634BF" w:rsidRPr="000B7D6F">
        <w:rPr>
          <w:rFonts w:ascii="Dyson Futura Book" w:hAnsi="Dyson Futura Book"/>
          <w:color w:val="000000"/>
          <w:sz w:val="22"/>
          <w:szCs w:val="22"/>
          <w:lang w:val="de-DE"/>
        </w:rPr>
        <w:t xml:space="preserve">Produktdemonstrationen </w:t>
      </w:r>
      <w:r w:rsidR="00576883" w:rsidRPr="000B7D6F">
        <w:rPr>
          <w:rFonts w:ascii="Dyson Futura Book" w:hAnsi="Dyson Futura Book"/>
          <w:color w:val="000000"/>
          <w:sz w:val="22"/>
          <w:szCs w:val="22"/>
          <w:lang w:val="de-DE"/>
        </w:rPr>
        <w:t>gibt es</w:t>
      </w:r>
      <w:r w:rsidR="00181817" w:rsidRPr="000B7D6F">
        <w:rPr>
          <w:rFonts w:ascii="Dyson Futura Book" w:hAnsi="Dyson Futura Book"/>
          <w:color w:val="000000"/>
          <w:sz w:val="22"/>
          <w:szCs w:val="22"/>
          <w:lang w:val="de-DE"/>
        </w:rPr>
        <w:t xml:space="preserve"> in </w:t>
      </w:r>
      <w:r w:rsidR="00096BA9" w:rsidRPr="000B7D6F">
        <w:rPr>
          <w:rFonts w:ascii="Dyson Futura Book" w:hAnsi="Dyson Futura Book"/>
          <w:color w:val="000000"/>
          <w:sz w:val="22"/>
          <w:szCs w:val="22"/>
          <w:lang w:val="de-DE"/>
        </w:rPr>
        <w:t xml:space="preserve">unseren </w:t>
      </w:r>
      <w:hyperlink r:id="rId18" w:history="1">
        <w:r w:rsidR="00181817" w:rsidRPr="000B7D6F">
          <w:rPr>
            <w:rStyle w:val="Hyperlink"/>
            <w:rFonts w:ascii="Dyson Futura Book" w:hAnsi="Dyson Futura Book"/>
            <w:sz w:val="22"/>
            <w:szCs w:val="22"/>
            <w:lang w:val="de-DE"/>
          </w:rPr>
          <w:t>Dyson Demo Stor</w:t>
        </w:r>
        <w:r w:rsidR="00096BA9" w:rsidRPr="000B7D6F">
          <w:rPr>
            <w:rStyle w:val="Hyperlink"/>
            <w:rFonts w:ascii="Dyson Futura Book" w:hAnsi="Dyson Futura Book"/>
            <w:sz w:val="22"/>
            <w:szCs w:val="22"/>
            <w:lang w:val="de-DE"/>
          </w:rPr>
          <w:t>es</w:t>
        </w:r>
      </w:hyperlink>
      <w:r w:rsidR="000B441D" w:rsidRPr="000B7D6F">
        <w:rPr>
          <w:rFonts w:ascii="Dyson Futura Book" w:hAnsi="Dyson Futura Book"/>
          <w:color w:val="000000"/>
          <w:sz w:val="22"/>
          <w:szCs w:val="22"/>
          <w:lang w:val="de-DE"/>
        </w:rPr>
        <w:t xml:space="preserve"> oder online auf </w:t>
      </w:r>
      <w:hyperlink r:id="rId19" w:history="1">
        <w:r w:rsidR="000B441D" w:rsidRPr="000B7D6F">
          <w:rPr>
            <w:rStyle w:val="Hyperlink"/>
            <w:rFonts w:ascii="Dyson Futura Book" w:hAnsi="Dyson Futura Book"/>
            <w:sz w:val="22"/>
            <w:szCs w:val="22"/>
            <w:lang w:val="de-DE"/>
          </w:rPr>
          <w:t>dyson.de</w:t>
        </w:r>
      </w:hyperlink>
      <w:r w:rsidR="000B441D" w:rsidRPr="000B7D6F">
        <w:rPr>
          <w:rFonts w:ascii="Dyson Futura Book" w:hAnsi="Dyson Futura Book"/>
          <w:color w:val="000000"/>
          <w:sz w:val="22"/>
          <w:szCs w:val="22"/>
          <w:lang w:val="de-DE"/>
        </w:rPr>
        <w:t xml:space="preserve">. </w:t>
      </w:r>
    </w:p>
    <w:p w14:paraId="663DB6AA" w14:textId="77777777" w:rsidR="0035579C" w:rsidRDefault="0035579C" w:rsidP="00D17230">
      <w:pPr>
        <w:spacing w:line="276" w:lineRule="auto"/>
        <w:jc w:val="both"/>
        <w:rPr>
          <w:rFonts w:ascii="Dyson Futura Medium"/>
          <w:spacing w:val="-2"/>
          <w:sz w:val="22"/>
          <w:szCs w:val="22"/>
          <w:lang w:val="de-DE"/>
        </w:rPr>
      </w:pPr>
    </w:p>
    <w:p w14:paraId="38573AC0" w14:textId="368E164E" w:rsidR="001E3DB3" w:rsidRPr="008F7E84" w:rsidRDefault="001E3DB3" w:rsidP="00D17230">
      <w:pPr>
        <w:spacing w:line="276" w:lineRule="auto"/>
        <w:jc w:val="both"/>
        <w:rPr>
          <w:rFonts w:ascii="Dyson Futura Medium" w:eastAsia="Arial Unicode MS" w:hAnsi="Dyson Futura Medium" w:cs="Times New Roman"/>
          <w:color w:val="6B77EE"/>
          <w:bdr w:val="nil"/>
          <w:lang w:val="de-DE"/>
        </w:rPr>
      </w:pPr>
      <w:r w:rsidRPr="008F7E84">
        <w:rPr>
          <w:rFonts w:ascii="Dyson Futura Book" w:hAnsi="Dyson Futura Book"/>
          <w:sz w:val="22"/>
          <w:szCs w:val="22"/>
          <w:lang w:val="de-DE"/>
        </w:rPr>
        <w:t xml:space="preserve">Bildmaterial zum Dyson WashG1™ kann hier runtergeladen werden: </w:t>
      </w:r>
      <w:hyperlink r:id="rId20" w:history="1">
        <w:r w:rsidRPr="008F7E84">
          <w:rPr>
            <w:rStyle w:val="Hyperlink"/>
            <w:rFonts w:ascii="Dyson Futura Book" w:hAnsi="Dyson Futura Book"/>
            <w:sz w:val="22"/>
            <w:szCs w:val="22"/>
            <w:lang w:val="de-DE"/>
          </w:rPr>
          <w:t>Dyson WashG1™ Bildmaterial</w:t>
        </w:r>
      </w:hyperlink>
    </w:p>
    <w:p w14:paraId="0FC5F88C" w14:textId="77777777" w:rsidR="001E3DB3" w:rsidRDefault="001E3DB3" w:rsidP="00D17230">
      <w:pPr>
        <w:spacing w:line="276" w:lineRule="auto"/>
        <w:jc w:val="both"/>
        <w:rPr>
          <w:rFonts w:ascii="Dyson Futura Medium" w:eastAsia="Arial Unicode MS" w:hAnsi="Dyson Futura Medium" w:cs="Times New Roman"/>
          <w:color w:val="6B77EE"/>
          <w:sz w:val="22"/>
          <w:szCs w:val="22"/>
          <w:bdr w:val="nil"/>
          <w:lang w:val="de-DE"/>
        </w:rPr>
      </w:pPr>
    </w:p>
    <w:p w14:paraId="5C6B3622" w14:textId="1A746CC6" w:rsidR="00DB1398" w:rsidRPr="0095469A" w:rsidRDefault="00DB1398" w:rsidP="00D17230">
      <w:pPr>
        <w:spacing w:line="276" w:lineRule="auto"/>
        <w:jc w:val="both"/>
        <w:rPr>
          <w:rFonts w:ascii="Dyson Futura Medium" w:eastAsia="Arial Unicode MS" w:hAnsi="Dyson Futura Medium" w:cs="Times New Roman"/>
          <w:color w:val="6B77EE"/>
          <w:sz w:val="22"/>
          <w:szCs w:val="22"/>
          <w:bdr w:val="nil"/>
          <w:lang w:val="de-DE"/>
        </w:rPr>
      </w:pPr>
      <w:r w:rsidRPr="0095469A">
        <w:rPr>
          <w:rFonts w:ascii="Dyson Futura Medium" w:eastAsia="Arial Unicode MS" w:hAnsi="Dyson Futura Medium" w:cs="Times New Roman"/>
          <w:color w:val="6B77EE"/>
          <w:sz w:val="22"/>
          <w:szCs w:val="22"/>
          <w:bdr w:val="nil"/>
          <w:lang w:val="de-DE"/>
        </w:rPr>
        <w:lastRenderedPageBreak/>
        <w:t>Kontakt</w:t>
      </w:r>
    </w:p>
    <w:p w14:paraId="1808A39A" w14:textId="0FE5EB48" w:rsidR="00DB1398" w:rsidRDefault="00DB1398" w:rsidP="00DD4925">
      <w:pPr>
        <w:pStyle w:val="Textkrper"/>
        <w:spacing w:before="213" w:line="276" w:lineRule="auto"/>
        <w:rPr>
          <w:rFonts w:ascii="Dyson Futura Medium" w:hAnsi="Dyson Futura Medium"/>
          <w:sz w:val="20"/>
          <w:szCs w:val="20"/>
        </w:rPr>
      </w:pPr>
      <w:r w:rsidRPr="00021EF5">
        <w:rPr>
          <w:rFonts w:ascii="Dyson Futura Book" w:hAnsi="Dyson Futura Book"/>
          <w:sz w:val="20"/>
          <w:szCs w:val="20"/>
        </w:rPr>
        <w:t>Für</w:t>
      </w:r>
      <w:r w:rsidRPr="00021EF5">
        <w:rPr>
          <w:rFonts w:ascii="Dyson Futura Book" w:hAnsi="Dyson Futura Book"/>
          <w:spacing w:val="-7"/>
          <w:sz w:val="20"/>
          <w:szCs w:val="20"/>
        </w:rPr>
        <w:t xml:space="preserve"> </w:t>
      </w:r>
      <w:r w:rsidRPr="00021EF5">
        <w:rPr>
          <w:rFonts w:ascii="Dyson Futura Book" w:hAnsi="Dyson Futura Book"/>
          <w:sz w:val="20"/>
          <w:szCs w:val="20"/>
        </w:rPr>
        <w:t>weitere</w:t>
      </w:r>
      <w:r w:rsidRPr="00021EF5">
        <w:rPr>
          <w:rFonts w:ascii="Dyson Futura Book" w:hAnsi="Dyson Futura Book"/>
          <w:spacing w:val="-7"/>
          <w:sz w:val="20"/>
          <w:szCs w:val="20"/>
        </w:rPr>
        <w:t xml:space="preserve"> </w:t>
      </w:r>
      <w:r w:rsidRPr="00021EF5">
        <w:rPr>
          <w:rFonts w:ascii="Dyson Futura Book" w:hAnsi="Dyson Futura Book"/>
          <w:sz w:val="20"/>
          <w:szCs w:val="20"/>
        </w:rPr>
        <w:t>Informationen</w:t>
      </w:r>
      <w:r w:rsidRPr="00021EF5">
        <w:rPr>
          <w:rFonts w:ascii="Dyson Futura Book" w:hAnsi="Dyson Futura Book"/>
          <w:spacing w:val="-8"/>
          <w:sz w:val="20"/>
          <w:szCs w:val="20"/>
        </w:rPr>
        <w:t xml:space="preserve"> </w:t>
      </w:r>
      <w:r w:rsidRPr="00021EF5">
        <w:rPr>
          <w:rFonts w:ascii="Dyson Futura Book" w:hAnsi="Dyson Futura Book"/>
          <w:sz w:val="20"/>
          <w:szCs w:val="20"/>
        </w:rPr>
        <w:t>kontaktiere</w:t>
      </w:r>
      <w:r w:rsidRPr="00021EF5">
        <w:rPr>
          <w:rFonts w:ascii="Dyson Futura Book" w:hAnsi="Dyson Futura Book"/>
          <w:spacing w:val="-7"/>
          <w:sz w:val="20"/>
          <w:szCs w:val="20"/>
        </w:rPr>
        <w:t xml:space="preserve"> </w:t>
      </w:r>
      <w:r w:rsidRPr="00021EF5">
        <w:rPr>
          <w:rFonts w:ascii="Dyson Futura Book" w:hAnsi="Dyson Futura Book"/>
          <w:sz w:val="20"/>
          <w:szCs w:val="20"/>
        </w:rPr>
        <w:t>bitte</w:t>
      </w:r>
      <w:r w:rsidR="0004409A">
        <w:rPr>
          <w:rFonts w:ascii="Dyson Futura Book" w:hAnsi="Dyson Futura Book"/>
          <w:sz w:val="20"/>
          <w:szCs w:val="20"/>
        </w:rPr>
        <w:t>:</w:t>
      </w:r>
      <w:r w:rsidRPr="00021EF5">
        <w:rPr>
          <w:rFonts w:ascii="Dyson Futura Book" w:hAnsi="Dyson Futura Book"/>
          <w:sz w:val="20"/>
          <w:szCs w:val="20"/>
        </w:rPr>
        <w:t xml:space="preserve"> </w:t>
      </w:r>
    </w:p>
    <w:p w14:paraId="1E79065E" w14:textId="77777777" w:rsidR="00DB1398" w:rsidRPr="0095469A" w:rsidRDefault="00DB1398" w:rsidP="00DD4925">
      <w:pPr>
        <w:pStyle w:val="Textkrper"/>
        <w:spacing w:before="213" w:line="276" w:lineRule="auto"/>
        <w:rPr>
          <w:rFonts w:ascii="Dyson Futura Medium" w:hAnsi="Dyson Futura Medium"/>
          <w:color w:val="0562C1"/>
          <w:spacing w:val="-2"/>
          <w:sz w:val="20"/>
          <w:szCs w:val="20"/>
          <w:u w:val="single" w:color="0562C1"/>
          <w:lang w:val="en-GB"/>
        </w:rPr>
      </w:pPr>
      <w:r w:rsidRPr="0095469A">
        <w:rPr>
          <w:rFonts w:ascii="Dyson Futura Medium" w:hAnsi="Dyson Futura Medium"/>
          <w:sz w:val="20"/>
          <w:szCs w:val="20"/>
          <w:lang w:val="en-GB"/>
        </w:rPr>
        <w:t>Ferry Radix</w:t>
      </w:r>
      <w:r w:rsidRPr="0095469A">
        <w:rPr>
          <w:rFonts w:ascii="Dyson Futura Medium" w:hAnsi="Dyson Futura Medium"/>
          <w:sz w:val="20"/>
          <w:szCs w:val="20"/>
          <w:lang w:val="en-GB"/>
        </w:rPr>
        <w:br/>
      </w:r>
      <w:hyperlink r:id="rId21" w:history="1">
        <w:r w:rsidRPr="0095469A">
          <w:rPr>
            <w:rStyle w:val="Hyperlink"/>
            <w:rFonts w:ascii="Dyson Futura Medium" w:hAnsi="Dyson Futura Medium"/>
            <w:spacing w:val="-2"/>
            <w:sz w:val="20"/>
            <w:szCs w:val="20"/>
            <w:lang w:val="en-GB"/>
          </w:rPr>
          <w:t>ferry.radix@dyson.com</w:t>
        </w:r>
      </w:hyperlink>
      <w:r w:rsidRPr="0095469A">
        <w:rPr>
          <w:rFonts w:ascii="Dyson Futura Medium" w:hAnsi="Dyson Futura Medium"/>
          <w:color w:val="0562C1"/>
          <w:spacing w:val="-2"/>
          <w:sz w:val="20"/>
          <w:szCs w:val="20"/>
          <w:u w:val="single" w:color="0562C1"/>
          <w:lang w:val="en-GB"/>
        </w:rPr>
        <w:br/>
      </w:r>
      <w:r w:rsidRPr="0095469A">
        <w:rPr>
          <w:rFonts w:ascii="Dyson Futura Medium" w:hAnsi="Dyson Futura Medium"/>
          <w:color w:val="0562C1"/>
          <w:spacing w:val="-2"/>
          <w:sz w:val="20"/>
          <w:szCs w:val="20"/>
          <w:u w:val="single" w:color="0562C1"/>
          <w:lang w:val="en-GB"/>
        </w:rPr>
        <w:br/>
      </w:r>
      <w:proofErr w:type="spellStart"/>
      <w:r w:rsidRPr="0095469A">
        <w:rPr>
          <w:rFonts w:ascii="Dyson Futura Book" w:hAnsi="Dyson Futura Book"/>
          <w:sz w:val="20"/>
          <w:szCs w:val="20"/>
          <w:lang w:val="en-GB"/>
        </w:rPr>
        <w:t>oder</w:t>
      </w:r>
      <w:proofErr w:type="spellEnd"/>
    </w:p>
    <w:p w14:paraId="72ABE88C" w14:textId="77777777" w:rsidR="00B74F8B" w:rsidRDefault="00DB1398" w:rsidP="00DD4925">
      <w:pPr>
        <w:pStyle w:val="Textkrper"/>
        <w:spacing w:before="213" w:line="276" w:lineRule="auto"/>
        <w:rPr>
          <w:rFonts w:ascii="Dyson Futura Book" w:hAnsi="Dyson Futura Book"/>
          <w:sz w:val="20"/>
          <w:szCs w:val="20"/>
        </w:rPr>
      </w:pPr>
      <w:r w:rsidRPr="004A73BC">
        <w:rPr>
          <w:rFonts w:ascii="Dyson Futura Medium" w:hAnsi="Dyson Futura Medium"/>
          <w:sz w:val="20"/>
          <w:szCs w:val="20"/>
          <w:lang w:val="en-GB"/>
        </w:rPr>
        <w:t>Dyson Press Office</w:t>
      </w:r>
      <w:r w:rsidRPr="004A73BC">
        <w:rPr>
          <w:rFonts w:ascii="Dyson Futura Medium" w:hAnsi="Dyson Futura Medium"/>
          <w:sz w:val="20"/>
          <w:szCs w:val="20"/>
          <w:lang w:val="en-GB"/>
        </w:rPr>
        <w:br/>
      </w:r>
      <w:hyperlink r:id="rId22" w:history="1">
        <w:r w:rsidRPr="004A73BC">
          <w:rPr>
            <w:rStyle w:val="Hyperlink"/>
            <w:rFonts w:ascii="Dyson Futura Medium" w:hAnsi="Dyson Futura Medium"/>
            <w:spacing w:val="-2"/>
            <w:sz w:val="20"/>
            <w:szCs w:val="20"/>
            <w:lang w:val="en-GB"/>
          </w:rPr>
          <w:t>dyson-press@osk.de</w:t>
        </w:r>
      </w:hyperlink>
      <w:r w:rsidRPr="004A73BC">
        <w:rPr>
          <w:rFonts w:ascii="Dyson Futura Medium" w:hAnsi="Dyson Futura Medium"/>
          <w:color w:val="0562C1"/>
          <w:spacing w:val="-2"/>
          <w:sz w:val="20"/>
          <w:szCs w:val="20"/>
          <w:u w:val="single" w:color="0562C1"/>
          <w:lang w:val="en-GB"/>
        </w:rPr>
        <w:br/>
      </w:r>
      <w:r w:rsidRPr="004A73BC">
        <w:rPr>
          <w:rFonts w:ascii="Dyson Futura Medium" w:hAnsi="Dyson Futura Medium"/>
          <w:color w:val="0562C1"/>
          <w:spacing w:val="-2"/>
          <w:sz w:val="20"/>
          <w:szCs w:val="20"/>
          <w:u w:val="single" w:color="0562C1"/>
          <w:lang w:val="en-GB"/>
        </w:rPr>
        <w:br/>
      </w:r>
    </w:p>
    <w:p w14:paraId="23F5F933" w14:textId="38B77FBB" w:rsidR="00DB1398" w:rsidRPr="00EE4DBA" w:rsidRDefault="00DB1398" w:rsidP="00DD4925">
      <w:pPr>
        <w:pStyle w:val="Textkrper"/>
        <w:spacing w:before="213" w:line="276" w:lineRule="auto"/>
        <w:rPr>
          <w:rFonts w:ascii="Dyson Futura Book" w:hAnsi="Dyson Futura Book"/>
          <w:spacing w:val="-2"/>
          <w:sz w:val="20"/>
          <w:szCs w:val="20"/>
        </w:rPr>
      </w:pPr>
      <w:r w:rsidRPr="00EE4DBA">
        <w:rPr>
          <w:rFonts w:ascii="Dyson Futura Book" w:hAnsi="Dyson Futura Book"/>
          <w:sz w:val="20"/>
          <w:szCs w:val="20"/>
        </w:rPr>
        <w:t>Im</w:t>
      </w:r>
      <w:r w:rsidRPr="00EE4DBA">
        <w:rPr>
          <w:rFonts w:ascii="Dyson Futura Book" w:hAnsi="Dyson Futura Book"/>
          <w:spacing w:val="-6"/>
          <w:sz w:val="20"/>
          <w:szCs w:val="20"/>
        </w:rPr>
        <w:t xml:space="preserve"> </w:t>
      </w:r>
      <w:hyperlink r:id="rId23" w:history="1">
        <w:r w:rsidRPr="00EE4DBA">
          <w:rPr>
            <w:rStyle w:val="Hyperlink"/>
            <w:rFonts w:ascii="Dyson Futura Book" w:hAnsi="Dyson Futura Book"/>
            <w:sz w:val="20"/>
            <w:szCs w:val="20"/>
          </w:rPr>
          <w:t>Dyson</w:t>
        </w:r>
        <w:r w:rsidRPr="00EE4DBA">
          <w:rPr>
            <w:rStyle w:val="Hyperlink"/>
            <w:rFonts w:ascii="Dyson Futura Book" w:hAnsi="Dyson Futura Book"/>
            <w:spacing w:val="-8"/>
            <w:sz w:val="20"/>
            <w:szCs w:val="20"/>
          </w:rPr>
          <w:t xml:space="preserve"> </w:t>
        </w:r>
        <w:r w:rsidRPr="00EE4DBA">
          <w:rPr>
            <w:rStyle w:val="Hyperlink"/>
            <w:rFonts w:ascii="Dyson Futura Book" w:hAnsi="Dyson Futura Book"/>
            <w:sz w:val="20"/>
            <w:szCs w:val="20"/>
          </w:rPr>
          <w:t>Newsroom</w:t>
        </w:r>
      </w:hyperlink>
      <w:r w:rsidRPr="00EE4DBA">
        <w:rPr>
          <w:rFonts w:ascii="Dyson Futura Book" w:hAnsi="Dyson Futura Book"/>
          <w:color w:val="0562C1"/>
          <w:spacing w:val="-3"/>
          <w:sz w:val="20"/>
          <w:szCs w:val="20"/>
        </w:rPr>
        <w:t xml:space="preserve"> </w:t>
      </w:r>
      <w:r w:rsidR="00AF3BC3">
        <w:rPr>
          <w:rFonts w:ascii="Dyson Futura Book" w:hAnsi="Dyson Futura Book"/>
          <w:sz w:val="20"/>
          <w:szCs w:val="20"/>
        </w:rPr>
        <w:t xml:space="preserve">findest </w:t>
      </w:r>
      <w:r w:rsidR="005A10EF">
        <w:rPr>
          <w:rFonts w:ascii="Dyson Futura Book" w:hAnsi="Dyson Futura Book"/>
          <w:sz w:val="20"/>
          <w:szCs w:val="20"/>
        </w:rPr>
        <w:t>D</w:t>
      </w:r>
      <w:r w:rsidR="00AF3BC3">
        <w:rPr>
          <w:rFonts w:ascii="Dyson Futura Book" w:hAnsi="Dyson Futura Book"/>
          <w:sz w:val="20"/>
          <w:szCs w:val="20"/>
        </w:rPr>
        <w:t>u</w:t>
      </w:r>
      <w:r w:rsidRPr="00EE4DBA">
        <w:rPr>
          <w:rFonts w:ascii="Dyson Futura Book" w:hAnsi="Dyson Futura Book"/>
          <w:spacing w:val="-6"/>
          <w:sz w:val="20"/>
          <w:szCs w:val="20"/>
        </w:rPr>
        <w:t xml:space="preserve"> </w:t>
      </w:r>
      <w:r w:rsidRPr="00EE4DBA">
        <w:rPr>
          <w:rFonts w:ascii="Dyson Futura Book" w:hAnsi="Dyson Futura Book"/>
          <w:sz w:val="20"/>
          <w:szCs w:val="20"/>
        </w:rPr>
        <w:t>alle</w:t>
      </w:r>
      <w:r w:rsidRPr="00EE4DBA">
        <w:rPr>
          <w:rFonts w:ascii="Dyson Futura Book" w:hAnsi="Dyson Futura Book"/>
          <w:spacing w:val="-4"/>
          <w:sz w:val="20"/>
          <w:szCs w:val="20"/>
        </w:rPr>
        <w:t xml:space="preserve"> </w:t>
      </w:r>
      <w:r w:rsidRPr="00EE4DBA">
        <w:rPr>
          <w:rFonts w:ascii="Dyson Futura Book" w:hAnsi="Dyson Futura Book"/>
          <w:sz w:val="20"/>
          <w:szCs w:val="20"/>
        </w:rPr>
        <w:t>aktuellen</w:t>
      </w:r>
      <w:r w:rsidRPr="00EE4DBA">
        <w:rPr>
          <w:rFonts w:ascii="Dyson Futura Book" w:hAnsi="Dyson Futura Book"/>
          <w:spacing w:val="-7"/>
          <w:sz w:val="20"/>
          <w:szCs w:val="20"/>
        </w:rPr>
        <w:t xml:space="preserve"> </w:t>
      </w:r>
      <w:r w:rsidRPr="00EE4DBA">
        <w:rPr>
          <w:rFonts w:ascii="Dyson Futura Book" w:hAnsi="Dyson Futura Book"/>
          <w:sz w:val="20"/>
          <w:szCs w:val="20"/>
        </w:rPr>
        <w:t>Informationen</w:t>
      </w:r>
      <w:r w:rsidRPr="00EE4DBA">
        <w:rPr>
          <w:rFonts w:ascii="Dyson Futura Book" w:hAnsi="Dyson Futura Book"/>
          <w:spacing w:val="-8"/>
          <w:sz w:val="20"/>
          <w:szCs w:val="20"/>
        </w:rPr>
        <w:t xml:space="preserve"> </w:t>
      </w:r>
      <w:r w:rsidRPr="00EE4DBA">
        <w:rPr>
          <w:rFonts w:ascii="Dyson Futura Book" w:hAnsi="Dyson Futura Book"/>
          <w:sz w:val="20"/>
          <w:szCs w:val="20"/>
        </w:rPr>
        <w:t>von</w:t>
      </w:r>
      <w:r w:rsidRPr="00EE4DBA">
        <w:rPr>
          <w:rFonts w:ascii="Dyson Futura Book" w:hAnsi="Dyson Futura Book"/>
          <w:spacing w:val="-7"/>
          <w:sz w:val="20"/>
          <w:szCs w:val="20"/>
        </w:rPr>
        <w:t xml:space="preserve"> </w:t>
      </w:r>
      <w:r w:rsidRPr="00EE4DBA">
        <w:rPr>
          <w:rFonts w:ascii="Dyson Futura Book" w:hAnsi="Dyson Futura Book"/>
          <w:spacing w:val="-2"/>
          <w:sz w:val="20"/>
          <w:szCs w:val="20"/>
        </w:rPr>
        <w:t>Dyson.</w:t>
      </w:r>
    </w:p>
    <w:p w14:paraId="4DDBEC92" w14:textId="77777777" w:rsidR="0035579C" w:rsidRDefault="0035579C" w:rsidP="00D17230">
      <w:pPr>
        <w:spacing w:line="276" w:lineRule="auto"/>
        <w:jc w:val="both"/>
        <w:rPr>
          <w:rFonts w:ascii="Dyson Futura Medium" w:hAnsi="Dyson Futura Medium"/>
          <w:sz w:val="22"/>
          <w:szCs w:val="22"/>
          <w:lang w:val="de-DE"/>
        </w:rPr>
      </w:pPr>
    </w:p>
    <w:p w14:paraId="613C4BD9" w14:textId="06FDB380" w:rsidR="00DB1398" w:rsidRPr="00BB10CB" w:rsidRDefault="00DB1398" w:rsidP="00D17230">
      <w:pPr>
        <w:spacing w:line="276" w:lineRule="auto"/>
        <w:jc w:val="both"/>
        <w:rPr>
          <w:rFonts w:ascii="Dyson Futura Medium" w:hAnsi="Dyson Futura Medium"/>
          <w:sz w:val="22"/>
          <w:szCs w:val="22"/>
          <w:lang w:val="de-DE"/>
        </w:rPr>
      </w:pPr>
      <w:r w:rsidRPr="00BB10CB">
        <w:rPr>
          <w:rFonts w:ascii="Dyson Futura Medium" w:hAnsi="Dyson Futura Medium"/>
          <w:sz w:val="22"/>
          <w:szCs w:val="22"/>
          <w:lang w:val="de-DE"/>
        </w:rPr>
        <w:t>-ENDE-</w:t>
      </w:r>
    </w:p>
    <w:p w14:paraId="6136AC95" w14:textId="011B2CDB" w:rsidR="00DB1398" w:rsidRDefault="00DB1398" w:rsidP="00D17230">
      <w:pPr>
        <w:spacing w:line="276" w:lineRule="auto"/>
        <w:jc w:val="both"/>
        <w:rPr>
          <w:rFonts w:ascii="Dyson Futura Medium" w:hAnsi="Dyson Futura Medium"/>
          <w:sz w:val="22"/>
          <w:szCs w:val="22"/>
          <w:lang w:val="de-DE"/>
        </w:rPr>
      </w:pPr>
    </w:p>
    <w:p w14:paraId="3494C425" w14:textId="5180A166" w:rsidR="009E683F" w:rsidRDefault="009E683F">
      <w:pPr>
        <w:rPr>
          <w:rFonts w:ascii="Dyson Futura Medium" w:hAnsi="Dyson Futura Medium"/>
          <w:sz w:val="22"/>
          <w:szCs w:val="22"/>
          <w:lang w:val="de-DE"/>
        </w:rPr>
      </w:pPr>
      <w:r>
        <w:rPr>
          <w:rFonts w:ascii="Dyson Futura Medium" w:hAnsi="Dyson Futura Medium"/>
          <w:sz w:val="22"/>
          <w:szCs w:val="22"/>
          <w:lang w:val="de-DE"/>
        </w:rPr>
        <w:br w:type="page"/>
      </w:r>
    </w:p>
    <w:p w14:paraId="25703C96" w14:textId="77777777" w:rsidR="009E683F" w:rsidRPr="00EF35FC" w:rsidRDefault="009E683F" w:rsidP="009E683F">
      <w:pPr>
        <w:rPr>
          <w:rFonts w:ascii="Dyson Futura Book" w:eastAsia="Segoe UI" w:hAnsi="Dyson Futura Book" w:cs="Segoe UI"/>
          <w:b/>
          <w:bCs/>
          <w:color w:val="000000" w:themeColor="text1"/>
          <w:sz w:val="22"/>
          <w:szCs w:val="22"/>
          <w:lang w:val="de-DE" w:eastAsia="zh-CN"/>
        </w:rPr>
      </w:pPr>
      <w:r w:rsidRPr="00093B41">
        <w:rPr>
          <w:rFonts w:ascii="Dyson Futura Medium" w:hAnsi="Dyson Futura Medium"/>
          <w:sz w:val="19"/>
          <w:szCs w:val="19"/>
          <w:lang w:val="de-DE"/>
        </w:rPr>
        <w:lastRenderedPageBreak/>
        <w:t>Über</w:t>
      </w:r>
      <w:r w:rsidRPr="00093B41">
        <w:rPr>
          <w:rFonts w:ascii="Dyson Futura Medium" w:hAnsi="Dyson Futura Medium"/>
          <w:spacing w:val="-14"/>
          <w:sz w:val="19"/>
          <w:szCs w:val="19"/>
          <w:lang w:val="de-DE"/>
        </w:rPr>
        <w:t xml:space="preserve"> </w:t>
      </w:r>
      <w:r w:rsidRPr="00093B41">
        <w:rPr>
          <w:rFonts w:ascii="Dyson Futura Medium" w:hAnsi="Dyson Futura Medium"/>
          <w:spacing w:val="-4"/>
          <w:sz w:val="19"/>
          <w:szCs w:val="19"/>
          <w:lang w:val="de-DE"/>
        </w:rPr>
        <w:t>Dyson</w:t>
      </w:r>
    </w:p>
    <w:p w14:paraId="5DD10415" w14:textId="77777777" w:rsidR="009E683F" w:rsidRPr="001B2F5B" w:rsidRDefault="009E683F" w:rsidP="009E683F">
      <w:pPr>
        <w:pStyle w:val="Textkrper"/>
        <w:spacing w:before="60"/>
        <w:rPr>
          <w:rFonts w:ascii="Dyson Futura Medium" w:hAnsi="Dyson Futura Medium"/>
          <w:spacing w:val="-4"/>
          <w:sz w:val="18"/>
          <w:szCs w:val="18"/>
        </w:rPr>
      </w:pPr>
      <w:r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1B2F5B">
        <w:rPr>
          <w:rFonts w:ascii="Dyson Futura Book" w:hAnsi="Dyson Futura Book"/>
          <w:sz w:val="18"/>
          <w:szCs w:val="18"/>
        </w:rPr>
        <w:t>Hullavington</w:t>
      </w:r>
      <w:proofErr w:type="spellEnd"/>
      <w:r w:rsidRPr="001B2F5B">
        <w:rPr>
          <w:rFonts w:ascii="Dyson Futura Book" w:hAnsi="Dyson Futura Book"/>
          <w:sz w:val="18"/>
          <w:szCs w:val="18"/>
        </w:rPr>
        <w:t xml:space="preserve"> RAF </w:t>
      </w:r>
      <w:proofErr w:type="spellStart"/>
      <w:r w:rsidRPr="001B2F5B">
        <w:rPr>
          <w:rFonts w:ascii="Dyson Futura Book" w:hAnsi="Dyson Futura Book"/>
          <w:sz w:val="18"/>
          <w:szCs w:val="18"/>
        </w:rPr>
        <w:t>Airfield</w:t>
      </w:r>
      <w:proofErr w:type="spellEnd"/>
      <w:r w:rsidRPr="001B2F5B">
        <w:rPr>
          <w:rFonts w:ascii="Dyson Futura Book" w:hAnsi="Dyson Futura Book"/>
          <w:sz w:val="18"/>
          <w:szCs w:val="18"/>
        </w:rPr>
        <w:t xml:space="preserve"> erstrecken</w:t>
      </w:r>
      <w:r>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Pr>
          <w:rFonts w:ascii="Dyson Futura Book" w:hAnsi="Dyson Futura Book"/>
          <w:sz w:val="18"/>
          <w:szCs w:val="18"/>
        </w:rPr>
        <w:t>eine</w:t>
      </w:r>
      <w:r w:rsidRPr="001B2F5B">
        <w:rPr>
          <w:rFonts w:ascii="Dyson Futura Book" w:hAnsi="Dyson Futura Book"/>
          <w:sz w:val="18"/>
          <w:szCs w:val="18"/>
        </w:rPr>
        <w:t xml:space="preserve"> 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041CEF65" w14:textId="77777777" w:rsidR="00025AEF" w:rsidRDefault="009E683F" w:rsidP="00025AEF">
      <w:pPr>
        <w:pStyle w:val="Textkrper"/>
        <w:spacing w:before="60"/>
        <w:rPr>
          <w:rFonts w:ascii="Dyson Futura Book" w:hAnsi="Dyson Futura Book"/>
          <w:sz w:val="18"/>
          <w:szCs w:val="18"/>
        </w:rPr>
      </w:pPr>
      <w:r w:rsidRPr="001B2F5B">
        <w:rPr>
          <w:rFonts w:ascii="Dyson Futura Book" w:hAnsi="Dyson Futura Book"/>
          <w:sz w:val="18"/>
          <w:szCs w:val="18"/>
        </w:rPr>
        <w:t>Dyson investiert 2,75 Milliarden Pfund, um revolutionäre Produkte und Technologien zu entwickeln</w:t>
      </w:r>
      <w:r>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Pr>
          <w:rFonts w:ascii="Dyson Futura Book" w:hAnsi="Dyson Futura Book"/>
          <w:sz w:val="18"/>
          <w:szCs w:val="18"/>
        </w:rPr>
        <w:t xml:space="preserve">von </w:t>
      </w:r>
      <w:r w:rsidRPr="001B2F5B">
        <w:rPr>
          <w:rFonts w:ascii="Dyson Futura Book" w:hAnsi="Dyson Futura Book"/>
          <w:sz w:val="18"/>
          <w:szCs w:val="18"/>
        </w:rPr>
        <w:t>neue</w:t>
      </w:r>
      <w:r>
        <w:rPr>
          <w:rFonts w:ascii="Dyson Futura Book" w:hAnsi="Dyson Futura Book"/>
          <w:sz w:val="18"/>
          <w:szCs w:val="18"/>
        </w:rPr>
        <w:t>n</w:t>
      </w:r>
      <w:r w:rsidRPr="001B2F5B">
        <w:rPr>
          <w:rFonts w:ascii="Dyson Futura Book" w:hAnsi="Dyson Futura Book"/>
          <w:sz w:val="18"/>
          <w:szCs w:val="18"/>
        </w:rPr>
        <w:t xml:space="preserve"> Energiespeicher-Technologien, digitalen Hochgeschwindigkeits-Elektromotoren, Sensor- und Bildverarbeitungssystemen, Robotik, maschinellen Lerntechnologien und </w:t>
      </w:r>
      <w:r>
        <w:rPr>
          <w:rFonts w:ascii="Dyson Futura Book" w:hAnsi="Dyson Futura Book"/>
          <w:sz w:val="18"/>
          <w:szCs w:val="18"/>
        </w:rPr>
        <w:t xml:space="preserve">auf </w:t>
      </w:r>
      <w:r w:rsidRPr="001B2F5B">
        <w:rPr>
          <w:rFonts w:ascii="Dyson Futura Book" w:hAnsi="Dyson Futura Book"/>
          <w:sz w:val="18"/>
          <w:szCs w:val="18"/>
        </w:rPr>
        <w:t>K</w:t>
      </w:r>
      <w:r>
        <w:rPr>
          <w:rFonts w:ascii="Dyson Futura Book" w:hAnsi="Dyson Futura Book"/>
          <w:sz w:val="18"/>
          <w:szCs w:val="18"/>
        </w:rPr>
        <w:t>I-</w:t>
      </w:r>
      <w:r w:rsidRPr="001B2F5B">
        <w:rPr>
          <w:rFonts w:ascii="Dyson Futura Book" w:hAnsi="Dyson Futura Book"/>
          <w:sz w:val="18"/>
          <w:szCs w:val="18"/>
        </w:rPr>
        <w:t xml:space="preserve">Investitionen konzentrieren. </w:t>
      </w:r>
    </w:p>
    <w:p w14:paraId="4497ACD3" w14:textId="77777777" w:rsidR="00BD3191" w:rsidRDefault="009E683F" w:rsidP="00025AEF">
      <w:pPr>
        <w:pStyle w:val="Textkrper"/>
        <w:spacing w:before="60"/>
        <w:rPr>
          <w:rFonts w:ascii="Dyson Futura Book" w:hAnsi="Dyson Futura Book"/>
          <w:sz w:val="18"/>
          <w:szCs w:val="18"/>
        </w:rPr>
      </w:pP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469EBFD5" w14:textId="4533720D" w:rsidR="009E683F" w:rsidRDefault="00BD3191" w:rsidP="00025AEF">
      <w:pPr>
        <w:pStyle w:val="Textkrper"/>
        <w:spacing w:before="60"/>
        <w:rPr>
          <w:rFonts w:ascii="Dyson Futura Book" w:hAnsi="Dyson Futura Book"/>
          <w:sz w:val="18"/>
          <w:szCs w:val="18"/>
        </w:rPr>
      </w:pPr>
      <w:r w:rsidRPr="00BD3191">
        <w:rPr>
          <w:rFonts w:ascii="Dyson Futura Book" w:hAnsi="Dyson Futura Book"/>
          <w:noProof/>
          <w:sz w:val="18"/>
          <w:szCs w:val="18"/>
        </w:rPr>
        <w:drawing>
          <wp:inline distT="0" distB="0" distL="0" distR="0" wp14:anchorId="61AB46D2" wp14:editId="78667055">
            <wp:extent cx="6116320" cy="4314825"/>
            <wp:effectExtent l="0" t="0" r="0" b="9525"/>
            <wp:docPr id="11461150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15034" name=""/>
                    <pic:cNvPicPr/>
                  </pic:nvPicPr>
                  <pic:blipFill>
                    <a:blip r:embed="rId24"/>
                    <a:stretch>
                      <a:fillRect/>
                    </a:stretch>
                  </pic:blipFill>
                  <pic:spPr>
                    <a:xfrm>
                      <a:off x="0" y="0"/>
                      <a:ext cx="6116320" cy="4314825"/>
                    </a:xfrm>
                    <a:prstGeom prst="rect">
                      <a:avLst/>
                    </a:prstGeom>
                  </pic:spPr>
                </pic:pic>
              </a:graphicData>
            </a:graphic>
          </wp:inline>
        </w:drawing>
      </w:r>
      <w:r w:rsidR="009E683F">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2661"/>
      </w:tblGrid>
      <w:tr w:rsidR="009E683F" w:rsidRPr="00F17323" w14:paraId="061E4652" w14:textId="77777777" w:rsidTr="008E0A52">
        <w:tc>
          <w:tcPr>
            <w:tcW w:w="7490" w:type="dxa"/>
            <w:tcBorders>
              <w:top w:val="single" w:sz="4" w:space="0" w:color="auto"/>
              <w:bottom w:val="single" w:sz="4" w:space="0" w:color="auto"/>
            </w:tcBorders>
          </w:tcPr>
          <w:p w14:paraId="533228D1" w14:textId="77777777" w:rsidR="009E683F" w:rsidRPr="001F4933" w:rsidRDefault="009E683F" w:rsidP="008E0A52">
            <w:pPr>
              <w:pStyle w:val="Textkrper"/>
              <w:spacing w:before="60"/>
              <w:rPr>
                <w:rFonts w:ascii="Dyson Futura Medium" w:hAnsi="Dyson Futura Medium"/>
                <w:sz w:val="18"/>
                <w:szCs w:val="17"/>
                <w:lang w:val="en-GB"/>
              </w:rPr>
            </w:pPr>
            <w:r w:rsidRPr="00923E10">
              <w:rPr>
                <w:rFonts w:ascii="Dyson Futura Medium" w:hAnsi="Dyson Futura Medium"/>
                <w:sz w:val="18"/>
                <w:szCs w:val="17"/>
                <w:lang w:val="en-GB"/>
              </w:rPr>
              <w:lastRenderedPageBreak/>
              <w:br/>
            </w:r>
            <w:r w:rsidRPr="001F4933">
              <w:rPr>
                <w:rFonts w:ascii="Dyson Futura Medium" w:hAnsi="Dyson Futura Medium"/>
                <w:sz w:val="18"/>
                <w:szCs w:val="17"/>
                <w:lang w:val="en-GB"/>
              </w:rPr>
              <w:t>Dyson Institute of Engineering and Technology</w:t>
            </w:r>
          </w:p>
          <w:p w14:paraId="4654BCFB" w14:textId="77777777" w:rsidR="009E683F" w:rsidRPr="002D7B9B" w:rsidRDefault="009E683F" w:rsidP="008E0A52">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25"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 xml:space="preserve">echnologieunternehmen verbindet. </w:t>
            </w:r>
            <w:proofErr w:type="gramStart"/>
            <w:r w:rsidRPr="001F4933">
              <w:rPr>
                <w:rFonts w:ascii="Dyson Futura Book" w:hAnsi="Dyson Futura Book"/>
                <w:sz w:val="18"/>
                <w:szCs w:val="18"/>
              </w:rPr>
              <w:t>Die angehenden Ingenieu</w:t>
            </w:r>
            <w:r>
              <w:rPr>
                <w:rFonts w:ascii="Dyson Futura Book" w:hAnsi="Dyson Futura Book"/>
                <w:sz w:val="18"/>
                <w:szCs w:val="18"/>
              </w:rPr>
              <w:t>r</w:t>
            </w:r>
            <w:proofErr w:type="gramEnd"/>
            <w:r>
              <w:rPr>
                <w:rFonts w:ascii="Dyson Futura Book" w:hAnsi="Dyson Futura Book"/>
                <w:sz w:val="18"/>
                <w:szCs w:val="18"/>
              </w:rPr>
              <w:t>*i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Pr>
                <w:rFonts w:ascii="Dyson Futura Book" w:hAnsi="Dyson Futura Book"/>
                <w:sz w:val="18"/>
                <w:szCs w:val="18"/>
              </w:rPr>
              <w:br/>
            </w:r>
          </w:p>
        </w:tc>
        <w:tc>
          <w:tcPr>
            <w:tcW w:w="2683" w:type="dxa"/>
            <w:tcBorders>
              <w:top w:val="single" w:sz="4" w:space="0" w:color="auto"/>
              <w:bottom w:val="single" w:sz="4" w:space="0" w:color="auto"/>
            </w:tcBorders>
          </w:tcPr>
          <w:p w14:paraId="3BE2C7F8" w14:textId="77777777" w:rsidR="009E683F" w:rsidRDefault="009E683F" w:rsidP="008E0A52">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5" behindDoc="1" locked="0" layoutInCell="1" allowOverlap="0" wp14:anchorId="386C86EC" wp14:editId="3680CD4C">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26">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E683F" w:rsidRPr="00F17323" w14:paraId="13F42963" w14:textId="77777777" w:rsidTr="008E0A52">
        <w:tc>
          <w:tcPr>
            <w:tcW w:w="7490" w:type="dxa"/>
            <w:tcBorders>
              <w:top w:val="single" w:sz="4" w:space="0" w:color="auto"/>
              <w:bottom w:val="single" w:sz="4" w:space="0" w:color="auto"/>
            </w:tcBorders>
          </w:tcPr>
          <w:p w14:paraId="527C675E" w14:textId="77777777" w:rsidR="009E683F" w:rsidRPr="001F4933" w:rsidRDefault="009E683F" w:rsidP="008E0A52">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 xml:space="preserve">James Dyson </w:t>
            </w:r>
            <w:proofErr w:type="spellStart"/>
            <w:r w:rsidRPr="001F4933">
              <w:rPr>
                <w:rFonts w:ascii="Dyson Futura Medium" w:hAnsi="Dyson Futura Medium"/>
                <w:sz w:val="18"/>
                <w:szCs w:val="17"/>
              </w:rPr>
              <w:t>Foundation</w:t>
            </w:r>
            <w:proofErr w:type="spellEnd"/>
          </w:p>
          <w:p w14:paraId="0996681B" w14:textId="77777777" w:rsidR="009E683F" w:rsidRPr="006C1804" w:rsidRDefault="009E683F" w:rsidP="008E0A52">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27"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Pr>
                <w:rFonts w:ascii="Dyson Futura Book" w:hAnsi="Dyson Futura Book"/>
                <w:sz w:val="18"/>
                <w:szCs w:val="17"/>
              </w:rPr>
              <w:br/>
            </w:r>
          </w:p>
        </w:tc>
        <w:tc>
          <w:tcPr>
            <w:tcW w:w="2683" w:type="dxa"/>
            <w:tcBorders>
              <w:top w:val="single" w:sz="4" w:space="0" w:color="auto"/>
              <w:bottom w:val="single" w:sz="4" w:space="0" w:color="auto"/>
            </w:tcBorders>
          </w:tcPr>
          <w:p w14:paraId="6A2476F3" w14:textId="77777777" w:rsidR="009E683F" w:rsidRDefault="009E683F" w:rsidP="008E0A52">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6" behindDoc="0" locked="0" layoutInCell="1" allowOverlap="0" wp14:anchorId="0650B3FB" wp14:editId="61154FB7">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8">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E683F" w:rsidRPr="00F17323" w14:paraId="4A0FD5FB" w14:textId="77777777" w:rsidTr="008E0A52">
        <w:tc>
          <w:tcPr>
            <w:tcW w:w="7490" w:type="dxa"/>
            <w:tcBorders>
              <w:top w:val="single" w:sz="4" w:space="0" w:color="auto"/>
              <w:bottom w:val="single" w:sz="4" w:space="0" w:color="auto"/>
            </w:tcBorders>
          </w:tcPr>
          <w:p w14:paraId="18E47E07" w14:textId="77777777" w:rsidR="009E683F" w:rsidRPr="001F4933" w:rsidRDefault="009E683F" w:rsidP="008E0A52">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James Dyson Award</w:t>
            </w:r>
          </w:p>
          <w:p w14:paraId="10C39BD3" w14:textId="77777777" w:rsidR="009E683F" w:rsidRPr="002D7B9B" w:rsidRDefault="009E683F" w:rsidP="008E0A52">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29"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Pr>
                <w:rFonts w:ascii="Dyson Futura Book" w:hAnsi="Dyson Futura Book"/>
                <w:sz w:val="18"/>
                <w:szCs w:val="17"/>
              </w:rPr>
              <w:br/>
            </w:r>
          </w:p>
        </w:tc>
        <w:tc>
          <w:tcPr>
            <w:tcW w:w="2683" w:type="dxa"/>
            <w:tcBorders>
              <w:top w:val="single" w:sz="4" w:space="0" w:color="auto"/>
              <w:bottom w:val="single" w:sz="4" w:space="0" w:color="auto"/>
            </w:tcBorders>
          </w:tcPr>
          <w:p w14:paraId="3B3DB9DB" w14:textId="77777777" w:rsidR="009E683F" w:rsidRDefault="009E683F" w:rsidP="008E0A52">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7" behindDoc="0" locked="0" layoutInCell="1" allowOverlap="0" wp14:anchorId="09A00DC7" wp14:editId="5C3D4D27">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30">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E683F" w:rsidRPr="00F17323" w14:paraId="32A74771" w14:textId="77777777" w:rsidTr="008E0A52">
        <w:trPr>
          <w:trHeight w:val="2592"/>
        </w:trPr>
        <w:tc>
          <w:tcPr>
            <w:tcW w:w="7490" w:type="dxa"/>
            <w:tcBorders>
              <w:top w:val="single" w:sz="4" w:space="0" w:color="auto"/>
              <w:bottom w:val="single" w:sz="4" w:space="0" w:color="auto"/>
            </w:tcBorders>
          </w:tcPr>
          <w:p w14:paraId="5C90ECB4" w14:textId="77777777" w:rsidR="009E683F" w:rsidRPr="001F4933" w:rsidRDefault="009E683F" w:rsidP="008E0A52">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Dyson Farming</w:t>
            </w:r>
          </w:p>
          <w:p w14:paraId="3ED58C28" w14:textId="77777777" w:rsidR="009E683F" w:rsidRDefault="009E683F" w:rsidP="008E0A52">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31"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216EC169" w14:textId="77777777" w:rsidR="009E683F" w:rsidRPr="00AD1AAF" w:rsidRDefault="009E683F" w:rsidP="008E0A52">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30FE9BAF" w14:textId="77777777" w:rsidR="009E683F" w:rsidRDefault="009E683F" w:rsidP="008E0A52">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8" behindDoc="0" locked="0" layoutInCell="1" allowOverlap="0" wp14:anchorId="36C5C469" wp14:editId="5C0CB18E">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32">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66C7CBC" w14:textId="77777777" w:rsidR="009E683F" w:rsidRDefault="009E683F" w:rsidP="009E683F">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1AFA2B77" w14:textId="655B8376" w:rsidR="009E683F" w:rsidRPr="006B0AB0" w:rsidRDefault="009E683F" w:rsidP="00E577FF">
      <w:pPr>
        <w:pStyle w:val="paragraph"/>
        <w:spacing w:before="0" w:beforeAutospacing="0" w:after="0" w:afterAutospacing="0"/>
        <w:ind w:left="142"/>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Weitere Informationen über die Dyson Technologien finde</w:t>
      </w:r>
      <w:r w:rsidR="006E6B60">
        <w:rPr>
          <w:rFonts w:ascii="Dyson Futura Book" w:hAnsi="Dyson Futura Book"/>
          <w:color w:val="000000" w:themeColor="text1"/>
          <w:sz w:val="20"/>
          <w:szCs w:val="20"/>
          <w:lang w:val="de-DE"/>
        </w:rPr>
        <w:t>st</w:t>
      </w:r>
      <w:r w:rsidRPr="009A149B">
        <w:rPr>
          <w:rFonts w:ascii="Dyson Futura Book" w:hAnsi="Dyson Futura Book"/>
          <w:color w:val="000000" w:themeColor="text1"/>
          <w:sz w:val="20"/>
          <w:szCs w:val="20"/>
          <w:lang w:val="de-DE"/>
        </w:rPr>
        <w:t xml:space="preserve"> </w:t>
      </w:r>
      <w:r w:rsidR="006E6B60">
        <w:rPr>
          <w:rFonts w:ascii="Dyson Futura Book" w:hAnsi="Dyson Futura Book"/>
          <w:color w:val="000000" w:themeColor="text1"/>
          <w:sz w:val="20"/>
          <w:szCs w:val="20"/>
          <w:lang w:val="de-DE"/>
        </w:rPr>
        <w:t xml:space="preserve">Du </w:t>
      </w:r>
      <w:r w:rsidRPr="009A149B">
        <w:rPr>
          <w:rFonts w:ascii="Dyson Futura Book" w:hAnsi="Dyson Futura Book"/>
          <w:color w:val="000000" w:themeColor="text1"/>
          <w:sz w:val="20"/>
          <w:szCs w:val="20"/>
          <w:lang w:val="de-DE"/>
        </w:rPr>
        <w:t xml:space="preserve">im Dyson </w:t>
      </w:r>
      <w:hyperlink r:id="rId33"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0A622EAE" w14:textId="77777777" w:rsidR="009E683F" w:rsidRPr="009A149B" w:rsidRDefault="009E683F" w:rsidP="00E577FF">
      <w:pPr>
        <w:pStyle w:val="paragraph"/>
        <w:spacing w:before="0" w:beforeAutospacing="0" w:after="0" w:afterAutospacing="0"/>
        <w:ind w:left="142"/>
        <w:jc w:val="both"/>
        <w:textAlignment w:val="baseline"/>
        <w:rPr>
          <w:rStyle w:val="eop"/>
          <w:rFonts w:ascii="Dyson Futura Book" w:hAnsi="Dyson Futura Book" w:cs="Segoe UI"/>
          <w:sz w:val="20"/>
          <w:szCs w:val="20"/>
          <w:lang w:val="de-DE"/>
        </w:rPr>
      </w:pPr>
    </w:p>
    <w:p w14:paraId="73A57065" w14:textId="77777777" w:rsidR="009E683F" w:rsidRPr="009A149B" w:rsidRDefault="009E683F" w:rsidP="00E577FF">
      <w:pPr>
        <w:ind w:left="142"/>
        <w:jc w:val="both"/>
        <w:rPr>
          <w:rFonts w:ascii="Dyson Futura Book" w:hAnsi="Dyson Futura Book"/>
          <w:sz w:val="20"/>
          <w:szCs w:val="20"/>
          <w:lang w:val="de-DE"/>
        </w:rPr>
      </w:pPr>
      <w:r w:rsidRPr="009A149B">
        <w:rPr>
          <w:rFonts w:ascii="Dyson Futura Book" w:hAnsi="Dyson Futura Book"/>
          <w:sz w:val="20"/>
          <w:szCs w:val="20"/>
          <w:lang w:val="de-DE"/>
        </w:rPr>
        <w:t>KONTAKT</w:t>
      </w:r>
    </w:p>
    <w:p w14:paraId="2CD5D2D2" w14:textId="77777777" w:rsidR="009E683F" w:rsidRPr="009A149B" w:rsidRDefault="009E683F" w:rsidP="00E577FF">
      <w:pPr>
        <w:ind w:left="142"/>
        <w:jc w:val="both"/>
        <w:rPr>
          <w:rFonts w:ascii="Dyson Futura Book" w:hAnsi="Dyson Futura Book"/>
          <w:sz w:val="20"/>
          <w:szCs w:val="20"/>
          <w:lang w:val="de-DE"/>
        </w:rPr>
      </w:pPr>
    </w:p>
    <w:p w14:paraId="22058D25" w14:textId="649A93E4" w:rsidR="009E683F" w:rsidRPr="004A5DEC" w:rsidRDefault="009E683F" w:rsidP="00E577FF">
      <w:pPr>
        <w:ind w:left="142"/>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34"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p w14:paraId="4EBCA956" w14:textId="77777777" w:rsidR="00EE4DBA" w:rsidRDefault="00EE4DBA" w:rsidP="00E577FF">
      <w:pPr>
        <w:spacing w:line="276" w:lineRule="auto"/>
        <w:ind w:left="142"/>
        <w:jc w:val="both"/>
        <w:rPr>
          <w:rFonts w:ascii="Dyson Futura Medium" w:hAnsi="Dyson Futura Medium"/>
          <w:sz w:val="22"/>
          <w:szCs w:val="22"/>
          <w:lang w:val="de-DE"/>
        </w:rPr>
      </w:pPr>
    </w:p>
    <w:p w14:paraId="122ECDBD" w14:textId="67521944" w:rsidR="00DB1398" w:rsidRDefault="00DB1398" w:rsidP="00D17230">
      <w:pPr>
        <w:spacing w:line="276" w:lineRule="auto"/>
        <w:jc w:val="both"/>
        <w:rPr>
          <w:rFonts w:ascii="Dyson Futura Book" w:eastAsiaTheme="minorEastAsia" w:hAnsi="Dyson Futura Book" w:cs="Dyson Futura"/>
          <w:b/>
          <w:bCs/>
          <w:color w:val="000000" w:themeColor="text1"/>
          <w:sz w:val="22"/>
          <w:szCs w:val="22"/>
          <w:lang w:val="de-DE"/>
        </w:rPr>
      </w:pPr>
    </w:p>
    <w:sectPr w:rsidR="00DB1398" w:rsidSect="003E0260">
      <w:headerReference w:type="default" r:id="rId35"/>
      <w:footerReference w:type="even" r:id="rId36"/>
      <w:footerReference w:type="default" r:id="rId37"/>
      <w:pgSz w:w="11900" w:h="16840" w:code="9"/>
      <w:pgMar w:top="1418" w:right="1134" w:bottom="1134" w:left="1134" w:header="1106"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795A4" w14:textId="77777777" w:rsidR="003E0260" w:rsidRDefault="003E0260" w:rsidP="00785B7C">
      <w:r>
        <w:separator/>
      </w:r>
    </w:p>
  </w:endnote>
  <w:endnote w:type="continuationSeparator" w:id="0">
    <w:p w14:paraId="286EF322" w14:textId="77777777" w:rsidR="003E0260" w:rsidRDefault="003E0260" w:rsidP="00785B7C">
      <w:r>
        <w:continuationSeparator/>
      </w:r>
    </w:p>
  </w:endnote>
  <w:endnote w:type="continuationNotice" w:id="1">
    <w:p w14:paraId="0B1257A3" w14:textId="77777777" w:rsidR="003E0260" w:rsidRDefault="003E0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altName w:val="Calibri"/>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B1"/>
    <w:family w:val="swiss"/>
    <w:pitch w:val="variable"/>
    <w:sig w:usb0="80000867" w:usb1="00000000" w:usb2="00000000" w:usb3="00000000" w:csb0="000001FB" w:csb1="00000000"/>
  </w:font>
  <w:font w:name="Futura BT for Dyson Medium">
    <w:altName w:val="Calibri"/>
    <w:panose1 w:val="00000000000000000000"/>
    <w:charset w:val="00"/>
    <w:family w:val="swiss"/>
    <w:notTrueType/>
    <w:pitch w:val="variable"/>
    <w:sig w:usb0="A00002EF" w:usb1="4200004A"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Futura Lt BT">
    <w:altName w:val="Century 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Book">
    <w:altName w:val="Calibri"/>
    <w:panose1 w:val="020B05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yson Futura">
    <w:altName w:val="Cambria"/>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DE6A"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5FF07920"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27639AC4"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345769"/>
      <w:docPartObj>
        <w:docPartGallery w:val="Page Numbers (Bottom of Page)"/>
        <w:docPartUnique/>
      </w:docPartObj>
    </w:sdtPr>
    <w:sdtEndPr>
      <w:rPr>
        <w:noProof/>
      </w:rPr>
    </w:sdtEndPr>
    <w:sdtContent>
      <w:p w14:paraId="4158C605" w14:textId="77777777" w:rsidR="00EE4DBA" w:rsidRDefault="00EE4DBA">
        <w:pPr>
          <w:pStyle w:val="Fuzeile"/>
          <w:jc w:val="center"/>
        </w:pPr>
      </w:p>
      <w:p w14:paraId="16F556DF" w14:textId="2056E9EC" w:rsidR="00ED2C61" w:rsidRDefault="00ED2C61">
        <w:pPr>
          <w:pStyle w:val="Fuzeile"/>
          <w:jc w:val="center"/>
        </w:pPr>
        <w:r w:rsidRPr="00EE4DBA">
          <w:rPr>
            <w:rFonts w:ascii="Dyson Futura Book" w:hAnsi="Dyson Futura Book"/>
            <w:sz w:val="20"/>
            <w:szCs w:val="20"/>
          </w:rPr>
          <w:fldChar w:fldCharType="begin"/>
        </w:r>
        <w:r w:rsidRPr="00EE4DBA">
          <w:rPr>
            <w:rFonts w:ascii="Dyson Futura Book" w:hAnsi="Dyson Futura Book"/>
            <w:sz w:val="20"/>
            <w:szCs w:val="20"/>
          </w:rPr>
          <w:instrText xml:space="preserve"> PAGE   \* MERGEFORMAT </w:instrText>
        </w:r>
        <w:r w:rsidRPr="00EE4DBA">
          <w:rPr>
            <w:rFonts w:ascii="Dyson Futura Book" w:hAnsi="Dyson Futura Book"/>
            <w:sz w:val="20"/>
            <w:szCs w:val="20"/>
          </w:rPr>
          <w:fldChar w:fldCharType="separate"/>
        </w:r>
        <w:r w:rsidRPr="00EE4DBA">
          <w:rPr>
            <w:rFonts w:ascii="Dyson Futura Book" w:hAnsi="Dyson Futura Book"/>
            <w:noProof/>
            <w:sz w:val="20"/>
            <w:szCs w:val="20"/>
          </w:rPr>
          <w:t>2</w:t>
        </w:r>
        <w:r w:rsidRPr="00EE4DBA">
          <w:rPr>
            <w:rFonts w:ascii="Dyson Futura Book" w:hAnsi="Dyson Futura Book"/>
            <w:noProof/>
            <w:sz w:val="20"/>
            <w:szCs w:val="20"/>
          </w:rPr>
          <w:fldChar w:fldCharType="end"/>
        </w:r>
      </w:p>
    </w:sdtContent>
  </w:sdt>
  <w:p w14:paraId="5D1278BC" w14:textId="77777777" w:rsidR="00F53051" w:rsidRDefault="00F530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71200" w14:textId="77777777" w:rsidR="003E0260" w:rsidRDefault="003E0260" w:rsidP="00785B7C">
      <w:r>
        <w:separator/>
      </w:r>
    </w:p>
  </w:footnote>
  <w:footnote w:type="continuationSeparator" w:id="0">
    <w:p w14:paraId="5FB86379" w14:textId="77777777" w:rsidR="003E0260" w:rsidRDefault="003E0260" w:rsidP="00785B7C">
      <w:r>
        <w:continuationSeparator/>
      </w:r>
    </w:p>
  </w:footnote>
  <w:footnote w:type="continuationNotice" w:id="1">
    <w:p w14:paraId="39A45311" w14:textId="77777777" w:rsidR="003E0260" w:rsidRDefault="003E02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1412" w14:textId="77777777" w:rsidR="00860885" w:rsidRPr="00516420" w:rsidRDefault="00860885" w:rsidP="005225CD">
    <w:pPr>
      <w:pStyle w:val="PressRelease"/>
      <w:tabs>
        <w:tab w:val="clear" w:pos="4680"/>
        <w:tab w:val="clear" w:pos="9360"/>
        <w:tab w:val="center" w:pos="5096"/>
      </w:tabs>
      <w:ind w:left="0"/>
    </w:pPr>
    <w:r>
      <w:rPr>
        <w:lang w:val="de-DE"/>
      </w:rPr>
      <w:drawing>
        <wp:anchor distT="0" distB="0" distL="114300" distR="114300" simplePos="0" relativeHeight="251658240" behindDoc="1" locked="1" layoutInCell="1" allowOverlap="1" wp14:anchorId="7491FEAB" wp14:editId="6777E4D6">
          <wp:simplePos x="0" y="0"/>
          <wp:positionH relativeFrom="column">
            <wp:posOffset>4688840</wp:posOffset>
          </wp:positionH>
          <wp:positionV relativeFrom="page">
            <wp:posOffset>655320</wp:posOffset>
          </wp:positionV>
          <wp:extent cx="1092835" cy="415290"/>
          <wp:effectExtent l="0" t="0" r="0" b="3810"/>
          <wp:wrapNone/>
          <wp:docPr id="283981369"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p>
  <w:p w14:paraId="30F6D3AD" w14:textId="7D22BB58" w:rsidR="00785B7C" w:rsidRPr="008426DA" w:rsidRDefault="00785B7C" w:rsidP="00860885">
    <w:pPr>
      <w:pStyle w:val="Kopfzeile"/>
      <w:rPr>
        <w:rFonts w:ascii="Dyson Futura Medium" w:eastAsia="Arial Unicode MS" w:hAnsi="Dyson Futura Medium" w:cs="Times New Roman"/>
        <w:color w:val="6B77EE"/>
        <w:sz w:val="22"/>
        <w:szCs w:val="22"/>
        <w:bdr w:val="nil"/>
        <w:lang w:val="de-DE"/>
      </w:rPr>
    </w:pPr>
  </w:p>
  <w:p w14:paraId="08236539"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1219F3"/>
    <w:multiLevelType w:val="hybridMultilevel"/>
    <w:tmpl w:val="B2889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0B6A07"/>
    <w:multiLevelType w:val="hybridMultilevel"/>
    <w:tmpl w:val="9312AEB4"/>
    <w:lvl w:ilvl="0" w:tplc="D960CB90">
      <w:start w:val="1"/>
      <w:numFmt w:val="bullet"/>
      <w:lvlText w:val=""/>
      <w:lvlJc w:val="left"/>
      <w:pPr>
        <w:ind w:left="1080" w:hanging="360"/>
      </w:pPr>
      <w:rPr>
        <w:rFonts w:ascii="Symbol" w:hAnsi="Symbol"/>
      </w:rPr>
    </w:lvl>
    <w:lvl w:ilvl="1" w:tplc="DB6C3CD6">
      <w:start w:val="1"/>
      <w:numFmt w:val="bullet"/>
      <w:lvlText w:val=""/>
      <w:lvlJc w:val="left"/>
      <w:pPr>
        <w:ind w:left="1080" w:hanging="360"/>
      </w:pPr>
      <w:rPr>
        <w:rFonts w:ascii="Symbol" w:hAnsi="Symbol"/>
      </w:rPr>
    </w:lvl>
    <w:lvl w:ilvl="2" w:tplc="7098F38A">
      <w:start w:val="1"/>
      <w:numFmt w:val="bullet"/>
      <w:lvlText w:val=""/>
      <w:lvlJc w:val="left"/>
      <w:pPr>
        <w:ind w:left="1080" w:hanging="360"/>
      </w:pPr>
      <w:rPr>
        <w:rFonts w:ascii="Symbol" w:hAnsi="Symbol"/>
      </w:rPr>
    </w:lvl>
    <w:lvl w:ilvl="3" w:tplc="9F980366">
      <w:start w:val="1"/>
      <w:numFmt w:val="bullet"/>
      <w:lvlText w:val=""/>
      <w:lvlJc w:val="left"/>
      <w:pPr>
        <w:ind w:left="1080" w:hanging="360"/>
      </w:pPr>
      <w:rPr>
        <w:rFonts w:ascii="Symbol" w:hAnsi="Symbol"/>
      </w:rPr>
    </w:lvl>
    <w:lvl w:ilvl="4" w:tplc="B34C0552">
      <w:start w:val="1"/>
      <w:numFmt w:val="bullet"/>
      <w:lvlText w:val=""/>
      <w:lvlJc w:val="left"/>
      <w:pPr>
        <w:ind w:left="1080" w:hanging="360"/>
      </w:pPr>
      <w:rPr>
        <w:rFonts w:ascii="Symbol" w:hAnsi="Symbol"/>
      </w:rPr>
    </w:lvl>
    <w:lvl w:ilvl="5" w:tplc="8B5859AE">
      <w:start w:val="1"/>
      <w:numFmt w:val="bullet"/>
      <w:lvlText w:val=""/>
      <w:lvlJc w:val="left"/>
      <w:pPr>
        <w:ind w:left="1080" w:hanging="360"/>
      </w:pPr>
      <w:rPr>
        <w:rFonts w:ascii="Symbol" w:hAnsi="Symbol"/>
      </w:rPr>
    </w:lvl>
    <w:lvl w:ilvl="6" w:tplc="DEF4D97A">
      <w:start w:val="1"/>
      <w:numFmt w:val="bullet"/>
      <w:lvlText w:val=""/>
      <w:lvlJc w:val="left"/>
      <w:pPr>
        <w:ind w:left="1080" w:hanging="360"/>
      </w:pPr>
      <w:rPr>
        <w:rFonts w:ascii="Symbol" w:hAnsi="Symbol"/>
      </w:rPr>
    </w:lvl>
    <w:lvl w:ilvl="7" w:tplc="BF523224">
      <w:start w:val="1"/>
      <w:numFmt w:val="bullet"/>
      <w:lvlText w:val=""/>
      <w:lvlJc w:val="left"/>
      <w:pPr>
        <w:ind w:left="1080" w:hanging="360"/>
      </w:pPr>
      <w:rPr>
        <w:rFonts w:ascii="Symbol" w:hAnsi="Symbol"/>
      </w:rPr>
    </w:lvl>
    <w:lvl w:ilvl="8" w:tplc="0714042E">
      <w:start w:val="1"/>
      <w:numFmt w:val="bullet"/>
      <w:lvlText w:val=""/>
      <w:lvlJc w:val="left"/>
      <w:pPr>
        <w:ind w:left="1080" w:hanging="360"/>
      </w:pPr>
      <w:rPr>
        <w:rFonts w:ascii="Symbol" w:hAnsi="Symbol"/>
      </w:rPr>
    </w:lvl>
  </w:abstractNum>
  <w:abstractNum w:abstractNumId="41" w15:restartNumberingAfterBreak="0">
    <w:nsid w:val="78E23B24"/>
    <w:multiLevelType w:val="hybridMultilevel"/>
    <w:tmpl w:val="433A9D8E"/>
    <w:lvl w:ilvl="0" w:tplc="0809000F">
      <w:start w:val="1"/>
      <w:numFmt w:val="decimal"/>
      <w:lvlText w:val="%1."/>
      <w:lvlJc w:val="left"/>
      <w:pPr>
        <w:ind w:left="828" w:hanging="360"/>
      </w:pPr>
    </w:lvl>
    <w:lvl w:ilvl="1" w:tplc="08090019" w:tentative="1">
      <w:start w:val="1"/>
      <w:numFmt w:val="lowerLetter"/>
      <w:lvlText w:val="%2."/>
      <w:lvlJc w:val="left"/>
      <w:pPr>
        <w:ind w:left="1548" w:hanging="360"/>
      </w:pPr>
    </w:lvl>
    <w:lvl w:ilvl="2" w:tplc="0809001B" w:tentative="1">
      <w:start w:val="1"/>
      <w:numFmt w:val="lowerRoman"/>
      <w:lvlText w:val="%3."/>
      <w:lvlJc w:val="right"/>
      <w:pPr>
        <w:ind w:left="2268" w:hanging="180"/>
      </w:pPr>
    </w:lvl>
    <w:lvl w:ilvl="3" w:tplc="0809000F" w:tentative="1">
      <w:start w:val="1"/>
      <w:numFmt w:val="decimal"/>
      <w:lvlText w:val="%4."/>
      <w:lvlJc w:val="left"/>
      <w:pPr>
        <w:ind w:left="2988" w:hanging="360"/>
      </w:pPr>
    </w:lvl>
    <w:lvl w:ilvl="4" w:tplc="08090019" w:tentative="1">
      <w:start w:val="1"/>
      <w:numFmt w:val="lowerLetter"/>
      <w:lvlText w:val="%5."/>
      <w:lvlJc w:val="left"/>
      <w:pPr>
        <w:ind w:left="3708" w:hanging="360"/>
      </w:pPr>
    </w:lvl>
    <w:lvl w:ilvl="5" w:tplc="0809001B" w:tentative="1">
      <w:start w:val="1"/>
      <w:numFmt w:val="lowerRoman"/>
      <w:lvlText w:val="%6."/>
      <w:lvlJc w:val="right"/>
      <w:pPr>
        <w:ind w:left="4428" w:hanging="180"/>
      </w:pPr>
    </w:lvl>
    <w:lvl w:ilvl="6" w:tplc="0809000F" w:tentative="1">
      <w:start w:val="1"/>
      <w:numFmt w:val="decimal"/>
      <w:lvlText w:val="%7."/>
      <w:lvlJc w:val="left"/>
      <w:pPr>
        <w:ind w:left="5148" w:hanging="360"/>
      </w:pPr>
    </w:lvl>
    <w:lvl w:ilvl="7" w:tplc="08090019" w:tentative="1">
      <w:start w:val="1"/>
      <w:numFmt w:val="lowerLetter"/>
      <w:lvlText w:val="%8."/>
      <w:lvlJc w:val="left"/>
      <w:pPr>
        <w:ind w:left="5868" w:hanging="360"/>
      </w:pPr>
    </w:lvl>
    <w:lvl w:ilvl="8" w:tplc="0809001B" w:tentative="1">
      <w:start w:val="1"/>
      <w:numFmt w:val="lowerRoman"/>
      <w:lvlText w:val="%9."/>
      <w:lvlJc w:val="right"/>
      <w:pPr>
        <w:ind w:left="6588" w:hanging="180"/>
      </w:pPr>
    </w:lvl>
  </w:abstractNum>
  <w:abstractNum w:abstractNumId="42"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6"/>
  </w:num>
  <w:num w:numId="2" w16cid:durableId="1260604820">
    <w:abstractNumId w:val="16"/>
  </w:num>
  <w:num w:numId="3" w16cid:durableId="1459445414">
    <w:abstractNumId w:val="3"/>
  </w:num>
  <w:num w:numId="4" w16cid:durableId="1960792000">
    <w:abstractNumId w:val="25"/>
  </w:num>
  <w:num w:numId="5" w16cid:durableId="1304889296">
    <w:abstractNumId w:val="35"/>
  </w:num>
  <w:num w:numId="6" w16cid:durableId="1230582111">
    <w:abstractNumId w:val="17"/>
  </w:num>
  <w:num w:numId="7" w16cid:durableId="1712802522">
    <w:abstractNumId w:val="24"/>
  </w:num>
  <w:num w:numId="8" w16cid:durableId="307826048">
    <w:abstractNumId w:val="1"/>
  </w:num>
  <w:num w:numId="9" w16cid:durableId="358625234">
    <w:abstractNumId w:val="10"/>
  </w:num>
  <w:num w:numId="10" w16cid:durableId="1471164894">
    <w:abstractNumId w:val="31"/>
  </w:num>
  <w:num w:numId="11" w16cid:durableId="2068068643">
    <w:abstractNumId w:val="30"/>
  </w:num>
  <w:num w:numId="12" w16cid:durableId="690953827">
    <w:abstractNumId w:val="4"/>
  </w:num>
  <w:num w:numId="13" w16cid:durableId="2045593610">
    <w:abstractNumId w:val="13"/>
  </w:num>
  <w:num w:numId="14" w16cid:durableId="957219698">
    <w:abstractNumId w:val="0"/>
  </w:num>
  <w:num w:numId="15" w16cid:durableId="103966661">
    <w:abstractNumId w:val="32"/>
  </w:num>
  <w:num w:numId="16" w16cid:durableId="1468862085">
    <w:abstractNumId w:val="29"/>
  </w:num>
  <w:num w:numId="17" w16cid:durableId="1918897383">
    <w:abstractNumId w:val="12"/>
  </w:num>
  <w:num w:numId="18" w16cid:durableId="1174800892">
    <w:abstractNumId w:val="8"/>
  </w:num>
  <w:num w:numId="19" w16cid:durableId="1923682542">
    <w:abstractNumId w:val="33"/>
  </w:num>
  <w:num w:numId="20" w16cid:durableId="1845171802">
    <w:abstractNumId w:val="38"/>
  </w:num>
  <w:num w:numId="21" w16cid:durableId="620570492">
    <w:abstractNumId w:val="39"/>
  </w:num>
  <w:num w:numId="22" w16cid:durableId="1360203346">
    <w:abstractNumId w:val="14"/>
  </w:num>
  <w:num w:numId="23" w16cid:durableId="730809388">
    <w:abstractNumId w:val="15"/>
  </w:num>
  <w:num w:numId="24" w16cid:durableId="803936166">
    <w:abstractNumId w:val="39"/>
    <w:lvlOverride w:ilvl="0">
      <w:startOverride w:val="1"/>
    </w:lvlOverride>
  </w:num>
  <w:num w:numId="25" w16cid:durableId="247933483">
    <w:abstractNumId w:val="9"/>
  </w:num>
  <w:num w:numId="26" w16cid:durableId="2065789355">
    <w:abstractNumId w:val="42"/>
  </w:num>
  <w:num w:numId="27" w16cid:durableId="131365838">
    <w:abstractNumId w:val="34"/>
  </w:num>
  <w:num w:numId="28" w16cid:durableId="2144344942">
    <w:abstractNumId w:val="7"/>
  </w:num>
  <w:num w:numId="29" w16cid:durableId="898714321">
    <w:abstractNumId w:val="21"/>
  </w:num>
  <w:num w:numId="30" w16cid:durableId="348945288">
    <w:abstractNumId w:val="43"/>
  </w:num>
  <w:num w:numId="31" w16cid:durableId="1035543321">
    <w:abstractNumId w:val="28"/>
  </w:num>
  <w:num w:numId="32" w16cid:durableId="460349384">
    <w:abstractNumId w:val="36"/>
  </w:num>
  <w:num w:numId="33" w16cid:durableId="798063948">
    <w:abstractNumId w:val="19"/>
  </w:num>
  <w:num w:numId="34" w16cid:durableId="75565352">
    <w:abstractNumId w:val="27"/>
  </w:num>
  <w:num w:numId="35" w16cid:durableId="1754278709">
    <w:abstractNumId w:val="22"/>
  </w:num>
  <w:num w:numId="36" w16cid:durableId="800810386">
    <w:abstractNumId w:val="11"/>
  </w:num>
  <w:num w:numId="37" w16cid:durableId="1585604298">
    <w:abstractNumId w:val="6"/>
  </w:num>
  <w:num w:numId="38" w16cid:durableId="1904874007">
    <w:abstractNumId w:val="23"/>
  </w:num>
  <w:num w:numId="39" w16cid:durableId="1965229459">
    <w:abstractNumId w:val="2"/>
  </w:num>
  <w:num w:numId="40" w16cid:durableId="2054884396">
    <w:abstractNumId w:val="5"/>
  </w:num>
  <w:num w:numId="41" w16cid:durableId="671371282">
    <w:abstractNumId w:val="37"/>
  </w:num>
  <w:num w:numId="42" w16cid:durableId="1124539315">
    <w:abstractNumId w:val="20"/>
  </w:num>
  <w:num w:numId="43" w16cid:durableId="1249339776">
    <w:abstractNumId w:val="41"/>
  </w:num>
  <w:num w:numId="44" w16cid:durableId="1321494756">
    <w:abstractNumId w:val="40"/>
  </w:num>
  <w:num w:numId="45" w16cid:durableId="118883389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GB"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98"/>
    <w:rsid w:val="0000030A"/>
    <w:rsid w:val="00000555"/>
    <w:rsid w:val="0000065D"/>
    <w:rsid w:val="0000138A"/>
    <w:rsid w:val="00003A69"/>
    <w:rsid w:val="00005229"/>
    <w:rsid w:val="00006307"/>
    <w:rsid w:val="00006778"/>
    <w:rsid w:val="000067E5"/>
    <w:rsid w:val="00007D66"/>
    <w:rsid w:val="0001247A"/>
    <w:rsid w:val="0001355B"/>
    <w:rsid w:val="000135FE"/>
    <w:rsid w:val="00016085"/>
    <w:rsid w:val="0001666C"/>
    <w:rsid w:val="000168CF"/>
    <w:rsid w:val="000179CC"/>
    <w:rsid w:val="000208E8"/>
    <w:rsid w:val="00022C3D"/>
    <w:rsid w:val="00025AEF"/>
    <w:rsid w:val="00032F3D"/>
    <w:rsid w:val="00033B9A"/>
    <w:rsid w:val="0003512F"/>
    <w:rsid w:val="000357AA"/>
    <w:rsid w:val="000357B0"/>
    <w:rsid w:val="00035EC5"/>
    <w:rsid w:val="000374A8"/>
    <w:rsid w:val="000374E1"/>
    <w:rsid w:val="00040487"/>
    <w:rsid w:val="00041C24"/>
    <w:rsid w:val="00042336"/>
    <w:rsid w:val="00043021"/>
    <w:rsid w:val="0004409A"/>
    <w:rsid w:val="0004473C"/>
    <w:rsid w:val="000459A7"/>
    <w:rsid w:val="000475CE"/>
    <w:rsid w:val="0005271A"/>
    <w:rsid w:val="00052AA2"/>
    <w:rsid w:val="000558F5"/>
    <w:rsid w:val="00056E44"/>
    <w:rsid w:val="00056E81"/>
    <w:rsid w:val="00057C59"/>
    <w:rsid w:val="0006185F"/>
    <w:rsid w:val="00061D9E"/>
    <w:rsid w:val="00061F96"/>
    <w:rsid w:val="00062598"/>
    <w:rsid w:val="00062CFE"/>
    <w:rsid w:val="0006310F"/>
    <w:rsid w:val="0006504C"/>
    <w:rsid w:val="00065341"/>
    <w:rsid w:val="00071920"/>
    <w:rsid w:val="00073557"/>
    <w:rsid w:val="000769DF"/>
    <w:rsid w:val="00077104"/>
    <w:rsid w:val="00080797"/>
    <w:rsid w:val="00080799"/>
    <w:rsid w:val="00081B3C"/>
    <w:rsid w:val="000821CF"/>
    <w:rsid w:val="00082959"/>
    <w:rsid w:val="00083B53"/>
    <w:rsid w:val="00083C64"/>
    <w:rsid w:val="00090244"/>
    <w:rsid w:val="00091CDC"/>
    <w:rsid w:val="0009431D"/>
    <w:rsid w:val="000944A2"/>
    <w:rsid w:val="00094DEF"/>
    <w:rsid w:val="00096A84"/>
    <w:rsid w:val="00096BA9"/>
    <w:rsid w:val="0009786A"/>
    <w:rsid w:val="000A0543"/>
    <w:rsid w:val="000A0F69"/>
    <w:rsid w:val="000A0F8C"/>
    <w:rsid w:val="000A1024"/>
    <w:rsid w:val="000A1B48"/>
    <w:rsid w:val="000A260A"/>
    <w:rsid w:val="000A66E7"/>
    <w:rsid w:val="000B0633"/>
    <w:rsid w:val="000B10F1"/>
    <w:rsid w:val="000B2789"/>
    <w:rsid w:val="000B3452"/>
    <w:rsid w:val="000B441D"/>
    <w:rsid w:val="000B67A4"/>
    <w:rsid w:val="000B7D6F"/>
    <w:rsid w:val="000B7F32"/>
    <w:rsid w:val="000C1C50"/>
    <w:rsid w:val="000C1C5E"/>
    <w:rsid w:val="000C2667"/>
    <w:rsid w:val="000C2B56"/>
    <w:rsid w:val="000C2C21"/>
    <w:rsid w:val="000C41F4"/>
    <w:rsid w:val="000C6F78"/>
    <w:rsid w:val="000D0D14"/>
    <w:rsid w:val="000D21A0"/>
    <w:rsid w:val="000D285F"/>
    <w:rsid w:val="000D29BD"/>
    <w:rsid w:val="000D46EA"/>
    <w:rsid w:val="000D530D"/>
    <w:rsid w:val="000D7248"/>
    <w:rsid w:val="000E4CC4"/>
    <w:rsid w:val="000E50B0"/>
    <w:rsid w:val="000F21F1"/>
    <w:rsid w:val="000F26E5"/>
    <w:rsid w:val="000F2F4D"/>
    <w:rsid w:val="000F3879"/>
    <w:rsid w:val="000F48D6"/>
    <w:rsid w:val="000F6607"/>
    <w:rsid w:val="00102299"/>
    <w:rsid w:val="0010296C"/>
    <w:rsid w:val="00103C1D"/>
    <w:rsid w:val="0010591B"/>
    <w:rsid w:val="00106BB7"/>
    <w:rsid w:val="0010725C"/>
    <w:rsid w:val="001074F4"/>
    <w:rsid w:val="001102AF"/>
    <w:rsid w:val="001114F2"/>
    <w:rsid w:val="0011240C"/>
    <w:rsid w:val="00113258"/>
    <w:rsid w:val="001132C5"/>
    <w:rsid w:val="00113D9B"/>
    <w:rsid w:val="00114335"/>
    <w:rsid w:val="00114780"/>
    <w:rsid w:val="00114939"/>
    <w:rsid w:val="00115E93"/>
    <w:rsid w:val="0011690A"/>
    <w:rsid w:val="0012005C"/>
    <w:rsid w:val="0012087F"/>
    <w:rsid w:val="00123696"/>
    <w:rsid w:val="001239A6"/>
    <w:rsid w:val="00123BF8"/>
    <w:rsid w:val="00125880"/>
    <w:rsid w:val="00125F91"/>
    <w:rsid w:val="001317D6"/>
    <w:rsid w:val="00132812"/>
    <w:rsid w:val="00133BC8"/>
    <w:rsid w:val="001342CD"/>
    <w:rsid w:val="00135565"/>
    <w:rsid w:val="00135C57"/>
    <w:rsid w:val="00135D7B"/>
    <w:rsid w:val="0013700A"/>
    <w:rsid w:val="001408D5"/>
    <w:rsid w:val="0014322C"/>
    <w:rsid w:val="0014424E"/>
    <w:rsid w:val="00144CFB"/>
    <w:rsid w:val="001454FE"/>
    <w:rsid w:val="001463D9"/>
    <w:rsid w:val="00146FA5"/>
    <w:rsid w:val="001476BF"/>
    <w:rsid w:val="001535AC"/>
    <w:rsid w:val="00153C2A"/>
    <w:rsid w:val="00154BDE"/>
    <w:rsid w:val="001560D1"/>
    <w:rsid w:val="001601E8"/>
    <w:rsid w:val="0016176E"/>
    <w:rsid w:val="00162257"/>
    <w:rsid w:val="00162AC4"/>
    <w:rsid w:val="00163233"/>
    <w:rsid w:val="001632B6"/>
    <w:rsid w:val="001703DF"/>
    <w:rsid w:val="001716BD"/>
    <w:rsid w:val="00172744"/>
    <w:rsid w:val="001727C7"/>
    <w:rsid w:val="00173E6E"/>
    <w:rsid w:val="0017664C"/>
    <w:rsid w:val="00177BA0"/>
    <w:rsid w:val="0018105D"/>
    <w:rsid w:val="00181817"/>
    <w:rsid w:val="00181C93"/>
    <w:rsid w:val="00185DC9"/>
    <w:rsid w:val="00187E02"/>
    <w:rsid w:val="0019045B"/>
    <w:rsid w:val="001941D4"/>
    <w:rsid w:val="00196023"/>
    <w:rsid w:val="0019606D"/>
    <w:rsid w:val="00197907"/>
    <w:rsid w:val="00197BD6"/>
    <w:rsid w:val="00197FF0"/>
    <w:rsid w:val="001A04A7"/>
    <w:rsid w:val="001A069D"/>
    <w:rsid w:val="001A341D"/>
    <w:rsid w:val="001A3B67"/>
    <w:rsid w:val="001A46D3"/>
    <w:rsid w:val="001B0BD2"/>
    <w:rsid w:val="001B25F7"/>
    <w:rsid w:val="001B3CDD"/>
    <w:rsid w:val="001B7BDF"/>
    <w:rsid w:val="001C18FC"/>
    <w:rsid w:val="001C22F4"/>
    <w:rsid w:val="001C2B60"/>
    <w:rsid w:val="001C2D86"/>
    <w:rsid w:val="001C569F"/>
    <w:rsid w:val="001C5F2A"/>
    <w:rsid w:val="001C673E"/>
    <w:rsid w:val="001C674B"/>
    <w:rsid w:val="001C6D50"/>
    <w:rsid w:val="001D07B7"/>
    <w:rsid w:val="001D2043"/>
    <w:rsid w:val="001D464A"/>
    <w:rsid w:val="001D52CE"/>
    <w:rsid w:val="001D52DC"/>
    <w:rsid w:val="001D60B7"/>
    <w:rsid w:val="001D61EC"/>
    <w:rsid w:val="001D7C2F"/>
    <w:rsid w:val="001E0789"/>
    <w:rsid w:val="001E20F9"/>
    <w:rsid w:val="001E211A"/>
    <w:rsid w:val="001E2166"/>
    <w:rsid w:val="001E2207"/>
    <w:rsid w:val="001E3777"/>
    <w:rsid w:val="001E3DB3"/>
    <w:rsid w:val="001E59E1"/>
    <w:rsid w:val="001E6159"/>
    <w:rsid w:val="001E791E"/>
    <w:rsid w:val="001F0728"/>
    <w:rsid w:val="001F09FE"/>
    <w:rsid w:val="001F0CEE"/>
    <w:rsid w:val="001F1503"/>
    <w:rsid w:val="001F1DD9"/>
    <w:rsid w:val="001F2B3C"/>
    <w:rsid w:val="00200DDC"/>
    <w:rsid w:val="0020134F"/>
    <w:rsid w:val="00203D18"/>
    <w:rsid w:val="002067B3"/>
    <w:rsid w:val="00211BC2"/>
    <w:rsid w:val="00212049"/>
    <w:rsid w:val="002122A8"/>
    <w:rsid w:val="00212EE0"/>
    <w:rsid w:val="002142F9"/>
    <w:rsid w:val="0021647C"/>
    <w:rsid w:val="0021692E"/>
    <w:rsid w:val="00220031"/>
    <w:rsid w:val="002229C0"/>
    <w:rsid w:val="00223788"/>
    <w:rsid w:val="00223C52"/>
    <w:rsid w:val="00224177"/>
    <w:rsid w:val="00224719"/>
    <w:rsid w:val="00224FD1"/>
    <w:rsid w:val="002257B8"/>
    <w:rsid w:val="0022697B"/>
    <w:rsid w:val="00226983"/>
    <w:rsid w:val="00227220"/>
    <w:rsid w:val="002313AB"/>
    <w:rsid w:val="00231F1F"/>
    <w:rsid w:val="0023387C"/>
    <w:rsid w:val="00234E89"/>
    <w:rsid w:val="0023683B"/>
    <w:rsid w:val="002369E3"/>
    <w:rsid w:val="00237DAE"/>
    <w:rsid w:val="00237E3F"/>
    <w:rsid w:val="00247079"/>
    <w:rsid w:val="0025049C"/>
    <w:rsid w:val="00252A61"/>
    <w:rsid w:val="0025577F"/>
    <w:rsid w:val="00255E81"/>
    <w:rsid w:val="0026177C"/>
    <w:rsid w:val="002634DA"/>
    <w:rsid w:val="00264AF0"/>
    <w:rsid w:val="0027018B"/>
    <w:rsid w:val="002702A0"/>
    <w:rsid w:val="00270968"/>
    <w:rsid w:val="00271242"/>
    <w:rsid w:val="002725E9"/>
    <w:rsid w:val="002773D0"/>
    <w:rsid w:val="002775FF"/>
    <w:rsid w:val="002802F9"/>
    <w:rsid w:val="002810B9"/>
    <w:rsid w:val="00281BA9"/>
    <w:rsid w:val="0028302C"/>
    <w:rsid w:val="002879BC"/>
    <w:rsid w:val="00290DEB"/>
    <w:rsid w:val="00293606"/>
    <w:rsid w:val="00293FCA"/>
    <w:rsid w:val="00295607"/>
    <w:rsid w:val="00295F6D"/>
    <w:rsid w:val="00296C79"/>
    <w:rsid w:val="00297F60"/>
    <w:rsid w:val="002A08F9"/>
    <w:rsid w:val="002A3869"/>
    <w:rsid w:val="002A68F7"/>
    <w:rsid w:val="002A6F12"/>
    <w:rsid w:val="002A7573"/>
    <w:rsid w:val="002A77B5"/>
    <w:rsid w:val="002B0E41"/>
    <w:rsid w:val="002B1261"/>
    <w:rsid w:val="002B1F44"/>
    <w:rsid w:val="002B2248"/>
    <w:rsid w:val="002B23E4"/>
    <w:rsid w:val="002B3529"/>
    <w:rsid w:val="002B35FC"/>
    <w:rsid w:val="002B498B"/>
    <w:rsid w:val="002B608B"/>
    <w:rsid w:val="002B713E"/>
    <w:rsid w:val="002C1769"/>
    <w:rsid w:val="002C2E0C"/>
    <w:rsid w:val="002C306D"/>
    <w:rsid w:val="002C3A20"/>
    <w:rsid w:val="002C3B5F"/>
    <w:rsid w:val="002C45E0"/>
    <w:rsid w:val="002C507D"/>
    <w:rsid w:val="002C73CC"/>
    <w:rsid w:val="002C7A65"/>
    <w:rsid w:val="002C7BFB"/>
    <w:rsid w:val="002D1866"/>
    <w:rsid w:val="002D3E0B"/>
    <w:rsid w:val="002D4180"/>
    <w:rsid w:val="002D5293"/>
    <w:rsid w:val="002D5CF4"/>
    <w:rsid w:val="002D7794"/>
    <w:rsid w:val="002D7960"/>
    <w:rsid w:val="002D7CA6"/>
    <w:rsid w:val="002D7DE9"/>
    <w:rsid w:val="002E16D0"/>
    <w:rsid w:val="002E3436"/>
    <w:rsid w:val="002E34B5"/>
    <w:rsid w:val="002E4ED3"/>
    <w:rsid w:val="002E545C"/>
    <w:rsid w:val="002E5A97"/>
    <w:rsid w:val="002E7142"/>
    <w:rsid w:val="002E7B46"/>
    <w:rsid w:val="002E7C1D"/>
    <w:rsid w:val="002F41D6"/>
    <w:rsid w:val="002F63A6"/>
    <w:rsid w:val="002F77F6"/>
    <w:rsid w:val="002F7DAD"/>
    <w:rsid w:val="003016F5"/>
    <w:rsid w:val="0030290A"/>
    <w:rsid w:val="00302E3C"/>
    <w:rsid w:val="00303694"/>
    <w:rsid w:val="003051EC"/>
    <w:rsid w:val="00306387"/>
    <w:rsid w:val="003104BF"/>
    <w:rsid w:val="003110CB"/>
    <w:rsid w:val="00312D7E"/>
    <w:rsid w:val="003131F2"/>
    <w:rsid w:val="0031738E"/>
    <w:rsid w:val="00317F0A"/>
    <w:rsid w:val="00320175"/>
    <w:rsid w:val="003203F7"/>
    <w:rsid w:val="00320A82"/>
    <w:rsid w:val="0032440D"/>
    <w:rsid w:val="00325221"/>
    <w:rsid w:val="00325C53"/>
    <w:rsid w:val="003261B4"/>
    <w:rsid w:val="00327C96"/>
    <w:rsid w:val="00331CBE"/>
    <w:rsid w:val="0033263B"/>
    <w:rsid w:val="003333BD"/>
    <w:rsid w:val="00333BDD"/>
    <w:rsid w:val="003350C5"/>
    <w:rsid w:val="0033737D"/>
    <w:rsid w:val="00340415"/>
    <w:rsid w:val="00343546"/>
    <w:rsid w:val="003451FC"/>
    <w:rsid w:val="00347A39"/>
    <w:rsid w:val="00347EF1"/>
    <w:rsid w:val="003510C8"/>
    <w:rsid w:val="003511D0"/>
    <w:rsid w:val="00351CC1"/>
    <w:rsid w:val="0035579C"/>
    <w:rsid w:val="0035696F"/>
    <w:rsid w:val="00356985"/>
    <w:rsid w:val="00356FED"/>
    <w:rsid w:val="00361E9E"/>
    <w:rsid w:val="00361F79"/>
    <w:rsid w:val="00362D3B"/>
    <w:rsid w:val="00363A68"/>
    <w:rsid w:val="00363D04"/>
    <w:rsid w:val="0036735A"/>
    <w:rsid w:val="0037081A"/>
    <w:rsid w:val="00371730"/>
    <w:rsid w:val="00371ADF"/>
    <w:rsid w:val="0037244B"/>
    <w:rsid w:val="0037267C"/>
    <w:rsid w:val="003727EF"/>
    <w:rsid w:val="00372B63"/>
    <w:rsid w:val="00372C3A"/>
    <w:rsid w:val="00373FE9"/>
    <w:rsid w:val="00374521"/>
    <w:rsid w:val="00374CBC"/>
    <w:rsid w:val="00374DB0"/>
    <w:rsid w:val="0037582D"/>
    <w:rsid w:val="003759A9"/>
    <w:rsid w:val="00376D67"/>
    <w:rsid w:val="003771DE"/>
    <w:rsid w:val="0038378F"/>
    <w:rsid w:val="00383FC9"/>
    <w:rsid w:val="003863E7"/>
    <w:rsid w:val="0038672C"/>
    <w:rsid w:val="00387CA7"/>
    <w:rsid w:val="00387CCC"/>
    <w:rsid w:val="00390E14"/>
    <w:rsid w:val="00394129"/>
    <w:rsid w:val="00394F85"/>
    <w:rsid w:val="00395C8B"/>
    <w:rsid w:val="00397C79"/>
    <w:rsid w:val="003A29F3"/>
    <w:rsid w:val="003A32CD"/>
    <w:rsid w:val="003A454C"/>
    <w:rsid w:val="003A5574"/>
    <w:rsid w:val="003A5EE3"/>
    <w:rsid w:val="003A6920"/>
    <w:rsid w:val="003B1A6C"/>
    <w:rsid w:val="003B1C8A"/>
    <w:rsid w:val="003B26A0"/>
    <w:rsid w:val="003B3E8D"/>
    <w:rsid w:val="003B581D"/>
    <w:rsid w:val="003B6AFA"/>
    <w:rsid w:val="003B768B"/>
    <w:rsid w:val="003C0093"/>
    <w:rsid w:val="003C1AD3"/>
    <w:rsid w:val="003C2439"/>
    <w:rsid w:val="003C2829"/>
    <w:rsid w:val="003C374A"/>
    <w:rsid w:val="003C3EB8"/>
    <w:rsid w:val="003C47B1"/>
    <w:rsid w:val="003C6AA5"/>
    <w:rsid w:val="003C6BB7"/>
    <w:rsid w:val="003C7006"/>
    <w:rsid w:val="003C7A2B"/>
    <w:rsid w:val="003C7FDD"/>
    <w:rsid w:val="003D048A"/>
    <w:rsid w:val="003D0B71"/>
    <w:rsid w:val="003D1FF2"/>
    <w:rsid w:val="003D2139"/>
    <w:rsid w:val="003D5509"/>
    <w:rsid w:val="003D75C4"/>
    <w:rsid w:val="003E0260"/>
    <w:rsid w:val="003E042A"/>
    <w:rsid w:val="003E05CC"/>
    <w:rsid w:val="003E1539"/>
    <w:rsid w:val="003E21D3"/>
    <w:rsid w:val="003E33EA"/>
    <w:rsid w:val="003E34D2"/>
    <w:rsid w:val="003E3A88"/>
    <w:rsid w:val="003E52A9"/>
    <w:rsid w:val="003E6B02"/>
    <w:rsid w:val="003E7416"/>
    <w:rsid w:val="003F1FE7"/>
    <w:rsid w:val="003F6C66"/>
    <w:rsid w:val="003F76B8"/>
    <w:rsid w:val="003F7EE2"/>
    <w:rsid w:val="00404BA6"/>
    <w:rsid w:val="0040506D"/>
    <w:rsid w:val="00405D6F"/>
    <w:rsid w:val="00406B1D"/>
    <w:rsid w:val="00406E63"/>
    <w:rsid w:val="00410AD0"/>
    <w:rsid w:val="00413D32"/>
    <w:rsid w:val="0041436A"/>
    <w:rsid w:val="00416FC5"/>
    <w:rsid w:val="00417587"/>
    <w:rsid w:val="00417B95"/>
    <w:rsid w:val="004200E1"/>
    <w:rsid w:val="0042040E"/>
    <w:rsid w:val="00420AF3"/>
    <w:rsid w:val="0042112E"/>
    <w:rsid w:val="00421409"/>
    <w:rsid w:val="00423471"/>
    <w:rsid w:val="00423C11"/>
    <w:rsid w:val="0042438F"/>
    <w:rsid w:val="00424903"/>
    <w:rsid w:val="00424E5F"/>
    <w:rsid w:val="00425059"/>
    <w:rsid w:val="00425420"/>
    <w:rsid w:val="00425AF7"/>
    <w:rsid w:val="00427523"/>
    <w:rsid w:val="00427E44"/>
    <w:rsid w:val="0043252A"/>
    <w:rsid w:val="00432703"/>
    <w:rsid w:val="0043394D"/>
    <w:rsid w:val="0043527F"/>
    <w:rsid w:val="00435C47"/>
    <w:rsid w:val="00437911"/>
    <w:rsid w:val="004406CB"/>
    <w:rsid w:val="00441675"/>
    <w:rsid w:val="00441FCA"/>
    <w:rsid w:val="00444256"/>
    <w:rsid w:val="0044704E"/>
    <w:rsid w:val="00450129"/>
    <w:rsid w:val="004502CF"/>
    <w:rsid w:val="00450994"/>
    <w:rsid w:val="00450B20"/>
    <w:rsid w:val="00451688"/>
    <w:rsid w:val="004531F7"/>
    <w:rsid w:val="00453662"/>
    <w:rsid w:val="004543F7"/>
    <w:rsid w:val="004551F1"/>
    <w:rsid w:val="004555AD"/>
    <w:rsid w:val="00455B2E"/>
    <w:rsid w:val="00457DAF"/>
    <w:rsid w:val="00460252"/>
    <w:rsid w:val="004605D3"/>
    <w:rsid w:val="0046130F"/>
    <w:rsid w:val="00462203"/>
    <w:rsid w:val="00465B99"/>
    <w:rsid w:val="00466389"/>
    <w:rsid w:val="004724C3"/>
    <w:rsid w:val="00472A2E"/>
    <w:rsid w:val="00472E82"/>
    <w:rsid w:val="004731E5"/>
    <w:rsid w:val="004734BD"/>
    <w:rsid w:val="004739E3"/>
    <w:rsid w:val="004749B4"/>
    <w:rsid w:val="00475DF1"/>
    <w:rsid w:val="00477641"/>
    <w:rsid w:val="004837CC"/>
    <w:rsid w:val="00484592"/>
    <w:rsid w:val="004847DF"/>
    <w:rsid w:val="00484A3A"/>
    <w:rsid w:val="00485489"/>
    <w:rsid w:val="00485F39"/>
    <w:rsid w:val="00491892"/>
    <w:rsid w:val="00492142"/>
    <w:rsid w:val="00492A00"/>
    <w:rsid w:val="0049316A"/>
    <w:rsid w:val="0049609B"/>
    <w:rsid w:val="0049628D"/>
    <w:rsid w:val="004964BE"/>
    <w:rsid w:val="0049760F"/>
    <w:rsid w:val="004A0722"/>
    <w:rsid w:val="004A197E"/>
    <w:rsid w:val="004A20EC"/>
    <w:rsid w:val="004A278A"/>
    <w:rsid w:val="004A3265"/>
    <w:rsid w:val="004A32C4"/>
    <w:rsid w:val="004A3F29"/>
    <w:rsid w:val="004A4DEC"/>
    <w:rsid w:val="004A53A7"/>
    <w:rsid w:val="004A67AE"/>
    <w:rsid w:val="004A6E3F"/>
    <w:rsid w:val="004A73BC"/>
    <w:rsid w:val="004A7CB1"/>
    <w:rsid w:val="004B0A85"/>
    <w:rsid w:val="004B2B8E"/>
    <w:rsid w:val="004B2BBA"/>
    <w:rsid w:val="004B377E"/>
    <w:rsid w:val="004B6533"/>
    <w:rsid w:val="004C18E7"/>
    <w:rsid w:val="004C2AAA"/>
    <w:rsid w:val="004C2FE8"/>
    <w:rsid w:val="004C529A"/>
    <w:rsid w:val="004D0221"/>
    <w:rsid w:val="004D0BBB"/>
    <w:rsid w:val="004D39B3"/>
    <w:rsid w:val="004D53AB"/>
    <w:rsid w:val="004D5B26"/>
    <w:rsid w:val="004D750D"/>
    <w:rsid w:val="004D7AAE"/>
    <w:rsid w:val="004E0321"/>
    <w:rsid w:val="004E08F2"/>
    <w:rsid w:val="004E13BB"/>
    <w:rsid w:val="004E1C02"/>
    <w:rsid w:val="004E4A2F"/>
    <w:rsid w:val="004E4B73"/>
    <w:rsid w:val="004E53D7"/>
    <w:rsid w:val="004E5DD3"/>
    <w:rsid w:val="004E7278"/>
    <w:rsid w:val="004E7364"/>
    <w:rsid w:val="004F3002"/>
    <w:rsid w:val="004F4BC4"/>
    <w:rsid w:val="004F57E9"/>
    <w:rsid w:val="004F6E06"/>
    <w:rsid w:val="005012AF"/>
    <w:rsid w:val="005015F3"/>
    <w:rsid w:val="005017B6"/>
    <w:rsid w:val="005055AE"/>
    <w:rsid w:val="0050589C"/>
    <w:rsid w:val="00505966"/>
    <w:rsid w:val="00510CFB"/>
    <w:rsid w:val="005118B0"/>
    <w:rsid w:val="00511B44"/>
    <w:rsid w:val="0051216E"/>
    <w:rsid w:val="00512D3B"/>
    <w:rsid w:val="00515C13"/>
    <w:rsid w:val="00515E4C"/>
    <w:rsid w:val="00516420"/>
    <w:rsid w:val="00520B78"/>
    <w:rsid w:val="005225CD"/>
    <w:rsid w:val="00525153"/>
    <w:rsid w:val="00525C2D"/>
    <w:rsid w:val="00527B80"/>
    <w:rsid w:val="00530A36"/>
    <w:rsid w:val="0053205D"/>
    <w:rsid w:val="00533869"/>
    <w:rsid w:val="005348F9"/>
    <w:rsid w:val="00534BB8"/>
    <w:rsid w:val="005354E3"/>
    <w:rsid w:val="00537355"/>
    <w:rsid w:val="005427C3"/>
    <w:rsid w:val="00542F3F"/>
    <w:rsid w:val="0054403E"/>
    <w:rsid w:val="00544C9D"/>
    <w:rsid w:val="00544FCB"/>
    <w:rsid w:val="00546E56"/>
    <w:rsid w:val="00547647"/>
    <w:rsid w:val="0054782D"/>
    <w:rsid w:val="005479EC"/>
    <w:rsid w:val="0055318B"/>
    <w:rsid w:val="005551BF"/>
    <w:rsid w:val="00555E5C"/>
    <w:rsid w:val="00555F09"/>
    <w:rsid w:val="00556604"/>
    <w:rsid w:val="00557C23"/>
    <w:rsid w:val="00557D01"/>
    <w:rsid w:val="005602D7"/>
    <w:rsid w:val="00560F4A"/>
    <w:rsid w:val="0056150C"/>
    <w:rsid w:val="005634BF"/>
    <w:rsid w:val="00563D2A"/>
    <w:rsid w:val="00563F7A"/>
    <w:rsid w:val="005648B8"/>
    <w:rsid w:val="00565041"/>
    <w:rsid w:val="005652E1"/>
    <w:rsid w:val="00565808"/>
    <w:rsid w:val="0056678C"/>
    <w:rsid w:val="00566EEB"/>
    <w:rsid w:val="00571509"/>
    <w:rsid w:val="00571990"/>
    <w:rsid w:val="00572997"/>
    <w:rsid w:val="00573C9A"/>
    <w:rsid w:val="00576883"/>
    <w:rsid w:val="00576999"/>
    <w:rsid w:val="00583C77"/>
    <w:rsid w:val="0058403F"/>
    <w:rsid w:val="00587A4C"/>
    <w:rsid w:val="005915A6"/>
    <w:rsid w:val="00592A3B"/>
    <w:rsid w:val="00593056"/>
    <w:rsid w:val="00593247"/>
    <w:rsid w:val="005932C6"/>
    <w:rsid w:val="00594081"/>
    <w:rsid w:val="00594A06"/>
    <w:rsid w:val="005A07B0"/>
    <w:rsid w:val="005A094C"/>
    <w:rsid w:val="005A10EF"/>
    <w:rsid w:val="005A170D"/>
    <w:rsid w:val="005A2641"/>
    <w:rsid w:val="005A3B32"/>
    <w:rsid w:val="005B05CD"/>
    <w:rsid w:val="005B54D8"/>
    <w:rsid w:val="005C0384"/>
    <w:rsid w:val="005C11B9"/>
    <w:rsid w:val="005C19A8"/>
    <w:rsid w:val="005C38CC"/>
    <w:rsid w:val="005C3AC4"/>
    <w:rsid w:val="005C4829"/>
    <w:rsid w:val="005C57F9"/>
    <w:rsid w:val="005C5B9F"/>
    <w:rsid w:val="005C60A8"/>
    <w:rsid w:val="005C71D6"/>
    <w:rsid w:val="005C7567"/>
    <w:rsid w:val="005D00C7"/>
    <w:rsid w:val="005D2455"/>
    <w:rsid w:val="005D24AD"/>
    <w:rsid w:val="005D3E38"/>
    <w:rsid w:val="005D59D0"/>
    <w:rsid w:val="005D6E7D"/>
    <w:rsid w:val="005E06F1"/>
    <w:rsid w:val="005E1F19"/>
    <w:rsid w:val="005E301D"/>
    <w:rsid w:val="005E3092"/>
    <w:rsid w:val="005E3BAF"/>
    <w:rsid w:val="005E5408"/>
    <w:rsid w:val="005E541C"/>
    <w:rsid w:val="005E6C21"/>
    <w:rsid w:val="005F2B14"/>
    <w:rsid w:val="005F3AF1"/>
    <w:rsid w:val="005F3D14"/>
    <w:rsid w:val="005F47D1"/>
    <w:rsid w:val="005F554A"/>
    <w:rsid w:val="005F6959"/>
    <w:rsid w:val="005F6C26"/>
    <w:rsid w:val="005F72F9"/>
    <w:rsid w:val="005F78A1"/>
    <w:rsid w:val="00601A8D"/>
    <w:rsid w:val="006028A7"/>
    <w:rsid w:val="00602DAF"/>
    <w:rsid w:val="00603B82"/>
    <w:rsid w:val="00603F31"/>
    <w:rsid w:val="00604B2D"/>
    <w:rsid w:val="00605FA9"/>
    <w:rsid w:val="00607060"/>
    <w:rsid w:val="00607524"/>
    <w:rsid w:val="00607BE1"/>
    <w:rsid w:val="00607C67"/>
    <w:rsid w:val="00607D4C"/>
    <w:rsid w:val="00611CF1"/>
    <w:rsid w:val="00615041"/>
    <w:rsid w:val="00615B0D"/>
    <w:rsid w:val="006170FF"/>
    <w:rsid w:val="00620ED6"/>
    <w:rsid w:val="0062402B"/>
    <w:rsid w:val="00624AEE"/>
    <w:rsid w:val="006356A1"/>
    <w:rsid w:val="00640FEB"/>
    <w:rsid w:val="00642E01"/>
    <w:rsid w:val="006431AE"/>
    <w:rsid w:val="006456E2"/>
    <w:rsid w:val="00646E89"/>
    <w:rsid w:val="00647C06"/>
    <w:rsid w:val="006506E6"/>
    <w:rsid w:val="00651A0D"/>
    <w:rsid w:val="00652217"/>
    <w:rsid w:val="006522F2"/>
    <w:rsid w:val="00652C97"/>
    <w:rsid w:val="006533A7"/>
    <w:rsid w:val="00655454"/>
    <w:rsid w:val="00656340"/>
    <w:rsid w:val="00657F25"/>
    <w:rsid w:val="00660877"/>
    <w:rsid w:val="00660B99"/>
    <w:rsid w:val="00660F10"/>
    <w:rsid w:val="006610FB"/>
    <w:rsid w:val="006611C0"/>
    <w:rsid w:val="00661DA4"/>
    <w:rsid w:val="00663F7F"/>
    <w:rsid w:val="00666157"/>
    <w:rsid w:val="006661AF"/>
    <w:rsid w:val="00666E23"/>
    <w:rsid w:val="0067027A"/>
    <w:rsid w:val="00670C05"/>
    <w:rsid w:val="006717F4"/>
    <w:rsid w:val="00673C5F"/>
    <w:rsid w:val="006748BA"/>
    <w:rsid w:val="006755EE"/>
    <w:rsid w:val="006765A7"/>
    <w:rsid w:val="00680827"/>
    <w:rsid w:val="006826A2"/>
    <w:rsid w:val="0068323F"/>
    <w:rsid w:val="00683277"/>
    <w:rsid w:val="00683DA5"/>
    <w:rsid w:val="00684C5A"/>
    <w:rsid w:val="0068719D"/>
    <w:rsid w:val="00690CDB"/>
    <w:rsid w:val="00691B64"/>
    <w:rsid w:val="00693814"/>
    <w:rsid w:val="00694423"/>
    <w:rsid w:val="006971F6"/>
    <w:rsid w:val="006975FD"/>
    <w:rsid w:val="006A0C7F"/>
    <w:rsid w:val="006A1454"/>
    <w:rsid w:val="006A1769"/>
    <w:rsid w:val="006A1899"/>
    <w:rsid w:val="006A1D44"/>
    <w:rsid w:val="006A3850"/>
    <w:rsid w:val="006A4C56"/>
    <w:rsid w:val="006A6BB5"/>
    <w:rsid w:val="006A6CF3"/>
    <w:rsid w:val="006A6E32"/>
    <w:rsid w:val="006A740D"/>
    <w:rsid w:val="006B01C4"/>
    <w:rsid w:val="006B0AB0"/>
    <w:rsid w:val="006B285B"/>
    <w:rsid w:val="006B4B0B"/>
    <w:rsid w:val="006B4CEE"/>
    <w:rsid w:val="006B504F"/>
    <w:rsid w:val="006C10A7"/>
    <w:rsid w:val="006C2674"/>
    <w:rsid w:val="006C36A3"/>
    <w:rsid w:val="006C4113"/>
    <w:rsid w:val="006C464A"/>
    <w:rsid w:val="006C5D70"/>
    <w:rsid w:val="006C642E"/>
    <w:rsid w:val="006C7526"/>
    <w:rsid w:val="006D16B5"/>
    <w:rsid w:val="006D1AF3"/>
    <w:rsid w:val="006D4BB3"/>
    <w:rsid w:val="006D6C36"/>
    <w:rsid w:val="006D7E71"/>
    <w:rsid w:val="006E0E6D"/>
    <w:rsid w:val="006E1848"/>
    <w:rsid w:val="006E38FA"/>
    <w:rsid w:val="006E467E"/>
    <w:rsid w:val="006E6B60"/>
    <w:rsid w:val="006F00D8"/>
    <w:rsid w:val="006F070D"/>
    <w:rsid w:val="006F2B5C"/>
    <w:rsid w:val="006F2FAA"/>
    <w:rsid w:val="006F3769"/>
    <w:rsid w:val="006F4A41"/>
    <w:rsid w:val="006F5D4B"/>
    <w:rsid w:val="006F6689"/>
    <w:rsid w:val="006F7D51"/>
    <w:rsid w:val="00700648"/>
    <w:rsid w:val="0070107E"/>
    <w:rsid w:val="007013D2"/>
    <w:rsid w:val="007024D9"/>
    <w:rsid w:val="0070418D"/>
    <w:rsid w:val="0070453E"/>
    <w:rsid w:val="00704A54"/>
    <w:rsid w:val="00705439"/>
    <w:rsid w:val="00706CB4"/>
    <w:rsid w:val="00710830"/>
    <w:rsid w:val="007112E3"/>
    <w:rsid w:val="00711A79"/>
    <w:rsid w:val="00714CB1"/>
    <w:rsid w:val="007179FA"/>
    <w:rsid w:val="00717F1D"/>
    <w:rsid w:val="00720DF7"/>
    <w:rsid w:val="007243E9"/>
    <w:rsid w:val="007248B4"/>
    <w:rsid w:val="00726AED"/>
    <w:rsid w:val="0072715C"/>
    <w:rsid w:val="007275FA"/>
    <w:rsid w:val="00727778"/>
    <w:rsid w:val="007309EC"/>
    <w:rsid w:val="007331E2"/>
    <w:rsid w:val="007342BC"/>
    <w:rsid w:val="00734EF6"/>
    <w:rsid w:val="0073549D"/>
    <w:rsid w:val="0073579E"/>
    <w:rsid w:val="00735FDD"/>
    <w:rsid w:val="00740A4C"/>
    <w:rsid w:val="00741B43"/>
    <w:rsid w:val="00743338"/>
    <w:rsid w:val="00744D18"/>
    <w:rsid w:val="0074610F"/>
    <w:rsid w:val="00746220"/>
    <w:rsid w:val="00746494"/>
    <w:rsid w:val="0075028A"/>
    <w:rsid w:val="00750D54"/>
    <w:rsid w:val="0075102D"/>
    <w:rsid w:val="0075169E"/>
    <w:rsid w:val="00753BB7"/>
    <w:rsid w:val="00755DDF"/>
    <w:rsid w:val="0075716D"/>
    <w:rsid w:val="007617B1"/>
    <w:rsid w:val="007620F3"/>
    <w:rsid w:val="007624C9"/>
    <w:rsid w:val="007625E9"/>
    <w:rsid w:val="00762B73"/>
    <w:rsid w:val="007649A9"/>
    <w:rsid w:val="00766D45"/>
    <w:rsid w:val="00766D46"/>
    <w:rsid w:val="007719EC"/>
    <w:rsid w:val="007726F0"/>
    <w:rsid w:val="007743D8"/>
    <w:rsid w:val="00774EBE"/>
    <w:rsid w:val="0078015A"/>
    <w:rsid w:val="00780C07"/>
    <w:rsid w:val="00781142"/>
    <w:rsid w:val="007819EA"/>
    <w:rsid w:val="00781C26"/>
    <w:rsid w:val="00785B7C"/>
    <w:rsid w:val="00785F2C"/>
    <w:rsid w:val="00786BFC"/>
    <w:rsid w:val="0078764A"/>
    <w:rsid w:val="007921CC"/>
    <w:rsid w:val="007928EC"/>
    <w:rsid w:val="0079297F"/>
    <w:rsid w:val="007955F0"/>
    <w:rsid w:val="00797281"/>
    <w:rsid w:val="00797DD3"/>
    <w:rsid w:val="007A0104"/>
    <w:rsid w:val="007A2ACA"/>
    <w:rsid w:val="007A2F2A"/>
    <w:rsid w:val="007A328D"/>
    <w:rsid w:val="007A51E1"/>
    <w:rsid w:val="007A5885"/>
    <w:rsid w:val="007B15D4"/>
    <w:rsid w:val="007B2B3E"/>
    <w:rsid w:val="007B2CFD"/>
    <w:rsid w:val="007B3B6F"/>
    <w:rsid w:val="007B4691"/>
    <w:rsid w:val="007B4FA4"/>
    <w:rsid w:val="007B5E2B"/>
    <w:rsid w:val="007B60E9"/>
    <w:rsid w:val="007B69C3"/>
    <w:rsid w:val="007B7636"/>
    <w:rsid w:val="007B7D0F"/>
    <w:rsid w:val="007C20FE"/>
    <w:rsid w:val="007C2A38"/>
    <w:rsid w:val="007C2C3B"/>
    <w:rsid w:val="007C2F20"/>
    <w:rsid w:val="007C4667"/>
    <w:rsid w:val="007C7633"/>
    <w:rsid w:val="007D2B9A"/>
    <w:rsid w:val="007D5449"/>
    <w:rsid w:val="007D6F09"/>
    <w:rsid w:val="007D77D0"/>
    <w:rsid w:val="007E100D"/>
    <w:rsid w:val="007E13E5"/>
    <w:rsid w:val="007E193E"/>
    <w:rsid w:val="007E202B"/>
    <w:rsid w:val="007E2964"/>
    <w:rsid w:val="007E2996"/>
    <w:rsid w:val="007E72D8"/>
    <w:rsid w:val="007F0AFF"/>
    <w:rsid w:val="007F1B4B"/>
    <w:rsid w:val="007F1D17"/>
    <w:rsid w:val="007F3B4A"/>
    <w:rsid w:val="007F42F6"/>
    <w:rsid w:val="007F568E"/>
    <w:rsid w:val="007F76CB"/>
    <w:rsid w:val="00801C6B"/>
    <w:rsid w:val="00805F58"/>
    <w:rsid w:val="008068DB"/>
    <w:rsid w:val="00806A78"/>
    <w:rsid w:val="00807AD1"/>
    <w:rsid w:val="00807CD5"/>
    <w:rsid w:val="00807D90"/>
    <w:rsid w:val="008103E8"/>
    <w:rsid w:val="008109C5"/>
    <w:rsid w:val="00811097"/>
    <w:rsid w:val="00811C89"/>
    <w:rsid w:val="00812910"/>
    <w:rsid w:val="00814544"/>
    <w:rsid w:val="008151D8"/>
    <w:rsid w:val="00816BA6"/>
    <w:rsid w:val="00820273"/>
    <w:rsid w:val="008236D1"/>
    <w:rsid w:val="00823AC7"/>
    <w:rsid w:val="00825D69"/>
    <w:rsid w:val="00826190"/>
    <w:rsid w:val="008278D6"/>
    <w:rsid w:val="00827CB6"/>
    <w:rsid w:val="0083011B"/>
    <w:rsid w:val="00830959"/>
    <w:rsid w:val="00830E91"/>
    <w:rsid w:val="00831D89"/>
    <w:rsid w:val="00833881"/>
    <w:rsid w:val="0083400D"/>
    <w:rsid w:val="008357AA"/>
    <w:rsid w:val="00835CA9"/>
    <w:rsid w:val="00836841"/>
    <w:rsid w:val="008405A6"/>
    <w:rsid w:val="00840D9F"/>
    <w:rsid w:val="00842288"/>
    <w:rsid w:val="008426DA"/>
    <w:rsid w:val="00844131"/>
    <w:rsid w:val="00844D3F"/>
    <w:rsid w:val="00845216"/>
    <w:rsid w:val="00846595"/>
    <w:rsid w:val="008536B7"/>
    <w:rsid w:val="00854485"/>
    <w:rsid w:val="00854E03"/>
    <w:rsid w:val="008552B1"/>
    <w:rsid w:val="00855E0D"/>
    <w:rsid w:val="00860885"/>
    <w:rsid w:val="00861B8B"/>
    <w:rsid w:val="00862649"/>
    <w:rsid w:val="00864820"/>
    <w:rsid w:val="00864A9A"/>
    <w:rsid w:val="00866120"/>
    <w:rsid w:val="00866EB9"/>
    <w:rsid w:val="00866F76"/>
    <w:rsid w:val="00870AF9"/>
    <w:rsid w:val="00870E41"/>
    <w:rsid w:val="00873425"/>
    <w:rsid w:val="008736D8"/>
    <w:rsid w:val="008804DE"/>
    <w:rsid w:val="0088057C"/>
    <w:rsid w:val="00880BB9"/>
    <w:rsid w:val="008823D8"/>
    <w:rsid w:val="00882C76"/>
    <w:rsid w:val="008831AF"/>
    <w:rsid w:val="008833D2"/>
    <w:rsid w:val="008873BA"/>
    <w:rsid w:val="00887831"/>
    <w:rsid w:val="008918C5"/>
    <w:rsid w:val="00892BF8"/>
    <w:rsid w:val="00894903"/>
    <w:rsid w:val="00896119"/>
    <w:rsid w:val="008A0053"/>
    <w:rsid w:val="008A02FE"/>
    <w:rsid w:val="008A1107"/>
    <w:rsid w:val="008A11B2"/>
    <w:rsid w:val="008A1583"/>
    <w:rsid w:val="008A220F"/>
    <w:rsid w:val="008A3021"/>
    <w:rsid w:val="008A4826"/>
    <w:rsid w:val="008A5051"/>
    <w:rsid w:val="008A7126"/>
    <w:rsid w:val="008A7C45"/>
    <w:rsid w:val="008B2201"/>
    <w:rsid w:val="008B3FC2"/>
    <w:rsid w:val="008B485C"/>
    <w:rsid w:val="008B5257"/>
    <w:rsid w:val="008B52CC"/>
    <w:rsid w:val="008B6ABE"/>
    <w:rsid w:val="008B6E74"/>
    <w:rsid w:val="008C0186"/>
    <w:rsid w:val="008C1AEE"/>
    <w:rsid w:val="008C1FC8"/>
    <w:rsid w:val="008C2F22"/>
    <w:rsid w:val="008C3C03"/>
    <w:rsid w:val="008C41E4"/>
    <w:rsid w:val="008C5D31"/>
    <w:rsid w:val="008C6103"/>
    <w:rsid w:val="008C6715"/>
    <w:rsid w:val="008C7AA3"/>
    <w:rsid w:val="008D0B07"/>
    <w:rsid w:val="008D1CE6"/>
    <w:rsid w:val="008D1D6B"/>
    <w:rsid w:val="008D243E"/>
    <w:rsid w:val="008E0392"/>
    <w:rsid w:val="008E0F54"/>
    <w:rsid w:val="008E27F2"/>
    <w:rsid w:val="008E2BF8"/>
    <w:rsid w:val="008E6905"/>
    <w:rsid w:val="008F337A"/>
    <w:rsid w:val="008F3DC5"/>
    <w:rsid w:val="008F5985"/>
    <w:rsid w:val="008F5C1F"/>
    <w:rsid w:val="008F5E73"/>
    <w:rsid w:val="008F5E88"/>
    <w:rsid w:val="008F70CE"/>
    <w:rsid w:val="008F7E84"/>
    <w:rsid w:val="009028CF"/>
    <w:rsid w:val="0090522A"/>
    <w:rsid w:val="00905322"/>
    <w:rsid w:val="00905549"/>
    <w:rsid w:val="009059E9"/>
    <w:rsid w:val="00905C22"/>
    <w:rsid w:val="00906576"/>
    <w:rsid w:val="009122D7"/>
    <w:rsid w:val="009124DF"/>
    <w:rsid w:val="00913B6A"/>
    <w:rsid w:val="00914C92"/>
    <w:rsid w:val="00915100"/>
    <w:rsid w:val="009152D7"/>
    <w:rsid w:val="009235D2"/>
    <w:rsid w:val="00923D30"/>
    <w:rsid w:val="00923E10"/>
    <w:rsid w:val="009257EA"/>
    <w:rsid w:val="0092785C"/>
    <w:rsid w:val="009318C8"/>
    <w:rsid w:val="009355FE"/>
    <w:rsid w:val="00940B05"/>
    <w:rsid w:val="00942C0C"/>
    <w:rsid w:val="009439E5"/>
    <w:rsid w:val="00945906"/>
    <w:rsid w:val="00945FD4"/>
    <w:rsid w:val="00946D48"/>
    <w:rsid w:val="00947647"/>
    <w:rsid w:val="00952ED2"/>
    <w:rsid w:val="00953E71"/>
    <w:rsid w:val="0095469A"/>
    <w:rsid w:val="00955640"/>
    <w:rsid w:val="0095776E"/>
    <w:rsid w:val="00957B99"/>
    <w:rsid w:val="00960048"/>
    <w:rsid w:val="00960571"/>
    <w:rsid w:val="009609D0"/>
    <w:rsid w:val="0096100C"/>
    <w:rsid w:val="00961440"/>
    <w:rsid w:val="00962375"/>
    <w:rsid w:val="0096319A"/>
    <w:rsid w:val="00965884"/>
    <w:rsid w:val="00970F9E"/>
    <w:rsid w:val="00971442"/>
    <w:rsid w:val="0097289C"/>
    <w:rsid w:val="0097574E"/>
    <w:rsid w:val="00975A03"/>
    <w:rsid w:val="00975AD7"/>
    <w:rsid w:val="0097661E"/>
    <w:rsid w:val="00980390"/>
    <w:rsid w:val="00981988"/>
    <w:rsid w:val="00982A49"/>
    <w:rsid w:val="00982B10"/>
    <w:rsid w:val="00983634"/>
    <w:rsid w:val="00983A64"/>
    <w:rsid w:val="00983BA9"/>
    <w:rsid w:val="0098575E"/>
    <w:rsid w:val="009915F9"/>
    <w:rsid w:val="009934B8"/>
    <w:rsid w:val="00997013"/>
    <w:rsid w:val="00997A81"/>
    <w:rsid w:val="00997BC1"/>
    <w:rsid w:val="009A0137"/>
    <w:rsid w:val="009A149B"/>
    <w:rsid w:val="009A1EF2"/>
    <w:rsid w:val="009A209F"/>
    <w:rsid w:val="009A3941"/>
    <w:rsid w:val="009A3E13"/>
    <w:rsid w:val="009A50C1"/>
    <w:rsid w:val="009A7D68"/>
    <w:rsid w:val="009B2C19"/>
    <w:rsid w:val="009B3511"/>
    <w:rsid w:val="009B49F4"/>
    <w:rsid w:val="009B5DB5"/>
    <w:rsid w:val="009B5EFC"/>
    <w:rsid w:val="009B73F9"/>
    <w:rsid w:val="009C10F0"/>
    <w:rsid w:val="009C1A62"/>
    <w:rsid w:val="009C1CC3"/>
    <w:rsid w:val="009C37C6"/>
    <w:rsid w:val="009C401E"/>
    <w:rsid w:val="009C53BE"/>
    <w:rsid w:val="009C53E9"/>
    <w:rsid w:val="009C5533"/>
    <w:rsid w:val="009C571B"/>
    <w:rsid w:val="009C5ED8"/>
    <w:rsid w:val="009C7A7A"/>
    <w:rsid w:val="009D1ACE"/>
    <w:rsid w:val="009D2435"/>
    <w:rsid w:val="009D2A60"/>
    <w:rsid w:val="009D3897"/>
    <w:rsid w:val="009D3948"/>
    <w:rsid w:val="009D4100"/>
    <w:rsid w:val="009E0C2C"/>
    <w:rsid w:val="009E1507"/>
    <w:rsid w:val="009E25D3"/>
    <w:rsid w:val="009E4BB5"/>
    <w:rsid w:val="009E5A41"/>
    <w:rsid w:val="009E5EAC"/>
    <w:rsid w:val="009E633D"/>
    <w:rsid w:val="009E683F"/>
    <w:rsid w:val="009F3730"/>
    <w:rsid w:val="009F3CF1"/>
    <w:rsid w:val="009F7FB4"/>
    <w:rsid w:val="00A01174"/>
    <w:rsid w:val="00A03421"/>
    <w:rsid w:val="00A04822"/>
    <w:rsid w:val="00A059A3"/>
    <w:rsid w:val="00A060EE"/>
    <w:rsid w:val="00A078DC"/>
    <w:rsid w:val="00A116C0"/>
    <w:rsid w:val="00A12A8A"/>
    <w:rsid w:val="00A155F1"/>
    <w:rsid w:val="00A178EA"/>
    <w:rsid w:val="00A1795B"/>
    <w:rsid w:val="00A17A49"/>
    <w:rsid w:val="00A24AD6"/>
    <w:rsid w:val="00A304BC"/>
    <w:rsid w:val="00A3076E"/>
    <w:rsid w:val="00A30F9D"/>
    <w:rsid w:val="00A31696"/>
    <w:rsid w:val="00A34518"/>
    <w:rsid w:val="00A35374"/>
    <w:rsid w:val="00A36107"/>
    <w:rsid w:val="00A409A2"/>
    <w:rsid w:val="00A44255"/>
    <w:rsid w:val="00A464CC"/>
    <w:rsid w:val="00A47055"/>
    <w:rsid w:val="00A50250"/>
    <w:rsid w:val="00A50F17"/>
    <w:rsid w:val="00A5132F"/>
    <w:rsid w:val="00A53390"/>
    <w:rsid w:val="00A54075"/>
    <w:rsid w:val="00A54756"/>
    <w:rsid w:val="00A5494D"/>
    <w:rsid w:val="00A55387"/>
    <w:rsid w:val="00A55704"/>
    <w:rsid w:val="00A55CFF"/>
    <w:rsid w:val="00A57133"/>
    <w:rsid w:val="00A60EA3"/>
    <w:rsid w:val="00A6130C"/>
    <w:rsid w:val="00A644DA"/>
    <w:rsid w:val="00A6459F"/>
    <w:rsid w:val="00A64E65"/>
    <w:rsid w:val="00A664CA"/>
    <w:rsid w:val="00A67937"/>
    <w:rsid w:val="00A709CC"/>
    <w:rsid w:val="00A718A9"/>
    <w:rsid w:val="00A71E05"/>
    <w:rsid w:val="00A73391"/>
    <w:rsid w:val="00A73F02"/>
    <w:rsid w:val="00A807A9"/>
    <w:rsid w:val="00A8117E"/>
    <w:rsid w:val="00A811A7"/>
    <w:rsid w:val="00A81CAF"/>
    <w:rsid w:val="00A820E8"/>
    <w:rsid w:val="00A82615"/>
    <w:rsid w:val="00A84E0F"/>
    <w:rsid w:val="00A85573"/>
    <w:rsid w:val="00A856F1"/>
    <w:rsid w:val="00A86891"/>
    <w:rsid w:val="00A915A1"/>
    <w:rsid w:val="00A92C00"/>
    <w:rsid w:val="00A95362"/>
    <w:rsid w:val="00A954DB"/>
    <w:rsid w:val="00A96D28"/>
    <w:rsid w:val="00AA1B85"/>
    <w:rsid w:val="00AA4FDA"/>
    <w:rsid w:val="00AA51E5"/>
    <w:rsid w:val="00AB2FF6"/>
    <w:rsid w:val="00AB3FB1"/>
    <w:rsid w:val="00AB547B"/>
    <w:rsid w:val="00AB6B07"/>
    <w:rsid w:val="00AB7246"/>
    <w:rsid w:val="00AC1AF8"/>
    <w:rsid w:val="00AC2C94"/>
    <w:rsid w:val="00AC428B"/>
    <w:rsid w:val="00AC4D06"/>
    <w:rsid w:val="00AD09C3"/>
    <w:rsid w:val="00AD0D83"/>
    <w:rsid w:val="00AD212B"/>
    <w:rsid w:val="00AD37BD"/>
    <w:rsid w:val="00AD3ADA"/>
    <w:rsid w:val="00AD3EBD"/>
    <w:rsid w:val="00AD6002"/>
    <w:rsid w:val="00AD6450"/>
    <w:rsid w:val="00AD723D"/>
    <w:rsid w:val="00AE0D3C"/>
    <w:rsid w:val="00AE2722"/>
    <w:rsid w:val="00AE3850"/>
    <w:rsid w:val="00AE38DF"/>
    <w:rsid w:val="00AE47B7"/>
    <w:rsid w:val="00AE4F8A"/>
    <w:rsid w:val="00AE5697"/>
    <w:rsid w:val="00AE5D83"/>
    <w:rsid w:val="00AE6477"/>
    <w:rsid w:val="00AE7A0E"/>
    <w:rsid w:val="00AE7DA7"/>
    <w:rsid w:val="00AF131B"/>
    <w:rsid w:val="00AF1BB7"/>
    <w:rsid w:val="00AF2276"/>
    <w:rsid w:val="00AF2EBA"/>
    <w:rsid w:val="00AF3BC3"/>
    <w:rsid w:val="00AF4606"/>
    <w:rsid w:val="00AF4CE8"/>
    <w:rsid w:val="00AF55BF"/>
    <w:rsid w:val="00AF55E8"/>
    <w:rsid w:val="00AF5F37"/>
    <w:rsid w:val="00AF7139"/>
    <w:rsid w:val="00B006F9"/>
    <w:rsid w:val="00B00BEA"/>
    <w:rsid w:val="00B00DC9"/>
    <w:rsid w:val="00B0156F"/>
    <w:rsid w:val="00B01EB6"/>
    <w:rsid w:val="00B02047"/>
    <w:rsid w:val="00B02BC3"/>
    <w:rsid w:val="00B03134"/>
    <w:rsid w:val="00B03D46"/>
    <w:rsid w:val="00B04266"/>
    <w:rsid w:val="00B049D5"/>
    <w:rsid w:val="00B1126D"/>
    <w:rsid w:val="00B118B9"/>
    <w:rsid w:val="00B13AC8"/>
    <w:rsid w:val="00B13CC1"/>
    <w:rsid w:val="00B13F46"/>
    <w:rsid w:val="00B157AF"/>
    <w:rsid w:val="00B1586D"/>
    <w:rsid w:val="00B15C26"/>
    <w:rsid w:val="00B20F25"/>
    <w:rsid w:val="00B2305D"/>
    <w:rsid w:val="00B23947"/>
    <w:rsid w:val="00B23A82"/>
    <w:rsid w:val="00B23DD8"/>
    <w:rsid w:val="00B264C6"/>
    <w:rsid w:val="00B26E13"/>
    <w:rsid w:val="00B26F97"/>
    <w:rsid w:val="00B276DA"/>
    <w:rsid w:val="00B27CEB"/>
    <w:rsid w:val="00B3190E"/>
    <w:rsid w:val="00B3323B"/>
    <w:rsid w:val="00B36283"/>
    <w:rsid w:val="00B406B9"/>
    <w:rsid w:val="00B410AB"/>
    <w:rsid w:val="00B41531"/>
    <w:rsid w:val="00B43B2A"/>
    <w:rsid w:val="00B50978"/>
    <w:rsid w:val="00B51D8A"/>
    <w:rsid w:val="00B52BA6"/>
    <w:rsid w:val="00B52CBB"/>
    <w:rsid w:val="00B53BB9"/>
    <w:rsid w:val="00B53D9B"/>
    <w:rsid w:val="00B53E4F"/>
    <w:rsid w:val="00B551B6"/>
    <w:rsid w:val="00B56633"/>
    <w:rsid w:val="00B567A5"/>
    <w:rsid w:val="00B57CAD"/>
    <w:rsid w:val="00B57DF3"/>
    <w:rsid w:val="00B60C96"/>
    <w:rsid w:val="00B62441"/>
    <w:rsid w:val="00B64540"/>
    <w:rsid w:val="00B65AFD"/>
    <w:rsid w:val="00B673C0"/>
    <w:rsid w:val="00B6779C"/>
    <w:rsid w:val="00B70774"/>
    <w:rsid w:val="00B718A4"/>
    <w:rsid w:val="00B719EA"/>
    <w:rsid w:val="00B7325E"/>
    <w:rsid w:val="00B74802"/>
    <w:rsid w:val="00B74EB2"/>
    <w:rsid w:val="00B74F8B"/>
    <w:rsid w:val="00B74F90"/>
    <w:rsid w:val="00B76454"/>
    <w:rsid w:val="00B769E5"/>
    <w:rsid w:val="00B77531"/>
    <w:rsid w:val="00B776A1"/>
    <w:rsid w:val="00B80A35"/>
    <w:rsid w:val="00B82D63"/>
    <w:rsid w:val="00B83884"/>
    <w:rsid w:val="00B83CE4"/>
    <w:rsid w:val="00B8408A"/>
    <w:rsid w:val="00B858AF"/>
    <w:rsid w:val="00B85AD1"/>
    <w:rsid w:val="00B907A2"/>
    <w:rsid w:val="00B91A8D"/>
    <w:rsid w:val="00B91F10"/>
    <w:rsid w:val="00B93546"/>
    <w:rsid w:val="00B93AEE"/>
    <w:rsid w:val="00B941F6"/>
    <w:rsid w:val="00B94BF8"/>
    <w:rsid w:val="00B94D39"/>
    <w:rsid w:val="00B96530"/>
    <w:rsid w:val="00B96976"/>
    <w:rsid w:val="00BA17D3"/>
    <w:rsid w:val="00BA21BC"/>
    <w:rsid w:val="00BA2D10"/>
    <w:rsid w:val="00BA450F"/>
    <w:rsid w:val="00BA59AA"/>
    <w:rsid w:val="00BA7FE7"/>
    <w:rsid w:val="00BB1D98"/>
    <w:rsid w:val="00BB24EA"/>
    <w:rsid w:val="00BB3D6A"/>
    <w:rsid w:val="00BB4457"/>
    <w:rsid w:val="00BB55A2"/>
    <w:rsid w:val="00BB5C1E"/>
    <w:rsid w:val="00BB6AB5"/>
    <w:rsid w:val="00BC14D2"/>
    <w:rsid w:val="00BC29FE"/>
    <w:rsid w:val="00BC388F"/>
    <w:rsid w:val="00BC653D"/>
    <w:rsid w:val="00BC7583"/>
    <w:rsid w:val="00BD12A1"/>
    <w:rsid w:val="00BD1D10"/>
    <w:rsid w:val="00BD3191"/>
    <w:rsid w:val="00BD455B"/>
    <w:rsid w:val="00BD6289"/>
    <w:rsid w:val="00BD6F35"/>
    <w:rsid w:val="00BE069F"/>
    <w:rsid w:val="00BE07B7"/>
    <w:rsid w:val="00BE1B7B"/>
    <w:rsid w:val="00BE1EF0"/>
    <w:rsid w:val="00BE565F"/>
    <w:rsid w:val="00BF0B1F"/>
    <w:rsid w:val="00BF4277"/>
    <w:rsid w:val="00BF497E"/>
    <w:rsid w:val="00BF7B6E"/>
    <w:rsid w:val="00C00C56"/>
    <w:rsid w:val="00C013A0"/>
    <w:rsid w:val="00C01654"/>
    <w:rsid w:val="00C016C6"/>
    <w:rsid w:val="00C01988"/>
    <w:rsid w:val="00C02D45"/>
    <w:rsid w:val="00C03A9E"/>
    <w:rsid w:val="00C03FAC"/>
    <w:rsid w:val="00C0521D"/>
    <w:rsid w:val="00C0617E"/>
    <w:rsid w:val="00C07198"/>
    <w:rsid w:val="00C07931"/>
    <w:rsid w:val="00C12B5E"/>
    <w:rsid w:val="00C15C7F"/>
    <w:rsid w:val="00C15D4E"/>
    <w:rsid w:val="00C173C2"/>
    <w:rsid w:val="00C17DA3"/>
    <w:rsid w:val="00C22FFC"/>
    <w:rsid w:val="00C2488B"/>
    <w:rsid w:val="00C24BC1"/>
    <w:rsid w:val="00C27F21"/>
    <w:rsid w:val="00C309CD"/>
    <w:rsid w:val="00C315DF"/>
    <w:rsid w:val="00C3342E"/>
    <w:rsid w:val="00C34659"/>
    <w:rsid w:val="00C37509"/>
    <w:rsid w:val="00C37562"/>
    <w:rsid w:val="00C400A5"/>
    <w:rsid w:val="00C4098E"/>
    <w:rsid w:val="00C436EC"/>
    <w:rsid w:val="00C43D65"/>
    <w:rsid w:val="00C45586"/>
    <w:rsid w:val="00C47188"/>
    <w:rsid w:val="00C47E22"/>
    <w:rsid w:val="00C51A93"/>
    <w:rsid w:val="00C54CE2"/>
    <w:rsid w:val="00C55B86"/>
    <w:rsid w:val="00C5798D"/>
    <w:rsid w:val="00C60E6A"/>
    <w:rsid w:val="00C6290F"/>
    <w:rsid w:val="00C658BF"/>
    <w:rsid w:val="00C65B4A"/>
    <w:rsid w:val="00C65DF0"/>
    <w:rsid w:val="00C66BED"/>
    <w:rsid w:val="00C67FF1"/>
    <w:rsid w:val="00C7069F"/>
    <w:rsid w:val="00C7084D"/>
    <w:rsid w:val="00C77467"/>
    <w:rsid w:val="00C8443A"/>
    <w:rsid w:val="00C84630"/>
    <w:rsid w:val="00C855B9"/>
    <w:rsid w:val="00C85882"/>
    <w:rsid w:val="00C85A75"/>
    <w:rsid w:val="00C87CD9"/>
    <w:rsid w:val="00C90921"/>
    <w:rsid w:val="00C91DBB"/>
    <w:rsid w:val="00C9521C"/>
    <w:rsid w:val="00C95AFE"/>
    <w:rsid w:val="00C95F50"/>
    <w:rsid w:val="00C97A65"/>
    <w:rsid w:val="00CA0596"/>
    <w:rsid w:val="00CA102B"/>
    <w:rsid w:val="00CA1B79"/>
    <w:rsid w:val="00CA29F9"/>
    <w:rsid w:val="00CA38F1"/>
    <w:rsid w:val="00CA3926"/>
    <w:rsid w:val="00CA5EFE"/>
    <w:rsid w:val="00CB3C2C"/>
    <w:rsid w:val="00CB4259"/>
    <w:rsid w:val="00CB5555"/>
    <w:rsid w:val="00CB63CD"/>
    <w:rsid w:val="00CC069A"/>
    <w:rsid w:val="00CC312E"/>
    <w:rsid w:val="00CD0C04"/>
    <w:rsid w:val="00CD27CC"/>
    <w:rsid w:val="00CD2D7E"/>
    <w:rsid w:val="00CD36B5"/>
    <w:rsid w:val="00CD3749"/>
    <w:rsid w:val="00CD4369"/>
    <w:rsid w:val="00CD5362"/>
    <w:rsid w:val="00CE25E5"/>
    <w:rsid w:val="00CE4649"/>
    <w:rsid w:val="00CE5EB5"/>
    <w:rsid w:val="00CE7620"/>
    <w:rsid w:val="00CE76CC"/>
    <w:rsid w:val="00CF077E"/>
    <w:rsid w:val="00CF3AFD"/>
    <w:rsid w:val="00CF6E0B"/>
    <w:rsid w:val="00CF7BEF"/>
    <w:rsid w:val="00D004CA"/>
    <w:rsid w:val="00D03D2F"/>
    <w:rsid w:val="00D062AE"/>
    <w:rsid w:val="00D110C5"/>
    <w:rsid w:val="00D11A7D"/>
    <w:rsid w:val="00D122E5"/>
    <w:rsid w:val="00D14FB6"/>
    <w:rsid w:val="00D1672A"/>
    <w:rsid w:val="00D17230"/>
    <w:rsid w:val="00D17A0F"/>
    <w:rsid w:val="00D17A73"/>
    <w:rsid w:val="00D20DB4"/>
    <w:rsid w:val="00D23310"/>
    <w:rsid w:val="00D24440"/>
    <w:rsid w:val="00D25180"/>
    <w:rsid w:val="00D2653A"/>
    <w:rsid w:val="00D265A4"/>
    <w:rsid w:val="00D27AEB"/>
    <w:rsid w:val="00D3136C"/>
    <w:rsid w:val="00D37234"/>
    <w:rsid w:val="00D4211C"/>
    <w:rsid w:val="00D42595"/>
    <w:rsid w:val="00D43CE4"/>
    <w:rsid w:val="00D45C57"/>
    <w:rsid w:val="00D45FB8"/>
    <w:rsid w:val="00D461D9"/>
    <w:rsid w:val="00D50A5E"/>
    <w:rsid w:val="00D5249C"/>
    <w:rsid w:val="00D52B04"/>
    <w:rsid w:val="00D5305D"/>
    <w:rsid w:val="00D54799"/>
    <w:rsid w:val="00D564D9"/>
    <w:rsid w:val="00D56B9C"/>
    <w:rsid w:val="00D603C6"/>
    <w:rsid w:val="00D614FA"/>
    <w:rsid w:val="00D61741"/>
    <w:rsid w:val="00D65906"/>
    <w:rsid w:val="00D66757"/>
    <w:rsid w:val="00D66EB8"/>
    <w:rsid w:val="00D70971"/>
    <w:rsid w:val="00D72F9B"/>
    <w:rsid w:val="00D73120"/>
    <w:rsid w:val="00D73B61"/>
    <w:rsid w:val="00D73B9B"/>
    <w:rsid w:val="00D8069A"/>
    <w:rsid w:val="00D82E2B"/>
    <w:rsid w:val="00D83A66"/>
    <w:rsid w:val="00D84339"/>
    <w:rsid w:val="00D867AB"/>
    <w:rsid w:val="00D86B7E"/>
    <w:rsid w:val="00D87D19"/>
    <w:rsid w:val="00D90AF5"/>
    <w:rsid w:val="00D928C5"/>
    <w:rsid w:val="00D93A98"/>
    <w:rsid w:val="00D961E6"/>
    <w:rsid w:val="00DA07E1"/>
    <w:rsid w:val="00DA5CE5"/>
    <w:rsid w:val="00DB1398"/>
    <w:rsid w:val="00DB1870"/>
    <w:rsid w:val="00DB27F5"/>
    <w:rsid w:val="00DB3D5E"/>
    <w:rsid w:val="00DB63CC"/>
    <w:rsid w:val="00DB7D6E"/>
    <w:rsid w:val="00DC014D"/>
    <w:rsid w:val="00DC2C16"/>
    <w:rsid w:val="00DC2FEC"/>
    <w:rsid w:val="00DC6C78"/>
    <w:rsid w:val="00DD0A05"/>
    <w:rsid w:val="00DD14BF"/>
    <w:rsid w:val="00DD2518"/>
    <w:rsid w:val="00DD2D0C"/>
    <w:rsid w:val="00DD3435"/>
    <w:rsid w:val="00DD4159"/>
    <w:rsid w:val="00DD457E"/>
    <w:rsid w:val="00DD4925"/>
    <w:rsid w:val="00DD4A75"/>
    <w:rsid w:val="00DD5345"/>
    <w:rsid w:val="00DD5576"/>
    <w:rsid w:val="00DD719B"/>
    <w:rsid w:val="00DD7F3B"/>
    <w:rsid w:val="00DE0480"/>
    <w:rsid w:val="00DE055F"/>
    <w:rsid w:val="00DE06AA"/>
    <w:rsid w:val="00DE0F10"/>
    <w:rsid w:val="00DE330E"/>
    <w:rsid w:val="00DE3430"/>
    <w:rsid w:val="00DE42DD"/>
    <w:rsid w:val="00DE7C2A"/>
    <w:rsid w:val="00DE7D1E"/>
    <w:rsid w:val="00DF0BE0"/>
    <w:rsid w:val="00DF2010"/>
    <w:rsid w:val="00DF3521"/>
    <w:rsid w:val="00DF42D3"/>
    <w:rsid w:val="00DF4C33"/>
    <w:rsid w:val="00DF58E7"/>
    <w:rsid w:val="00DF5D84"/>
    <w:rsid w:val="00DF6933"/>
    <w:rsid w:val="00DF7797"/>
    <w:rsid w:val="00E00455"/>
    <w:rsid w:val="00E01D54"/>
    <w:rsid w:val="00E024FD"/>
    <w:rsid w:val="00E02EC3"/>
    <w:rsid w:val="00E10F58"/>
    <w:rsid w:val="00E11AA1"/>
    <w:rsid w:val="00E1224B"/>
    <w:rsid w:val="00E14277"/>
    <w:rsid w:val="00E14972"/>
    <w:rsid w:val="00E14AF9"/>
    <w:rsid w:val="00E15372"/>
    <w:rsid w:val="00E16553"/>
    <w:rsid w:val="00E168DF"/>
    <w:rsid w:val="00E1691C"/>
    <w:rsid w:val="00E2022A"/>
    <w:rsid w:val="00E235AF"/>
    <w:rsid w:val="00E25CFB"/>
    <w:rsid w:val="00E30207"/>
    <w:rsid w:val="00E305AE"/>
    <w:rsid w:val="00E30F4F"/>
    <w:rsid w:val="00E3241E"/>
    <w:rsid w:val="00E3405D"/>
    <w:rsid w:val="00E34556"/>
    <w:rsid w:val="00E34A6C"/>
    <w:rsid w:val="00E410F3"/>
    <w:rsid w:val="00E41925"/>
    <w:rsid w:val="00E42401"/>
    <w:rsid w:val="00E426D7"/>
    <w:rsid w:val="00E42EFF"/>
    <w:rsid w:val="00E43259"/>
    <w:rsid w:val="00E443F4"/>
    <w:rsid w:val="00E44701"/>
    <w:rsid w:val="00E4707F"/>
    <w:rsid w:val="00E47772"/>
    <w:rsid w:val="00E509A3"/>
    <w:rsid w:val="00E5116C"/>
    <w:rsid w:val="00E51D34"/>
    <w:rsid w:val="00E52539"/>
    <w:rsid w:val="00E53F3F"/>
    <w:rsid w:val="00E56785"/>
    <w:rsid w:val="00E577FF"/>
    <w:rsid w:val="00E60BC2"/>
    <w:rsid w:val="00E64DB1"/>
    <w:rsid w:val="00E65C1E"/>
    <w:rsid w:val="00E6678E"/>
    <w:rsid w:val="00E669CF"/>
    <w:rsid w:val="00E66BFF"/>
    <w:rsid w:val="00E719AF"/>
    <w:rsid w:val="00E71A96"/>
    <w:rsid w:val="00E71E40"/>
    <w:rsid w:val="00E72632"/>
    <w:rsid w:val="00E7291D"/>
    <w:rsid w:val="00E749A8"/>
    <w:rsid w:val="00E75577"/>
    <w:rsid w:val="00E7683A"/>
    <w:rsid w:val="00E80343"/>
    <w:rsid w:val="00E85BB0"/>
    <w:rsid w:val="00E86724"/>
    <w:rsid w:val="00E903FF"/>
    <w:rsid w:val="00E9145F"/>
    <w:rsid w:val="00E920B9"/>
    <w:rsid w:val="00E9517A"/>
    <w:rsid w:val="00E952EB"/>
    <w:rsid w:val="00E953F6"/>
    <w:rsid w:val="00E96488"/>
    <w:rsid w:val="00EA09CE"/>
    <w:rsid w:val="00EA17A5"/>
    <w:rsid w:val="00EA2B3E"/>
    <w:rsid w:val="00EA31A8"/>
    <w:rsid w:val="00EA3C36"/>
    <w:rsid w:val="00EA3D6F"/>
    <w:rsid w:val="00EA4045"/>
    <w:rsid w:val="00EA4615"/>
    <w:rsid w:val="00EA491D"/>
    <w:rsid w:val="00EA5900"/>
    <w:rsid w:val="00EA6EE8"/>
    <w:rsid w:val="00EB0401"/>
    <w:rsid w:val="00EB16AC"/>
    <w:rsid w:val="00EB2C3F"/>
    <w:rsid w:val="00EB5F80"/>
    <w:rsid w:val="00EC0A4A"/>
    <w:rsid w:val="00EC149E"/>
    <w:rsid w:val="00EC178F"/>
    <w:rsid w:val="00EC2621"/>
    <w:rsid w:val="00EC3FD3"/>
    <w:rsid w:val="00EC4D1E"/>
    <w:rsid w:val="00ED1396"/>
    <w:rsid w:val="00ED1F95"/>
    <w:rsid w:val="00ED2C61"/>
    <w:rsid w:val="00ED570D"/>
    <w:rsid w:val="00ED57DB"/>
    <w:rsid w:val="00ED618E"/>
    <w:rsid w:val="00ED771B"/>
    <w:rsid w:val="00EE047F"/>
    <w:rsid w:val="00EE0904"/>
    <w:rsid w:val="00EE0B8E"/>
    <w:rsid w:val="00EE1CC3"/>
    <w:rsid w:val="00EE2035"/>
    <w:rsid w:val="00EE2987"/>
    <w:rsid w:val="00EE2B00"/>
    <w:rsid w:val="00EE4DBA"/>
    <w:rsid w:val="00EE5733"/>
    <w:rsid w:val="00EE5E16"/>
    <w:rsid w:val="00EE6369"/>
    <w:rsid w:val="00EE7587"/>
    <w:rsid w:val="00EF1EAD"/>
    <w:rsid w:val="00EF2AF8"/>
    <w:rsid w:val="00EF2C46"/>
    <w:rsid w:val="00EF43C8"/>
    <w:rsid w:val="00EF606A"/>
    <w:rsid w:val="00F004E5"/>
    <w:rsid w:val="00F009C0"/>
    <w:rsid w:val="00F00C25"/>
    <w:rsid w:val="00F01FAD"/>
    <w:rsid w:val="00F031CC"/>
    <w:rsid w:val="00F048A7"/>
    <w:rsid w:val="00F04E9A"/>
    <w:rsid w:val="00F11925"/>
    <w:rsid w:val="00F12FAE"/>
    <w:rsid w:val="00F13D36"/>
    <w:rsid w:val="00F14475"/>
    <w:rsid w:val="00F150F2"/>
    <w:rsid w:val="00F15AAC"/>
    <w:rsid w:val="00F17323"/>
    <w:rsid w:val="00F20522"/>
    <w:rsid w:val="00F209CD"/>
    <w:rsid w:val="00F212F5"/>
    <w:rsid w:val="00F23C50"/>
    <w:rsid w:val="00F23C94"/>
    <w:rsid w:val="00F26B16"/>
    <w:rsid w:val="00F270F9"/>
    <w:rsid w:val="00F271EC"/>
    <w:rsid w:val="00F31C76"/>
    <w:rsid w:val="00F32122"/>
    <w:rsid w:val="00F32917"/>
    <w:rsid w:val="00F35C1C"/>
    <w:rsid w:val="00F36326"/>
    <w:rsid w:val="00F37769"/>
    <w:rsid w:val="00F40036"/>
    <w:rsid w:val="00F40DD4"/>
    <w:rsid w:val="00F4104A"/>
    <w:rsid w:val="00F42A64"/>
    <w:rsid w:val="00F42B65"/>
    <w:rsid w:val="00F431C4"/>
    <w:rsid w:val="00F43E5D"/>
    <w:rsid w:val="00F46539"/>
    <w:rsid w:val="00F47942"/>
    <w:rsid w:val="00F53051"/>
    <w:rsid w:val="00F548A3"/>
    <w:rsid w:val="00F54E20"/>
    <w:rsid w:val="00F579C6"/>
    <w:rsid w:val="00F61475"/>
    <w:rsid w:val="00F61ED0"/>
    <w:rsid w:val="00F621B4"/>
    <w:rsid w:val="00F6319F"/>
    <w:rsid w:val="00F64EFB"/>
    <w:rsid w:val="00F64FDB"/>
    <w:rsid w:val="00F66AC3"/>
    <w:rsid w:val="00F66ED2"/>
    <w:rsid w:val="00F66FE9"/>
    <w:rsid w:val="00F67476"/>
    <w:rsid w:val="00F7042B"/>
    <w:rsid w:val="00F727E3"/>
    <w:rsid w:val="00F72882"/>
    <w:rsid w:val="00F745D4"/>
    <w:rsid w:val="00F756D9"/>
    <w:rsid w:val="00F75952"/>
    <w:rsid w:val="00F7649B"/>
    <w:rsid w:val="00F76D5D"/>
    <w:rsid w:val="00F77F74"/>
    <w:rsid w:val="00F814A9"/>
    <w:rsid w:val="00F81BE4"/>
    <w:rsid w:val="00F82D30"/>
    <w:rsid w:val="00F84AA4"/>
    <w:rsid w:val="00F87114"/>
    <w:rsid w:val="00F87406"/>
    <w:rsid w:val="00F878CE"/>
    <w:rsid w:val="00F92707"/>
    <w:rsid w:val="00F92E52"/>
    <w:rsid w:val="00F941E5"/>
    <w:rsid w:val="00F94CB8"/>
    <w:rsid w:val="00F95522"/>
    <w:rsid w:val="00F95E0D"/>
    <w:rsid w:val="00F962D5"/>
    <w:rsid w:val="00F975E7"/>
    <w:rsid w:val="00F97B99"/>
    <w:rsid w:val="00FA0C4F"/>
    <w:rsid w:val="00FA19D2"/>
    <w:rsid w:val="00FA2CE6"/>
    <w:rsid w:val="00FA4B64"/>
    <w:rsid w:val="00FA52EA"/>
    <w:rsid w:val="00FA57DE"/>
    <w:rsid w:val="00FA708F"/>
    <w:rsid w:val="00FB0470"/>
    <w:rsid w:val="00FB0B9C"/>
    <w:rsid w:val="00FB19D3"/>
    <w:rsid w:val="00FB324A"/>
    <w:rsid w:val="00FB4472"/>
    <w:rsid w:val="00FB7E0B"/>
    <w:rsid w:val="00FC1789"/>
    <w:rsid w:val="00FC2C7B"/>
    <w:rsid w:val="00FC397A"/>
    <w:rsid w:val="00FC4B8E"/>
    <w:rsid w:val="00FC6ADF"/>
    <w:rsid w:val="00FD044A"/>
    <w:rsid w:val="00FD06DC"/>
    <w:rsid w:val="00FD0B39"/>
    <w:rsid w:val="00FD1C3B"/>
    <w:rsid w:val="00FD2430"/>
    <w:rsid w:val="00FD2E7D"/>
    <w:rsid w:val="00FD4DA1"/>
    <w:rsid w:val="00FD5467"/>
    <w:rsid w:val="00FD5FEA"/>
    <w:rsid w:val="00FD605F"/>
    <w:rsid w:val="00FD6B2A"/>
    <w:rsid w:val="00FD7B63"/>
    <w:rsid w:val="00FE0042"/>
    <w:rsid w:val="00FE19F1"/>
    <w:rsid w:val="00FE2C8F"/>
    <w:rsid w:val="00FE3190"/>
    <w:rsid w:val="00FE31F1"/>
    <w:rsid w:val="00FE6A51"/>
    <w:rsid w:val="00FF076A"/>
    <w:rsid w:val="00FF33A5"/>
    <w:rsid w:val="00FF3A98"/>
    <w:rsid w:val="00FF3B8C"/>
    <w:rsid w:val="00FF5066"/>
    <w:rsid w:val="00FF547A"/>
    <w:rsid w:val="00FF5EB4"/>
    <w:rsid w:val="00FF6B57"/>
    <w:rsid w:val="00FF76C8"/>
    <w:rsid w:val="1330827F"/>
    <w:rsid w:val="1942D3A7"/>
    <w:rsid w:val="19707041"/>
    <w:rsid w:val="1E7EF28F"/>
    <w:rsid w:val="2102B205"/>
    <w:rsid w:val="275D1049"/>
    <w:rsid w:val="27DBAC42"/>
    <w:rsid w:val="2D1F8885"/>
    <w:rsid w:val="32A54496"/>
    <w:rsid w:val="33374245"/>
    <w:rsid w:val="3430B419"/>
    <w:rsid w:val="3A908DCC"/>
    <w:rsid w:val="3D12CB37"/>
    <w:rsid w:val="42734CE8"/>
    <w:rsid w:val="48EF4BCD"/>
    <w:rsid w:val="4BFCC0BF"/>
    <w:rsid w:val="4E6099D1"/>
    <w:rsid w:val="50FA6701"/>
    <w:rsid w:val="51EFB15E"/>
    <w:rsid w:val="576B4A12"/>
    <w:rsid w:val="57B4B96A"/>
    <w:rsid w:val="62E5A0BB"/>
    <w:rsid w:val="630A458D"/>
    <w:rsid w:val="6810ABD2"/>
    <w:rsid w:val="6954FB71"/>
    <w:rsid w:val="69A58BC7"/>
    <w:rsid w:val="6F776AE9"/>
    <w:rsid w:val="6FEE0620"/>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BF46B"/>
  <w14:defaultImageDpi w14:val="32767"/>
  <w15:chartTrackingRefBased/>
  <w15:docId w15:val="{A3539335-79A2-4F3B-92BD-45D9648B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paragraph" w:styleId="berschrift3">
    <w:name w:val="heading 3"/>
    <w:basedOn w:val="Standard"/>
    <w:link w:val="berschrift3Zchn"/>
    <w:uiPriority w:val="9"/>
    <w:qFormat/>
    <w:rsid w:val="001A341D"/>
    <w:pPr>
      <w:spacing w:before="100" w:beforeAutospacing="1" w:after="100" w:afterAutospacing="1"/>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paragraph" w:customStyle="1" w:styleId="TableParagraph">
    <w:name w:val="Table Paragraph"/>
    <w:basedOn w:val="Standard"/>
    <w:uiPriority w:val="1"/>
    <w:qFormat/>
    <w:rsid w:val="00DB1398"/>
    <w:pPr>
      <w:widowControl w:val="0"/>
      <w:autoSpaceDE w:val="0"/>
      <w:autoSpaceDN w:val="0"/>
    </w:pPr>
    <w:rPr>
      <w:rFonts w:ascii="Dyson Futura Book" w:eastAsia="Dyson Futura Book" w:hAnsi="Dyson Futura Book" w:cs="Dyson Futura Book"/>
      <w:sz w:val="22"/>
      <w:szCs w:val="22"/>
      <w:lang w:val="de-DE"/>
    </w:rPr>
  </w:style>
  <w:style w:type="character" w:customStyle="1" w:styleId="berschrift3Zchn">
    <w:name w:val="Überschrift 3 Zchn"/>
    <w:basedOn w:val="Absatz-Standardschriftart"/>
    <w:link w:val="berschrift3"/>
    <w:uiPriority w:val="9"/>
    <w:rsid w:val="001A341D"/>
    <w:rPr>
      <w:rFonts w:ascii="Times New Roman" w:eastAsia="Times New Roman" w:hAnsi="Times New Roman" w:cs="Times New Roman"/>
      <w:b/>
      <w:bCs/>
      <w:sz w:val="27"/>
      <w:szCs w:val="27"/>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885608840">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16229377">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1710839324">
      <w:bodyDiv w:val="1"/>
      <w:marLeft w:val="0"/>
      <w:marRight w:val="0"/>
      <w:marTop w:val="0"/>
      <w:marBottom w:val="0"/>
      <w:divBdr>
        <w:top w:val="none" w:sz="0" w:space="0" w:color="auto"/>
        <w:left w:val="none" w:sz="0" w:space="0" w:color="auto"/>
        <w:bottom w:val="none" w:sz="0" w:space="0" w:color="auto"/>
        <w:right w:val="none" w:sz="0" w:space="0" w:color="auto"/>
      </w:divBdr>
    </w:div>
    <w:div w:id="1911891373">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dyson.de/einblicke-in-dyson/dyson-demo" TargetMode="Externa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hyperlink" Target="mailto:ferry.radix@dyson.com" TargetMode="External"/><Relationship Id="rId34" Type="http://schemas.openxmlformats.org/officeDocument/2006/relationships/hyperlink" Target="mailto:dyson-press@osk.d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dyson.de" TargetMode="External"/><Relationship Id="rId25" Type="http://schemas.openxmlformats.org/officeDocument/2006/relationships/hyperlink" Target="https://www.dysoninstitute.ac.uk/" TargetMode="External"/><Relationship Id="rId33" Type="http://schemas.openxmlformats.org/officeDocument/2006/relationships/hyperlink" Target="https://www.dyson.de/newsroom/overview"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rive.google.com/drive/folders/1470ch-Uh4xEaGwTHGSOkqVN9Ly8AHAUs?usp=sharing" TargetMode="External"/><Relationship Id="rId29" Type="http://schemas.openxmlformats.org/officeDocument/2006/relationships/hyperlink" Target="https://www.jamesdysonaward.org/de-D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emf"/><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dyson.de/newsroom/overview" TargetMode="External"/><Relationship Id="rId28" Type="http://schemas.openxmlformats.org/officeDocument/2006/relationships/image" Target="media/image8.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dyson.de" TargetMode="External"/><Relationship Id="rId31" Type="http://schemas.openxmlformats.org/officeDocument/2006/relationships/hyperlink" Target="https://dysonfarming.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dyson-press@osk.de" TargetMode="External"/><Relationship Id="rId27" Type="http://schemas.openxmlformats.org/officeDocument/2006/relationships/hyperlink" Target="https://www.jamesdysonfoundation.com/" TargetMode="External"/><Relationship Id="rId30" Type="http://schemas.openxmlformats.org/officeDocument/2006/relationships/image" Target="media/image9.emf"/><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f\OneWorkplace\OSK-%5bSUM%5d%20Dyson%20-%20General\06_Vorlagen\Vorlage%20Dyson_Medienmitteilung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Props1.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2.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3.xml><?xml version="1.0" encoding="utf-8"?>
<ds:datastoreItem xmlns:ds="http://schemas.openxmlformats.org/officeDocument/2006/customXml" ds:itemID="{29C30812-629E-47EE-833E-BF2262B0884C}"/>
</file>

<file path=customXml/itemProps4.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5.xml><?xml version="1.0" encoding="utf-8"?>
<ds:datastoreItem xmlns:ds="http://schemas.openxmlformats.org/officeDocument/2006/customXml" ds:itemID="{E5AAD6C4-FAE5-483D-8C5C-22C765043C0E}">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Vorlage Dyson_Medienmitteilung_DE.dotx</Template>
  <TotalTime>0</TotalTime>
  <Pages>6</Pages>
  <Words>1898</Words>
  <Characters>10825</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12698</CharactersWithSpaces>
  <SharedDoc>false</SharedDoc>
  <HyperlinkBase/>
  <HLinks>
    <vt:vector size="60" baseType="variant">
      <vt:variant>
        <vt:i4>2359423</vt:i4>
      </vt:variant>
      <vt:variant>
        <vt:i4>18</vt:i4>
      </vt:variant>
      <vt:variant>
        <vt:i4>0</vt:i4>
      </vt:variant>
      <vt:variant>
        <vt:i4>5</vt:i4>
      </vt:variant>
      <vt:variant>
        <vt:lpwstr>https://www.dyson.de/newsroom/overview</vt:lpwstr>
      </vt:variant>
      <vt:variant>
        <vt:lpwstr/>
      </vt:variant>
      <vt:variant>
        <vt:i4>1900653</vt:i4>
      </vt:variant>
      <vt:variant>
        <vt:i4>15</vt:i4>
      </vt:variant>
      <vt:variant>
        <vt:i4>0</vt:i4>
      </vt:variant>
      <vt:variant>
        <vt:i4>5</vt:i4>
      </vt:variant>
      <vt:variant>
        <vt:lpwstr>mailto:dyson-press@osk.de</vt:lpwstr>
      </vt:variant>
      <vt:variant>
        <vt:lpwstr/>
      </vt:variant>
      <vt:variant>
        <vt:i4>1441900</vt:i4>
      </vt:variant>
      <vt:variant>
        <vt:i4>12</vt:i4>
      </vt:variant>
      <vt:variant>
        <vt:i4>0</vt:i4>
      </vt:variant>
      <vt:variant>
        <vt:i4>5</vt:i4>
      </vt:variant>
      <vt:variant>
        <vt:lpwstr>mailto:ferry.radix@dyson.com</vt:lpwstr>
      </vt:variant>
      <vt:variant>
        <vt:lpwstr/>
      </vt:variant>
      <vt:variant>
        <vt:i4>1638413</vt:i4>
      </vt:variant>
      <vt:variant>
        <vt:i4>9</vt:i4>
      </vt:variant>
      <vt:variant>
        <vt:i4>0</vt:i4>
      </vt:variant>
      <vt:variant>
        <vt:i4>5</vt:i4>
      </vt:variant>
      <vt:variant>
        <vt:lpwstr>http://www.dyson.de/</vt:lpwstr>
      </vt:variant>
      <vt:variant>
        <vt:lpwstr/>
      </vt:variant>
      <vt:variant>
        <vt:i4>3670065</vt:i4>
      </vt:variant>
      <vt:variant>
        <vt:i4>6</vt:i4>
      </vt:variant>
      <vt:variant>
        <vt:i4>0</vt:i4>
      </vt:variant>
      <vt:variant>
        <vt:i4>5</vt:i4>
      </vt:variant>
      <vt:variant>
        <vt:lpwstr>https://www.dyson.de/einblicke-in-dyson/dyson-demo</vt:lpwstr>
      </vt:variant>
      <vt:variant>
        <vt:lpwstr/>
      </vt:variant>
      <vt:variant>
        <vt:i4>1638413</vt:i4>
      </vt:variant>
      <vt:variant>
        <vt:i4>0</vt:i4>
      </vt:variant>
      <vt:variant>
        <vt:i4>0</vt:i4>
      </vt:variant>
      <vt:variant>
        <vt:i4>5</vt:i4>
      </vt:variant>
      <vt:variant>
        <vt:lpwstr>http://www.dyson.de/</vt:lpwstr>
      </vt:variant>
      <vt:variant>
        <vt:lpwstr/>
      </vt:variant>
      <vt:variant>
        <vt:i4>7209021</vt:i4>
      </vt:variant>
      <vt:variant>
        <vt:i4>9</vt:i4>
      </vt:variant>
      <vt:variant>
        <vt:i4>0</vt:i4>
      </vt:variant>
      <vt:variant>
        <vt:i4>5</vt:i4>
      </vt:variant>
      <vt:variant>
        <vt:lpwstr>https://www.dyson.de/wischsauger/washg1</vt:lpwstr>
      </vt:variant>
      <vt:variant>
        <vt:lpwstr/>
      </vt:variant>
      <vt:variant>
        <vt:i4>786539</vt:i4>
      </vt:variant>
      <vt:variant>
        <vt:i4>6</vt:i4>
      </vt:variant>
      <vt:variant>
        <vt:i4>0</vt:i4>
      </vt:variant>
      <vt:variant>
        <vt:i4>5</vt:i4>
      </vt:variant>
      <vt:variant>
        <vt:lpwstr>mailto:j.winter@osk.de</vt:lpwstr>
      </vt:variant>
      <vt:variant>
        <vt:lpwstr/>
      </vt:variant>
      <vt:variant>
        <vt:i4>7209021</vt:i4>
      </vt:variant>
      <vt:variant>
        <vt:i4>3</vt:i4>
      </vt:variant>
      <vt:variant>
        <vt:i4>0</vt:i4>
      </vt:variant>
      <vt:variant>
        <vt:i4>5</vt:i4>
      </vt:variant>
      <vt:variant>
        <vt:lpwstr>https://www.dyson.de/wischsauger/washg1</vt:lpwstr>
      </vt:variant>
      <vt:variant>
        <vt:lpwstr/>
      </vt:variant>
      <vt:variant>
        <vt:i4>786539</vt:i4>
      </vt:variant>
      <vt:variant>
        <vt:i4>0</vt:i4>
      </vt:variant>
      <vt:variant>
        <vt:i4>0</vt:i4>
      </vt:variant>
      <vt:variant>
        <vt:i4>5</vt:i4>
      </vt:variant>
      <vt:variant>
        <vt:lpwstr>mailto:j.winter@osk.de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 Faller</dc:creator>
  <cp:keywords/>
  <dc:description/>
  <cp:lastModifiedBy>Jasmin Faller (OSK)</cp:lastModifiedBy>
  <cp:revision>29</cp:revision>
  <cp:lastPrinted>2024-05-13T09:11:00Z</cp:lastPrinted>
  <dcterms:created xsi:type="dcterms:W3CDTF">2024-05-08T09:47:00Z</dcterms:created>
  <dcterms:modified xsi:type="dcterms:W3CDTF">2024-05-13T13:08:00Z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