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23706" w14:textId="299BECDB" w:rsidR="00877C6E" w:rsidRPr="00D733EF" w:rsidRDefault="00877C6E" w:rsidP="00877C6E">
      <w:pPr>
        <w:outlineLvl w:val="0"/>
        <w:rPr>
          <w:rFonts w:asciiTheme="minorHAnsi" w:hAnsiTheme="minorHAnsi" w:cstheme="minorHAnsi"/>
          <w:i/>
        </w:rPr>
      </w:pPr>
      <w:r w:rsidRPr="00D733EF">
        <w:rPr>
          <w:rFonts w:asciiTheme="minorHAnsi" w:hAnsiTheme="minorHAnsi" w:cstheme="minorHAnsi"/>
          <w:i/>
        </w:rPr>
        <w:t xml:space="preserve">Medienmitteilung </w:t>
      </w:r>
      <w:r w:rsidR="00CA45EE">
        <w:rPr>
          <w:rFonts w:asciiTheme="minorHAnsi" w:hAnsiTheme="minorHAnsi" w:cstheme="minorHAnsi"/>
          <w:i/>
        </w:rPr>
        <w:t>15</w:t>
      </w:r>
      <w:r>
        <w:rPr>
          <w:rFonts w:asciiTheme="minorHAnsi" w:hAnsiTheme="minorHAnsi" w:cstheme="minorHAnsi"/>
          <w:i/>
        </w:rPr>
        <w:t>.2.2</w:t>
      </w:r>
      <w:r w:rsidR="00CA45EE">
        <w:rPr>
          <w:rFonts w:asciiTheme="minorHAnsi" w:hAnsiTheme="minorHAnsi" w:cstheme="minorHAnsi"/>
          <w:i/>
        </w:rPr>
        <w:t>2</w:t>
      </w:r>
    </w:p>
    <w:p w14:paraId="2005CBA8" w14:textId="77777777" w:rsidR="00877C6E" w:rsidRPr="00D733EF" w:rsidRDefault="00877C6E" w:rsidP="00877C6E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88"/>
      </w:tblGrid>
      <w:tr w:rsidR="00877C6E" w:rsidRPr="00582B68" w14:paraId="7469452F" w14:textId="77777777" w:rsidTr="00C77245">
        <w:tc>
          <w:tcPr>
            <w:tcW w:w="8988" w:type="dxa"/>
          </w:tcPr>
          <w:p w14:paraId="77D93312" w14:textId="1E9267AB" w:rsidR="00877C6E" w:rsidRDefault="00877C6E"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CA45E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>Natur- und Tierfilmfestival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74E87">
              <w:rPr>
                <w:rFonts w:asciiTheme="minorHAnsi" w:hAnsiTheme="minorHAnsi" w:cstheme="minorHAnsi"/>
                <w:sz w:val="22"/>
                <w:szCs w:val="22"/>
              </w:rPr>
              <w:t xml:space="preserve">im Naturmuseum </w:t>
            </w:r>
            <w:proofErr w:type="spellStart"/>
            <w:r w:rsidR="00174E87">
              <w:rPr>
                <w:rFonts w:asciiTheme="minorHAnsi" w:hAnsiTheme="minorHAnsi" w:cstheme="minorHAnsi"/>
                <w:sz w:val="22"/>
                <w:szCs w:val="22"/>
              </w:rPr>
              <w:t>St.Gallen</w:t>
            </w:r>
            <w:proofErr w:type="spellEnd"/>
          </w:p>
          <w:p w14:paraId="4CF0C5A1" w14:textId="38C3C18E" w:rsidR="00877C6E" w:rsidRDefault="00E92B3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Wo sich Haie und Hamster die Leinwand teilen</w:t>
            </w:r>
          </w:p>
          <w:p w14:paraId="1DE8DE29" w14:textId="77777777" w:rsidR="00D56D3A" w:rsidRPr="00877C6E" w:rsidRDefault="00D56D3A">
            <w:pPr>
              <w:rPr>
                <w:rFonts w:ascii="Arial" w:hAnsi="Arial" w:cs="Arial"/>
                <w:b/>
                <w:bCs/>
              </w:rPr>
            </w:pPr>
          </w:p>
          <w:p w14:paraId="02E2E0E5" w14:textId="756AB5E8" w:rsidR="00877C6E" w:rsidRPr="00B829A7" w:rsidRDefault="00877C6E" w:rsidP="00A769B5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829A7">
              <w:rPr>
                <w:rFonts w:ascii="Arial" w:hAnsi="Arial" w:cs="Arial"/>
                <w:b/>
                <w:color w:val="000000"/>
                <w:spacing w:val="2"/>
                <w:sz w:val="22"/>
                <w:szCs w:val="22"/>
              </w:rPr>
              <w:t>Vo</w:t>
            </w:r>
            <w:r w:rsidR="0093236F" w:rsidRPr="00B829A7">
              <w:rPr>
                <w:rFonts w:ascii="Arial" w:hAnsi="Arial" w:cs="Arial"/>
                <w:b/>
                <w:color w:val="000000"/>
                <w:spacing w:val="2"/>
                <w:sz w:val="22"/>
                <w:szCs w:val="22"/>
              </w:rPr>
              <w:t>n eiskalten Haien</w:t>
            </w:r>
            <w:r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AF50D4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bis zum tropischen Regenwald Costa Ricas </w:t>
            </w:r>
            <w:r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– </w:t>
            </w:r>
            <w:r w:rsidR="00B829A7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kommendes Wochenende wird </w:t>
            </w:r>
            <w:r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>das Naturmuseum zum Kino</w:t>
            </w:r>
            <w:r w:rsidR="00B829A7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>. P</w:t>
            </w:r>
            <w:r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>räsentiert</w:t>
            </w:r>
            <w:r w:rsidR="00B829A7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werden</w:t>
            </w:r>
            <w:r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93236F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>24</w:t>
            </w:r>
            <w:r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Natur- und Tierfilme aus der ganzen Welt</w:t>
            </w:r>
            <w:r w:rsidR="00B826AE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. Sie bieten </w:t>
            </w:r>
            <w:r w:rsidR="00B829A7" w:rsidRPr="00B829A7">
              <w:rPr>
                <w:rFonts w:ascii="Arial" w:hAnsi="Arial" w:cs="Arial"/>
                <w:b/>
                <w:bCs/>
                <w:sz w:val="22"/>
                <w:szCs w:val="22"/>
              </w:rPr>
              <w:t>überraschende Einblick</w:t>
            </w:r>
            <w:r w:rsidR="00B826AE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="00B829A7" w:rsidRPr="00B829A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in die </w:t>
            </w:r>
            <w:r w:rsidR="001B796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Vielfalt der </w:t>
            </w:r>
            <w:r w:rsidR="00B829A7" w:rsidRPr="00B829A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Natur, </w:t>
            </w:r>
            <w:r w:rsidR="00B826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thematisieren </w:t>
            </w:r>
            <w:r w:rsidR="00B829A7" w:rsidRPr="00B829A7">
              <w:rPr>
                <w:rFonts w:ascii="Arial" w:hAnsi="Arial" w:cs="Arial"/>
                <w:b/>
                <w:bCs/>
                <w:sz w:val="22"/>
                <w:szCs w:val="22"/>
              </w:rPr>
              <w:t>aber auch deren Gefährdung. T</w:t>
            </w:r>
            <w:r w:rsidRPr="00B829A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eil des Programms </w:t>
            </w:r>
            <w:r w:rsidR="00431B6D" w:rsidRPr="00B829A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sind mehrere</w:t>
            </w:r>
            <w:r w:rsidRPr="00B829A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Preisträger des internationalen Filmfestivals «</w:t>
            </w:r>
            <w:proofErr w:type="spellStart"/>
            <w:r w:rsidRPr="00B829A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Natur</w:t>
            </w:r>
            <w:r w:rsidR="0043720A" w:rsidRPr="00B829A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</w:t>
            </w:r>
            <w:r w:rsidRPr="00B829A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ision</w:t>
            </w:r>
            <w:proofErr w:type="spellEnd"/>
            <w:r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>».</w:t>
            </w:r>
          </w:p>
          <w:p w14:paraId="54DA5FCC" w14:textId="77777777" w:rsidR="00877C6E" w:rsidRDefault="00877C6E" w:rsidP="00A769B5">
            <w:pPr>
              <w:rPr>
                <w:rFonts w:asciiTheme="minorHAnsi" w:hAnsiTheme="minorHAnsi" w:cstheme="minorHAnsi"/>
                <w:b/>
                <w:color w:val="000000"/>
                <w:spacing w:val="2"/>
                <w:sz w:val="22"/>
                <w:szCs w:val="22"/>
              </w:rPr>
            </w:pPr>
          </w:p>
          <w:p w14:paraId="77F7C266" w14:textId="0A18B2F1" w:rsidR="004D3121" w:rsidRDefault="004D66AC" w:rsidP="00C772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Das Natur- und </w:t>
            </w:r>
            <w:r w:rsidR="00D37AEB">
              <w:rPr>
                <w:rFonts w:ascii="Arial" w:hAnsi="Arial" w:cs="Arial"/>
                <w:sz w:val="22"/>
                <w:szCs w:val="22"/>
              </w:rPr>
              <w:t>Tierf</w:t>
            </w:r>
            <w:r>
              <w:rPr>
                <w:rFonts w:ascii="Arial" w:hAnsi="Arial" w:cs="Arial"/>
                <w:sz w:val="22"/>
                <w:szCs w:val="22"/>
              </w:rPr>
              <w:t xml:space="preserve">ilmfestival gilt seit 13 Jahren als fixer Programmpunkt in der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St.Galler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Agenda. </w:t>
            </w:r>
            <w:r w:rsidR="006F2238">
              <w:rPr>
                <w:rFonts w:ascii="Arial" w:hAnsi="Arial" w:cs="Arial"/>
                <w:sz w:val="22"/>
                <w:szCs w:val="22"/>
              </w:rPr>
              <w:t>Am kommenden</w:t>
            </w:r>
            <w:r w:rsidR="00C77245">
              <w:rPr>
                <w:rFonts w:ascii="Arial" w:hAnsi="Arial" w:cs="Arial"/>
                <w:sz w:val="22"/>
                <w:szCs w:val="22"/>
              </w:rPr>
              <w:t xml:space="preserve"> Wochenende </w:t>
            </w:r>
            <w:r w:rsidR="006F2238">
              <w:rPr>
                <w:rFonts w:ascii="Arial" w:hAnsi="Arial" w:cs="Arial"/>
                <w:sz w:val="22"/>
                <w:szCs w:val="22"/>
              </w:rPr>
              <w:t xml:space="preserve">vom </w:t>
            </w:r>
            <w:r w:rsidR="00C77245">
              <w:rPr>
                <w:rFonts w:ascii="Arial" w:hAnsi="Arial" w:cs="Arial"/>
                <w:sz w:val="22"/>
                <w:szCs w:val="22"/>
              </w:rPr>
              <w:t>19</w:t>
            </w:r>
            <w:r w:rsidR="00C77245" w:rsidRPr="00C77245">
              <w:rPr>
                <w:rFonts w:ascii="Arial" w:hAnsi="Arial" w:cs="Arial"/>
                <w:sz w:val="22"/>
                <w:szCs w:val="22"/>
              </w:rPr>
              <w:t>.</w:t>
            </w:r>
            <w:r w:rsidR="00C77245">
              <w:rPr>
                <w:rFonts w:ascii="Arial" w:hAnsi="Arial" w:cs="Arial"/>
                <w:sz w:val="22"/>
                <w:szCs w:val="22"/>
              </w:rPr>
              <w:t>/20</w:t>
            </w:r>
            <w:r w:rsidR="00C77245" w:rsidRPr="00C77245">
              <w:rPr>
                <w:rFonts w:ascii="Arial" w:hAnsi="Arial" w:cs="Arial"/>
                <w:sz w:val="22"/>
                <w:szCs w:val="22"/>
              </w:rPr>
              <w:t>. Februar 20</w:t>
            </w:r>
            <w:r w:rsidR="00C77245">
              <w:rPr>
                <w:rFonts w:ascii="Arial" w:hAnsi="Arial" w:cs="Arial"/>
                <w:sz w:val="22"/>
                <w:szCs w:val="22"/>
              </w:rPr>
              <w:t>22</w:t>
            </w:r>
            <w:r w:rsidR="00C77245" w:rsidRPr="00C7724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2238">
              <w:rPr>
                <w:rFonts w:ascii="Arial" w:hAnsi="Arial" w:cs="Arial"/>
                <w:sz w:val="22"/>
                <w:szCs w:val="22"/>
              </w:rPr>
              <w:t>ist es wieder so weit: die</w:t>
            </w:r>
            <w:r>
              <w:rPr>
                <w:rFonts w:ascii="Arial" w:hAnsi="Arial" w:cs="Arial"/>
                <w:sz w:val="22"/>
                <w:szCs w:val="22"/>
              </w:rPr>
              <w:t xml:space="preserve"> beiden Säle des Naturmuseums </w:t>
            </w:r>
            <w:r w:rsidR="006F2238">
              <w:rPr>
                <w:rFonts w:ascii="Arial" w:hAnsi="Arial" w:cs="Arial"/>
                <w:sz w:val="22"/>
                <w:szCs w:val="22"/>
              </w:rPr>
              <w:t>werden zum Kino. Auf der Leinwand sind 24 ausgewählte Filme des internationalen Filmfestivals «</w:t>
            </w:r>
            <w:proofErr w:type="spellStart"/>
            <w:r w:rsidR="006F2238">
              <w:rPr>
                <w:rFonts w:ascii="Arial" w:hAnsi="Arial" w:cs="Arial"/>
                <w:sz w:val="22"/>
                <w:szCs w:val="22"/>
              </w:rPr>
              <w:t>NaturVision</w:t>
            </w:r>
            <w:proofErr w:type="spellEnd"/>
            <w:r w:rsidR="006F2238">
              <w:rPr>
                <w:rFonts w:ascii="Arial" w:hAnsi="Arial" w:cs="Arial"/>
                <w:sz w:val="22"/>
                <w:szCs w:val="22"/>
              </w:rPr>
              <w:t xml:space="preserve">» in Ludwigsburg zu sehen, </w:t>
            </w:r>
            <w:r w:rsidR="00891997" w:rsidRPr="00582B68">
              <w:rPr>
                <w:rFonts w:asciiTheme="minorHAnsi" w:hAnsiTheme="minorHAnsi" w:cstheme="minorHAnsi"/>
                <w:sz w:val="22"/>
                <w:szCs w:val="22"/>
              </w:rPr>
              <w:t>dem grössten und ältesten Natur</w:t>
            </w:r>
            <w:r w:rsidR="002D7C23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891997" w:rsidRPr="00582B68">
              <w:rPr>
                <w:rFonts w:asciiTheme="minorHAnsi" w:hAnsiTheme="minorHAnsi" w:cstheme="minorHAnsi"/>
                <w:sz w:val="22"/>
                <w:szCs w:val="22"/>
              </w:rPr>
              <w:t>ilmfestival Deutschlands</w:t>
            </w:r>
            <w:r w:rsidR="0089199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6F22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1997">
              <w:rPr>
                <w:rFonts w:ascii="Arial" w:hAnsi="Arial" w:cs="Arial"/>
                <w:sz w:val="22"/>
                <w:szCs w:val="22"/>
              </w:rPr>
              <w:t xml:space="preserve">Bei der Auswahl des Naturmuseums wird ein besonderes </w:t>
            </w:r>
            <w:r w:rsidR="00891997">
              <w:rPr>
                <w:rFonts w:asciiTheme="minorHAnsi" w:hAnsiTheme="minorHAnsi" w:cstheme="minorHAnsi"/>
                <w:sz w:val="22"/>
                <w:szCs w:val="22"/>
              </w:rPr>
              <w:t>Augenmerk auf die unterschiedlichen Alters- und Interessengruppen gelegt</w:t>
            </w:r>
            <w:r w:rsidR="004D3121">
              <w:rPr>
                <w:rFonts w:asciiTheme="minorHAnsi" w:hAnsiTheme="minorHAnsi" w:cstheme="minorHAnsi"/>
                <w:sz w:val="22"/>
                <w:szCs w:val="22"/>
              </w:rPr>
              <w:t>. E</w:t>
            </w:r>
            <w:r w:rsidR="00BA1352">
              <w:rPr>
                <w:rFonts w:asciiTheme="minorHAnsi" w:hAnsiTheme="minorHAnsi" w:cstheme="minorHAnsi"/>
                <w:sz w:val="22"/>
                <w:szCs w:val="22"/>
              </w:rPr>
              <w:t xml:space="preserve">ntsprechend </w:t>
            </w:r>
            <w:r w:rsidR="004D3121">
              <w:rPr>
                <w:rFonts w:asciiTheme="minorHAnsi" w:hAnsiTheme="minorHAnsi" w:cstheme="minorHAnsi"/>
                <w:sz w:val="22"/>
                <w:szCs w:val="22"/>
              </w:rPr>
              <w:t>umfasst das</w:t>
            </w:r>
            <w:r w:rsidR="00BA1352">
              <w:rPr>
                <w:rFonts w:asciiTheme="minorHAnsi" w:hAnsiTheme="minorHAnsi" w:cstheme="minorHAnsi"/>
                <w:sz w:val="22"/>
                <w:szCs w:val="22"/>
              </w:rPr>
              <w:t xml:space="preserve"> Programm</w:t>
            </w:r>
            <w:r w:rsidR="004D3121">
              <w:rPr>
                <w:rFonts w:asciiTheme="minorHAnsi" w:hAnsiTheme="minorHAnsi" w:cstheme="minorHAnsi"/>
                <w:sz w:val="22"/>
                <w:szCs w:val="22"/>
              </w:rPr>
              <w:t xml:space="preserve"> neben</w:t>
            </w:r>
            <w:r w:rsidR="00BA13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D7C23">
              <w:rPr>
                <w:rFonts w:asciiTheme="minorHAnsi" w:hAnsiTheme="minorHAnsi" w:cstheme="minorHAnsi"/>
                <w:sz w:val="22"/>
                <w:szCs w:val="22"/>
              </w:rPr>
              <w:t>Dokumentationen über Tiere und Lebensräume</w:t>
            </w:r>
            <w:r w:rsidR="00BA13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D3121">
              <w:rPr>
                <w:rFonts w:asciiTheme="minorHAnsi" w:hAnsiTheme="minorHAnsi" w:cstheme="minorHAnsi"/>
                <w:sz w:val="22"/>
                <w:szCs w:val="22"/>
              </w:rPr>
              <w:t xml:space="preserve">auch Filme, </w:t>
            </w:r>
            <w:r w:rsidR="002D7C23">
              <w:rPr>
                <w:rFonts w:asciiTheme="minorHAnsi" w:hAnsiTheme="minorHAnsi" w:cstheme="minorHAnsi"/>
                <w:sz w:val="22"/>
                <w:szCs w:val="22"/>
              </w:rPr>
              <w:t>welche auf deren</w:t>
            </w:r>
            <w:r w:rsidR="004D3121">
              <w:rPr>
                <w:rFonts w:asciiTheme="minorHAnsi" w:hAnsiTheme="minorHAnsi" w:cstheme="minorHAnsi"/>
                <w:sz w:val="22"/>
                <w:szCs w:val="22"/>
              </w:rPr>
              <w:t xml:space="preserve"> Gefährdung eingehen.</w:t>
            </w:r>
          </w:p>
          <w:p w14:paraId="63CDB702" w14:textId="65F2B319" w:rsidR="004D3121" w:rsidRDefault="004D3121" w:rsidP="00C772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CDAB16" w14:textId="731D17E2" w:rsidR="004D3121" w:rsidRPr="004D3121" w:rsidRDefault="00CD4051" w:rsidP="00C7724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Von Leopardenköniginnen, Superjägern und schmelzendem Packeis</w:t>
            </w:r>
          </w:p>
          <w:p w14:paraId="3335E4E3" w14:textId="0BA51D2D" w:rsidR="004D66AC" w:rsidRDefault="00E15F1C" w:rsidP="004D31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Unter den präsentierten Filmen sind mehrere Werke</w:t>
            </w:r>
            <w:r w:rsidR="004D3121">
              <w:rPr>
                <w:rFonts w:asciiTheme="minorHAnsi" w:hAnsiTheme="minorHAnsi" w:cstheme="minorHAnsi"/>
                <w:sz w:val="22"/>
                <w:szCs w:val="22"/>
              </w:rPr>
              <w:t xml:space="preserve">, die in Ludwigsburg mit einem Preis ausgezeichnet wurden. Einer davon ist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«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Olimba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Königin der Leoparden», der in schönen und dramatischen Bildern vom Leben einer Leopardenmutter zwischen Jagd, Revierkampf und Mutterliebe erzählt. D</w:t>
            </w:r>
            <w:r w:rsidR="009524ED">
              <w:rPr>
                <w:rFonts w:asciiTheme="minorHAnsi" w:hAnsiTheme="minorHAnsi" w:cstheme="minorHAnsi"/>
                <w:sz w:val="22"/>
                <w:szCs w:val="22"/>
              </w:rPr>
              <w:t>as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dreijährige </w:t>
            </w:r>
            <w:r w:rsidR="009524ED">
              <w:rPr>
                <w:rFonts w:asciiTheme="minorHAnsi" w:hAnsiTheme="minorHAnsi" w:cstheme="minorHAnsi"/>
                <w:sz w:val="22"/>
                <w:szCs w:val="22"/>
              </w:rPr>
              <w:t xml:space="preserve">Filmprojekt von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Will und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Lianne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Steenkamp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524ED">
              <w:rPr>
                <w:rFonts w:asciiTheme="minorHAnsi" w:hAnsiTheme="minorHAnsi" w:cstheme="minorHAnsi"/>
                <w:sz w:val="22"/>
                <w:szCs w:val="22"/>
              </w:rPr>
              <w:t xml:space="preserve">zeigt die Leopardenkönigin aus nächster Nähe und erhielt in Deutschland den </w:t>
            </w:r>
            <w:r w:rsidR="00024714">
              <w:rPr>
                <w:rFonts w:asciiTheme="minorHAnsi" w:hAnsiTheme="minorHAnsi" w:cstheme="minorHAnsi"/>
                <w:sz w:val="22"/>
                <w:szCs w:val="22"/>
              </w:rPr>
              <w:t>Kamera</w:t>
            </w:r>
            <w:r w:rsidR="009524ED">
              <w:rPr>
                <w:rFonts w:asciiTheme="minorHAnsi" w:hAnsiTheme="minorHAnsi" w:cstheme="minorHAnsi"/>
                <w:sz w:val="22"/>
                <w:szCs w:val="22"/>
              </w:rPr>
              <w:t xml:space="preserve">preis. Ein weiterer Höhepunkt ist die mit dem Deutschen </w:t>
            </w:r>
            <w:proofErr w:type="spellStart"/>
            <w:r w:rsidR="009524ED">
              <w:rPr>
                <w:rFonts w:asciiTheme="minorHAnsi" w:hAnsiTheme="minorHAnsi" w:cstheme="minorHAnsi"/>
                <w:sz w:val="22"/>
                <w:szCs w:val="22"/>
              </w:rPr>
              <w:t>Wildlife</w:t>
            </w:r>
            <w:proofErr w:type="spellEnd"/>
            <w:r w:rsidR="009524ED">
              <w:rPr>
                <w:rFonts w:asciiTheme="minorHAnsi" w:hAnsiTheme="minorHAnsi" w:cstheme="minorHAnsi"/>
                <w:sz w:val="22"/>
                <w:szCs w:val="22"/>
              </w:rPr>
              <w:t xml:space="preserve"> Filmpreis ausgezeichnete </w:t>
            </w:r>
            <w:r w:rsidR="000B15FB">
              <w:rPr>
                <w:rFonts w:asciiTheme="minorHAnsi" w:hAnsiTheme="minorHAnsi" w:cstheme="minorHAnsi"/>
                <w:sz w:val="22"/>
                <w:szCs w:val="22"/>
              </w:rPr>
              <w:t xml:space="preserve">englische </w:t>
            </w:r>
            <w:r w:rsidR="009524ED">
              <w:rPr>
                <w:rFonts w:asciiTheme="minorHAnsi" w:hAnsiTheme="minorHAnsi" w:cstheme="minorHAnsi"/>
                <w:sz w:val="22"/>
                <w:szCs w:val="22"/>
              </w:rPr>
              <w:t>Dokumentation «</w:t>
            </w:r>
            <w:proofErr w:type="spellStart"/>
            <w:r w:rsidR="009524ED">
              <w:rPr>
                <w:rFonts w:asciiTheme="minorHAnsi" w:hAnsiTheme="minorHAnsi" w:cstheme="minorHAnsi"/>
                <w:sz w:val="22"/>
                <w:szCs w:val="22"/>
              </w:rPr>
              <w:t>Ocean</w:t>
            </w:r>
            <w:proofErr w:type="spellEnd"/>
            <w:r w:rsidR="009524ED">
              <w:rPr>
                <w:rFonts w:asciiTheme="minorHAnsi" w:hAnsiTheme="minorHAnsi" w:cstheme="minorHAnsi"/>
                <w:sz w:val="22"/>
                <w:szCs w:val="22"/>
              </w:rPr>
              <w:t xml:space="preserve"> Super </w:t>
            </w:r>
            <w:proofErr w:type="spellStart"/>
            <w:r w:rsidR="009524ED">
              <w:rPr>
                <w:rFonts w:asciiTheme="minorHAnsi" w:hAnsiTheme="minorHAnsi" w:cstheme="minorHAnsi"/>
                <w:sz w:val="22"/>
                <w:szCs w:val="22"/>
              </w:rPr>
              <w:t>Predators</w:t>
            </w:r>
            <w:proofErr w:type="spellEnd"/>
            <w:r w:rsidR="009524ED">
              <w:rPr>
                <w:rFonts w:asciiTheme="minorHAnsi" w:hAnsiTheme="minorHAnsi" w:cstheme="minorHAnsi"/>
                <w:sz w:val="22"/>
                <w:szCs w:val="22"/>
              </w:rPr>
              <w:t>»</w:t>
            </w:r>
            <w:r w:rsidR="000B15FB">
              <w:rPr>
                <w:rFonts w:asciiTheme="minorHAnsi" w:hAnsiTheme="minorHAnsi" w:cstheme="minorHAnsi"/>
                <w:sz w:val="22"/>
                <w:szCs w:val="22"/>
              </w:rPr>
              <w:t xml:space="preserve"> von </w:t>
            </w:r>
            <w:proofErr w:type="spellStart"/>
            <w:r w:rsidR="000B15FB">
              <w:rPr>
                <w:rFonts w:asciiTheme="minorHAnsi" w:hAnsiTheme="minorHAnsi" w:cstheme="minorHAnsi"/>
                <w:sz w:val="22"/>
                <w:szCs w:val="22"/>
              </w:rPr>
              <w:t>Jérome</w:t>
            </w:r>
            <w:proofErr w:type="spellEnd"/>
            <w:r w:rsidR="000B15FB">
              <w:rPr>
                <w:rFonts w:asciiTheme="minorHAnsi" w:hAnsiTheme="minorHAnsi" w:cstheme="minorHAnsi"/>
                <w:sz w:val="22"/>
                <w:szCs w:val="22"/>
              </w:rPr>
              <w:t xml:space="preserve"> Julienne und John Jackson</w:t>
            </w:r>
            <w:r w:rsidR="00F53C30">
              <w:rPr>
                <w:rFonts w:asciiTheme="minorHAnsi" w:hAnsiTheme="minorHAnsi" w:cstheme="minorHAnsi"/>
                <w:sz w:val="22"/>
                <w:szCs w:val="22"/>
              </w:rPr>
              <w:t xml:space="preserve"> zu den</w:t>
            </w:r>
            <w:r w:rsidR="000B15FB">
              <w:rPr>
                <w:rFonts w:asciiTheme="minorHAnsi" w:hAnsiTheme="minorHAnsi" w:cstheme="minorHAnsi"/>
                <w:sz w:val="22"/>
                <w:szCs w:val="22"/>
              </w:rPr>
              <w:t xml:space="preserve"> ausgefeilten Jagdtechniken von Meeressäuger</w:t>
            </w:r>
            <w:r w:rsidR="00F53C30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="000B15FB">
              <w:rPr>
                <w:rFonts w:asciiTheme="minorHAnsi" w:hAnsiTheme="minorHAnsi" w:cstheme="minorHAnsi"/>
                <w:sz w:val="22"/>
                <w:szCs w:val="22"/>
              </w:rPr>
              <w:t xml:space="preserve">. Einen kritischen Blick auf die Folgen der Klimaerwärmung wirft </w:t>
            </w:r>
            <w:r w:rsidR="00CD4051">
              <w:rPr>
                <w:rFonts w:asciiTheme="minorHAnsi" w:hAnsiTheme="minorHAnsi" w:cstheme="minorHAnsi"/>
                <w:sz w:val="22"/>
                <w:szCs w:val="22"/>
              </w:rPr>
              <w:t>das</w:t>
            </w:r>
            <w:r w:rsidR="000B15FB">
              <w:rPr>
                <w:rFonts w:asciiTheme="minorHAnsi" w:hAnsiTheme="minorHAnsi" w:cstheme="minorHAnsi"/>
                <w:sz w:val="22"/>
                <w:szCs w:val="22"/>
              </w:rPr>
              <w:t xml:space="preserve"> mit dem Deutschen Umwelt- und Nachha</w:t>
            </w:r>
            <w:r w:rsidR="00CD405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="000B15FB">
              <w:rPr>
                <w:rFonts w:asciiTheme="minorHAnsi" w:hAnsiTheme="minorHAnsi" w:cstheme="minorHAnsi"/>
                <w:sz w:val="22"/>
                <w:szCs w:val="22"/>
              </w:rPr>
              <w:t xml:space="preserve">tigkeits-Filmpreis ausgezeichnete </w:t>
            </w:r>
            <w:r w:rsidR="00CD4051">
              <w:rPr>
                <w:rFonts w:asciiTheme="minorHAnsi" w:hAnsiTheme="minorHAnsi" w:cstheme="minorHAnsi"/>
                <w:sz w:val="22"/>
                <w:szCs w:val="22"/>
              </w:rPr>
              <w:t>Werk</w:t>
            </w:r>
            <w:r w:rsidR="000B15FB">
              <w:rPr>
                <w:rFonts w:asciiTheme="minorHAnsi" w:hAnsiTheme="minorHAnsi" w:cstheme="minorHAnsi"/>
                <w:sz w:val="22"/>
                <w:szCs w:val="22"/>
              </w:rPr>
              <w:t xml:space="preserve"> «Rentiere auf dünnem Eis» von Henry M. Mix und Boas Schwarz. </w:t>
            </w:r>
            <w:r w:rsidR="00CD4051">
              <w:rPr>
                <w:rFonts w:asciiTheme="minorHAnsi" w:hAnsiTheme="minorHAnsi" w:cstheme="minorHAnsi"/>
                <w:sz w:val="22"/>
                <w:szCs w:val="22"/>
              </w:rPr>
              <w:t xml:space="preserve">Er geht der beunruhigenden Frage nach, was zwei Grad Erwärmung für die riesigen Gebiete am russischen Polarkreis bedeuten. </w:t>
            </w:r>
          </w:p>
          <w:p w14:paraId="373FECA5" w14:textId="77777777" w:rsidR="00877C6E" w:rsidRDefault="00877C6E" w:rsidP="00A769B5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664930" w14:textId="7EABD6AD" w:rsidR="00877C6E" w:rsidRPr="00582B68" w:rsidRDefault="00ED010E" w:rsidP="00A769B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Auch junge Tierfilmfans willkommen</w:t>
            </w:r>
          </w:p>
          <w:p w14:paraId="0873FFBA" w14:textId="0D206A19" w:rsidR="00024714" w:rsidRDefault="00877C6E" w:rsidP="00A769B5">
            <w:pPr>
              <w:rPr>
                <w:rFonts w:ascii="Arial" w:hAnsi="Arial" w:cs="Arial"/>
                <w:sz w:val="22"/>
                <w:szCs w:val="22"/>
              </w:rPr>
            </w:pP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Seit den Anfängen des Natur- und Tierfilmfestivals wird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bei der Filmauswahl </w:t>
            </w:r>
            <w:r w:rsidR="00ED010E">
              <w:rPr>
                <w:rFonts w:asciiTheme="minorHAnsi" w:hAnsiTheme="minorHAnsi" w:cstheme="minorHAnsi"/>
                <w:sz w:val="22"/>
                <w:szCs w:val="22"/>
              </w:rPr>
              <w:t>auch an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 die jüngsten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Kinob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>esucher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innen und -besucher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 g</w:t>
            </w:r>
            <w:r w:rsidR="00ED010E">
              <w:rPr>
                <w:rFonts w:asciiTheme="minorHAnsi" w:hAnsiTheme="minorHAnsi" w:cstheme="minorHAnsi"/>
                <w:sz w:val="22"/>
                <w:szCs w:val="22"/>
              </w:rPr>
              <w:t>edacht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Kinderfilme sind im Programm 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mit einem speziellen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ymbol gekennzeichnet. </w:t>
            </w:r>
            <w:r w:rsidRPr="00EA4C5E">
              <w:rPr>
                <w:rFonts w:ascii="Arial" w:hAnsi="Arial" w:cs="Arial"/>
                <w:sz w:val="22"/>
                <w:szCs w:val="22"/>
              </w:rPr>
              <w:t>D</w:t>
            </w:r>
            <w:r w:rsidR="00024714">
              <w:rPr>
                <w:rFonts w:ascii="Arial" w:hAnsi="Arial" w:cs="Arial"/>
                <w:sz w:val="22"/>
                <w:szCs w:val="22"/>
              </w:rPr>
              <w:t xml:space="preserve">arunter sind Filme wie «Der kleine Held vom Hamsterfeld» </w:t>
            </w:r>
            <w:r w:rsidR="00823CF4">
              <w:rPr>
                <w:rFonts w:ascii="Arial" w:hAnsi="Arial" w:cs="Arial"/>
                <w:sz w:val="22"/>
                <w:szCs w:val="22"/>
              </w:rPr>
              <w:t xml:space="preserve">von Uwe Müller </w:t>
            </w:r>
            <w:r w:rsidR="00024714">
              <w:rPr>
                <w:rFonts w:ascii="Arial" w:hAnsi="Arial" w:cs="Arial"/>
                <w:sz w:val="22"/>
                <w:szCs w:val="22"/>
              </w:rPr>
              <w:t>mit einem Einblick in das geheime Leben de</w:t>
            </w:r>
            <w:r w:rsidR="00823CF4">
              <w:rPr>
                <w:rFonts w:ascii="Arial" w:hAnsi="Arial" w:cs="Arial"/>
                <w:sz w:val="22"/>
                <w:szCs w:val="22"/>
              </w:rPr>
              <w:t>s</w:t>
            </w:r>
            <w:r w:rsidR="00024714">
              <w:rPr>
                <w:rFonts w:ascii="Arial" w:hAnsi="Arial" w:cs="Arial"/>
                <w:sz w:val="22"/>
                <w:szCs w:val="22"/>
              </w:rPr>
              <w:t xml:space="preserve"> Feldhamster</w:t>
            </w:r>
            <w:r w:rsidR="00823CF4">
              <w:rPr>
                <w:rFonts w:ascii="Arial" w:hAnsi="Arial" w:cs="Arial"/>
                <w:sz w:val="22"/>
                <w:szCs w:val="22"/>
              </w:rPr>
              <w:t>s</w:t>
            </w:r>
            <w:r w:rsidR="000247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D010E">
              <w:rPr>
                <w:rFonts w:ascii="Arial" w:hAnsi="Arial" w:cs="Arial"/>
                <w:sz w:val="22"/>
                <w:szCs w:val="22"/>
              </w:rPr>
              <w:t>wie auch</w:t>
            </w:r>
            <w:r w:rsidR="00024714">
              <w:rPr>
                <w:rFonts w:ascii="Arial" w:hAnsi="Arial" w:cs="Arial"/>
                <w:sz w:val="22"/>
                <w:szCs w:val="22"/>
              </w:rPr>
              <w:t xml:space="preserve"> «Freche Viecher – Sittiche: Invasion der schrägen Vögel»</w:t>
            </w:r>
            <w:r w:rsidR="00823CF4">
              <w:rPr>
                <w:rFonts w:ascii="Arial" w:hAnsi="Arial" w:cs="Arial"/>
                <w:sz w:val="22"/>
                <w:szCs w:val="22"/>
              </w:rPr>
              <w:t xml:space="preserve"> von Herbert Ostwald oder «Wilde Tierkinder» des bekannten deutschen Naturfilmers Jan Haft.</w:t>
            </w:r>
          </w:p>
          <w:p w14:paraId="06C052DA" w14:textId="77777777" w:rsidR="00024714" w:rsidRDefault="00024714" w:rsidP="00A769B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1D78AA" w14:textId="1150E24A" w:rsidR="00877C6E" w:rsidRPr="00582B68" w:rsidRDefault="00823CF4" w:rsidP="00A769B5">
            <w:pPr>
              <w:ind w:right="48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Keine Reservation möglich</w:t>
            </w:r>
          </w:p>
          <w:p w14:paraId="5F73B164" w14:textId="506B6530" w:rsidR="00877C6E" w:rsidRPr="00582B68" w:rsidRDefault="00877C6E" w:rsidP="00021E75">
            <w:pPr>
              <w:ind w:right="483"/>
              <w:rPr>
                <w:rFonts w:asciiTheme="minorHAnsi" w:hAnsiTheme="minorHAnsi" w:cstheme="minorHAnsi"/>
                <w:sz w:val="22"/>
                <w:szCs w:val="22"/>
              </w:rPr>
            </w:pP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Wer bei den Publikumsmagneten auf jeden Fall im Kinosaal sitzen möchte, ist besser frühzeitig vor Ort: die Zahl der Sitzplätze pro Film ist aus feuerpolizeilichen Gründen beschränkt.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Eine Reservation ist nicht möglich.</w:t>
            </w:r>
          </w:p>
        </w:tc>
      </w:tr>
    </w:tbl>
    <w:p w14:paraId="058FFF95" w14:textId="77777777" w:rsidR="00877C6E" w:rsidRDefault="00877C6E" w:rsidP="00877C6E">
      <w:pPr>
        <w:ind w:right="50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lastRenderedPageBreak/>
        <w:t xml:space="preserve">Vollständiges Filmprogramm: </w:t>
      </w:r>
    </w:p>
    <w:p w14:paraId="004CB300" w14:textId="7DAE910F" w:rsidR="00877C6E" w:rsidRPr="00021E75" w:rsidRDefault="00B06A97" w:rsidP="00877C6E">
      <w:pPr>
        <w:ind w:right="502"/>
        <w:rPr>
          <w:rFonts w:ascii="Arial" w:hAnsi="Arial" w:cs="Arial"/>
          <w:sz w:val="22"/>
          <w:szCs w:val="22"/>
        </w:rPr>
      </w:pPr>
      <w:hyperlink r:id="rId7" w:history="1">
        <w:r w:rsidR="00021E75" w:rsidRPr="00021E75">
          <w:rPr>
            <w:rStyle w:val="Hyperlink"/>
            <w:rFonts w:ascii="Arial" w:hAnsi="Arial" w:cs="Arial"/>
            <w:sz w:val="22"/>
            <w:szCs w:val="22"/>
          </w:rPr>
          <w:t>https://naturmuseumsg.ch/wp-content/uploads/2022/01/Flyer_SG_2022_220103.pdf</w:t>
        </w:r>
      </w:hyperlink>
    </w:p>
    <w:p w14:paraId="197BBF80" w14:textId="6D9483A3" w:rsidR="00877C6E" w:rsidRDefault="00877C6E" w:rsidP="00877C6E">
      <w:pPr>
        <w:ind w:right="502"/>
        <w:rPr>
          <w:rFonts w:ascii="Arial" w:hAnsi="Arial" w:cs="Arial"/>
          <w:sz w:val="22"/>
        </w:rPr>
      </w:pPr>
    </w:p>
    <w:p w14:paraId="758AE6E4" w14:textId="77777777" w:rsidR="007D5354" w:rsidRPr="00233B8A" w:rsidRDefault="007D5354" w:rsidP="00877C6E">
      <w:pPr>
        <w:ind w:right="502"/>
        <w:rPr>
          <w:rFonts w:ascii="Arial" w:hAnsi="Arial" w:cs="Arial"/>
          <w:sz w:val="22"/>
        </w:rPr>
      </w:pPr>
    </w:p>
    <w:p w14:paraId="3B6E4354" w14:textId="3D7FA600" w:rsidR="00877C6E" w:rsidRPr="004B7271" w:rsidRDefault="00877C6E" w:rsidP="00877C6E">
      <w:pPr>
        <w:ind w:right="502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Bildmaterial zum 1</w:t>
      </w:r>
      <w:r w:rsidR="00EF15C8">
        <w:rPr>
          <w:rFonts w:ascii="Arial" w:hAnsi="Arial" w:cs="Arial"/>
          <w:b/>
          <w:sz w:val="22"/>
        </w:rPr>
        <w:t>3</w:t>
      </w:r>
      <w:r>
        <w:rPr>
          <w:rFonts w:ascii="Arial" w:hAnsi="Arial" w:cs="Arial"/>
          <w:b/>
          <w:sz w:val="22"/>
        </w:rPr>
        <w:t>. Natur- und Filmfestival</w:t>
      </w:r>
      <w:r w:rsidRPr="004B7271">
        <w:rPr>
          <w:rFonts w:ascii="Arial" w:hAnsi="Arial" w:cs="Arial"/>
          <w:b/>
          <w:sz w:val="22"/>
        </w:rPr>
        <w:t>:</w:t>
      </w:r>
    </w:p>
    <w:p w14:paraId="1019CDB5" w14:textId="77777777" w:rsidR="00877C6E" w:rsidRDefault="00877C6E" w:rsidP="00877C6E">
      <w:pPr>
        <w:ind w:right="502"/>
        <w:outlineLvl w:val="0"/>
        <w:rPr>
          <w:rFonts w:ascii="Arial" w:hAnsi="Arial" w:cs="Arial"/>
          <w:sz w:val="22"/>
        </w:rPr>
      </w:pPr>
      <w:r w:rsidRPr="004B7271">
        <w:rPr>
          <w:rFonts w:ascii="Arial" w:hAnsi="Arial" w:cs="Arial"/>
          <w:sz w:val="22"/>
        </w:rPr>
        <w:t xml:space="preserve">Bitte verwenden Sie sämtliche Bilder nur mit Nennung </w:t>
      </w:r>
      <w:r>
        <w:rPr>
          <w:rFonts w:ascii="Arial" w:hAnsi="Arial" w:cs="Arial"/>
          <w:sz w:val="22"/>
        </w:rPr>
        <w:t>der Quelle.</w:t>
      </w:r>
    </w:p>
    <w:p w14:paraId="48F55CCA" w14:textId="17896CE4" w:rsidR="00877C6E" w:rsidRDefault="00021E75" w:rsidP="00877C6E">
      <w:pPr>
        <w:ind w:right="502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4624" behindDoc="1" locked="0" layoutInCell="1" allowOverlap="1" wp14:anchorId="0525D9CB" wp14:editId="68406B3A">
            <wp:simplePos x="0" y="0"/>
            <wp:positionH relativeFrom="column">
              <wp:posOffset>4184174</wp:posOffset>
            </wp:positionH>
            <wp:positionV relativeFrom="paragraph">
              <wp:posOffset>162560</wp:posOffset>
            </wp:positionV>
            <wp:extent cx="2296160" cy="1292225"/>
            <wp:effectExtent l="0" t="0" r="2540" b="3175"/>
            <wp:wrapTight wrapText="bothSides">
              <wp:wrapPolygon edited="0">
                <wp:start x="0" y="0"/>
                <wp:lineTo x="0" y="21441"/>
                <wp:lineTo x="21504" y="21441"/>
                <wp:lineTo x="21504" y="0"/>
                <wp:lineTo x="0" y="0"/>
              </wp:wrapPolygon>
            </wp:wrapTight>
            <wp:docPr id="6" name="Grafik 6" descr="Ein Bild, das Säugetier, Wild, Himmel, Ku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Säugetier, Wild, Himmel, Ku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0"/>
          <w:szCs w:val="10"/>
        </w:rPr>
        <w:drawing>
          <wp:anchor distT="0" distB="0" distL="114300" distR="114300" simplePos="0" relativeHeight="251673600" behindDoc="1" locked="0" layoutInCell="1" allowOverlap="1" wp14:anchorId="4A6A42AF" wp14:editId="329E39C0">
            <wp:simplePos x="0" y="0"/>
            <wp:positionH relativeFrom="column">
              <wp:posOffset>2085340</wp:posOffset>
            </wp:positionH>
            <wp:positionV relativeFrom="paragraph">
              <wp:posOffset>162560</wp:posOffset>
            </wp:positionV>
            <wp:extent cx="1935480" cy="1292225"/>
            <wp:effectExtent l="0" t="0" r="0" b="3175"/>
            <wp:wrapTight wrapText="bothSides">
              <wp:wrapPolygon edited="0">
                <wp:start x="0" y="0"/>
                <wp:lineTo x="0" y="21441"/>
                <wp:lineTo x="21402" y="21441"/>
                <wp:lineTo x="21402" y="0"/>
                <wp:lineTo x="0" y="0"/>
              </wp:wrapPolygon>
            </wp:wrapTight>
            <wp:docPr id="5" name="Grafik 5" descr="Ein Bild, das Meeresgru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Meeresgrund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2576" behindDoc="1" locked="0" layoutInCell="1" allowOverlap="1" wp14:anchorId="126A1CC2" wp14:editId="2A2CE5BC">
            <wp:simplePos x="0" y="0"/>
            <wp:positionH relativeFrom="column">
              <wp:posOffset>-635</wp:posOffset>
            </wp:positionH>
            <wp:positionV relativeFrom="paragraph">
              <wp:posOffset>162560</wp:posOffset>
            </wp:positionV>
            <wp:extent cx="1936750" cy="1291590"/>
            <wp:effectExtent l="0" t="0" r="6350" b="3810"/>
            <wp:wrapTight wrapText="bothSides">
              <wp:wrapPolygon edited="0">
                <wp:start x="0" y="0"/>
                <wp:lineTo x="0" y="21451"/>
                <wp:lineTo x="21529" y="21451"/>
                <wp:lineTo x="21529" y="0"/>
                <wp:lineTo x="0" y="0"/>
              </wp:wrapPolygon>
            </wp:wrapTight>
            <wp:docPr id="4" name="Grafik 4" descr="Ein Bild, das Gras, Großkatze, draußen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Gras, Großkatze, draußen, Säugetier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58887" w14:textId="41784E66" w:rsidR="00877C6E" w:rsidRPr="0096752D" w:rsidRDefault="00877C6E" w:rsidP="00877C6E">
      <w:pPr>
        <w:ind w:right="502"/>
        <w:outlineLvl w:val="0"/>
        <w:rPr>
          <w:rFonts w:ascii="Arial" w:hAnsi="Arial" w:cs="Arial"/>
          <w:sz w:val="10"/>
          <w:szCs w:val="10"/>
        </w:rPr>
      </w:pPr>
    </w:p>
    <w:p w14:paraId="71836008" w14:textId="6879CC1F" w:rsidR="00877C6E" w:rsidRPr="0096752D" w:rsidRDefault="00877C6E" w:rsidP="00877C6E">
      <w:pPr>
        <w:ind w:right="502"/>
        <w:rPr>
          <w:rFonts w:ascii="Arial" w:hAnsi="Arial" w:cs="Arial"/>
          <w:sz w:val="10"/>
          <w:szCs w:val="10"/>
        </w:rPr>
      </w:pPr>
    </w:p>
    <w:p w14:paraId="58080D90" w14:textId="449E5171" w:rsidR="00877C6E" w:rsidRDefault="00877C6E" w:rsidP="00877C6E">
      <w:pPr>
        <w:tabs>
          <w:tab w:val="left" w:pos="851"/>
          <w:tab w:val="left" w:pos="4111"/>
          <w:tab w:val="left" w:pos="6804"/>
          <w:tab w:val="left" w:pos="7230"/>
        </w:tabs>
        <w:ind w:right="50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Bild 1</w:t>
      </w:r>
      <w:r>
        <w:rPr>
          <w:rFonts w:ascii="Arial" w:hAnsi="Arial" w:cs="Arial"/>
          <w:sz w:val="22"/>
        </w:rPr>
        <w:tab/>
        <w:t>Bild 2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Bild 3</w:t>
      </w:r>
    </w:p>
    <w:p w14:paraId="47FD347D" w14:textId="0BD60F7F" w:rsidR="00877C6E" w:rsidRPr="0096752D" w:rsidRDefault="00877C6E" w:rsidP="00877C6E">
      <w:pPr>
        <w:ind w:right="502"/>
        <w:rPr>
          <w:rFonts w:ascii="Arial" w:hAnsi="Arial" w:cs="Arial"/>
          <w:sz w:val="10"/>
          <w:szCs w:val="10"/>
        </w:rPr>
      </w:pPr>
    </w:p>
    <w:p w14:paraId="27E74025" w14:textId="37C18EA0" w:rsidR="007D5354" w:rsidRDefault="007D5354" w:rsidP="00877C6E">
      <w:pPr>
        <w:ind w:right="502"/>
        <w:rPr>
          <w:rFonts w:ascii="Arial" w:hAnsi="Arial" w:cs="Arial"/>
          <w:b/>
          <w:sz w:val="22"/>
        </w:rPr>
      </w:pPr>
    </w:p>
    <w:p w14:paraId="13EC7FDA" w14:textId="70898DCB" w:rsidR="00D37AEB" w:rsidRDefault="00877C6E" w:rsidP="00877C6E">
      <w:pPr>
        <w:ind w:right="502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Bild 1</w:t>
      </w:r>
      <w:r w:rsidRPr="005303A0">
        <w:rPr>
          <w:rFonts w:ascii="Arial" w:hAnsi="Arial" w:cs="Arial"/>
          <w:b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  <w:r w:rsidR="00D37AEB">
        <w:rPr>
          <w:rFonts w:ascii="Arial" w:hAnsi="Arial" w:cs="Arial"/>
          <w:sz w:val="22"/>
        </w:rPr>
        <w:t xml:space="preserve">Der mit dem Deutschen Kamerapreis </w:t>
      </w:r>
      <w:r w:rsidR="00F53C30">
        <w:rPr>
          <w:rFonts w:ascii="Arial" w:hAnsi="Arial" w:cs="Arial"/>
          <w:sz w:val="22"/>
        </w:rPr>
        <w:t xml:space="preserve">ausgezeichnete </w:t>
      </w:r>
      <w:r w:rsidR="00D37AEB">
        <w:rPr>
          <w:rFonts w:ascii="Arial" w:hAnsi="Arial" w:cs="Arial"/>
          <w:sz w:val="22"/>
        </w:rPr>
        <w:t>Film</w:t>
      </w:r>
      <w:r>
        <w:rPr>
          <w:rFonts w:ascii="Arial" w:hAnsi="Arial" w:cs="Arial"/>
          <w:sz w:val="22"/>
        </w:rPr>
        <w:t xml:space="preserve"> «</w:t>
      </w:r>
      <w:proofErr w:type="spellStart"/>
      <w:r w:rsidR="00D37AEB">
        <w:rPr>
          <w:rFonts w:ascii="Arial" w:hAnsi="Arial" w:cs="Arial"/>
          <w:sz w:val="22"/>
        </w:rPr>
        <w:t>Olimba</w:t>
      </w:r>
      <w:proofErr w:type="spellEnd"/>
      <w:r w:rsidR="00D37AEB">
        <w:rPr>
          <w:rFonts w:ascii="Arial" w:hAnsi="Arial" w:cs="Arial"/>
          <w:sz w:val="22"/>
        </w:rPr>
        <w:t xml:space="preserve"> – Königin der Leoparden</w:t>
      </w:r>
      <w:r>
        <w:rPr>
          <w:rFonts w:ascii="Arial" w:hAnsi="Arial" w:cs="Arial"/>
          <w:sz w:val="22"/>
        </w:rPr>
        <w:t xml:space="preserve">» von </w:t>
      </w:r>
      <w:r w:rsidR="00D37AEB">
        <w:rPr>
          <w:rFonts w:asciiTheme="minorHAnsi" w:hAnsiTheme="minorHAnsi" w:cstheme="minorHAnsi"/>
          <w:sz w:val="22"/>
          <w:szCs w:val="22"/>
        </w:rPr>
        <w:t xml:space="preserve">Will und </w:t>
      </w:r>
      <w:proofErr w:type="spellStart"/>
      <w:r w:rsidR="00D37AEB">
        <w:rPr>
          <w:rFonts w:asciiTheme="minorHAnsi" w:hAnsiTheme="minorHAnsi" w:cstheme="minorHAnsi"/>
          <w:sz w:val="22"/>
          <w:szCs w:val="22"/>
        </w:rPr>
        <w:t>Lianne</w:t>
      </w:r>
      <w:proofErr w:type="spellEnd"/>
      <w:r w:rsidR="00D37AE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37AEB">
        <w:rPr>
          <w:rFonts w:asciiTheme="minorHAnsi" w:hAnsiTheme="minorHAnsi" w:cstheme="minorHAnsi"/>
          <w:sz w:val="22"/>
          <w:szCs w:val="22"/>
        </w:rPr>
        <w:t>Steenkamp</w:t>
      </w:r>
      <w:proofErr w:type="spellEnd"/>
      <w:r w:rsidR="00D37AEB">
        <w:rPr>
          <w:rFonts w:asciiTheme="minorHAnsi" w:hAnsiTheme="minorHAnsi" w:cstheme="minorHAnsi"/>
          <w:sz w:val="22"/>
          <w:szCs w:val="22"/>
        </w:rPr>
        <w:t xml:space="preserve"> </w:t>
      </w:r>
      <w:r w:rsidR="00F53C30">
        <w:rPr>
          <w:rFonts w:asciiTheme="minorHAnsi" w:hAnsiTheme="minorHAnsi" w:cstheme="minorHAnsi"/>
          <w:sz w:val="22"/>
          <w:szCs w:val="22"/>
        </w:rPr>
        <w:t>begleitet</w:t>
      </w:r>
      <w:r w:rsidR="00D37AEB">
        <w:rPr>
          <w:rFonts w:asciiTheme="minorHAnsi" w:hAnsiTheme="minorHAnsi" w:cstheme="minorHAnsi"/>
          <w:sz w:val="22"/>
          <w:szCs w:val="22"/>
        </w:rPr>
        <w:t xml:space="preserve"> eine Leopardenmutter </w:t>
      </w:r>
      <w:r w:rsidR="00F53C30">
        <w:rPr>
          <w:rFonts w:asciiTheme="minorHAnsi" w:hAnsiTheme="minorHAnsi" w:cstheme="minorHAnsi"/>
          <w:sz w:val="22"/>
          <w:szCs w:val="22"/>
        </w:rPr>
        <w:t>aus</w:t>
      </w:r>
      <w:r w:rsidR="00D37AEB">
        <w:rPr>
          <w:rFonts w:asciiTheme="minorHAnsi" w:hAnsiTheme="minorHAnsi" w:cstheme="minorHAnsi"/>
          <w:sz w:val="22"/>
          <w:szCs w:val="22"/>
        </w:rPr>
        <w:t xml:space="preserve"> nächster Nähe.</w:t>
      </w:r>
    </w:p>
    <w:p w14:paraId="117E41EE" w14:textId="4E7A10E0" w:rsidR="00877C6E" w:rsidRDefault="00877C6E" w:rsidP="00877C6E">
      <w:pPr>
        <w:ind w:right="502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sz w:val="22"/>
        </w:rPr>
        <w:t xml:space="preserve">Foto: </w:t>
      </w:r>
      <w:proofErr w:type="spellStart"/>
      <w:r>
        <w:rPr>
          <w:rFonts w:ascii="Arial" w:hAnsi="Arial" w:cs="Arial"/>
          <w:sz w:val="22"/>
        </w:rPr>
        <w:t>zVg</w:t>
      </w:r>
      <w:proofErr w:type="spellEnd"/>
      <w:r>
        <w:rPr>
          <w:rFonts w:ascii="Arial" w:hAnsi="Arial" w:cs="Arial"/>
          <w:sz w:val="22"/>
        </w:rPr>
        <w:t xml:space="preserve"> Filmfestival </w:t>
      </w:r>
      <w:proofErr w:type="spellStart"/>
      <w:r>
        <w:rPr>
          <w:rFonts w:ascii="Arial" w:hAnsi="Arial" w:cs="Arial"/>
          <w:sz w:val="22"/>
        </w:rPr>
        <w:t>NaturVision</w:t>
      </w:r>
      <w:proofErr w:type="spellEnd"/>
      <w:r w:rsidR="00021E75">
        <w:rPr>
          <w:rFonts w:ascii="Arial" w:hAnsi="Arial" w:cs="Arial"/>
          <w:sz w:val="22"/>
        </w:rPr>
        <w:t xml:space="preserve"> / </w:t>
      </w:r>
      <w:proofErr w:type="spellStart"/>
      <w:r w:rsidR="001907FF">
        <w:rPr>
          <w:rFonts w:ascii="Arial" w:hAnsi="Arial" w:cs="Arial"/>
          <w:sz w:val="22"/>
        </w:rPr>
        <w:t>Olimba</w:t>
      </w:r>
      <w:proofErr w:type="spellEnd"/>
      <w:r w:rsidR="001907FF">
        <w:rPr>
          <w:rFonts w:ascii="Arial" w:hAnsi="Arial" w:cs="Arial"/>
          <w:sz w:val="22"/>
        </w:rPr>
        <w:t xml:space="preserve"> – Königin der Leoparden</w:t>
      </w:r>
    </w:p>
    <w:p w14:paraId="33B3FB76" w14:textId="77777777" w:rsidR="00877C6E" w:rsidRDefault="00877C6E" w:rsidP="00877C6E">
      <w:pPr>
        <w:ind w:right="502"/>
        <w:rPr>
          <w:rFonts w:ascii="Arial" w:hAnsi="Arial" w:cs="Arial"/>
          <w:sz w:val="22"/>
        </w:rPr>
      </w:pPr>
    </w:p>
    <w:p w14:paraId="4F09B23C" w14:textId="1BD090C8" w:rsidR="00C9632F" w:rsidRDefault="00877C6E" w:rsidP="00877C6E">
      <w:pPr>
        <w:ind w:right="502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Bild 2</w:t>
      </w:r>
      <w:r w:rsidRPr="005303A0">
        <w:rPr>
          <w:rFonts w:ascii="Arial" w:hAnsi="Arial" w:cs="Arial"/>
          <w:b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  <w:r w:rsidR="00C9632F">
        <w:rPr>
          <w:rFonts w:ascii="Arial" w:hAnsi="Arial" w:cs="Arial"/>
          <w:sz w:val="22"/>
        </w:rPr>
        <w:t xml:space="preserve">Im Film «Haie eiskalt» folgt die Unterwasserkamerafrau Christina </w:t>
      </w:r>
      <w:proofErr w:type="spellStart"/>
      <w:r w:rsidR="00C9632F">
        <w:rPr>
          <w:rFonts w:ascii="Arial" w:hAnsi="Arial" w:cs="Arial"/>
          <w:sz w:val="22"/>
        </w:rPr>
        <w:t>Karliczek</w:t>
      </w:r>
      <w:proofErr w:type="spellEnd"/>
      <w:r w:rsidR="00C9632F">
        <w:rPr>
          <w:rFonts w:ascii="Arial" w:hAnsi="Arial" w:cs="Arial"/>
          <w:sz w:val="22"/>
        </w:rPr>
        <w:t xml:space="preserve"> den Haien des Nordens, um mehr über ihre faszinierenden Überlebensstrategien zu erfahren. </w:t>
      </w:r>
    </w:p>
    <w:p w14:paraId="3B64A88C" w14:textId="10FE9672" w:rsidR="00877C6E" w:rsidRDefault="00877C6E" w:rsidP="00877C6E">
      <w:pPr>
        <w:ind w:right="502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sz w:val="22"/>
        </w:rPr>
        <w:t xml:space="preserve">Foto: </w:t>
      </w:r>
      <w:proofErr w:type="spellStart"/>
      <w:r>
        <w:rPr>
          <w:rFonts w:ascii="Arial" w:hAnsi="Arial" w:cs="Arial"/>
          <w:sz w:val="22"/>
        </w:rPr>
        <w:t>zVg</w:t>
      </w:r>
      <w:proofErr w:type="spellEnd"/>
      <w:r>
        <w:rPr>
          <w:rFonts w:ascii="Arial" w:hAnsi="Arial" w:cs="Arial"/>
          <w:sz w:val="22"/>
        </w:rPr>
        <w:t xml:space="preserve"> Filmfestival </w:t>
      </w:r>
      <w:proofErr w:type="spellStart"/>
      <w:r>
        <w:rPr>
          <w:rFonts w:ascii="Arial" w:hAnsi="Arial" w:cs="Arial"/>
          <w:sz w:val="22"/>
        </w:rPr>
        <w:t>NaturVision</w:t>
      </w:r>
      <w:proofErr w:type="spellEnd"/>
      <w:r w:rsidR="00021E75">
        <w:rPr>
          <w:rFonts w:ascii="Arial" w:hAnsi="Arial" w:cs="Arial"/>
          <w:sz w:val="22"/>
        </w:rPr>
        <w:t xml:space="preserve"> /</w:t>
      </w:r>
      <w:r w:rsidR="001907FF">
        <w:rPr>
          <w:rFonts w:ascii="Arial" w:hAnsi="Arial" w:cs="Arial"/>
          <w:sz w:val="22"/>
        </w:rPr>
        <w:t xml:space="preserve"> Haie eiskalt</w:t>
      </w:r>
    </w:p>
    <w:p w14:paraId="1FA2D3B6" w14:textId="77777777" w:rsidR="00877C6E" w:rsidRDefault="00877C6E" w:rsidP="00877C6E">
      <w:pPr>
        <w:ind w:right="502"/>
        <w:rPr>
          <w:rFonts w:asciiTheme="minorHAnsi" w:hAnsiTheme="minorHAnsi" w:cstheme="minorHAnsi"/>
          <w:sz w:val="22"/>
          <w:szCs w:val="22"/>
        </w:rPr>
      </w:pPr>
    </w:p>
    <w:p w14:paraId="5A03F4AF" w14:textId="46C4A6A3" w:rsidR="00C9632F" w:rsidRDefault="00877C6E" w:rsidP="00C9632F">
      <w:pPr>
        <w:rPr>
          <w:rFonts w:ascii="Arial" w:hAnsi="Arial" w:cs="Arial"/>
          <w:sz w:val="22"/>
          <w:szCs w:val="22"/>
        </w:rPr>
      </w:pPr>
      <w:r w:rsidRPr="00111058">
        <w:rPr>
          <w:rFonts w:asciiTheme="minorHAnsi" w:hAnsiTheme="minorHAnsi" w:cstheme="minorHAnsi"/>
          <w:b/>
          <w:sz w:val="22"/>
          <w:szCs w:val="22"/>
        </w:rPr>
        <w:t>Bild 3: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9632F">
        <w:rPr>
          <w:rFonts w:asciiTheme="minorHAnsi" w:hAnsiTheme="minorHAnsi" w:cstheme="minorHAnsi"/>
          <w:sz w:val="22"/>
          <w:szCs w:val="22"/>
        </w:rPr>
        <w:t xml:space="preserve">Die Dokumentation «Rentiere auf dünnem Eis» von Henry M. Mix und Boas Schwarz geht der beunruhigenden Frage nach, was zwei Grad Klimaerwärmung für die riesigen Gebiete am russischen Polarkreis bedeuten. </w:t>
      </w:r>
    </w:p>
    <w:p w14:paraId="612F5989" w14:textId="40731F90" w:rsidR="00877C6E" w:rsidRDefault="00877C6E" w:rsidP="00877C6E">
      <w:pPr>
        <w:ind w:right="502"/>
        <w:rPr>
          <w:rFonts w:asciiTheme="minorHAnsi" w:hAnsiTheme="minorHAnsi" w:cstheme="minorHAnsi"/>
          <w:sz w:val="22"/>
          <w:szCs w:val="22"/>
        </w:rPr>
      </w:pPr>
      <w:r>
        <w:rPr>
          <w:rFonts w:ascii="Arial" w:hAnsi="Arial" w:cs="Arial"/>
          <w:sz w:val="22"/>
        </w:rPr>
        <w:t xml:space="preserve">Foto: </w:t>
      </w:r>
      <w:proofErr w:type="spellStart"/>
      <w:r>
        <w:rPr>
          <w:rFonts w:ascii="Arial" w:hAnsi="Arial" w:cs="Arial"/>
          <w:sz w:val="22"/>
        </w:rPr>
        <w:t>zVg</w:t>
      </w:r>
      <w:proofErr w:type="spellEnd"/>
      <w:r>
        <w:rPr>
          <w:rFonts w:ascii="Arial" w:hAnsi="Arial" w:cs="Arial"/>
          <w:sz w:val="22"/>
        </w:rPr>
        <w:t xml:space="preserve"> Filmfestival </w:t>
      </w:r>
      <w:proofErr w:type="spellStart"/>
      <w:r>
        <w:rPr>
          <w:rFonts w:ascii="Arial" w:hAnsi="Arial" w:cs="Arial"/>
          <w:sz w:val="22"/>
        </w:rPr>
        <w:t>NaturVision</w:t>
      </w:r>
      <w:proofErr w:type="spellEnd"/>
      <w:r w:rsidR="00021E75">
        <w:rPr>
          <w:rFonts w:ascii="Arial" w:hAnsi="Arial" w:cs="Arial"/>
          <w:sz w:val="22"/>
        </w:rPr>
        <w:t xml:space="preserve"> / </w:t>
      </w:r>
      <w:r w:rsidR="001907FF">
        <w:rPr>
          <w:rFonts w:ascii="Arial" w:hAnsi="Arial" w:cs="Arial"/>
          <w:sz w:val="22"/>
        </w:rPr>
        <w:t>Rentiere auf dünnem Eis</w:t>
      </w:r>
    </w:p>
    <w:p w14:paraId="708ACAC3" w14:textId="77777777" w:rsidR="00877C6E" w:rsidRDefault="00877C6E" w:rsidP="00877C6E">
      <w:pPr>
        <w:ind w:right="502"/>
        <w:rPr>
          <w:rFonts w:asciiTheme="minorHAnsi" w:hAnsiTheme="minorHAnsi" w:cstheme="minorHAnsi"/>
          <w:sz w:val="22"/>
          <w:szCs w:val="22"/>
        </w:rPr>
      </w:pPr>
    </w:p>
    <w:sectPr w:rsidR="00877C6E" w:rsidSect="00AF15F8">
      <w:headerReference w:type="default" r:id="rId11"/>
      <w:footerReference w:type="default" r:id="rId12"/>
      <w:pgSz w:w="11906" w:h="16838" w:code="9"/>
      <w:pgMar w:top="3311" w:right="1418" w:bottom="1701" w:left="1418" w:header="567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29606" w14:textId="77777777" w:rsidR="00B06A97" w:rsidRDefault="00B06A97" w:rsidP="00681C82">
      <w:r>
        <w:separator/>
      </w:r>
    </w:p>
  </w:endnote>
  <w:endnote w:type="continuationSeparator" w:id="0">
    <w:p w14:paraId="58923272" w14:textId="77777777" w:rsidR="00B06A97" w:rsidRDefault="00B06A97" w:rsidP="00681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DDBA" w14:textId="05964A35" w:rsidR="00180BAB" w:rsidRDefault="002838E1">
    <w:pPr>
      <w:pStyle w:val="Fuzeile"/>
    </w:pPr>
    <w:r>
      <w:tab/>
    </w:r>
    <w:r w:rsidR="00180BAB">
      <w:t xml:space="preserve">Seite </w:t>
    </w:r>
    <w:r w:rsidR="00180BAB">
      <w:fldChar w:fldCharType="begin"/>
    </w:r>
    <w:r w:rsidR="00180BAB">
      <w:instrText xml:space="preserve"> PAGE  </w:instrText>
    </w:r>
    <w:r w:rsidR="00180BAB">
      <w:fldChar w:fldCharType="separate"/>
    </w:r>
    <w:r w:rsidR="00B16E51">
      <w:rPr>
        <w:noProof/>
      </w:rPr>
      <w:t>1</w:t>
    </w:r>
    <w:r w:rsidR="00180BA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75D68" w14:textId="77777777" w:rsidR="00B06A97" w:rsidRDefault="00B06A97" w:rsidP="00681C82">
      <w:r>
        <w:separator/>
      </w:r>
    </w:p>
  </w:footnote>
  <w:footnote w:type="continuationSeparator" w:id="0">
    <w:p w14:paraId="044E8E91" w14:textId="77777777" w:rsidR="00B06A97" w:rsidRDefault="00B06A97" w:rsidP="00681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B354" w14:textId="77777777" w:rsidR="00681C82" w:rsidRDefault="00681C8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43860199" wp14:editId="06F82DA4">
          <wp:simplePos x="0" y="0"/>
          <wp:positionH relativeFrom="page">
            <wp:posOffset>864235</wp:posOffset>
          </wp:positionH>
          <wp:positionV relativeFrom="page">
            <wp:posOffset>9807575</wp:posOffset>
          </wp:positionV>
          <wp:extent cx="2171700" cy="571500"/>
          <wp:effectExtent l="0" t="0" r="12700" b="12700"/>
          <wp:wrapNone/>
          <wp:docPr id="8" name="fuss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79FBA4FF" wp14:editId="45F5C239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228400" cy="767880"/>
          <wp:effectExtent l="0" t="0" r="6985" b="0"/>
          <wp:wrapNone/>
          <wp:docPr id="10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400" cy="76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75"/>
    <w:rsid w:val="000019F4"/>
    <w:rsid w:val="00001D78"/>
    <w:rsid w:val="00021E75"/>
    <w:rsid w:val="00024714"/>
    <w:rsid w:val="0004241B"/>
    <w:rsid w:val="000438C5"/>
    <w:rsid w:val="00043D8C"/>
    <w:rsid w:val="00044B25"/>
    <w:rsid w:val="00056BB9"/>
    <w:rsid w:val="00067A5C"/>
    <w:rsid w:val="00080652"/>
    <w:rsid w:val="000A026A"/>
    <w:rsid w:val="000A1A02"/>
    <w:rsid w:val="000A1B60"/>
    <w:rsid w:val="000A2C90"/>
    <w:rsid w:val="000B037C"/>
    <w:rsid w:val="000B15FB"/>
    <w:rsid w:val="000D2CF6"/>
    <w:rsid w:val="000E12DA"/>
    <w:rsid w:val="000E259D"/>
    <w:rsid w:val="000F2313"/>
    <w:rsid w:val="000F2826"/>
    <w:rsid w:val="000F45C9"/>
    <w:rsid w:val="0010220B"/>
    <w:rsid w:val="0010679C"/>
    <w:rsid w:val="00133348"/>
    <w:rsid w:val="00152126"/>
    <w:rsid w:val="00152B99"/>
    <w:rsid w:val="00170D9E"/>
    <w:rsid w:val="001735A3"/>
    <w:rsid w:val="00174E87"/>
    <w:rsid w:val="00180BAB"/>
    <w:rsid w:val="0018216B"/>
    <w:rsid w:val="0018568B"/>
    <w:rsid w:val="00186F41"/>
    <w:rsid w:val="001907FF"/>
    <w:rsid w:val="001965B4"/>
    <w:rsid w:val="001A472A"/>
    <w:rsid w:val="001A62E2"/>
    <w:rsid w:val="001A7C1B"/>
    <w:rsid w:val="001B31D6"/>
    <w:rsid w:val="001B4453"/>
    <w:rsid w:val="001B7963"/>
    <w:rsid w:val="001B7B0E"/>
    <w:rsid w:val="001F24FF"/>
    <w:rsid w:val="001F25AC"/>
    <w:rsid w:val="001F6C94"/>
    <w:rsid w:val="00201046"/>
    <w:rsid w:val="00212DD3"/>
    <w:rsid w:val="00216693"/>
    <w:rsid w:val="00230A9D"/>
    <w:rsid w:val="00241F18"/>
    <w:rsid w:val="002502B0"/>
    <w:rsid w:val="00257F80"/>
    <w:rsid w:val="002601E1"/>
    <w:rsid w:val="002624D9"/>
    <w:rsid w:val="00265087"/>
    <w:rsid w:val="00265FD6"/>
    <w:rsid w:val="0026666E"/>
    <w:rsid w:val="00271863"/>
    <w:rsid w:val="002838E1"/>
    <w:rsid w:val="00285AD2"/>
    <w:rsid w:val="002A473F"/>
    <w:rsid w:val="002C5503"/>
    <w:rsid w:val="002D19B7"/>
    <w:rsid w:val="002D33C5"/>
    <w:rsid w:val="002D7C23"/>
    <w:rsid w:val="002F5E9B"/>
    <w:rsid w:val="0030507D"/>
    <w:rsid w:val="00305F67"/>
    <w:rsid w:val="003149A1"/>
    <w:rsid w:val="00314D27"/>
    <w:rsid w:val="00316A9C"/>
    <w:rsid w:val="00323F3A"/>
    <w:rsid w:val="003338F4"/>
    <w:rsid w:val="00333F7F"/>
    <w:rsid w:val="00337F14"/>
    <w:rsid w:val="00345C58"/>
    <w:rsid w:val="00347E73"/>
    <w:rsid w:val="0037294B"/>
    <w:rsid w:val="00380749"/>
    <w:rsid w:val="003838FC"/>
    <w:rsid w:val="00383F6F"/>
    <w:rsid w:val="003920DC"/>
    <w:rsid w:val="003922E7"/>
    <w:rsid w:val="00392442"/>
    <w:rsid w:val="00397878"/>
    <w:rsid w:val="003A0DF4"/>
    <w:rsid w:val="003B49A2"/>
    <w:rsid w:val="003B5B33"/>
    <w:rsid w:val="003B66F4"/>
    <w:rsid w:val="003E14BF"/>
    <w:rsid w:val="003E4133"/>
    <w:rsid w:val="003E698D"/>
    <w:rsid w:val="00404188"/>
    <w:rsid w:val="0040709E"/>
    <w:rsid w:val="00413F63"/>
    <w:rsid w:val="004200BB"/>
    <w:rsid w:val="004202F9"/>
    <w:rsid w:val="00422531"/>
    <w:rsid w:val="004234E0"/>
    <w:rsid w:val="00425A10"/>
    <w:rsid w:val="00431B6D"/>
    <w:rsid w:val="0043720A"/>
    <w:rsid w:val="00437BA3"/>
    <w:rsid w:val="004409D5"/>
    <w:rsid w:val="004520A5"/>
    <w:rsid w:val="00455116"/>
    <w:rsid w:val="004564E9"/>
    <w:rsid w:val="00465B29"/>
    <w:rsid w:val="00475398"/>
    <w:rsid w:val="00485DCD"/>
    <w:rsid w:val="004901A0"/>
    <w:rsid w:val="00492B56"/>
    <w:rsid w:val="004B7271"/>
    <w:rsid w:val="004C07CE"/>
    <w:rsid w:val="004C0A69"/>
    <w:rsid w:val="004C64DF"/>
    <w:rsid w:val="004D23E7"/>
    <w:rsid w:val="004D3121"/>
    <w:rsid w:val="004D363B"/>
    <w:rsid w:val="004D5D75"/>
    <w:rsid w:val="004D66AC"/>
    <w:rsid w:val="004D7D20"/>
    <w:rsid w:val="004E6DB5"/>
    <w:rsid w:val="004F2C1F"/>
    <w:rsid w:val="00501A3E"/>
    <w:rsid w:val="00515AB1"/>
    <w:rsid w:val="005161DA"/>
    <w:rsid w:val="00520036"/>
    <w:rsid w:val="00525EF5"/>
    <w:rsid w:val="005303A0"/>
    <w:rsid w:val="00535E6D"/>
    <w:rsid w:val="00543E3C"/>
    <w:rsid w:val="00552732"/>
    <w:rsid w:val="005545FC"/>
    <w:rsid w:val="00562638"/>
    <w:rsid w:val="00571195"/>
    <w:rsid w:val="00573429"/>
    <w:rsid w:val="00573A9E"/>
    <w:rsid w:val="00577F99"/>
    <w:rsid w:val="005942F3"/>
    <w:rsid w:val="005A285D"/>
    <w:rsid w:val="005B0043"/>
    <w:rsid w:val="005C1FCB"/>
    <w:rsid w:val="005D0D16"/>
    <w:rsid w:val="005D1A84"/>
    <w:rsid w:val="005F16BA"/>
    <w:rsid w:val="005F7971"/>
    <w:rsid w:val="0061483F"/>
    <w:rsid w:val="0062334A"/>
    <w:rsid w:val="00624EA0"/>
    <w:rsid w:val="006276EF"/>
    <w:rsid w:val="00634ADD"/>
    <w:rsid w:val="00637BB1"/>
    <w:rsid w:val="006462D7"/>
    <w:rsid w:val="006473A3"/>
    <w:rsid w:val="00651AF6"/>
    <w:rsid w:val="00651F34"/>
    <w:rsid w:val="006542BD"/>
    <w:rsid w:val="006545FD"/>
    <w:rsid w:val="006578A8"/>
    <w:rsid w:val="00661460"/>
    <w:rsid w:val="006644D2"/>
    <w:rsid w:val="00664640"/>
    <w:rsid w:val="0066726D"/>
    <w:rsid w:val="00670121"/>
    <w:rsid w:val="006721A2"/>
    <w:rsid w:val="00681C82"/>
    <w:rsid w:val="00687795"/>
    <w:rsid w:val="00691144"/>
    <w:rsid w:val="0069632F"/>
    <w:rsid w:val="006B64DC"/>
    <w:rsid w:val="006D1C9E"/>
    <w:rsid w:val="006E6114"/>
    <w:rsid w:val="006E7BD1"/>
    <w:rsid w:val="006F2238"/>
    <w:rsid w:val="007113CA"/>
    <w:rsid w:val="007143C3"/>
    <w:rsid w:val="007167D2"/>
    <w:rsid w:val="00734AF0"/>
    <w:rsid w:val="00743EF7"/>
    <w:rsid w:val="00753E57"/>
    <w:rsid w:val="00755D79"/>
    <w:rsid w:val="00757E0C"/>
    <w:rsid w:val="00761683"/>
    <w:rsid w:val="007667D0"/>
    <w:rsid w:val="00783B4D"/>
    <w:rsid w:val="00786500"/>
    <w:rsid w:val="00786D53"/>
    <w:rsid w:val="007870DF"/>
    <w:rsid w:val="007873AB"/>
    <w:rsid w:val="00797076"/>
    <w:rsid w:val="007A2D94"/>
    <w:rsid w:val="007B4AC6"/>
    <w:rsid w:val="007B70BC"/>
    <w:rsid w:val="007D5354"/>
    <w:rsid w:val="007D6F67"/>
    <w:rsid w:val="007F1164"/>
    <w:rsid w:val="007F5468"/>
    <w:rsid w:val="00802531"/>
    <w:rsid w:val="008037B5"/>
    <w:rsid w:val="008217F0"/>
    <w:rsid w:val="00823CA7"/>
    <w:rsid w:val="00823CF4"/>
    <w:rsid w:val="0083175A"/>
    <w:rsid w:val="00832171"/>
    <w:rsid w:val="008340D0"/>
    <w:rsid w:val="008379FB"/>
    <w:rsid w:val="008462E7"/>
    <w:rsid w:val="00852510"/>
    <w:rsid w:val="00866030"/>
    <w:rsid w:val="00867B96"/>
    <w:rsid w:val="00875572"/>
    <w:rsid w:val="00877C6E"/>
    <w:rsid w:val="00882506"/>
    <w:rsid w:val="008862DC"/>
    <w:rsid w:val="00887E00"/>
    <w:rsid w:val="00890B5B"/>
    <w:rsid w:val="00891997"/>
    <w:rsid w:val="00892CA7"/>
    <w:rsid w:val="0089555D"/>
    <w:rsid w:val="00896B62"/>
    <w:rsid w:val="008A1D0A"/>
    <w:rsid w:val="008A6DD4"/>
    <w:rsid w:val="008B4C0F"/>
    <w:rsid w:val="008B5F0C"/>
    <w:rsid w:val="008C53C1"/>
    <w:rsid w:val="008D3A9F"/>
    <w:rsid w:val="008D67EA"/>
    <w:rsid w:val="008D6E9E"/>
    <w:rsid w:val="008D71F0"/>
    <w:rsid w:val="008E10E8"/>
    <w:rsid w:val="008E5C7C"/>
    <w:rsid w:val="008F1DE2"/>
    <w:rsid w:val="008F6C99"/>
    <w:rsid w:val="00902BF4"/>
    <w:rsid w:val="00911CFD"/>
    <w:rsid w:val="009161C4"/>
    <w:rsid w:val="009301EB"/>
    <w:rsid w:val="0093025E"/>
    <w:rsid w:val="0093236F"/>
    <w:rsid w:val="00932C5C"/>
    <w:rsid w:val="00933206"/>
    <w:rsid w:val="00934231"/>
    <w:rsid w:val="00950CBA"/>
    <w:rsid w:val="00950E44"/>
    <w:rsid w:val="00950F2B"/>
    <w:rsid w:val="009524ED"/>
    <w:rsid w:val="009577BF"/>
    <w:rsid w:val="00965191"/>
    <w:rsid w:val="0096752D"/>
    <w:rsid w:val="00973762"/>
    <w:rsid w:val="009761C4"/>
    <w:rsid w:val="0098726C"/>
    <w:rsid w:val="00993304"/>
    <w:rsid w:val="009A5E49"/>
    <w:rsid w:val="009B13BB"/>
    <w:rsid w:val="009B2E1F"/>
    <w:rsid w:val="009C11A1"/>
    <w:rsid w:val="009D445F"/>
    <w:rsid w:val="009D5780"/>
    <w:rsid w:val="00A030CA"/>
    <w:rsid w:val="00A059C9"/>
    <w:rsid w:val="00A36408"/>
    <w:rsid w:val="00A368BB"/>
    <w:rsid w:val="00A53963"/>
    <w:rsid w:val="00A54875"/>
    <w:rsid w:val="00A71347"/>
    <w:rsid w:val="00A72498"/>
    <w:rsid w:val="00A72AED"/>
    <w:rsid w:val="00A7462C"/>
    <w:rsid w:val="00A9560D"/>
    <w:rsid w:val="00AA10D7"/>
    <w:rsid w:val="00AA75EF"/>
    <w:rsid w:val="00AC20CD"/>
    <w:rsid w:val="00AC5A59"/>
    <w:rsid w:val="00AD1A6B"/>
    <w:rsid w:val="00AD3C46"/>
    <w:rsid w:val="00AE314F"/>
    <w:rsid w:val="00AF15F8"/>
    <w:rsid w:val="00AF50D4"/>
    <w:rsid w:val="00AF6191"/>
    <w:rsid w:val="00B01EAC"/>
    <w:rsid w:val="00B06A97"/>
    <w:rsid w:val="00B16E51"/>
    <w:rsid w:val="00B21D96"/>
    <w:rsid w:val="00B2743E"/>
    <w:rsid w:val="00B56F27"/>
    <w:rsid w:val="00B72D4F"/>
    <w:rsid w:val="00B826AE"/>
    <w:rsid w:val="00B829A7"/>
    <w:rsid w:val="00B872F5"/>
    <w:rsid w:val="00BA1352"/>
    <w:rsid w:val="00BA154A"/>
    <w:rsid w:val="00BA6248"/>
    <w:rsid w:val="00BA6B2F"/>
    <w:rsid w:val="00BB3FCE"/>
    <w:rsid w:val="00BF6AE6"/>
    <w:rsid w:val="00C04CB3"/>
    <w:rsid w:val="00C140EF"/>
    <w:rsid w:val="00C2692F"/>
    <w:rsid w:val="00C41CE1"/>
    <w:rsid w:val="00C45871"/>
    <w:rsid w:val="00C55B84"/>
    <w:rsid w:val="00C57993"/>
    <w:rsid w:val="00C63CD2"/>
    <w:rsid w:val="00C652C9"/>
    <w:rsid w:val="00C65F6F"/>
    <w:rsid w:val="00C71473"/>
    <w:rsid w:val="00C77245"/>
    <w:rsid w:val="00C94FC4"/>
    <w:rsid w:val="00C9632F"/>
    <w:rsid w:val="00CA45EE"/>
    <w:rsid w:val="00CB0D18"/>
    <w:rsid w:val="00CB12A2"/>
    <w:rsid w:val="00CB2F91"/>
    <w:rsid w:val="00CB6C10"/>
    <w:rsid w:val="00CC03A5"/>
    <w:rsid w:val="00CC1E4E"/>
    <w:rsid w:val="00CC5B83"/>
    <w:rsid w:val="00CD4051"/>
    <w:rsid w:val="00CE01CC"/>
    <w:rsid w:val="00CE5CE0"/>
    <w:rsid w:val="00D22BC7"/>
    <w:rsid w:val="00D260A0"/>
    <w:rsid w:val="00D326AB"/>
    <w:rsid w:val="00D35E47"/>
    <w:rsid w:val="00D37AEB"/>
    <w:rsid w:val="00D50879"/>
    <w:rsid w:val="00D56D3A"/>
    <w:rsid w:val="00D61C35"/>
    <w:rsid w:val="00D71D6D"/>
    <w:rsid w:val="00D733EF"/>
    <w:rsid w:val="00D84AD7"/>
    <w:rsid w:val="00D94743"/>
    <w:rsid w:val="00DA4F15"/>
    <w:rsid w:val="00DA7C3D"/>
    <w:rsid w:val="00DB7F2D"/>
    <w:rsid w:val="00DC7D4D"/>
    <w:rsid w:val="00DD5EE2"/>
    <w:rsid w:val="00DD6E22"/>
    <w:rsid w:val="00DF0E64"/>
    <w:rsid w:val="00DF5815"/>
    <w:rsid w:val="00E15F1C"/>
    <w:rsid w:val="00E2172A"/>
    <w:rsid w:val="00E2762A"/>
    <w:rsid w:val="00E37DEE"/>
    <w:rsid w:val="00E40D07"/>
    <w:rsid w:val="00E62437"/>
    <w:rsid w:val="00E70879"/>
    <w:rsid w:val="00E82A58"/>
    <w:rsid w:val="00E83170"/>
    <w:rsid w:val="00E922D7"/>
    <w:rsid w:val="00E92B32"/>
    <w:rsid w:val="00EC081E"/>
    <w:rsid w:val="00ED010E"/>
    <w:rsid w:val="00EF15C8"/>
    <w:rsid w:val="00EF18E7"/>
    <w:rsid w:val="00F04322"/>
    <w:rsid w:val="00F04465"/>
    <w:rsid w:val="00F0778D"/>
    <w:rsid w:val="00F10477"/>
    <w:rsid w:val="00F10BFD"/>
    <w:rsid w:val="00F16DBB"/>
    <w:rsid w:val="00F2587D"/>
    <w:rsid w:val="00F25A27"/>
    <w:rsid w:val="00F35F90"/>
    <w:rsid w:val="00F4174E"/>
    <w:rsid w:val="00F42F32"/>
    <w:rsid w:val="00F44D9D"/>
    <w:rsid w:val="00F53C30"/>
    <w:rsid w:val="00F569B7"/>
    <w:rsid w:val="00F72614"/>
    <w:rsid w:val="00F742DA"/>
    <w:rsid w:val="00F76350"/>
    <w:rsid w:val="00FA156B"/>
    <w:rsid w:val="00FB07B8"/>
    <w:rsid w:val="00FC52CC"/>
    <w:rsid w:val="00FC68AD"/>
    <w:rsid w:val="00FD0E4D"/>
    <w:rsid w:val="00FD1C3D"/>
    <w:rsid w:val="00FE16CA"/>
    <w:rsid w:val="00FE5A68"/>
    <w:rsid w:val="00FE6F8E"/>
    <w:rsid w:val="00FF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58F9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B3FC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BA6B2F"/>
    <w:pPr>
      <w:keepNext/>
      <w:keepLines/>
      <w:spacing w:line="280" w:lineRule="atLeast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1C82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81C82"/>
  </w:style>
  <w:style w:type="paragraph" w:styleId="Fuzeile">
    <w:name w:val="footer"/>
    <w:basedOn w:val="Standard"/>
    <w:link w:val="FuzeileZchn"/>
    <w:uiPriority w:val="99"/>
    <w:unhideWhenUsed/>
    <w:rsid w:val="00180BAB"/>
    <w:pPr>
      <w:tabs>
        <w:tab w:val="right" w:pos="9072"/>
      </w:tabs>
      <w:spacing w:line="180" w:lineRule="exact"/>
    </w:pPr>
    <w:rPr>
      <w:rFonts w:ascii="Arial" w:eastAsiaTheme="minorHAnsi" w:hAnsi="Arial" w:cstheme="minorBidi"/>
      <w:sz w:val="15"/>
      <w:szCs w:val="2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80BAB"/>
    <w:rPr>
      <w:sz w:val="15"/>
    </w:rPr>
  </w:style>
  <w:style w:type="table" w:styleId="Tabellenraster">
    <w:name w:val="Table Grid"/>
    <w:basedOn w:val="NormaleTabelle"/>
    <w:uiPriority w:val="59"/>
    <w:rsid w:val="00AF15F8"/>
    <w:tblPr>
      <w:tblCellMar>
        <w:left w:w="0" w:type="dxa"/>
        <w:right w:w="0" w:type="dxa"/>
      </w:tblCellMar>
    </w:tblPr>
  </w:style>
  <w:style w:type="paragraph" w:customStyle="1" w:styleId="Betreff">
    <w:name w:val="Betreff"/>
    <w:basedOn w:val="Standard"/>
    <w:qFormat/>
    <w:rsid w:val="00AF15F8"/>
    <w:pPr>
      <w:spacing w:line="280" w:lineRule="atLeast"/>
    </w:pPr>
    <w:rPr>
      <w:rFonts w:ascii="Arial" w:eastAsiaTheme="minorHAnsi" w:hAnsi="Arial" w:cstheme="minorBidi"/>
      <w:b/>
      <w:sz w:val="20"/>
      <w:szCs w:val="20"/>
      <w:lang w:eastAsia="en-US"/>
    </w:rPr>
  </w:style>
  <w:style w:type="paragraph" w:customStyle="1" w:styleId="AbsenderNamen">
    <w:name w:val="Absender Namen"/>
    <w:basedOn w:val="Standard"/>
    <w:qFormat/>
    <w:rsid w:val="00AF15F8"/>
    <w:pPr>
      <w:tabs>
        <w:tab w:val="left" w:pos="2892"/>
      </w:tabs>
      <w:spacing w:line="280" w:lineRule="atLeast"/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A6B2F"/>
    <w:rPr>
      <w:rFonts w:asciiTheme="majorHAnsi" w:eastAsiaTheme="majorEastAsia" w:hAnsiTheme="majorHAnsi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BA6B2F"/>
    <w:pPr>
      <w:spacing w:after="100" w:line="280" w:lineRule="atLeast"/>
    </w:pPr>
    <w:rPr>
      <w:rFonts w:ascii="Arial" w:eastAsiaTheme="minorHAnsi" w:hAnsi="Arial" w:cstheme="minorBidi"/>
      <w:sz w:val="20"/>
      <w:szCs w:val="20"/>
      <w:lang w:eastAsia="en-US"/>
    </w:rPr>
  </w:style>
  <w:style w:type="character" w:styleId="Hyperlink">
    <w:name w:val="Hyperlink"/>
    <w:basedOn w:val="Absatz-Standardschriftart"/>
    <w:uiPriority w:val="99"/>
    <w:unhideWhenUsed/>
    <w:rsid w:val="00BA6B2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8E1"/>
    <w:rPr>
      <w:rFonts w:ascii="Tahoma" w:eastAsiaTheme="minorHAnsi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8E1"/>
    <w:rPr>
      <w:rFonts w:ascii="Tahoma" w:hAnsi="Tahoma" w:cs="Tahoma"/>
      <w:sz w:val="16"/>
      <w:szCs w:val="16"/>
    </w:rPr>
  </w:style>
  <w:style w:type="character" w:customStyle="1" w:styleId="ng-scope">
    <w:name w:val="ng-scope"/>
    <w:basedOn w:val="Absatz-Standardschriftart"/>
    <w:rsid w:val="00D733EF"/>
  </w:style>
  <w:style w:type="character" w:styleId="BesuchterLink">
    <w:name w:val="FollowedHyperlink"/>
    <w:basedOn w:val="Absatz-Standardschriftart"/>
    <w:uiPriority w:val="99"/>
    <w:semiHidden/>
    <w:unhideWhenUsed/>
    <w:rsid w:val="00FD0E4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102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turmuseumsg.ch/wp-content/uploads/2022/01/Flyer_SG_2022_220103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ndrapapachristos/Desktop/nmstg_protokoll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B3F2D-0B82-F446-BB2A-07C031C3C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nmstg_protokoll.dotm</Template>
  <TotalTime>0</TotalTime>
  <Pages>2</Pages>
  <Words>557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Sandra Papachristos</cp:lastModifiedBy>
  <cp:revision>15</cp:revision>
  <cp:lastPrinted>2020-02-05T07:20:00Z</cp:lastPrinted>
  <dcterms:created xsi:type="dcterms:W3CDTF">2020-02-05T08:50:00Z</dcterms:created>
  <dcterms:modified xsi:type="dcterms:W3CDTF">2022-02-15T14:14:00Z</dcterms:modified>
</cp:coreProperties>
</file>