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6A02D4">
        <w:rPr>
          <w:rFonts w:eastAsia="SimSun" w:cstheme="minorHAnsi"/>
          <w:noProof/>
          <w:kern w:val="1"/>
          <w:lang w:eastAsia="hi-IN" w:bidi="hi-IN"/>
        </w:rPr>
        <w:t>20.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1D567C" w:rsidP="00C83189">
      <w:pPr>
        <w:pStyle w:val="berschrift1"/>
        <w:rPr>
          <w:lang w:eastAsia="hi-IN" w:bidi="hi-IN"/>
        </w:rPr>
      </w:pPr>
      <w:r>
        <w:rPr>
          <w:noProof/>
        </w:rPr>
        <w:t>(un)überwindbare Grenzen – EinTanz 2024</w:t>
      </w:r>
    </w:p>
    <w:p w:rsidR="00892553" w:rsidRPr="00882EA1" w:rsidRDefault="001D567C" w:rsidP="00882EA1">
      <w:pPr>
        <w:spacing w:line="336" w:lineRule="auto"/>
        <w:rPr>
          <w:rFonts w:eastAsia="SimSun"/>
          <w:b/>
          <w:sz w:val="24"/>
          <w:szCs w:val="24"/>
          <w:lang w:eastAsia="hi-IN" w:bidi="hi-IN"/>
        </w:rPr>
      </w:pPr>
      <w:r w:rsidRPr="00882EA1">
        <w:rPr>
          <w:rFonts w:eastAsia="SimSun"/>
          <w:b/>
          <w:sz w:val="24"/>
          <w:szCs w:val="24"/>
          <w:lang w:eastAsia="hi-IN" w:bidi="hi-IN"/>
        </w:rPr>
        <w:t xml:space="preserve">Am 08. und am 09. Juni findet das Kooperationsprojekt </w:t>
      </w:r>
      <w:proofErr w:type="spellStart"/>
      <w:r w:rsidRPr="00882EA1">
        <w:rPr>
          <w:rFonts w:eastAsia="SimSun"/>
          <w:b/>
          <w:sz w:val="24"/>
          <w:szCs w:val="24"/>
          <w:lang w:eastAsia="hi-IN" w:bidi="hi-IN"/>
        </w:rPr>
        <w:t>EinTanz</w:t>
      </w:r>
      <w:proofErr w:type="spellEnd"/>
      <w:r w:rsidR="00882EA1">
        <w:rPr>
          <w:rFonts w:eastAsia="SimSun"/>
          <w:b/>
          <w:sz w:val="24"/>
          <w:szCs w:val="24"/>
          <w:lang w:eastAsia="hi-IN" w:bidi="hi-IN"/>
        </w:rPr>
        <w:t xml:space="preserve"> der Multif</w:t>
      </w:r>
      <w:r w:rsidR="008A5F5C" w:rsidRPr="00882EA1">
        <w:rPr>
          <w:rFonts w:eastAsia="SimSun"/>
          <w:b/>
          <w:sz w:val="24"/>
          <w:szCs w:val="24"/>
          <w:lang w:eastAsia="hi-IN" w:bidi="hi-IN"/>
        </w:rPr>
        <w:t>unktionshalle Einbeck und der Jugendkirche Marie im</w:t>
      </w:r>
      <w:r w:rsidRPr="00882EA1">
        <w:rPr>
          <w:rFonts w:eastAsia="SimSun"/>
          <w:b/>
          <w:sz w:val="24"/>
          <w:szCs w:val="24"/>
          <w:lang w:eastAsia="hi-IN" w:bidi="hi-IN"/>
        </w:rPr>
        <w:t xml:space="preserve"> </w:t>
      </w:r>
      <w:proofErr w:type="spellStart"/>
      <w:r w:rsidR="008A5F5C" w:rsidRPr="00882EA1">
        <w:rPr>
          <w:rFonts w:eastAsia="SimSun"/>
          <w:b/>
          <w:sz w:val="24"/>
          <w:szCs w:val="24"/>
          <w:lang w:eastAsia="hi-IN" w:bidi="hi-IN"/>
        </w:rPr>
        <w:t>Kohnser</w:t>
      </w:r>
      <w:proofErr w:type="spellEnd"/>
      <w:r w:rsidR="008A5F5C" w:rsidRPr="00882EA1">
        <w:rPr>
          <w:rFonts w:eastAsia="SimSun"/>
          <w:b/>
          <w:sz w:val="24"/>
          <w:szCs w:val="24"/>
          <w:lang w:eastAsia="hi-IN" w:bidi="hi-IN"/>
        </w:rPr>
        <w:t xml:space="preserve"> Weg 3c statt.</w:t>
      </w:r>
    </w:p>
    <w:p w:rsidR="00981D9C" w:rsidRDefault="001D567C" w:rsidP="00882EA1">
      <w:pPr>
        <w:autoSpaceDE w:val="0"/>
        <w:autoSpaceDN w:val="0"/>
        <w:adjustRightInd w:val="0"/>
        <w:spacing w:line="336" w:lineRule="auto"/>
        <w:rPr>
          <w:rFonts w:cs="DIN Next LT Pro"/>
          <w:sz w:val="24"/>
          <w:szCs w:val="24"/>
        </w:rPr>
      </w:pPr>
      <w:r w:rsidRPr="00882EA1">
        <w:rPr>
          <w:rFonts w:cs="DIN Next LT Pro"/>
          <w:sz w:val="24"/>
          <w:szCs w:val="24"/>
        </w:rPr>
        <w:t xml:space="preserve">Spannung, Euphorie, Trauer - Liebe über alle Mauern hinweg und Wünsche für ein besseres Leben. </w:t>
      </w:r>
      <w:r w:rsidR="008A5F5C" w:rsidRPr="00882EA1">
        <w:rPr>
          <w:rFonts w:cs="DIN Next LT Pro"/>
          <w:sz w:val="24"/>
          <w:szCs w:val="24"/>
        </w:rPr>
        <w:t>Die Jugendkirche Ma</w:t>
      </w:r>
      <w:r w:rsidR="009C0343">
        <w:rPr>
          <w:rFonts w:cs="DIN Next LT Pro"/>
          <w:sz w:val="24"/>
          <w:szCs w:val="24"/>
        </w:rPr>
        <w:t>rie und die Multifunktionshalle Einbeck</w:t>
      </w:r>
      <w:r w:rsidR="008A5F5C" w:rsidRPr="00882EA1">
        <w:rPr>
          <w:rFonts w:cs="DIN Next LT Pro"/>
          <w:sz w:val="24"/>
          <w:szCs w:val="24"/>
        </w:rPr>
        <w:t xml:space="preserve"> möchten mit den Besuchenden</w:t>
      </w:r>
      <w:r w:rsidRPr="00882EA1">
        <w:rPr>
          <w:rFonts w:cs="DIN Next LT Pro"/>
          <w:sz w:val="24"/>
          <w:szCs w:val="24"/>
        </w:rPr>
        <w:t xml:space="preserve"> Luft</w:t>
      </w:r>
      <w:bookmarkStart w:id="0" w:name="_GoBack"/>
      <w:bookmarkEnd w:id="0"/>
      <w:r w:rsidRPr="00882EA1">
        <w:rPr>
          <w:rFonts w:cs="DIN Next LT Pro"/>
          <w:sz w:val="24"/>
          <w:szCs w:val="24"/>
        </w:rPr>
        <w:t>ballons steigen, Papierflieger durch die Luft sausen und sich von der Musik mitreißen</w:t>
      </w:r>
      <w:r w:rsidR="008A5F5C" w:rsidRPr="00882EA1">
        <w:rPr>
          <w:rFonts w:cs="DIN Next LT Pro"/>
          <w:sz w:val="24"/>
          <w:szCs w:val="24"/>
        </w:rPr>
        <w:t xml:space="preserve"> lassen.</w:t>
      </w:r>
      <w:r w:rsidR="00882EA1" w:rsidRPr="00882EA1">
        <w:rPr>
          <w:rFonts w:cs="DIN Next LT Pro"/>
          <w:sz w:val="24"/>
          <w:szCs w:val="24"/>
        </w:rPr>
        <w:t xml:space="preserve"> </w:t>
      </w:r>
      <w:r w:rsidRPr="00882EA1">
        <w:rPr>
          <w:rFonts w:cs="DIN Next LT Pro"/>
          <w:sz w:val="24"/>
          <w:szCs w:val="24"/>
        </w:rPr>
        <w:t xml:space="preserve">Die Proben laufen </w:t>
      </w:r>
      <w:r w:rsidR="008A5F5C" w:rsidRPr="00882EA1">
        <w:rPr>
          <w:rFonts w:cs="DIN Next LT Pro"/>
          <w:sz w:val="24"/>
          <w:szCs w:val="24"/>
        </w:rPr>
        <w:t xml:space="preserve">bereits </w:t>
      </w:r>
      <w:r w:rsidRPr="00882EA1">
        <w:rPr>
          <w:rFonts w:cs="DIN Next LT Pro"/>
          <w:sz w:val="24"/>
          <w:szCs w:val="24"/>
        </w:rPr>
        <w:t xml:space="preserve">auf Hochtouren. Die letzten Tänze werden choreografiert und Requisiten präpariert. </w:t>
      </w:r>
    </w:p>
    <w:p w:rsidR="00882EA1" w:rsidRDefault="001D567C" w:rsidP="00882EA1">
      <w:pPr>
        <w:autoSpaceDE w:val="0"/>
        <w:autoSpaceDN w:val="0"/>
        <w:adjustRightInd w:val="0"/>
        <w:spacing w:line="336" w:lineRule="auto"/>
        <w:rPr>
          <w:rFonts w:cs="DIN Next LT Pro"/>
          <w:sz w:val="24"/>
          <w:szCs w:val="24"/>
        </w:rPr>
      </w:pPr>
      <w:r w:rsidRPr="00882EA1">
        <w:rPr>
          <w:rFonts w:cs="DIN Next LT Pro"/>
          <w:sz w:val="24"/>
          <w:szCs w:val="24"/>
        </w:rPr>
        <w:t>Am 08.</w:t>
      </w:r>
      <w:r w:rsidR="009C0343">
        <w:rPr>
          <w:rFonts w:cs="DIN Next LT Pro"/>
          <w:sz w:val="24"/>
          <w:szCs w:val="24"/>
        </w:rPr>
        <w:t xml:space="preserve">Juni </w:t>
      </w:r>
      <w:r w:rsidRPr="00882EA1">
        <w:rPr>
          <w:rFonts w:cs="DIN Next LT Pro"/>
          <w:sz w:val="24"/>
          <w:szCs w:val="24"/>
        </w:rPr>
        <w:t>2024 um 20:00 Uhr und am 09.</w:t>
      </w:r>
      <w:r w:rsidR="009C0343">
        <w:rPr>
          <w:rFonts w:cs="DIN Next LT Pro"/>
          <w:sz w:val="24"/>
          <w:szCs w:val="24"/>
        </w:rPr>
        <w:t xml:space="preserve"> Juni </w:t>
      </w:r>
      <w:r w:rsidRPr="00882EA1">
        <w:rPr>
          <w:rFonts w:cs="DIN Next LT Pro"/>
          <w:sz w:val="24"/>
          <w:szCs w:val="24"/>
        </w:rPr>
        <w:t xml:space="preserve">2024 um 16:00 &amp; 20:00 Uhr </w:t>
      </w:r>
      <w:r w:rsidR="00882EA1">
        <w:rPr>
          <w:rFonts w:cs="DIN Next LT Pro"/>
          <w:sz w:val="24"/>
          <w:szCs w:val="24"/>
        </w:rPr>
        <w:t xml:space="preserve">können alle Interessierten </w:t>
      </w:r>
      <w:r w:rsidRPr="00882EA1">
        <w:rPr>
          <w:rFonts w:cs="DIN Next LT Pro"/>
          <w:sz w:val="24"/>
          <w:szCs w:val="24"/>
        </w:rPr>
        <w:t>in der Multifunktionshalle Einbeck Teil von (</w:t>
      </w:r>
      <w:proofErr w:type="spellStart"/>
      <w:r w:rsidRPr="00882EA1">
        <w:rPr>
          <w:rFonts w:cs="DIN Next LT Pro"/>
          <w:sz w:val="24"/>
          <w:szCs w:val="24"/>
        </w:rPr>
        <w:t>un</w:t>
      </w:r>
      <w:proofErr w:type="spellEnd"/>
      <w:r w:rsidRPr="00882EA1">
        <w:rPr>
          <w:rFonts w:cs="DIN Next LT Pro"/>
          <w:sz w:val="24"/>
          <w:szCs w:val="24"/>
        </w:rPr>
        <w:t>)überwindbare Grenzen sein.</w:t>
      </w:r>
      <w:r w:rsidR="00882EA1" w:rsidRPr="00882EA1">
        <w:rPr>
          <w:rFonts w:cs="DIN Next LT Pro"/>
          <w:sz w:val="24"/>
          <w:szCs w:val="24"/>
        </w:rPr>
        <w:t xml:space="preserve"> </w:t>
      </w:r>
      <w:r w:rsidR="00882EA1" w:rsidRPr="00882EA1">
        <w:rPr>
          <w:rFonts w:cs="DIN Next LT Pro"/>
          <w:sz w:val="24"/>
          <w:szCs w:val="24"/>
        </w:rPr>
        <w:t>Aufgrund der Komplexität der Geschichte und der angesprochenen Themen ist ein Besuch ab 14 Jahren zu empfehlen.</w:t>
      </w:r>
    </w:p>
    <w:p w:rsidR="00882EA1" w:rsidRPr="00882EA1" w:rsidRDefault="00882EA1" w:rsidP="00882EA1">
      <w:pPr>
        <w:autoSpaceDE w:val="0"/>
        <w:autoSpaceDN w:val="0"/>
        <w:adjustRightInd w:val="0"/>
        <w:spacing w:line="336" w:lineRule="auto"/>
        <w:rPr>
          <w:rFonts w:cs="DIN Next LT Pro"/>
          <w:sz w:val="26"/>
          <w:szCs w:val="26"/>
          <w:u w:val="single"/>
        </w:rPr>
      </w:pPr>
      <w:r w:rsidRPr="00882EA1">
        <w:rPr>
          <w:rFonts w:cs="DIN Next LT Pro"/>
          <w:sz w:val="26"/>
          <w:szCs w:val="26"/>
          <w:u w:val="single"/>
        </w:rPr>
        <w:t>Karten ab heute erhältlich</w:t>
      </w:r>
    </w:p>
    <w:p w:rsidR="001D567C" w:rsidRPr="00882EA1" w:rsidRDefault="001D567C" w:rsidP="00882EA1">
      <w:pPr>
        <w:autoSpaceDE w:val="0"/>
        <w:autoSpaceDN w:val="0"/>
        <w:adjustRightInd w:val="0"/>
        <w:spacing w:line="336" w:lineRule="auto"/>
        <w:rPr>
          <w:rFonts w:cs="DIN Next LT Pro"/>
          <w:sz w:val="24"/>
          <w:szCs w:val="24"/>
        </w:rPr>
      </w:pPr>
      <w:r w:rsidRPr="00882EA1">
        <w:rPr>
          <w:rFonts w:cs="DIN Next LT Pro"/>
          <w:sz w:val="24"/>
          <w:szCs w:val="24"/>
        </w:rPr>
        <w:t xml:space="preserve">Karten können ab </w:t>
      </w:r>
      <w:r w:rsidR="008A5F5C" w:rsidRPr="00882EA1">
        <w:rPr>
          <w:rFonts w:cs="DIN Next LT Pro"/>
          <w:sz w:val="24"/>
          <w:szCs w:val="24"/>
        </w:rPr>
        <w:t>heute,</w:t>
      </w:r>
      <w:r w:rsidRPr="00882EA1">
        <w:rPr>
          <w:rFonts w:cs="DIN Next LT Pro"/>
          <w:sz w:val="24"/>
          <w:szCs w:val="24"/>
        </w:rPr>
        <w:t xml:space="preserve"> 2</w:t>
      </w:r>
      <w:r w:rsidR="008A5F5C" w:rsidRPr="00882EA1">
        <w:rPr>
          <w:rFonts w:cs="DIN Next LT Pro"/>
          <w:sz w:val="24"/>
          <w:szCs w:val="24"/>
        </w:rPr>
        <w:t>1</w:t>
      </w:r>
      <w:r w:rsidRPr="00882EA1">
        <w:rPr>
          <w:rFonts w:cs="DIN Next LT Pro"/>
          <w:sz w:val="24"/>
          <w:szCs w:val="24"/>
        </w:rPr>
        <w:t>.</w:t>
      </w:r>
      <w:r w:rsidR="009C0343">
        <w:rPr>
          <w:rFonts w:cs="DIN Next LT Pro"/>
          <w:sz w:val="24"/>
          <w:szCs w:val="24"/>
        </w:rPr>
        <w:t xml:space="preserve">Mai </w:t>
      </w:r>
      <w:r w:rsidRPr="00882EA1">
        <w:rPr>
          <w:rFonts w:cs="DIN Next LT Pro"/>
          <w:sz w:val="24"/>
          <w:szCs w:val="24"/>
        </w:rPr>
        <w:t>2024</w:t>
      </w:r>
      <w:r w:rsidR="00F90964">
        <w:rPr>
          <w:rFonts w:cs="DIN Next LT Pro"/>
          <w:sz w:val="24"/>
          <w:szCs w:val="24"/>
        </w:rPr>
        <w:t>,</w:t>
      </w:r>
      <w:r w:rsidRPr="00882EA1">
        <w:rPr>
          <w:rFonts w:cs="DIN Next LT Pro"/>
          <w:sz w:val="24"/>
          <w:szCs w:val="24"/>
        </w:rPr>
        <w:t xml:space="preserve"> in der Multifunktionshall</w:t>
      </w:r>
      <w:r w:rsidR="008A5F5C" w:rsidRPr="00882EA1">
        <w:rPr>
          <w:rFonts w:cs="DIN Next LT Pro"/>
          <w:sz w:val="24"/>
          <w:szCs w:val="24"/>
        </w:rPr>
        <w:t>e Einbeck, in der Jugendkirche M</w:t>
      </w:r>
      <w:r w:rsidRPr="00882EA1">
        <w:rPr>
          <w:rFonts w:cs="DIN Next LT Pro"/>
          <w:sz w:val="24"/>
          <w:szCs w:val="24"/>
        </w:rPr>
        <w:t>arie, der Tourist-Information Einbeck und</w:t>
      </w:r>
      <w:r w:rsidR="008A5F5C" w:rsidRPr="00882EA1">
        <w:rPr>
          <w:rFonts w:cs="DIN Next LT Pro"/>
          <w:sz w:val="24"/>
          <w:szCs w:val="24"/>
        </w:rPr>
        <w:t xml:space="preserve"> natürlich</w:t>
      </w:r>
      <w:r w:rsidR="00882EA1" w:rsidRPr="00882EA1">
        <w:rPr>
          <w:rFonts w:cs="DIN Next LT Pro"/>
          <w:sz w:val="24"/>
          <w:szCs w:val="24"/>
        </w:rPr>
        <w:t xml:space="preserve"> online erworben werden. D</w:t>
      </w:r>
      <w:r w:rsidR="007E10F7" w:rsidRPr="00882EA1">
        <w:rPr>
          <w:rFonts w:cs="DIN Next LT Pro"/>
          <w:sz w:val="24"/>
          <w:szCs w:val="24"/>
        </w:rPr>
        <w:t xml:space="preserve">er </w:t>
      </w:r>
      <w:r w:rsidRPr="00882EA1">
        <w:rPr>
          <w:rFonts w:cs="DIN Next LT Pro"/>
          <w:sz w:val="24"/>
          <w:szCs w:val="24"/>
        </w:rPr>
        <w:t xml:space="preserve">Einlass </w:t>
      </w:r>
      <w:r w:rsidR="007E10F7" w:rsidRPr="00882EA1">
        <w:rPr>
          <w:rFonts w:cs="DIN Next LT Pro"/>
          <w:sz w:val="24"/>
          <w:szCs w:val="24"/>
        </w:rPr>
        <w:t>beginnt</w:t>
      </w:r>
      <w:r w:rsidRPr="00882EA1">
        <w:rPr>
          <w:rFonts w:cs="DIN Next LT Pro"/>
          <w:sz w:val="24"/>
          <w:szCs w:val="24"/>
        </w:rPr>
        <w:t xml:space="preserve"> jeweils 30 Minuten vor </w:t>
      </w:r>
      <w:r w:rsidR="007E10F7" w:rsidRPr="00882EA1">
        <w:rPr>
          <w:rFonts w:cs="DIN Next LT Pro"/>
          <w:sz w:val="24"/>
          <w:szCs w:val="24"/>
        </w:rPr>
        <w:t>dem Start</w:t>
      </w:r>
      <w:r w:rsidRPr="00882EA1">
        <w:rPr>
          <w:rFonts w:cs="DIN Next LT Pro"/>
          <w:sz w:val="24"/>
          <w:szCs w:val="24"/>
        </w:rPr>
        <w:t xml:space="preserve"> der Vorstellung.</w:t>
      </w:r>
    </w:p>
    <w:p w:rsidR="00882EA1" w:rsidRDefault="001D567C" w:rsidP="00882EA1">
      <w:pPr>
        <w:autoSpaceDE w:val="0"/>
        <w:autoSpaceDN w:val="0"/>
        <w:adjustRightInd w:val="0"/>
        <w:spacing w:line="336" w:lineRule="auto"/>
        <w:rPr>
          <w:rFonts w:cs="DIN Next LT Pro"/>
          <w:sz w:val="24"/>
          <w:szCs w:val="24"/>
        </w:rPr>
      </w:pPr>
      <w:r w:rsidRPr="00882EA1">
        <w:rPr>
          <w:rFonts w:cs="DIN Next LT Pro"/>
          <w:sz w:val="24"/>
          <w:szCs w:val="24"/>
        </w:rPr>
        <w:t>Für weite</w:t>
      </w:r>
      <w:r w:rsidR="007E10F7" w:rsidRPr="00882EA1">
        <w:rPr>
          <w:rFonts w:cs="DIN Next LT Pro"/>
          <w:sz w:val="24"/>
          <w:szCs w:val="24"/>
        </w:rPr>
        <w:t>re Informationen und bei Fragen kann auf digitalem Wege die Instagram</w:t>
      </w:r>
      <w:r w:rsidR="000570EA">
        <w:rPr>
          <w:rFonts w:cs="DIN Next LT Pro"/>
          <w:sz w:val="24"/>
          <w:szCs w:val="24"/>
        </w:rPr>
        <w:t xml:space="preserve"> S</w:t>
      </w:r>
      <w:r w:rsidRPr="00882EA1">
        <w:rPr>
          <w:rFonts w:cs="DIN Next LT Pro"/>
          <w:sz w:val="24"/>
          <w:szCs w:val="24"/>
        </w:rPr>
        <w:t>eite @</w:t>
      </w:r>
      <w:proofErr w:type="spellStart"/>
      <w:r w:rsidRPr="00882EA1">
        <w:rPr>
          <w:rFonts w:cs="DIN Next LT Pro"/>
          <w:sz w:val="24"/>
          <w:szCs w:val="24"/>
        </w:rPr>
        <w:t>eintanz_einbeck</w:t>
      </w:r>
      <w:proofErr w:type="spellEnd"/>
      <w:r w:rsidRPr="00882EA1">
        <w:rPr>
          <w:rFonts w:cs="DIN Next LT Pro"/>
          <w:sz w:val="24"/>
          <w:szCs w:val="24"/>
        </w:rPr>
        <w:t xml:space="preserve"> </w:t>
      </w:r>
      <w:r w:rsidR="007E10F7" w:rsidRPr="00882EA1">
        <w:rPr>
          <w:rFonts w:cs="DIN Next LT Pro"/>
          <w:sz w:val="24"/>
          <w:szCs w:val="24"/>
        </w:rPr>
        <w:t xml:space="preserve">aufgesucht werden. Telefonische Auskunft ist über die Jugendkirche Marie </w:t>
      </w:r>
      <w:r w:rsidRPr="00882EA1">
        <w:rPr>
          <w:rFonts w:cs="DIN Next LT Pro"/>
          <w:sz w:val="24"/>
          <w:szCs w:val="24"/>
        </w:rPr>
        <w:t>(05561</w:t>
      </w:r>
      <w:r w:rsidR="007E10F7" w:rsidRPr="00882EA1">
        <w:rPr>
          <w:rFonts w:cs="DIN Next LT Pro"/>
          <w:sz w:val="24"/>
          <w:szCs w:val="24"/>
        </w:rPr>
        <w:t xml:space="preserve"> /</w:t>
      </w:r>
      <w:r w:rsidRPr="00882EA1">
        <w:rPr>
          <w:rFonts w:cs="DIN Next LT Pro"/>
          <w:sz w:val="24"/>
          <w:szCs w:val="24"/>
        </w:rPr>
        <w:t xml:space="preserve"> 730</w:t>
      </w:r>
      <w:r w:rsidR="007E10F7" w:rsidRPr="00882EA1">
        <w:rPr>
          <w:rFonts w:cs="DIN Next LT Pro"/>
          <w:sz w:val="24"/>
          <w:szCs w:val="24"/>
        </w:rPr>
        <w:t xml:space="preserve"> 90) oder </w:t>
      </w:r>
      <w:r w:rsidRPr="00882EA1">
        <w:rPr>
          <w:rFonts w:cs="DIN Next LT Pro"/>
          <w:sz w:val="24"/>
          <w:szCs w:val="24"/>
        </w:rPr>
        <w:t>Multifunktionshalle (05561</w:t>
      </w:r>
      <w:r w:rsidR="007E10F7" w:rsidRPr="00882EA1">
        <w:rPr>
          <w:rFonts w:cs="DIN Next LT Pro"/>
          <w:sz w:val="24"/>
          <w:szCs w:val="24"/>
        </w:rPr>
        <w:t xml:space="preserve"> /</w:t>
      </w:r>
      <w:r w:rsidRPr="00882EA1">
        <w:rPr>
          <w:rFonts w:cs="DIN Next LT Pro"/>
          <w:sz w:val="24"/>
          <w:szCs w:val="24"/>
        </w:rPr>
        <w:t xml:space="preserve"> 927</w:t>
      </w:r>
      <w:r w:rsidR="007E10F7" w:rsidRPr="00882EA1">
        <w:rPr>
          <w:rFonts w:cs="DIN Next LT Pro"/>
          <w:sz w:val="24"/>
          <w:szCs w:val="24"/>
        </w:rPr>
        <w:t xml:space="preserve"> </w:t>
      </w:r>
      <w:r w:rsidRPr="00882EA1">
        <w:rPr>
          <w:rFonts w:cs="DIN Next LT Pro"/>
          <w:sz w:val="24"/>
          <w:szCs w:val="24"/>
        </w:rPr>
        <w:t>430</w:t>
      </w:r>
      <w:r w:rsidR="007E10F7" w:rsidRPr="00882EA1">
        <w:rPr>
          <w:rFonts w:cs="DIN Next LT Pro"/>
          <w:sz w:val="24"/>
          <w:szCs w:val="24"/>
        </w:rPr>
        <w:t xml:space="preserve"> 0) </w:t>
      </w:r>
      <w:r w:rsidR="000570EA">
        <w:rPr>
          <w:rFonts w:cs="DIN Next LT Pro"/>
          <w:sz w:val="24"/>
          <w:szCs w:val="24"/>
        </w:rPr>
        <w:t>erhältlich</w:t>
      </w:r>
      <w:r w:rsidR="007E10F7">
        <w:rPr>
          <w:rFonts w:cs="DIN Next LT Pro"/>
          <w:sz w:val="24"/>
          <w:szCs w:val="24"/>
        </w:rPr>
        <w:t>.</w:t>
      </w:r>
    </w:p>
    <w:p w:rsidR="00C93C7F" w:rsidRDefault="006C3341" w:rsidP="00882EA1">
      <w:pPr>
        <w:autoSpaceDE w:val="0"/>
        <w:autoSpaceDN w:val="0"/>
        <w:adjustRightInd w:val="0"/>
        <w:spacing w:line="336" w:lineRule="auto"/>
        <w:jc w:val="right"/>
        <w:rPr>
          <w:sz w:val="24"/>
          <w:szCs w:val="24"/>
        </w:rPr>
      </w:pPr>
      <w:r>
        <w:rPr>
          <w:sz w:val="24"/>
          <w:szCs w:val="24"/>
        </w:rPr>
        <w:t>1.186</w:t>
      </w:r>
      <w:r w:rsidR="00882EA1" w:rsidRPr="00882EA1">
        <w:rPr>
          <w:sz w:val="24"/>
          <w:szCs w:val="24"/>
        </w:rPr>
        <w:t xml:space="preserve"> Zeichen (mit Leerzeichen)</w:t>
      </w:r>
    </w:p>
    <w:sectPr w:rsidR="00C93C7F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67C" w:rsidRDefault="001D567C" w:rsidP="001C2BFC">
      <w:r>
        <w:separator/>
      </w:r>
    </w:p>
  </w:endnote>
  <w:endnote w:type="continuationSeparator" w:id="0">
    <w:p w:rsidR="001D567C" w:rsidRDefault="001D567C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67C" w:rsidRDefault="001D567C" w:rsidP="001C2BFC">
      <w:r>
        <w:separator/>
      </w:r>
    </w:p>
  </w:footnote>
  <w:footnote w:type="continuationSeparator" w:id="0">
    <w:p w:rsidR="001D567C" w:rsidRDefault="001D567C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A02D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A02D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7C"/>
    <w:rsid w:val="000570EA"/>
    <w:rsid w:val="001C2BFC"/>
    <w:rsid w:val="001D567C"/>
    <w:rsid w:val="002F59D2"/>
    <w:rsid w:val="0048413D"/>
    <w:rsid w:val="004B1AF0"/>
    <w:rsid w:val="006A02D4"/>
    <w:rsid w:val="006C3341"/>
    <w:rsid w:val="00734A51"/>
    <w:rsid w:val="00767447"/>
    <w:rsid w:val="007E10F7"/>
    <w:rsid w:val="00882EA1"/>
    <w:rsid w:val="00892553"/>
    <w:rsid w:val="008A5F5C"/>
    <w:rsid w:val="008C5893"/>
    <w:rsid w:val="00981D9C"/>
    <w:rsid w:val="009C0343"/>
    <w:rsid w:val="00B613D2"/>
    <w:rsid w:val="00BC1052"/>
    <w:rsid w:val="00BD1281"/>
    <w:rsid w:val="00C83189"/>
    <w:rsid w:val="00C93C7F"/>
    <w:rsid w:val="00CA3699"/>
    <w:rsid w:val="00E331C7"/>
    <w:rsid w:val="00E84EEB"/>
    <w:rsid w:val="00EA4569"/>
    <w:rsid w:val="00F14F98"/>
    <w:rsid w:val="00F90964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3DEAC2"/>
  <w15:chartTrackingRefBased/>
  <w15:docId w15:val="{18FCBF31-012A-4E92-AD58-9C68B745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9449F-9065-4EE3-837D-F80EE831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202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10</cp:revision>
  <cp:lastPrinted>2024-05-20T14:12:00Z</cp:lastPrinted>
  <dcterms:created xsi:type="dcterms:W3CDTF">2024-05-20T13:20:00Z</dcterms:created>
  <dcterms:modified xsi:type="dcterms:W3CDTF">2024-05-20T14:12:00Z</dcterms:modified>
</cp:coreProperties>
</file>