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762" w:rsidRPr="004D2834" w:rsidRDefault="00557132" w:rsidP="006C0762">
      <w:pPr>
        <w:pStyle w:val="Textkrper"/>
        <w:spacing w:line="30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Insgesamt sechs Auszeichnungen beim wichtigsten Designpreis der Welt</w:t>
      </w:r>
    </w:p>
    <w:p w:rsidR="006C0762" w:rsidRPr="004D2834" w:rsidRDefault="006C0762" w:rsidP="006C0762">
      <w:pPr>
        <w:pStyle w:val="Textkrper"/>
        <w:spacing w:line="300" w:lineRule="auto"/>
        <w:rPr>
          <w:sz w:val="28"/>
          <w:szCs w:val="28"/>
          <w:u w:val="single"/>
        </w:rPr>
      </w:pPr>
    </w:p>
    <w:p w:rsidR="006C0762" w:rsidRPr="009D6074" w:rsidRDefault="00557132" w:rsidP="006C0762">
      <w:pPr>
        <w:pStyle w:val="Textkrper"/>
        <w:spacing w:line="300" w:lineRule="auto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iF</w:t>
      </w:r>
      <w:proofErr w:type="spellEnd"/>
      <w:r>
        <w:rPr>
          <w:b/>
          <w:sz w:val="36"/>
          <w:szCs w:val="36"/>
        </w:rPr>
        <w:t xml:space="preserve"> Design Award in Gold für </w:t>
      </w:r>
      <w:proofErr w:type="spellStart"/>
      <w:r>
        <w:rPr>
          <w:b/>
          <w:sz w:val="36"/>
          <w:szCs w:val="36"/>
        </w:rPr>
        <w:t>Viega</w:t>
      </w:r>
      <w:proofErr w:type="spellEnd"/>
    </w:p>
    <w:p w:rsidR="006C0762" w:rsidRPr="009D6074" w:rsidRDefault="006C0762" w:rsidP="006C0762">
      <w:pPr>
        <w:pStyle w:val="Textkrper"/>
        <w:spacing w:line="300" w:lineRule="auto"/>
      </w:pPr>
    </w:p>
    <w:p w:rsidR="006C0762" w:rsidRPr="009D6074" w:rsidRDefault="006C0762" w:rsidP="006C0762">
      <w:pPr>
        <w:pStyle w:val="Intro"/>
        <w:rPr>
          <w:i w:val="0"/>
        </w:rPr>
      </w:pPr>
      <w:r w:rsidRPr="009D6074">
        <w:rPr>
          <w:i w:val="0"/>
        </w:rPr>
        <w:t xml:space="preserve">Attendorn, </w:t>
      </w:r>
      <w:r w:rsidR="000C1965">
        <w:rPr>
          <w:i w:val="0"/>
        </w:rPr>
        <w:t>25</w:t>
      </w:r>
      <w:r w:rsidR="00921C2B">
        <w:rPr>
          <w:i w:val="0"/>
        </w:rPr>
        <w:t xml:space="preserve">. </w:t>
      </w:r>
      <w:r w:rsidR="003E35D2">
        <w:rPr>
          <w:i w:val="0"/>
        </w:rPr>
        <w:t>Februar 2020</w:t>
      </w:r>
      <w:r w:rsidRPr="009D6074">
        <w:rPr>
          <w:i w:val="0"/>
        </w:rPr>
        <w:t xml:space="preserve"> –</w:t>
      </w:r>
      <w:r w:rsidR="00BD27BA" w:rsidRPr="009D6074">
        <w:rPr>
          <w:i w:val="0"/>
        </w:rPr>
        <w:t xml:space="preserve"> </w:t>
      </w:r>
      <w:r w:rsidR="002D36C9">
        <w:rPr>
          <w:i w:val="0"/>
        </w:rPr>
        <w:t>Ein</w:t>
      </w:r>
      <w:r w:rsidR="002744BC">
        <w:rPr>
          <w:i w:val="0"/>
        </w:rPr>
        <w:t>en</w:t>
      </w:r>
      <w:r w:rsidR="002D36C9">
        <w:rPr>
          <w:i w:val="0"/>
        </w:rPr>
        <w:t xml:space="preserve"> wahre</w:t>
      </w:r>
      <w:r w:rsidR="002744BC">
        <w:rPr>
          <w:i w:val="0"/>
        </w:rPr>
        <w:t>n</w:t>
      </w:r>
      <w:r w:rsidR="002D36C9">
        <w:rPr>
          <w:i w:val="0"/>
        </w:rPr>
        <w:t xml:space="preserve"> Medaillenregen </w:t>
      </w:r>
      <w:r w:rsidR="002744BC">
        <w:rPr>
          <w:i w:val="0"/>
        </w:rPr>
        <w:t xml:space="preserve">verzeichnet </w:t>
      </w:r>
      <w:proofErr w:type="spellStart"/>
      <w:r w:rsidR="002744BC">
        <w:rPr>
          <w:i w:val="0"/>
        </w:rPr>
        <w:t>Viega</w:t>
      </w:r>
      <w:proofErr w:type="spellEnd"/>
      <w:r w:rsidR="002D36C9">
        <w:rPr>
          <w:i w:val="0"/>
        </w:rPr>
        <w:t xml:space="preserve"> beim </w:t>
      </w:r>
      <w:proofErr w:type="spellStart"/>
      <w:r w:rsidR="002D36C9">
        <w:rPr>
          <w:i w:val="0"/>
        </w:rPr>
        <w:t>iF</w:t>
      </w:r>
      <w:proofErr w:type="spellEnd"/>
      <w:r w:rsidR="002D36C9">
        <w:rPr>
          <w:i w:val="0"/>
        </w:rPr>
        <w:t xml:space="preserve"> Design Award</w:t>
      </w:r>
      <w:r w:rsidR="003E35D2">
        <w:rPr>
          <w:i w:val="0"/>
        </w:rPr>
        <w:t xml:space="preserve"> 2020:</w:t>
      </w:r>
      <w:r w:rsidR="002D36C9">
        <w:rPr>
          <w:i w:val="0"/>
        </w:rPr>
        <w:t xml:space="preserve"> Gleich fünf WC-Betätigungsplatten sowie eine Duschrinne </w:t>
      </w:r>
      <w:r w:rsidR="00365232">
        <w:rPr>
          <w:i w:val="0"/>
        </w:rPr>
        <w:t>sind Preisträger</w:t>
      </w:r>
      <w:r w:rsidR="002D36C9">
        <w:rPr>
          <w:i w:val="0"/>
        </w:rPr>
        <w:t xml:space="preserve"> in der Kategorie „</w:t>
      </w:r>
      <w:proofErr w:type="spellStart"/>
      <w:r w:rsidR="002D36C9">
        <w:rPr>
          <w:i w:val="0"/>
        </w:rPr>
        <w:t>Bathroom</w:t>
      </w:r>
      <w:proofErr w:type="spellEnd"/>
      <w:r w:rsidR="002D36C9">
        <w:rPr>
          <w:i w:val="0"/>
        </w:rPr>
        <w:t>“</w:t>
      </w:r>
      <w:r w:rsidR="003E35D2">
        <w:rPr>
          <w:i w:val="0"/>
        </w:rPr>
        <w:t xml:space="preserve">. </w:t>
      </w:r>
      <w:r w:rsidR="00862C80">
        <w:rPr>
          <w:i w:val="0"/>
        </w:rPr>
        <w:t>E</w:t>
      </w:r>
      <w:r w:rsidR="006E0FDB">
        <w:rPr>
          <w:i w:val="0"/>
        </w:rPr>
        <w:t>ine ganz besondere Würdigung der herausragenden Designleistung</w:t>
      </w:r>
      <w:r w:rsidR="00862C80">
        <w:rPr>
          <w:i w:val="0"/>
        </w:rPr>
        <w:t xml:space="preserve"> erhielt mit dem  </w:t>
      </w:r>
      <w:proofErr w:type="spellStart"/>
      <w:r w:rsidR="00862C80">
        <w:rPr>
          <w:i w:val="0"/>
        </w:rPr>
        <w:t>iF</w:t>
      </w:r>
      <w:proofErr w:type="spellEnd"/>
      <w:r w:rsidR="00862C80">
        <w:rPr>
          <w:i w:val="0"/>
        </w:rPr>
        <w:t>-Label in Gold</w:t>
      </w:r>
      <w:r w:rsidR="006E0FDB">
        <w:rPr>
          <w:i w:val="0"/>
        </w:rPr>
        <w:t xml:space="preserve"> </w:t>
      </w:r>
      <w:r w:rsidR="00D7331B">
        <w:rPr>
          <w:i w:val="0"/>
        </w:rPr>
        <w:t>die Betätigungsplatte „</w:t>
      </w:r>
      <w:proofErr w:type="spellStart"/>
      <w:r w:rsidR="00D7331B">
        <w:rPr>
          <w:i w:val="0"/>
        </w:rPr>
        <w:t>Visign</w:t>
      </w:r>
      <w:proofErr w:type="spellEnd"/>
      <w:r w:rsidR="00D7331B">
        <w:rPr>
          <w:i w:val="0"/>
        </w:rPr>
        <w:t xml:space="preserve"> </w:t>
      </w:r>
      <w:proofErr w:type="spellStart"/>
      <w:r w:rsidR="00D7331B">
        <w:rPr>
          <w:i w:val="0"/>
        </w:rPr>
        <w:t>for</w:t>
      </w:r>
      <w:proofErr w:type="spellEnd"/>
      <w:r w:rsidR="00D7331B">
        <w:rPr>
          <w:i w:val="0"/>
        </w:rPr>
        <w:t xml:space="preserve"> More 202“. </w:t>
      </w:r>
      <w:r w:rsidR="00F01138">
        <w:rPr>
          <w:i w:val="0"/>
        </w:rPr>
        <w:t>Bereits ein Jahr nach Markteinführung sind damit d</w:t>
      </w:r>
      <w:r w:rsidR="003E35D2">
        <w:rPr>
          <w:i w:val="0"/>
        </w:rPr>
        <w:t>ie Neuheiten aus dem „</w:t>
      </w:r>
      <w:proofErr w:type="spellStart"/>
      <w:r w:rsidR="003E35D2">
        <w:rPr>
          <w:i w:val="0"/>
        </w:rPr>
        <w:t>Visign</w:t>
      </w:r>
      <w:proofErr w:type="spellEnd"/>
      <w:r w:rsidR="003E35D2">
        <w:rPr>
          <w:i w:val="0"/>
        </w:rPr>
        <w:t>“-Programm</w:t>
      </w:r>
      <w:r w:rsidR="00F34E32">
        <w:rPr>
          <w:i w:val="0"/>
        </w:rPr>
        <w:t xml:space="preserve"> </w:t>
      </w:r>
      <w:r w:rsidR="00F01138">
        <w:rPr>
          <w:i w:val="0"/>
        </w:rPr>
        <w:t xml:space="preserve">mit </w:t>
      </w:r>
      <w:r w:rsidR="00365232">
        <w:rPr>
          <w:i w:val="0"/>
        </w:rPr>
        <w:t>alle</w:t>
      </w:r>
      <w:r w:rsidR="00F01138">
        <w:rPr>
          <w:i w:val="0"/>
        </w:rPr>
        <w:t>n</w:t>
      </w:r>
      <w:r w:rsidR="00365232">
        <w:rPr>
          <w:i w:val="0"/>
        </w:rPr>
        <w:t xml:space="preserve"> namhaften D</w:t>
      </w:r>
      <w:r w:rsidR="00B40A18">
        <w:rPr>
          <w:i w:val="0"/>
        </w:rPr>
        <w:t>esignpreise</w:t>
      </w:r>
      <w:r w:rsidR="00F34E32">
        <w:rPr>
          <w:i w:val="0"/>
        </w:rPr>
        <w:t xml:space="preserve"> </w:t>
      </w:r>
      <w:r w:rsidR="00F01138">
        <w:rPr>
          <w:i w:val="0"/>
        </w:rPr>
        <w:t>prämiert</w:t>
      </w:r>
      <w:r w:rsidR="00EF3479">
        <w:rPr>
          <w:i w:val="0"/>
        </w:rPr>
        <w:t xml:space="preserve">. Sie wurden in Zusammenarbeit </w:t>
      </w:r>
      <w:r w:rsidR="00EF3479" w:rsidRPr="00C069FD">
        <w:rPr>
          <w:i w:val="0"/>
        </w:rPr>
        <w:t xml:space="preserve">mit ARTEFAKT design (Darmstadt) </w:t>
      </w:r>
      <w:r w:rsidR="00EF3479">
        <w:rPr>
          <w:i w:val="0"/>
        </w:rPr>
        <w:t>entwickelt.</w:t>
      </w:r>
    </w:p>
    <w:p w:rsidR="006C0762" w:rsidRDefault="006C0762" w:rsidP="006C0762">
      <w:pPr>
        <w:pStyle w:val="Textkrper"/>
        <w:spacing w:line="300" w:lineRule="auto"/>
      </w:pPr>
    </w:p>
    <w:p w:rsidR="005A463D" w:rsidRPr="005A463D" w:rsidRDefault="005A463D" w:rsidP="006C0762">
      <w:pPr>
        <w:pStyle w:val="Textkrper"/>
        <w:spacing w:line="300" w:lineRule="auto"/>
        <w:rPr>
          <w:b/>
        </w:rPr>
      </w:pPr>
      <w:proofErr w:type="spellStart"/>
      <w:r w:rsidRPr="005A463D">
        <w:rPr>
          <w:b/>
        </w:rPr>
        <w:t>iF</w:t>
      </w:r>
      <w:proofErr w:type="spellEnd"/>
      <w:r w:rsidRPr="005A463D">
        <w:rPr>
          <w:b/>
        </w:rPr>
        <w:t xml:space="preserve"> Gold</w:t>
      </w:r>
      <w:r w:rsidR="00254937">
        <w:rPr>
          <w:b/>
        </w:rPr>
        <w:t xml:space="preserve"> Award 2020</w:t>
      </w:r>
    </w:p>
    <w:p w:rsidR="00F047EF" w:rsidRDefault="00191406" w:rsidP="006C0762">
      <w:pPr>
        <w:pStyle w:val="Textkrper"/>
        <w:spacing w:line="300" w:lineRule="auto"/>
      </w:pPr>
      <w:r>
        <w:t xml:space="preserve">In einem ambitionierten Wettbewerberumfeld </w:t>
      </w:r>
      <w:r w:rsidR="00486B61">
        <w:t>von</w:t>
      </w:r>
      <w:r>
        <w:t xml:space="preserve"> 7.298 Beiträgen aus 56 Nationen konnten sich die Produkte von </w:t>
      </w:r>
      <w:proofErr w:type="spellStart"/>
      <w:r>
        <w:t>Viega</w:t>
      </w:r>
      <w:proofErr w:type="spellEnd"/>
      <w:r>
        <w:t xml:space="preserve"> erfolgreich durchsetzen. </w:t>
      </w:r>
      <w:r w:rsidR="00486B61">
        <w:t xml:space="preserve">Eine ganz besondere Auszeichnung erhielt </w:t>
      </w:r>
      <w:r w:rsidR="006E0FDB">
        <w:t xml:space="preserve">dabei </w:t>
      </w:r>
      <w:r w:rsidR="00486B61">
        <w:t xml:space="preserve">die WC-Betätigungsplatte </w:t>
      </w:r>
      <w:r w:rsidR="00F047EF">
        <w:t>„</w:t>
      </w:r>
      <w:proofErr w:type="spellStart"/>
      <w:r w:rsidR="00486B61">
        <w:t>Visign</w:t>
      </w:r>
      <w:proofErr w:type="spellEnd"/>
      <w:r w:rsidR="00486B61">
        <w:t xml:space="preserve"> </w:t>
      </w:r>
      <w:proofErr w:type="spellStart"/>
      <w:r w:rsidR="00486B61">
        <w:t>for</w:t>
      </w:r>
      <w:proofErr w:type="spellEnd"/>
      <w:r w:rsidR="00486B61">
        <w:t xml:space="preserve"> More 202</w:t>
      </w:r>
      <w:r w:rsidR="00F047EF">
        <w:t>“</w:t>
      </w:r>
      <w:r w:rsidR="006E0FDB">
        <w:t>. Sie wurde mit dem</w:t>
      </w:r>
      <w:r w:rsidR="000E564B">
        <w:t xml:space="preserve"> </w:t>
      </w:r>
      <w:r w:rsidR="00E21CBF">
        <w:t xml:space="preserve">begehrten </w:t>
      </w:r>
      <w:proofErr w:type="spellStart"/>
      <w:r w:rsidR="000E564B">
        <w:t>iF</w:t>
      </w:r>
      <w:proofErr w:type="spellEnd"/>
      <w:r w:rsidR="000E564B">
        <w:t xml:space="preserve"> Label in Gold </w:t>
      </w:r>
      <w:r w:rsidR="006E0FDB">
        <w:t xml:space="preserve">prämiert, </w:t>
      </w:r>
      <w:r w:rsidR="00E21CBF">
        <w:t>das</w:t>
      </w:r>
      <w:r w:rsidR="006E0FDB">
        <w:t xml:space="preserve"> in diesem Jahr insgesamt nur 75-mal vergeben </w:t>
      </w:r>
      <w:r w:rsidR="00E21CBF">
        <w:t>wurde</w:t>
      </w:r>
      <w:r w:rsidR="006E0FDB">
        <w:t>.</w:t>
      </w:r>
      <w:r w:rsidR="00486B61">
        <w:t xml:space="preserve"> </w:t>
      </w:r>
      <w:r w:rsidR="00F047EF">
        <w:t>Die Jury hob i</w:t>
      </w:r>
      <w:r w:rsidR="001B4D9D">
        <w:t xml:space="preserve">nsbesondere die ausgewogene Kombination von neuartigen elektronischen Funktionselementen und traditionellen Formen hervor: </w:t>
      </w:r>
      <w:r w:rsidR="00F047EF">
        <w:t>„</w:t>
      </w:r>
      <w:r w:rsidR="00862C80">
        <w:t xml:space="preserve">Die Betätigungsplatte </w:t>
      </w:r>
      <w:r w:rsidR="001B4D9D">
        <w:t>„</w:t>
      </w:r>
      <w:proofErr w:type="spellStart"/>
      <w:r w:rsidR="001B4D9D">
        <w:t>Visign</w:t>
      </w:r>
      <w:proofErr w:type="spellEnd"/>
      <w:r w:rsidR="001B4D9D">
        <w:t xml:space="preserve"> </w:t>
      </w:r>
      <w:proofErr w:type="spellStart"/>
      <w:r w:rsidR="001B4D9D">
        <w:t>for</w:t>
      </w:r>
      <w:proofErr w:type="spellEnd"/>
      <w:r w:rsidR="001B4D9D">
        <w:t xml:space="preserve"> More 202</w:t>
      </w:r>
      <w:r w:rsidR="00F047EF">
        <w:t>“</w:t>
      </w:r>
      <w:r w:rsidR="001B4D9D">
        <w:t xml:space="preserve"> demonstriert die Schönheit minimalistischen Designs in Perfektion.“</w:t>
      </w:r>
    </w:p>
    <w:p w:rsidR="00F047EF" w:rsidRDefault="00F047EF" w:rsidP="006C0762">
      <w:pPr>
        <w:pStyle w:val="Textkrper"/>
        <w:spacing w:line="300" w:lineRule="auto"/>
      </w:pPr>
    </w:p>
    <w:p w:rsidR="004747A3" w:rsidRDefault="00F047EF" w:rsidP="006C0762">
      <w:pPr>
        <w:pStyle w:val="Textkrper"/>
        <w:spacing w:line="300" w:lineRule="auto"/>
      </w:pPr>
      <w:r>
        <w:t>„</w:t>
      </w:r>
      <w:proofErr w:type="spellStart"/>
      <w:r w:rsidR="0096576B">
        <w:t>Visign</w:t>
      </w:r>
      <w:proofErr w:type="spellEnd"/>
      <w:r w:rsidR="0096576B">
        <w:t xml:space="preserve"> </w:t>
      </w:r>
      <w:proofErr w:type="spellStart"/>
      <w:r w:rsidR="0096576B">
        <w:t>for</w:t>
      </w:r>
      <w:proofErr w:type="spellEnd"/>
      <w:r w:rsidR="0096576B">
        <w:t xml:space="preserve"> More 202</w:t>
      </w:r>
      <w:r>
        <w:t>“</w:t>
      </w:r>
      <w:r w:rsidR="004747A3">
        <w:t xml:space="preserve"> zählt damit zu den Top-Preisträgern des weltweit renommierten Design-Labels. Eine Ehre, die in der Kategorie „</w:t>
      </w:r>
      <w:proofErr w:type="spellStart"/>
      <w:r w:rsidR="004747A3">
        <w:t>Bathroom</w:t>
      </w:r>
      <w:proofErr w:type="spellEnd"/>
      <w:r w:rsidR="004747A3">
        <w:t>“ insgesamt nur drei Wettbew</w:t>
      </w:r>
      <w:r w:rsidR="0010301F">
        <w:t>erbseinreichungen zuteil</w:t>
      </w:r>
      <w:r w:rsidR="004747A3">
        <w:t>wurde</w:t>
      </w:r>
      <w:r w:rsidR="0010301F">
        <w:t>.</w:t>
      </w:r>
    </w:p>
    <w:p w:rsidR="004747A3" w:rsidRDefault="004747A3" w:rsidP="006C0762">
      <w:pPr>
        <w:pStyle w:val="Textkrper"/>
        <w:spacing w:line="300" w:lineRule="auto"/>
      </w:pPr>
    </w:p>
    <w:p w:rsidR="005A463D" w:rsidRPr="00254937" w:rsidRDefault="005A463D" w:rsidP="006C0762">
      <w:pPr>
        <w:pStyle w:val="Textkrper"/>
        <w:spacing w:line="300" w:lineRule="auto"/>
        <w:rPr>
          <w:b/>
        </w:rPr>
      </w:pPr>
      <w:proofErr w:type="spellStart"/>
      <w:r w:rsidRPr="00254937">
        <w:rPr>
          <w:b/>
        </w:rPr>
        <w:t>iF</w:t>
      </w:r>
      <w:proofErr w:type="spellEnd"/>
      <w:r w:rsidRPr="00254937">
        <w:rPr>
          <w:b/>
        </w:rPr>
        <w:t xml:space="preserve"> </w:t>
      </w:r>
      <w:r w:rsidR="00254937" w:rsidRPr="00254937">
        <w:rPr>
          <w:b/>
        </w:rPr>
        <w:t>Design Award 2020</w:t>
      </w:r>
    </w:p>
    <w:p w:rsidR="00191406" w:rsidRDefault="005A463D" w:rsidP="006C0762">
      <w:pPr>
        <w:pStyle w:val="Textkrper"/>
        <w:spacing w:line="300" w:lineRule="auto"/>
      </w:pPr>
      <w:r>
        <w:t>Ü</w:t>
      </w:r>
      <w:r w:rsidR="0096576B">
        <w:t xml:space="preserve">ber eine Auszeichnung mit dem </w:t>
      </w:r>
      <w:proofErr w:type="spellStart"/>
      <w:r w:rsidR="0096576B">
        <w:t>iF</w:t>
      </w:r>
      <w:proofErr w:type="spellEnd"/>
      <w:r w:rsidR="0096576B">
        <w:t xml:space="preserve"> Design Award 2020 konnten sich die</w:t>
      </w:r>
      <w:r w:rsidR="00191406">
        <w:t xml:space="preserve"> WC-Betätigungsplatten </w:t>
      </w:r>
      <w:r w:rsidR="00F047EF">
        <w:t>„</w:t>
      </w:r>
      <w:proofErr w:type="spellStart"/>
      <w:r w:rsidR="0096576B">
        <w:t>Visign</w:t>
      </w:r>
      <w:proofErr w:type="spellEnd"/>
      <w:r w:rsidR="0096576B">
        <w:t xml:space="preserve"> </w:t>
      </w:r>
      <w:proofErr w:type="spellStart"/>
      <w:r w:rsidR="0096576B">
        <w:t>for</w:t>
      </w:r>
      <w:proofErr w:type="spellEnd"/>
      <w:r w:rsidR="0096576B">
        <w:t xml:space="preserve"> More 204</w:t>
      </w:r>
      <w:r w:rsidR="00F047EF">
        <w:t>“</w:t>
      </w:r>
      <w:r w:rsidR="0096576B">
        <w:t xml:space="preserve">, </w:t>
      </w:r>
      <w:r w:rsidR="00F047EF">
        <w:t>„</w:t>
      </w:r>
      <w:proofErr w:type="spellStart"/>
      <w:r w:rsidR="00191406">
        <w:t>Visign</w:t>
      </w:r>
      <w:proofErr w:type="spellEnd"/>
      <w:r w:rsidR="00191406">
        <w:t xml:space="preserve"> </w:t>
      </w:r>
      <w:proofErr w:type="spellStart"/>
      <w:r w:rsidR="00191406">
        <w:t>for</w:t>
      </w:r>
      <w:proofErr w:type="spellEnd"/>
      <w:r w:rsidR="00191406">
        <w:t xml:space="preserve"> Style 23</w:t>
      </w:r>
      <w:r w:rsidR="00F047EF">
        <w:t>“</w:t>
      </w:r>
      <w:r w:rsidR="00191406">
        <w:t xml:space="preserve"> und </w:t>
      </w:r>
      <w:r w:rsidR="00F047EF">
        <w:t>„</w:t>
      </w:r>
      <w:proofErr w:type="spellStart"/>
      <w:r w:rsidR="00F047EF">
        <w:t>Visign</w:t>
      </w:r>
      <w:proofErr w:type="spellEnd"/>
      <w:r w:rsidR="00F047EF">
        <w:t xml:space="preserve"> </w:t>
      </w:r>
      <w:proofErr w:type="spellStart"/>
      <w:r w:rsidR="00F047EF">
        <w:t>for</w:t>
      </w:r>
      <w:proofErr w:type="spellEnd"/>
      <w:r w:rsidR="00F047EF">
        <w:t xml:space="preserve"> Style </w:t>
      </w:r>
      <w:r w:rsidR="00191406">
        <w:t>24</w:t>
      </w:r>
      <w:r w:rsidR="00F047EF">
        <w:t>“</w:t>
      </w:r>
      <w:r w:rsidR="00191406">
        <w:t xml:space="preserve"> </w:t>
      </w:r>
      <w:r w:rsidR="0096576B">
        <w:t>so</w:t>
      </w:r>
      <w:r w:rsidR="00191406">
        <w:t xml:space="preserve">wie die vollkommen berührungslos auslösende WC-Betätigungsplatte </w:t>
      </w:r>
      <w:r w:rsidR="00F047EF">
        <w:t>„</w:t>
      </w:r>
      <w:proofErr w:type="spellStart"/>
      <w:r w:rsidR="00191406">
        <w:t>Visign</w:t>
      </w:r>
      <w:proofErr w:type="spellEnd"/>
      <w:r w:rsidR="00191406">
        <w:t xml:space="preserve"> </w:t>
      </w:r>
      <w:proofErr w:type="spellStart"/>
      <w:r w:rsidR="00191406">
        <w:t>for</w:t>
      </w:r>
      <w:proofErr w:type="spellEnd"/>
      <w:r w:rsidR="00191406">
        <w:t xml:space="preserve"> More 205 sensitive</w:t>
      </w:r>
      <w:r w:rsidR="00F047EF">
        <w:t>“</w:t>
      </w:r>
      <w:r w:rsidR="0096576B">
        <w:t xml:space="preserve"> freuen.</w:t>
      </w:r>
      <w:r w:rsidR="006C013A">
        <w:t xml:space="preserve"> </w:t>
      </w:r>
      <w:r>
        <w:t>M</w:t>
      </w:r>
      <w:r w:rsidR="0096576B">
        <w:t>i</w:t>
      </w:r>
      <w:r w:rsidR="006C013A">
        <w:t xml:space="preserve">t der Prämierung der </w:t>
      </w:r>
      <w:r w:rsidR="00191406">
        <w:t>neue</w:t>
      </w:r>
      <w:r w:rsidR="006C013A">
        <w:t>n</w:t>
      </w:r>
      <w:r w:rsidR="00191406">
        <w:t xml:space="preserve"> </w:t>
      </w:r>
      <w:r w:rsidR="00F047EF">
        <w:t>„</w:t>
      </w:r>
      <w:proofErr w:type="spellStart"/>
      <w:r w:rsidR="00191406">
        <w:t>Advantix</w:t>
      </w:r>
      <w:proofErr w:type="spellEnd"/>
      <w:r w:rsidR="00191406">
        <w:t xml:space="preserve"> </w:t>
      </w:r>
      <w:proofErr w:type="spellStart"/>
      <w:r w:rsidR="00191406">
        <w:t>Cleviva</w:t>
      </w:r>
      <w:proofErr w:type="spellEnd"/>
      <w:r w:rsidR="00F047EF">
        <w:t>“</w:t>
      </w:r>
      <w:r w:rsidR="00191406">
        <w:t xml:space="preserve"> Duschrinne </w:t>
      </w:r>
      <w:r w:rsidR="006C013A">
        <w:t>machte die</w:t>
      </w:r>
      <w:r w:rsidR="00191406">
        <w:t xml:space="preserve"> internationale, unabhängige und hochkarätig</w:t>
      </w:r>
      <w:r w:rsidR="00B40A18">
        <w:t xml:space="preserve"> besetzt</w:t>
      </w:r>
      <w:r w:rsidR="00191406">
        <w:t xml:space="preserve">e Expertenjury </w:t>
      </w:r>
      <w:r w:rsidR="006C013A">
        <w:t xml:space="preserve">den Medaillenregen für </w:t>
      </w:r>
      <w:proofErr w:type="spellStart"/>
      <w:r w:rsidR="006C013A">
        <w:t>Viega</w:t>
      </w:r>
      <w:proofErr w:type="spellEnd"/>
      <w:r w:rsidR="006C013A">
        <w:t xml:space="preserve"> perfekt</w:t>
      </w:r>
      <w:r w:rsidR="00191406">
        <w:t>.</w:t>
      </w:r>
    </w:p>
    <w:p w:rsidR="009653F1" w:rsidRDefault="00DE433F" w:rsidP="009653F1">
      <w:pPr>
        <w:pStyle w:val="Textkrper"/>
        <w:spacing w:line="300" w:lineRule="auto"/>
      </w:pPr>
      <w:r>
        <w:lastRenderedPageBreak/>
        <w:t xml:space="preserve">Alle Preisträger werden am </w:t>
      </w:r>
      <w:r w:rsidR="009653F1">
        <w:t xml:space="preserve">4. Mai 2020 geehrt. Erstmalig wird die </w:t>
      </w:r>
      <w:proofErr w:type="spellStart"/>
      <w:r w:rsidR="009653F1">
        <w:t>iF</w:t>
      </w:r>
      <w:proofErr w:type="spellEnd"/>
      <w:r w:rsidR="009653F1">
        <w:t xml:space="preserve"> design </w:t>
      </w:r>
      <w:proofErr w:type="spellStart"/>
      <w:r w:rsidR="009653F1">
        <w:t>award</w:t>
      </w:r>
      <w:proofErr w:type="spellEnd"/>
      <w:r w:rsidR="009653F1">
        <w:t xml:space="preserve"> </w:t>
      </w:r>
      <w:proofErr w:type="spellStart"/>
      <w:r w:rsidR="009653F1">
        <w:t>night</w:t>
      </w:r>
      <w:proofErr w:type="spellEnd"/>
      <w:r w:rsidR="009653F1">
        <w:t xml:space="preserve"> dann in Berlin, im Friedrichstadt-Palast</w:t>
      </w:r>
      <w:r>
        <w:t xml:space="preserve">, stattfinden. In der Zeit vom </w:t>
      </w:r>
      <w:r w:rsidR="009653F1">
        <w:t xml:space="preserve">2. bis 10. Mai 2020 </w:t>
      </w:r>
      <w:r w:rsidR="003C4E1F">
        <w:t>sind</w:t>
      </w:r>
      <w:r w:rsidR="009653F1">
        <w:t xml:space="preserve"> die </w:t>
      </w:r>
      <w:proofErr w:type="spellStart"/>
      <w:r w:rsidR="009653F1">
        <w:t>iF</w:t>
      </w:r>
      <w:proofErr w:type="spellEnd"/>
      <w:r w:rsidR="009653F1">
        <w:t>-prämierten Beiträge darüber hinaus im Café Moskau, B</w:t>
      </w:r>
      <w:r w:rsidR="003C4E1F">
        <w:t>erlin, allgemein zugänglich</w:t>
      </w:r>
      <w:r w:rsidR="009653F1">
        <w:t>.</w:t>
      </w:r>
    </w:p>
    <w:p w:rsidR="00191406" w:rsidRDefault="00191406" w:rsidP="006C0762">
      <w:pPr>
        <w:pStyle w:val="Textkrper"/>
        <w:spacing w:line="300" w:lineRule="auto"/>
      </w:pPr>
    </w:p>
    <w:p w:rsidR="00254937" w:rsidRPr="00254937" w:rsidRDefault="00254937" w:rsidP="006C0762">
      <w:pPr>
        <w:pStyle w:val="Textkrper"/>
        <w:spacing w:line="300" w:lineRule="auto"/>
        <w:rPr>
          <w:b/>
        </w:rPr>
      </w:pPr>
      <w:r w:rsidRPr="00254937">
        <w:rPr>
          <w:b/>
        </w:rPr>
        <w:t>Moderne Wohlfühlb</w:t>
      </w:r>
      <w:r>
        <w:rPr>
          <w:b/>
        </w:rPr>
        <w:t>ä</w:t>
      </w:r>
      <w:r w:rsidRPr="00254937">
        <w:rPr>
          <w:b/>
        </w:rPr>
        <w:t>der mit „</w:t>
      </w:r>
      <w:proofErr w:type="spellStart"/>
      <w:r w:rsidRPr="00254937">
        <w:rPr>
          <w:b/>
        </w:rPr>
        <w:t>Visign</w:t>
      </w:r>
      <w:proofErr w:type="spellEnd"/>
      <w:r w:rsidRPr="00254937">
        <w:rPr>
          <w:b/>
        </w:rPr>
        <w:t>“</w:t>
      </w:r>
    </w:p>
    <w:p w:rsidR="002430E1" w:rsidRDefault="00F34E32" w:rsidP="006C0762">
      <w:pPr>
        <w:pStyle w:val="Textkrper"/>
        <w:spacing w:line="300" w:lineRule="auto"/>
      </w:pPr>
      <w:proofErr w:type="spellStart"/>
      <w:r>
        <w:t>Viega</w:t>
      </w:r>
      <w:proofErr w:type="spellEnd"/>
      <w:r>
        <w:t xml:space="preserve"> bietet m</w:t>
      </w:r>
      <w:r w:rsidR="002430E1">
        <w:t xml:space="preserve">it </w:t>
      </w:r>
      <w:r>
        <w:t>d</w:t>
      </w:r>
      <w:r w:rsidR="002430E1">
        <w:t>en Produkten aus dem „</w:t>
      </w:r>
      <w:proofErr w:type="spellStart"/>
      <w:r w:rsidR="002430E1">
        <w:t>Visign</w:t>
      </w:r>
      <w:proofErr w:type="spellEnd"/>
      <w:r w:rsidR="002430E1">
        <w:t>“-Programm Lösungen für ganzheitliche B</w:t>
      </w:r>
      <w:r>
        <w:t>adkonzepte</w:t>
      </w:r>
      <w:r w:rsidR="002430E1">
        <w:t xml:space="preserve">. </w:t>
      </w:r>
      <w:r w:rsidR="002430E1" w:rsidRPr="006C18E7">
        <w:t xml:space="preserve">Mit mehr als 50 serienmäßig lieferbaren Designvarianten in spannenden Materialkompositionen sowie zusätzlichen Sonderfarben ermöglichen </w:t>
      </w:r>
      <w:r>
        <w:t xml:space="preserve">beispielsweise </w:t>
      </w:r>
      <w:r w:rsidR="002430E1" w:rsidRPr="006C18E7">
        <w:t xml:space="preserve">die </w:t>
      </w:r>
      <w:r>
        <w:t>WC</w:t>
      </w:r>
      <w:r w:rsidR="002430E1" w:rsidRPr="006C18E7">
        <w:t>-Betätigungsplatten eine individuelle Gestaltung moderner Lebensräume.</w:t>
      </w:r>
      <w:r w:rsidR="002430E1">
        <w:t xml:space="preserve"> Sie sind unterteilt i</w:t>
      </w:r>
      <w:r w:rsidR="002430E1" w:rsidRPr="006C18E7">
        <w:t xml:space="preserve">n die Serien </w:t>
      </w:r>
      <w:r w:rsidR="002430E1">
        <w:t>„</w:t>
      </w:r>
      <w:proofErr w:type="spellStart"/>
      <w:r w:rsidR="002430E1" w:rsidRPr="006C18E7">
        <w:t>Visign</w:t>
      </w:r>
      <w:proofErr w:type="spellEnd"/>
      <w:r w:rsidR="002430E1" w:rsidRPr="006C18E7">
        <w:t xml:space="preserve"> </w:t>
      </w:r>
      <w:proofErr w:type="spellStart"/>
      <w:r w:rsidR="002430E1" w:rsidRPr="006C18E7">
        <w:t>for</w:t>
      </w:r>
      <w:proofErr w:type="spellEnd"/>
      <w:r w:rsidR="002430E1" w:rsidRPr="006C18E7">
        <w:t xml:space="preserve"> More</w:t>
      </w:r>
      <w:r w:rsidR="002430E1">
        <w:t>“</w:t>
      </w:r>
      <w:r w:rsidR="002430E1" w:rsidRPr="006C18E7">
        <w:t xml:space="preserve"> und </w:t>
      </w:r>
      <w:r w:rsidR="002430E1">
        <w:t>„</w:t>
      </w:r>
      <w:proofErr w:type="spellStart"/>
      <w:r w:rsidR="002430E1" w:rsidRPr="006C18E7">
        <w:t>Visign</w:t>
      </w:r>
      <w:proofErr w:type="spellEnd"/>
      <w:r w:rsidR="002430E1" w:rsidRPr="006C18E7">
        <w:t xml:space="preserve"> </w:t>
      </w:r>
      <w:proofErr w:type="spellStart"/>
      <w:r w:rsidR="002430E1" w:rsidRPr="006C18E7">
        <w:t>for</w:t>
      </w:r>
      <w:proofErr w:type="spellEnd"/>
      <w:r w:rsidR="002430E1" w:rsidRPr="006C18E7">
        <w:t xml:space="preserve"> Style</w:t>
      </w:r>
      <w:r w:rsidR="002430E1">
        <w:t>“.</w:t>
      </w:r>
    </w:p>
    <w:p w:rsidR="00254937" w:rsidRDefault="00254937" w:rsidP="006C0762">
      <w:pPr>
        <w:pStyle w:val="Textkrper"/>
        <w:spacing w:line="300" w:lineRule="auto"/>
      </w:pPr>
    </w:p>
    <w:p w:rsidR="002430E1" w:rsidRDefault="002430E1" w:rsidP="006C0762">
      <w:pPr>
        <w:pStyle w:val="Textkrper"/>
        <w:spacing w:line="300" w:lineRule="auto"/>
      </w:pPr>
      <w:r>
        <w:t>Auch die neue Duschrinne „</w:t>
      </w:r>
      <w:proofErr w:type="spellStart"/>
      <w:r>
        <w:t>Advantix</w:t>
      </w:r>
      <w:proofErr w:type="spellEnd"/>
      <w:r>
        <w:t xml:space="preserve"> </w:t>
      </w:r>
      <w:proofErr w:type="spellStart"/>
      <w:r>
        <w:t>Cleviva</w:t>
      </w:r>
      <w:proofErr w:type="spellEnd"/>
      <w:r>
        <w:t>“ steht für Variabilität in der Badgestaltung, denn sie kann sowohl an der Wand</w:t>
      </w:r>
      <w:r w:rsidR="00DE433F">
        <w:t xml:space="preserve"> als auch</w:t>
      </w:r>
      <w:r>
        <w:t xml:space="preserve"> frei wählbar innerhalb der Fliesenfläche </w:t>
      </w:r>
      <w:r w:rsidR="00DE433F">
        <w:t>installiert werden.</w:t>
      </w:r>
    </w:p>
    <w:p w:rsidR="00254937" w:rsidRDefault="00254937" w:rsidP="006C0762">
      <w:pPr>
        <w:pStyle w:val="Textkrper"/>
        <w:spacing w:line="300" w:lineRule="auto"/>
      </w:pPr>
    </w:p>
    <w:p w:rsidR="00254937" w:rsidRDefault="00254937" w:rsidP="006C0762">
      <w:pPr>
        <w:pStyle w:val="Textkrper"/>
        <w:spacing w:line="300" w:lineRule="auto"/>
      </w:pPr>
      <w:r>
        <w:t xml:space="preserve">Zahlreiche </w:t>
      </w:r>
      <w:r w:rsidR="00D21438">
        <w:t xml:space="preserve">Designpreise beweisen den hohen Innovationsgrad und die außergewöhnliche Gestaltungsleistung der Produkte. Darunter so namhafte Auszeichnungen wie German Design Award 2020, </w:t>
      </w:r>
      <w:proofErr w:type="spellStart"/>
      <w:r w:rsidR="00D21438">
        <w:t>Red</w:t>
      </w:r>
      <w:proofErr w:type="spellEnd"/>
      <w:r w:rsidR="00D21438">
        <w:t xml:space="preserve"> </w:t>
      </w:r>
      <w:proofErr w:type="spellStart"/>
      <w:r w:rsidR="00D21438">
        <w:t>Dot</w:t>
      </w:r>
      <w:proofErr w:type="spellEnd"/>
      <w:r w:rsidR="00D21438">
        <w:t xml:space="preserve"> </w:t>
      </w:r>
      <w:r w:rsidR="000946E7">
        <w:t xml:space="preserve">Design Award </w:t>
      </w:r>
      <w:r w:rsidR="00D21438">
        <w:t xml:space="preserve">2019 oder auch Design Plus </w:t>
      </w:r>
      <w:proofErr w:type="spellStart"/>
      <w:r w:rsidR="00D21438">
        <w:t>powered</w:t>
      </w:r>
      <w:proofErr w:type="spellEnd"/>
      <w:r w:rsidR="00D21438">
        <w:t xml:space="preserve"> by </w:t>
      </w:r>
      <w:proofErr w:type="spellStart"/>
      <w:r w:rsidR="00D21438">
        <w:t>ISH</w:t>
      </w:r>
      <w:proofErr w:type="spellEnd"/>
      <w:r w:rsidR="00D21438">
        <w:t xml:space="preserve"> 2019.</w:t>
      </w:r>
    </w:p>
    <w:p w:rsidR="00911755" w:rsidRDefault="00911755" w:rsidP="006C0762">
      <w:pPr>
        <w:pStyle w:val="Textkrper"/>
        <w:spacing w:line="300" w:lineRule="auto"/>
      </w:pPr>
    </w:p>
    <w:p w:rsidR="00911755" w:rsidRPr="00711992" w:rsidRDefault="001068EE" w:rsidP="006C0762">
      <w:pPr>
        <w:pStyle w:val="Textkrper"/>
        <w:spacing w:line="300" w:lineRule="auto"/>
        <w:rPr>
          <w:b/>
        </w:rPr>
      </w:pPr>
      <w:r w:rsidRPr="00711992">
        <w:rPr>
          <w:b/>
        </w:rPr>
        <w:t xml:space="preserve">Der </w:t>
      </w:r>
      <w:proofErr w:type="spellStart"/>
      <w:r w:rsidRPr="00711992">
        <w:rPr>
          <w:b/>
        </w:rPr>
        <w:t>iF</w:t>
      </w:r>
      <w:proofErr w:type="spellEnd"/>
      <w:r w:rsidRPr="00711992">
        <w:rPr>
          <w:b/>
        </w:rPr>
        <w:t xml:space="preserve"> Design Award</w:t>
      </w:r>
    </w:p>
    <w:p w:rsidR="001068EE" w:rsidRDefault="005C2BE4" w:rsidP="006C0762">
      <w:pPr>
        <w:pStyle w:val="Textkrper"/>
        <w:spacing w:line="300" w:lineRule="auto"/>
      </w:pPr>
      <w:r>
        <w:t xml:space="preserve">Seit 67 Jahren ist der </w:t>
      </w:r>
      <w:proofErr w:type="spellStart"/>
      <w:r>
        <w:t>iF</w:t>
      </w:r>
      <w:proofErr w:type="spellEnd"/>
      <w:r>
        <w:t xml:space="preserve"> Design Award ein weltweit anerkanntes Markenzeichen, wenn es um ausgezeichnete Gestaltung geht. Er wird einmal im Jahr von der weltweit ältesten, unabhängigen Design-Institution, der </w:t>
      </w:r>
      <w:proofErr w:type="spellStart"/>
      <w:r>
        <w:t>iF</w:t>
      </w:r>
      <w:proofErr w:type="spellEnd"/>
      <w:r>
        <w:t xml:space="preserve"> International Forum Design GmbH in Hannover, vergeben. Der </w:t>
      </w:r>
      <w:proofErr w:type="spellStart"/>
      <w:r>
        <w:t>iF</w:t>
      </w:r>
      <w:proofErr w:type="spellEnd"/>
      <w:r>
        <w:t xml:space="preserve"> Design Award gehört zu den wichtigsten Designpreisen der Welt. Er prämiert Gestaltungsleistungen unter anderem anhand der Bewertungskriterien Innovation</w:t>
      </w:r>
      <w:r w:rsidR="00B40A18">
        <w:t>,</w:t>
      </w:r>
      <w:r>
        <w:t xml:space="preserve"> Funktionalität</w:t>
      </w:r>
      <w:r w:rsidR="00B40A18">
        <w:t>,</w:t>
      </w:r>
      <w:r>
        <w:t xml:space="preserve"> Verantwortung (Einhaltung von Umweltstandard, Universal-Design) </w:t>
      </w:r>
      <w:r w:rsidR="00B40A18">
        <w:t>oder</w:t>
      </w:r>
      <w:r>
        <w:t xml:space="preserve"> </w:t>
      </w:r>
      <w:r w:rsidR="00B40A18">
        <w:t>Positionierung</w:t>
      </w:r>
      <w:r>
        <w:t xml:space="preserve"> (Differenzierung vom Wettbewerb). Der </w:t>
      </w:r>
      <w:proofErr w:type="spellStart"/>
      <w:r>
        <w:t>iF</w:t>
      </w:r>
      <w:proofErr w:type="spellEnd"/>
      <w:r>
        <w:t xml:space="preserve"> Design Award 2020 verzeichnete 7.298 Einreichungen, 1.453 prämierte Teilnehmer und 75 goldene </w:t>
      </w:r>
      <w:proofErr w:type="spellStart"/>
      <w:r>
        <w:t>iF</w:t>
      </w:r>
      <w:proofErr w:type="spellEnd"/>
      <w:r>
        <w:t xml:space="preserve"> Label.</w:t>
      </w:r>
    </w:p>
    <w:p w:rsidR="00191406" w:rsidRDefault="00191406" w:rsidP="006C0762">
      <w:pPr>
        <w:pStyle w:val="Textkrper"/>
        <w:spacing w:line="300" w:lineRule="auto"/>
      </w:pPr>
    </w:p>
    <w:p w:rsidR="00E316D0" w:rsidRDefault="00E316D0" w:rsidP="006C0762">
      <w:pPr>
        <w:pStyle w:val="Textkrper"/>
        <w:spacing w:line="300" w:lineRule="auto"/>
      </w:pPr>
    </w:p>
    <w:p w:rsidR="00C92141" w:rsidRDefault="00C92141" w:rsidP="006C0762">
      <w:pPr>
        <w:pStyle w:val="Textkrper"/>
        <w:spacing w:line="300" w:lineRule="auto"/>
      </w:pPr>
    </w:p>
    <w:p w:rsidR="0046561C" w:rsidRDefault="0046561C" w:rsidP="006C0762">
      <w:pPr>
        <w:pStyle w:val="Textkrper"/>
        <w:spacing w:line="300" w:lineRule="auto"/>
      </w:pPr>
    </w:p>
    <w:p w:rsidR="006C0762" w:rsidRDefault="003271C0" w:rsidP="006C0762">
      <w:pPr>
        <w:pStyle w:val="Textkrper"/>
        <w:spacing w:line="300" w:lineRule="auto"/>
        <w:jc w:val="right"/>
        <w:rPr>
          <w:i/>
          <w:lang w:val="en-US"/>
        </w:rPr>
      </w:pPr>
      <w:r w:rsidRPr="001F77B5">
        <w:rPr>
          <w:i/>
          <w:lang w:val="en-US"/>
        </w:rPr>
        <w:t>DE_PR_</w:t>
      </w:r>
      <w:r w:rsidR="00A46B81">
        <w:rPr>
          <w:i/>
          <w:lang w:val="en-US"/>
        </w:rPr>
        <w:t>2002</w:t>
      </w:r>
      <w:r w:rsidR="000C1965">
        <w:rPr>
          <w:i/>
          <w:lang w:val="en-US"/>
        </w:rPr>
        <w:t>25</w:t>
      </w:r>
      <w:r w:rsidR="00F2557C" w:rsidRPr="001F77B5">
        <w:rPr>
          <w:i/>
          <w:lang w:val="en-US"/>
        </w:rPr>
        <w:t>_</w:t>
      </w:r>
      <w:r w:rsidR="00A46B81">
        <w:rPr>
          <w:i/>
          <w:lang w:val="en-US"/>
        </w:rPr>
        <w:t>iF Award</w:t>
      </w:r>
      <w:r w:rsidR="007E4EE6">
        <w:rPr>
          <w:i/>
          <w:lang w:val="en-US"/>
        </w:rPr>
        <w:t xml:space="preserve"> 2020</w:t>
      </w:r>
      <w:r w:rsidR="006C0762" w:rsidRPr="001F77B5">
        <w:rPr>
          <w:i/>
          <w:lang w:val="en-US"/>
        </w:rPr>
        <w:t>.</w:t>
      </w:r>
      <w:r w:rsidR="00AC7F59">
        <w:rPr>
          <w:i/>
          <w:lang w:val="en-US"/>
        </w:rPr>
        <w:t>doc</w:t>
      </w:r>
    </w:p>
    <w:p w:rsidR="00D827C7" w:rsidRDefault="00D827C7" w:rsidP="006C0762">
      <w:pPr>
        <w:pStyle w:val="Textkrper"/>
        <w:spacing w:line="300" w:lineRule="auto"/>
        <w:jc w:val="right"/>
        <w:rPr>
          <w:i/>
          <w:lang w:val="en-US"/>
        </w:rPr>
      </w:pPr>
    </w:p>
    <w:p w:rsidR="00F126CE" w:rsidRPr="00F126CE" w:rsidRDefault="00F126CE" w:rsidP="00F126CE">
      <w:pPr>
        <w:pStyle w:val="text"/>
        <w:spacing w:line="300" w:lineRule="auto"/>
        <w:rPr>
          <w:sz w:val="22"/>
          <w:szCs w:val="22"/>
        </w:rPr>
      </w:pPr>
      <w:r w:rsidRPr="00F126CE">
        <w:rPr>
          <w:szCs w:val="22"/>
        </w:rPr>
        <w:lastRenderedPageBreak/>
        <w:tab/>
      </w:r>
      <w:r>
        <w:rPr>
          <w:noProof/>
          <w:sz w:val="22"/>
          <w:szCs w:val="22"/>
        </w:rPr>
        <w:drawing>
          <wp:inline distT="0" distB="0" distL="0" distR="0">
            <wp:extent cx="3546213" cy="2560413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_2002xx_iF Award 2020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213" cy="256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B81" w:rsidRDefault="008C221C" w:rsidP="004F75A1">
      <w:pPr>
        <w:pStyle w:val="text"/>
        <w:spacing w:line="300" w:lineRule="auto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014120" cy="2898475"/>
            <wp:effectExtent l="0" t="0" r="571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_2002xx_iF Award 2020_01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040" cy="292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EB0" w:rsidRDefault="00D8084F" w:rsidP="00462302">
      <w:pPr>
        <w:pStyle w:val="text"/>
        <w:spacing w:line="300" w:lineRule="auto"/>
        <w:rPr>
          <w:sz w:val="22"/>
          <w:szCs w:val="22"/>
        </w:rPr>
      </w:pPr>
      <w:r>
        <w:rPr>
          <w:sz w:val="22"/>
          <w:szCs w:val="22"/>
        </w:rPr>
        <w:t>PR_</w:t>
      </w:r>
      <w:r w:rsidR="00A46B81">
        <w:rPr>
          <w:sz w:val="22"/>
          <w:szCs w:val="22"/>
        </w:rPr>
        <w:t>2002</w:t>
      </w:r>
      <w:r w:rsidR="000C1965">
        <w:rPr>
          <w:sz w:val="22"/>
          <w:szCs w:val="22"/>
        </w:rPr>
        <w:t>25</w:t>
      </w:r>
      <w:r w:rsidRPr="00F2557C">
        <w:rPr>
          <w:sz w:val="22"/>
          <w:szCs w:val="22"/>
        </w:rPr>
        <w:t>_</w:t>
      </w:r>
      <w:r w:rsidR="00A46B81">
        <w:rPr>
          <w:sz w:val="22"/>
          <w:szCs w:val="22"/>
        </w:rPr>
        <w:t>iF Award</w:t>
      </w:r>
      <w:r>
        <w:rPr>
          <w:sz w:val="22"/>
          <w:szCs w:val="22"/>
        </w:rPr>
        <w:t xml:space="preserve"> 2020_01</w:t>
      </w:r>
      <w:r w:rsidR="00A46B81">
        <w:rPr>
          <w:sz w:val="22"/>
          <w:szCs w:val="22"/>
        </w:rPr>
        <w:t>a</w:t>
      </w:r>
      <w:r w:rsidR="00F126CE">
        <w:rPr>
          <w:sz w:val="22"/>
          <w:szCs w:val="22"/>
        </w:rPr>
        <w:t xml:space="preserve"> +1b</w:t>
      </w:r>
      <w:r>
        <w:rPr>
          <w:sz w:val="22"/>
          <w:szCs w:val="22"/>
        </w:rPr>
        <w:t>.jpg</w:t>
      </w:r>
      <w:r>
        <w:rPr>
          <w:sz w:val="22"/>
          <w:szCs w:val="22"/>
        </w:rPr>
        <w:br/>
      </w:r>
      <w:r w:rsidR="00075A15">
        <w:rPr>
          <w:sz w:val="22"/>
          <w:szCs w:val="22"/>
        </w:rPr>
        <w:t xml:space="preserve">Gold beim </w:t>
      </w:r>
      <w:proofErr w:type="spellStart"/>
      <w:r w:rsidR="00075A15">
        <w:rPr>
          <w:sz w:val="22"/>
          <w:szCs w:val="22"/>
        </w:rPr>
        <w:t>iF</w:t>
      </w:r>
      <w:proofErr w:type="spellEnd"/>
      <w:r w:rsidR="00075A15">
        <w:rPr>
          <w:sz w:val="22"/>
          <w:szCs w:val="22"/>
        </w:rPr>
        <w:t xml:space="preserve"> Design Award 2020: 78 internationale Designexperten aus über 20 Nationen waren sich einig und würdigten die herausragende Designleistung der WC-Betätigungsplatte „</w:t>
      </w:r>
      <w:proofErr w:type="spellStart"/>
      <w:r w:rsidR="00075A15">
        <w:rPr>
          <w:sz w:val="22"/>
          <w:szCs w:val="22"/>
        </w:rPr>
        <w:t>Visign</w:t>
      </w:r>
      <w:proofErr w:type="spellEnd"/>
      <w:r w:rsidR="00075A15">
        <w:rPr>
          <w:sz w:val="22"/>
          <w:szCs w:val="22"/>
        </w:rPr>
        <w:t xml:space="preserve"> </w:t>
      </w:r>
      <w:proofErr w:type="spellStart"/>
      <w:r w:rsidR="00075A15">
        <w:rPr>
          <w:sz w:val="22"/>
          <w:szCs w:val="22"/>
        </w:rPr>
        <w:t>for</w:t>
      </w:r>
      <w:proofErr w:type="spellEnd"/>
      <w:r w:rsidR="00075A15">
        <w:rPr>
          <w:sz w:val="22"/>
          <w:szCs w:val="22"/>
        </w:rPr>
        <w:t xml:space="preserve"> More 202“ mit dem</w:t>
      </w:r>
      <w:r w:rsidR="00075A15">
        <w:rPr>
          <w:sz w:val="22"/>
          <w:szCs w:val="22"/>
        </w:rPr>
        <w:br/>
      </w:r>
      <w:r w:rsidR="00EE6CBB">
        <w:rPr>
          <w:sz w:val="22"/>
          <w:szCs w:val="22"/>
        </w:rPr>
        <w:t xml:space="preserve">begehrten </w:t>
      </w:r>
      <w:proofErr w:type="spellStart"/>
      <w:r w:rsidR="00075A15">
        <w:rPr>
          <w:sz w:val="22"/>
          <w:szCs w:val="22"/>
        </w:rPr>
        <w:t>iF</w:t>
      </w:r>
      <w:proofErr w:type="spellEnd"/>
      <w:r w:rsidR="00EE6CBB">
        <w:rPr>
          <w:sz w:val="22"/>
          <w:szCs w:val="22"/>
        </w:rPr>
        <w:t xml:space="preserve"> Label in</w:t>
      </w:r>
      <w:r w:rsidR="00075A15">
        <w:rPr>
          <w:sz w:val="22"/>
          <w:szCs w:val="22"/>
        </w:rPr>
        <w:t xml:space="preserve"> Gold. </w:t>
      </w:r>
      <w:r w:rsidRPr="00276CA0">
        <w:rPr>
          <w:sz w:val="22"/>
          <w:szCs w:val="22"/>
        </w:rPr>
        <w:t>(</w:t>
      </w:r>
      <w:r w:rsidRPr="00661FF7">
        <w:rPr>
          <w:sz w:val="22"/>
          <w:szCs w:val="22"/>
        </w:rPr>
        <w:t>Foto</w:t>
      </w:r>
      <w:r w:rsidR="00371A24">
        <w:rPr>
          <w:sz w:val="22"/>
          <w:szCs w:val="22"/>
        </w:rPr>
        <w:t>s</w:t>
      </w:r>
      <w:r w:rsidRPr="00276CA0">
        <w:rPr>
          <w:sz w:val="22"/>
          <w:szCs w:val="22"/>
        </w:rPr>
        <w:t xml:space="preserve">: </w:t>
      </w:r>
      <w:proofErr w:type="spellStart"/>
      <w:r w:rsidRPr="00276CA0">
        <w:rPr>
          <w:sz w:val="22"/>
          <w:szCs w:val="22"/>
        </w:rPr>
        <w:t>Viega</w:t>
      </w:r>
      <w:proofErr w:type="spellEnd"/>
      <w:r w:rsidRPr="00276CA0">
        <w:rPr>
          <w:sz w:val="22"/>
          <w:szCs w:val="22"/>
        </w:rPr>
        <w:t>)</w:t>
      </w:r>
    </w:p>
    <w:p w:rsidR="008C221C" w:rsidRDefault="008C221C" w:rsidP="00250959">
      <w:pPr>
        <w:pStyle w:val="text"/>
        <w:spacing w:line="30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ab/>
      </w:r>
      <w:r>
        <w:rPr>
          <w:noProof/>
          <w:sz w:val="22"/>
          <w:szCs w:val="22"/>
        </w:rPr>
        <w:drawing>
          <wp:inline distT="0" distB="0" distL="0" distR="0">
            <wp:extent cx="3520800" cy="2541600"/>
            <wp:effectExtent l="0" t="0" r="381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_2002xx_iF Award 2020_02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800" cy="25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959" w:rsidRDefault="00250959" w:rsidP="00250959">
      <w:pPr>
        <w:pStyle w:val="text"/>
        <w:spacing w:line="300" w:lineRule="auto"/>
        <w:rPr>
          <w:sz w:val="22"/>
          <w:szCs w:val="22"/>
        </w:rPr>
      </w:pPr>
      <w:r>
        <w:rPr>
          <w:sz w:val="22"/>
          <w:szCs w:val="22"/>
        </w:rPr>
        <w:t>PR_</w:t>
      </w:r>
      <w:r w:rsidR="00A46B81">
        <w:rPr>
          <w:sz w:val="22"/>
          <w:szCs w:val="22"/>
        </w:rPr>
        <w:t>2002</w:t>
      </w:r>
      <w:r w:rsidR="000C1965">
        <w:rPr>
          <w:sz w:val="22"/>
          <w:szCs w:val="22"/>
        </w:rPr>
        <w:t>25</w:t>
      </w:r>
      <w:r w:rsidRPr="00F2557C">
        <w:rPr>
          <w:sz w:val="22"/>
          <w:szCs w:val="22"/>
        </w:rPr>
        <w:t>_</w:t>
      </w:r>
      <w:r w:rsidR="00A46B81">
        <w:rPr>
          <w:sz w:val="22"/>
          <w:szCs w:val="22"/>
        </w:rPr>
        <w:t>iF Award</w:t>
      </w:r>
      <w:r>
        <w:rPr>
          <w:sz w:val="22"/>
          <w:szCs w:val="22"/>
        </w:rPr>
        <w:t xml:space="preserve"> 2020_02</w:t>
      </w:r>
      <w:r w:rsidR="00A46B81">
        <w:rPr>
          <w:sz w:val="22"/>
          <w:szCs w:val="22"/>
        </w:rPr>
        <w:t>a</w:t>
      </w:r>
      <w:r>
        <w:rPr>
          <w:sz w:val="22"/>
          <w:szCs w:val="22"/>
        </w:rPr>
        <w:t>.jpg</w:t>
      </w:r>
      <w:r w:rsidR="008E4C64">
        <w:rPr>
          <w:sz w:val="22"/>
          <w:szCs w:val="22"/>
        </w:rPr>
        <w:br/>
      </w:r>
      <w:r w:rsidR="00123D10">
        <w:rPr>
          <w:sz w:val="22"/>
          <w:szCs w:val="22"/>
        </w:rPr>
        <w:t xml:space="preserve">Einer von fünf </w:t>
      </w:r>
      <w:proofErr w:type="spellStart"/>
      <w:r w:rsidR="00123D10">
        <w:rPr>
          <w:sz w:val="22"/>
          <w:szCs w:val="22"/>
        </w:rPr>
        <w:t>Viega</w:t>
      </w:r>
      <w:proofErr w:type="spellEnd"/>
      <w:r w:rsidR="00123D10">
        <w:rPr>
          <w:sz w:val="22"/>
          <w:szCs w:val="22"/>
        </w:rPr>
        <w:t>-</w:t>
      </w:r>
      <w:r w:rsidR="00EE6CBB">
        <w:rPr>
          <w:sz w:val="22"/>
          <w:szCs w:val="22"/>
        </w:rPr>
        <w:t>Preisträger</w:t>
      </w:r>
      <w:r w:rsidR="00123D10">
        <w:rPr>
          <w:sz w:val="22"/>
          <w:szCs w:val="22"/>
        </w:rPr>
        <w:t>n</w:t>
      </w:r>
      <w:r w:rsidR="00EE6CBB">
        <w:rPr>
          <w:sz w:val="22"/>
          <w:szCs w:val="22"/>
        </w:rPr>
        <w:t xml:space="preserve"> im </w:t>
      </w:r>
      <w:proofErr w:type="spellStart"/>
      <w:r w:rsidR="00EE6CBB">
        <w:rPr>
          <w:sz w:val="22"/>
          <w:szCs w:val="22"/>
        </w:rPr>
        <w:t>iF</w:t>
      </w:r>
      <w:proofErr w:type="spellEnd"/>
      <w:r w:rsidR="00EE6CBB">
        <w:rPr>
          <w:sz w:val="22"/>
          <w:szCs w:val="22"/>
        </w:rPr>
        <w:t xml:space="preserve"> Design Award 2020: Die neue Dusch</w:t>
      </w:r>
      <w:r w:rsidR="00123D10">
        <w:rPr>
          <w:sz w:val="22"/>
          <w:szCs w:val="22"/>
        </w:rPr>
        <w:t xml:space="preserve">rinne </w:t>
      </w:r>
      <w:proofErr w:type="spellStart"/>
      <w:r w:rsidR="00123D10">
        <w:rPr>
          <w:sz w:val="22"/>
          <w:szCs w:val="22"/>
        </w:rPr>
        <w:t>Advantix</w:t>
      </w:r>
      <w:proofErr w:type="spellEnd"/>
      <w:r w:rsidR="00123D10">
        <w:rPr>
          <w:sz w:val="22"/>
          <w:szCs w:val="22"/>
        </w:rPr>
        <w:t xml:space="preserve"> </w:t>
      </w:r>
      <w:proofErr w:type="spellStart"/>
      <w:r w:rsidR="00123D10">
        <w:rPr>
          <w:sz w:val="22"/>
          <w:szCs w:val="22"/>
        </w:rPr>
        <w:t>Cleviva</w:t>
      </w:r>
      <w:proofErr w:type="spellEnd"/>
      <w:r w:rsidR="00123D10">
        <w:rPr>
          <w:sz w:val="22"/>
          <w:szCs w:val="22"/>
        </w:rPr>
        <w:t>. Sie</w:t>
      </w:r>
      <w:r w:rsidR="00EE6CBB">
        <w:rPr>
          <w:sz w:val="22"/>
          <w:szCs w:val="22"/>
        </w:rPr>
        <w:t xml:space="preserve"> überzeugte die Jury mit ihrer Variabilität in der Badgestaltung sowie ihrem puristischen Profil mit formschönen Ablauföffnungen. </w:t>
      </w:r>
      <w:r w:rsidRPr="00276CA0">
        <w:rPr>
          <w:sz w:val="22"/>
          <w:szCs w:val="22"/>
        </w:rPr>
        <w:t>(</w:t>
      </w:r>
      <w:r w:rsidRPr="00661FF7">
        <w:rPr>
          <w:sz w:val="22"/>
          <w:szCs w:val="22"/>
        </w:rPr>
        <w:t>Foto</w:t>
      </w:r>
      <w:r w:rsidRPr="00276CA0">
        <w:rPr>
          <w:sz w:val="22"/>
          <w:szCs w:val="22"/>
        </w:rPr>
        <w:t xml:space="preserve">: </w:t>
      </w:r>
      <w:proofErr w:type="spellStart"/>
      <w:r w:rsidRPr="00276CA0">
        <w:rPr>
          <w:sz w:val="22"/>
          <w:szCs w:val="22"/>
        </w:rPr>
        <w:t>Viega</w:t>
      </w:r>
      <w:proofErr w:type="spellEnd"/>
      <w:r w:rsidRPr="00276CA0">
        <w:rPr>
          <w:sz w:val="22"/>
          <w:szCs w:val="22"/>
        </w:rPr>
        <w:t>)</w:t>
      </w:r>
    </w:p>
    <w:p w:rsidR="00E40877" w:rsidRDefault="008C221C" w:rsidP="00462302">
      <w:pPr>
        <w:pStyle w:val="text"/>
        <w:spacing w:line="300" w:lineRule="auto"/>
        <w:rPr>
          <w:b/>
          <w:sz w:val="22"/>
          <w:szCs w:val="22"/>
        </w:rPr>
      </w:pPr>
      <w:r w:rsidRPr="008E1532">
        <w:rPr>
          <w:b/>
          <w:sz w:val="22"/>
          <w:szCs w:val="22"/>
        </w:rPr>
        <w:t>Die prämierten Produkte ohne Logo</w:t>
      </w:r>
      <w:r w:rsidR="00411E46">
        <w:rPr>
          <w:b/>
          <w:sz w:val="22"/>
          <w:szCs w:val="22"/>
        </w:rPr>
        <w:t xml:space="preserve"> (Fotos: </w:t>
      </w:r>
      <w:proofErr w:type="spellStart"/>
      <w:r w:rsidR="00411E46">
        <w:rPr>
          <w:b/>
          <w:sz w:val="22"/>
          <w:szCs w:val="22"/>
        </w:rPr>
        <w:t>Viega</w:t>
      </w:r>
      <w:proofErr w:type="spellEnd"/>
      <w:r w:rsidR="00411E46">
        <w:rPr>
          <w:b/>
          <w:sz w:val="22"/>
          <w:szCs w:val="22"/>
        </w:rPr>
        <w:t>)</w:t>
      </w:r>
      <w:r>
        <w:rPr>
          <w:b/>
          <w:sz w:val="22"/>
          <w:szCs w:val="22"/>
        </w:rPr>
        <w:t>:</w:t>
      </w:r>
      <w:r>
        <w:rPr>
          <w:b/>
          <w:noProof/>
          <w:sz w:val="22"/>
          <w:szCs w:val="22"/>
        </w:rPr>
        <w:drawing>
          <wp:inline distT="0" distB="0" distL="0" distR="0">
            <wp:extent cx="3987044" cy="2656936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_2002xx_iF Award 2020_01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259" cy="268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877">
        <w:rPr>
          <w:sz w:val="22"/>
          <w:szCs w:val="22"/>
        </w:rPr>
        <w:t>PR_2002</w:t>
      </w:r>
      <w:r w:rsidR="000C1965">
        <w:rPr>
          <w:sz w:val="22"/>
          <w:szCs w:val="22"/>
        </w:rPr>
        <w:t>25</w:t>
      </w:r>
      <w:r w:rsidR="00E40877" w:rsidRPr="00F2557C">
        <w:rPr>
          <w:sz w:val="22"/>
          <w:szCs w:val="22"/>
        </w:rPr>
        <w:t>_</w:t>
      </w:r>
      <w:r w:rsidR="00E40877">
        <w:rPr>
          <w:sz w:val="22"/>
          <w:szCs w:val="22"/>
        </w:rPr>
        <w:t>iF Award 2020_01</w:t>
      </w:r>
      <w:r w:rsidR="00F126CE">
        <w:rPr>
          <w:sz w:val="22"/>
          <w:szCs w:val="22"/>
        </w:rPr>
        <w:t>c</w:t>
      </w:r>
      <w:r w:rsidR="00E40877">
        <w:rPr>
          <w:sz w:val="22"/>
          <w:szCs w:val="22"/>
        </w:rPr>
        <w:t>.jpg</w:t>
      </w:r>
    </w:p>
    <w:p w:rsidR="008C221C" w:rsidRDefault="008C221C" w:rsidP="00462302">
      <w:pPr>
        <w:pStyle w:val="text"/>
        <w:spacing w:line="30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ab/>
      </w:r>
      <w:r>
        <w:rPr>
          <w:b/>
          <w:sz w:val="22"/>
          <w:szCs w:val="22"/>
        </w:rPr>
        <w:tab/>
      </w:r>
      <w:r>
        <w:rPr>
          <w:b/>
          <w:noProof/>
          <w:sz w:val="22"/>
          <w:szCs w:val="22"/>
        </w:rPr>
        <w:drawing>
          <wp:inline distT="0" distB="0" distL="0" distR="0">
            <wp:extent cx="2941608" cy="2124046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_2002xx_iF Award 2020_02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17" cy="214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21C" w:rsidRDefault="00E40877" w:rsidP="00462302">
      <w:pPr>
        <w:pStyle w:val="text"/>
        <w:spacing w:line="300" w:lineRule="auto"/>
        <w:rPr>
          <w:b/>
          <w:sz w:val="22"/>
          <w:szCs w:val="22"/>
        </w:rPr>
      </w:pPr>
      <w:r>
        <w:rPr>
          <w:sz w:val="22"/>
          <w:szCs w:val="22"/>
        </w:rPr>
        <w:t>PR_2002</w:t>
      </w:r>
      <w:r w:rsidR="000C1965">
        <w:rPr>
          <w:sz w:val="22"/>
          <w:szCs w:val="22"/>
        </w:rPr>
        <w:t>25</w:t>
      </w:r>
      <w:bookmarkStart w:id="0" w:name="_GoBack"/>
      <w:bookmarkEnd w:id="0"/>
      <w:r w:rsidRPr="00F2557C">
        <w:rPr>
          <w:sz w:val="22"/>
          <w:szCs w:val="22"/>
        </w:rPr>
        <w:t>_</w:t>
      </w:r>
      <w:r>
        <w:rPr>
          <w:sz w:val="22"/>
          <w:szCs w:val="22"/>
        </w:rPr>
        <w:t>iF Award 2020_02b.jpg</w:t>
      </w:r>
    </w:p>
    <w:p w:rsidR="008C221C" w:rsidRDefault="008C221C" w:rsidP="00462302">
      <w:pPr>
        <w:pStyle w:val="text"/>
        <w:spacing w:line="300" w:lineRule="auto"/>
        <w:rPr>
          <w:b/>
          <w:sz w:val="22"/>
          <w:szCs w:val="22"/>
        </w:rPr>
      </w:pPr>
    </w:p>
    <w:p w:rsidR="008E4C64" w:rsidRPr="008E1532" w:rsidRDefault="008E1532" w:rsidP="008E4C64">
      <w:pPr>
        <w:pStyle w:val="text"/>
        <w:spacing w:line="300" w:lineRule="auto"/>
        <w:rPr>
          <w:b/>
          <w:sz w:val="22"/>
          <w:szCs w:val="22"/>
        </w:rPr>
      </w:pPr>
      <w:r w:rsidRPr="008E1532">
        <w:rPr>
          <w:b/>
          <w:sz w:val="22"/>
          <w:szCs w:val="22"/>
        </w:rPr>
        <w:t>Logo „</w:t>
      </w:r>
      <w:proofErr w:type="spellStart"/>
      <w:r w:rsidR="00A46B81">
        <w:rPr>
          <w:b/>
          <w:sz w:val="22"/>
          <w:szCs w:val="22"/>
        </w:rPr>
        <w:t>iF</w:t>
      </w:r>
      <w:proofErr w:type="spellEnd"/>
      <w:r w:rsidR="00A46B81">
        <w:rPr>
          <w:b/>
          <w:sz w:val="22"/>
          <w:szCs w:val="22"/>
        </w:rPr>
        <w:t xml:space="preserve"> Gold </w:t>
      </w:r>
      <w:proofErr w:type="spellStart"/>
      <w:r w:rsidR="00A46B81">
        <w:rPr>
          <w:b/>
          <w:sz w:val="22"/>
          <w:szCs w:val="22"/>
        </w:rPr>
        <w:t>award</w:t>
      </w:r>
      <w:proofErr w:type="spellEnd"/>
      <w:r w:rsidR="00A46B81">
        <w:rPr>
          <w:b/>
          <w:sz w:val="22"/>
          <w:szCs w:val="22"/>
        </w:rPr>
        <w:t xml:space="preserve"> 2020</w:t>
      </w:r>
      <w:r w:rsidR="008E4C64">
        <w:rPr>
          <w:b/>
          <w:sz w:val="22"/>
          <w:szCs w:val="22"/>
        </w:rPr>
        <w:t>“</w:t>
      </w:r>
      <w:r w:rsidR="00E40877">
        <w:rPr>
          <w:b/>
          <w:sz w:val="22"/>
          <w:szCs w:val="22"/>
        </w:rPr>
        <w:t xml:space="preserve"> und</w:t>
      </w:r>
      <w:r w:rsidR="008E4C64" w:rsidRPr="008E1532">
        <w:rPr>
          <w:b/>
          <w:sz w:val="22"/>
          <w:szCs w:val="22"/>
        </w:rPr>
        <w:t xml:space="preserve"> „</w:t>
      </w:r>
      <w:proofErr w:type="spellStart"/>
      <w:r w:rsidR="008E4C64">
        <w:rPr>
          <w:b/>
          <w:sz w:val="22"/>
          <w:szCs w:val="22"/>
        </w:rPr>
        <w:t>iF</w:t>
      </w:r>
      <w:proofErr w:type="spellEnd"/>
      <w:r w:rsidR="008E4C64">
        <w:rPr>
          <w:b/>
          <w:sz w:val="22"/>
          <w:szCs w:val="22"/>
        </w:rPr>
        <w:t xml:space="preserve"> Design </w:t>
      </w:r>
      <w:proofErr w:type="spellStart"/>
      <w:r w:rsidR="008E4C64">
        <w:rPr>
          <w:b/>
          <w:sz w:val="22"/>
          <w:szCs w:val="22"/>
        </w:rPr>
        <w:t>award</w:t>
      </w:r>
      <w:proofErr w:type="spellEnd"/>
      <w:r w:rsidR="008E4C64">
        <w:rPr>
          <w:b/>
          <w:sz w:val="22"/>
          <w:szCs w:val="22"/>
        </w:rPr>
        <w:t xml:space="preserve"> 2020“</w:t>
      </w:r>
    </w:p>
    <w:p w:rsidR="008E1532" w:rsidRDefault="00E40877" w:rsidP="00462302">
      <w:pPr>
        <w:pStyle w:val="text"/>
        <w:spacing w:line="30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940944" cy="994881"/>
            <wp:effectExtent l="0" t="0" r="254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_2002xx_iF Gold Award_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924" cy="10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  <w:r>
        <w:rPr>
          <w:noProof/>
          <w:sz w:val="22"/>
          <w:szCs w:val="22"/>
        </w:rPr>
        <w:drawing>
          <wp:inline distT="0" distB="0" distL="0" distR="0">
            <wp:extent cx="1854680" cy="950664"/>
            <wp:effectExtent l="0" t="0" r="0" b="190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_2002xx_iF Design Award_Log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583" cy="97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4AA" w:rsidRDefault="003824AA" w:rsidP="003824AA">
      <w:pPr>
        <w:rPr>
          <w:rFonts w:ascii="Arial" w:hAnsi="Arial" w:cs="Arial"/>
          <w:sz w:val="20"/>
          <w:u w:val="single"/>
        </w:rPr>
      </w:pPr>
      <w:proofErr w:type="spellStart"/>
      <w:r>
        <w:rPr>
          <w:rFonts w:ascii="Arial" w:hAnsi="Arial" w:cs="Arial"/>
          <w:sz w:val="20"/>
          <w:u w:val="single"/>
        </w:rPr>
        <w:t>Viega</w:t>
      </w:r>
      <w:proofErr w:type="spellEnd"/>
      <w:r>
        <w:rPr>
          <w:rFonts w:ascii="Arial" w:hAnsi="Arial" w:cs="Arial"/>
          <w:sz w:val="20"/>
          <w:u w:val="single"/>
        </w:rPr>
        <w:t xml:space="preserve">: Technology </w:t>
      </w:r>
      <w:proofErr w:type="spellStart"/>
      <w:r>
        <w:rPr>
          <w:rFonts w:ascii="Arial" w:hAnsi="Arial" w:cs="Arial"/>
          <w:sz w:val="20"/>
          <w:u w:val="single"/>
        </w:rPr>
        <w:t>meets</w:t>
      </w:r>
      <w:proofErr w:type="spellEnd"/>
      <w:r>
        <w:rPr>
          <w:rFonts w:ascii="Arial" w:hAnsi="Arial" w:cs="Arial"/>
          <w:sz w:val="20"/>
          <w:u w:val="single"/>
        </w:rPr>
        <w:t xml:space="preserve"> Design</w:t>
      </w:r>
    </w:p>
    <w:p w:rsidR="003824AA" w:rsidRDefault="003824AA" w:rsidP="003824AA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Nicht nur das edle Aussehen und das mehrfach preisgekrönte Design der „</w:t>
      </w:r>
      <w:proofErr w:type="spellStart"/>
      <w:r>
        <w:rPr>
          <w:rFonts w:ascii="Arial" w:hAnsi="Arial" w:cs="Arial"/>
          <w:sz w:val="20"/>
        </w:rPr>
        <w:t>Viega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Visign</w:t>
      </w:r>
      <w:proofErr w:type="spellEnd"/>
      <w:r>
        <w:rPr>
          <w:rFonts w:ascii="Arial" w:hAnsi="Arial" w:cs="Arial"/>
          <w:sz w:val="20"/>
        </w:rPr>
        <w:t xml:space="preserve">“-Produkte setzen in der modernen Badgestaltung immer wieder Akzente. Ausgezeichnet sind auch die ausgereifte Technik und der hohe Komfort. Eine individuelle Umsetzung moderner Wohlfühlbäder ermöglicht </w:t>
      </w:r>
      <w:proofErr w:type="spellStart"/>
      <w:r>
        <w:rPr>
          <w:rFonts w:ascii="Arial" w:hAnsi="Arial" w:cs="Arial"/>
          <w:sz w:val="20"/>
        </w:rPr>
        <w:t>Viega</w:t>
      </w:r>
      <w:proofErr w:type="spellEnd"/>
      <w:r>
        <w:rPr>
          <w:rFonts w:ascii="Arial" w:hAnsi="Arial" w:cs="Arial"/>
          <w:sz w:val="20"/>
        </w:rPr>
        <w:t xml:space="preserve"> mit einem umfangreichen Programm unter anderem an Duschrinnen, WC-Betätigungsplatten, Bade</w:t>
      </w:r>
      <w:r w:rsidR="004F4049">
        <w:rPr>
          <w:rFonts w:ascii="Arial" w:hAnsi="Arial" w:cs="Arial"/>
          <w:sz w:val="20"/>
        </w:rPr>
        <w:t>wannengarnituren, elektronischen</w:t>
      </w:r>
      <w:r>
        <w:rPr>
          <w:rFonts w:ascii="Arial" w:hAnsi="Arial" w:cs="Arial"/>
          <w:sz w:val="20"/>
        </w:rPr>
        <w:t xml:space="preserve"> Wannenarmaturen sowie einer Vorwandtechnik, die äußerst flexibel ist. Komfort gepaart mit Design bietet „</w:t>
      </w:r>
      <w:proofErr w:type="spellStart"/>
      <w:r>
        <w:rPr>
          <w:rFonts w:ascii="Arial" w:hAnsi="Arial" w:cs="Arial"/>
          <w:sz w:val="20"/>
        </w:rPr>
        <w:t>Viega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Prevista</w:t>
      </w:r>
      <w:proofErr w:type="spellEnd"/>
      <w:r>
        <w:rPr>
          <w:rFonts w:ascii="Arial" w:hAnsi="Arial" w:cs="Arial"/>
          <w:sz w:val="20"/>
        </w:rPr>
        <w:t>“. Höhenverstellbare WC- und Waschtisch-Module sowie die Auswahl an designstarken WC-Betätigungsplatten machen das neue Vorwandprogramm zu einem Allrounder im Bad. Eine große Auswahl an Bad- und Bodenabläufen sowie Waschtisch-Siphons komplettier</w:t>
      </w:r>
      <w:r w:rsidR="004F4049">
        <w:rPr>
          <w:rFonts w:ascii="Arial" w:hAnsi="Arial" w:cs="Arial"/>
          <w:sz w:val="20"/>
        </w:rPr>
        <w:t>t</w:t>
      </w:r>
      <w:r>
        <w:rPr>
          <w:rFonts w:ascii="Arial" w:hAnsi="Arial" w:cs="Arial"/>
          <w:sz w:val="20"/>
        </w:rPr>
        <w:t xml:space="preserve"> das Angebot.</w:t>
      </w:r>
    </w:p>
    <w:p w:rsidR="003824AA" w:rsidRDefault="003824AA" w:rsidP="003824AA">
      <w:pPr>
        <w:rPr>
          <w:rFonts w:ascii="Arial" w:hAnsi="Arial" w:cs="Arial"/>
          <w:sz w:val="20"/>
        </w:rPr>
      </w:pPr>
    </w:p>
    <w:p w:rsidR="003824AA" w:rsidRDefault="003824AA" w:rsidP="003824AA">
      <w:pPr>
        <w:spacing w:after="2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Farblich aufeinander abgestimmt und in spannenden Materialkompositionen realisieren </w:t>
      </w:r>
      <w:proofErr w:type="spellStart"/>
      <w:r>
        <w:rPr>
          <w:rFonts w:ascii="Arial" w:hAnsi="Arial" w:cs="Arial"/>
          <w:sz w:val="20"/>
        </w:rPr>
        <w:t>Viega</w:t>
      </w:r>
      <w:proofErr w:type="spellEnd"/>
      <w:r>
        <w:rPr>
          <w:rFonts w:ascii="Arial" w:hAnsi="Arial" w:cs="Arial"/>
          <w:sz w:val="20"/>
        </w:rPr>
        <w:t>-Produkte gekonnt ein einheitliches Baddesign.</w:t>
      </w:r>
    </w:p>
    <w:p w:rsidR="003824AA" w:rsidRDefault="00D827C7" w:rsidP="003824AA">
      <w:pPr>
        <w:pStyle w:val="Textkrper"/>
        <w:rPr>
          <w:rFonts w:cs="Arial"/>
          <w:sz w:val="20"/>
        </w:rPr>
      </w:pPr>
      <w:r>
        <w:rPr>
          <w:sz w:val="20"/>
        </w:rPr>
        <w:t>„</w:t>
      </w:r>
      <w:proofErr w:type="spellStart"/>
      <w:r>
        <w:rPr>
          <w:sz w:val="20"/>
        </w:rPr>
        <w:t>Viega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Visign</w:t>
      </w:r>
      <w:proofErr w:type="spellEnd"/>
      <w:r>
        <w:rPr>
          <w:sz w:val="20"/>
        </w:rPr>
        <w:t xml:space="preserve">“ gehört zu dem Produktprogramm „Vorwand- und Entwässerungstechnik“ der international tätigen </w:t>
      </w:r>
      <w:proofErr w:type="spellStart"/>
      <w:r>
        <w:rPr>
          <w:sz w:val="20"/>
        </w:rPr>
        <w:t>Viega</w:t>
      </w:r>
      <w:proofErr w:type="spellEnd"/>
      <w:r>
        <w:rPr>
          <w:sz w:val="20"/>
        </w:rPr>
        <w:t>-Gruppe. Das Unternehmen zählt zu den führenden Herstellern von Installationstechnik.</w:t>
      </w:r>
    </w:p>
    <w:p w:rsidR="00010EC5" w:rsidRDefault="00010EC5" w:rsidP="003824AA">
      <w:pPr>
        <w:pStyle w:val="Textkrper"/>
        <w:rPr>
          <w:rFonts w:cs="Arial"/>
          <w:sz w:val="20"/>
        </w:rPr>
      </w:pPr>
    </w:p>
    <w:sectPr w:rsidR="00010EC5" w:rsidSect="00B3568C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902" w:right="3119" w:bottom="1304" w:left="1134" w:header="53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D01" w:rsidRDefault="00CA3D01">
      <w:r>
        <w:separator/>
      </w:r>
    </w:p>
  </w:endnote>
  <w:endnote w:type="continuationSeparator" w:id="0">
    <w:p w:rsidR="00CA3D01" w:rsidRDefault="00CA3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ntax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68C" w:rsidRPr="00B67B8B" w:rsidRDefault="007D7ED1" w:rsidP="00B3568C">
    <w:pPr>
      <w:rPr>
        <w:rFonts w:ascii="Arial" w:hAnsi="Arial"/>
        <w:sz w:val="16"/>
      </w:rPr>
    </w:pPr>
    <w:r>
      <w:rPr>
        <w:rFonts w:ascii="Arial" w:hAnsi="Arial"/>
        <w:noProof/>
        <w:sz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6400800</wp:posOffset>
              </wp:positionH>
              <wp:positionV relativeFrom="paragraph">
                <wp:posOffset>-71755</wp:posOffset>
              </wp:positionV>
              <wp:extent cx="179705" cy="179705"/>
              <wp:effectExtent l="0" t="4445" r="1270" b="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705" cy="179705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575B5B" id="Rectangle 20" o:spid="_x0000_s1026" style="position:absolute;margin-left:7in;margin-top:-5.65pt;width:14.15pt;height:1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" fillcolor="yellow" stroked="f"/>
          </w:pict>
        </mc:Fallback>
      </mc:AlternateContent>
    </w:r>
    <w:r w:rsidR="00B3568C" w:rsidRPr="00B67B8B">
      <w:rPr>
        <w:rFonts w:ascii="Arial" w:hAnsi="Arial"/>
        <w:sz w:val="16"/>
      </w:rPr>
      <w:t xml:space="preserve">Seite </w:t>
    </w:r>
    <w:r w:rsidR="00812566" w:rsidRPr="00B67B8B">
      <w:rPr>
        <w:rFonts w:ascii="Arial" w:hAnsi="Arial"/>
        <w:sz w:val="16"/>
      </w:rPr>
      <w:fldChar w:fldCharType="begin"/>
    </w:r>
    <w:r w:rsidR="00B3568C" w:rsidRPr="00B67B8B">
      <w:rPr>
        <w:rFonts w:ascii="Arial" w:hAnsi="Arial"/>
        <w:sz w:val="16"/>
      </w:rPr>
      <w:instrText xml:space="preserve"> </w:instrText>
    </w:r>
    <w:r w:rsidR="00B3568C">
      <w:rPr>
        <w:rFonts w:ascii="Arial" w:hAnsi="Arial"/>
        <w:sz w:val="16"/>
      </w:rPr>
      <w:instrText>PAGE</w:instrText>
    </w:r>
    <w:r w:rsidR="00B3568C" w:rsidRPr="00B67B8B">
      <w:rPr>
        <w:rFonts w:ascii="Arial" w:hAnsi="Arial"/>
        <w:sz w:val="16"/>
      </w:rPr>
      <w:instrText xml:space="preserve"> </w:instrText>
    </w:r>
    <w:r w:rsidR="00812566" w:rsidRPr="00B67B8B">
      <w:rPr>
        <w:rFonts w:ascii="Arial" w:hAnsi="Arial"/>
        <w:sz w:val="16"/>
      </w:rPr>
      <w:fldChar w:fldCharType="separate"/>
    </w:r>
    <w:r w:rsidR="000C1965">
      <w:rPr>
        <w:rFonts w:ascii="Arial" w:hAnsi="Arial"/>
        <w:noProof/>
        <w:sz w:val="16"/>
      </w:rPr>
      <w:t>1</w:t>
    </w:r>
    <w:r w:rsidR="00812566" w:rsidRPr="00B67B8B">
      <w:rPr>
        <w:rFonts w:ascii="Arial" w:hAnsi="Arial"/>
        <w:sz w:val="16"/>
      </w:rPr>
      <w:fldChar w:fldCharType="end"/>
    </w:r>
    <w:r w:rsidR="00B3568C" w:rsidRPr="00B67B8B">
      <w:rPr>
        <w:rFonts w:ascii="Arial" w:hAnsi="Arial"/>
        <w:sz w:val="16"/>
      </w:rPr>
      <w:t xml:space="preserve"> / </w:t>
    </w:r>
    <w:r w:rsidR="00812566" w:rsidRPr="00B67B8B">
      <w:rPr>
        <w:rFonts w:ascii="Arial" w:hAnsi="Arial"/>
        <w:sz w:val="16"/>
      </w:rPr>
      <w:fldChar w:fldCharType="begin"/>
    </w:r>
    <w:r w:rsidR="00B3568C" w:rsidRPr="00B67B8B">
      <w:rPr>
        <w:rFonts w:ascii="Arial" w:hAnsi="Arial"/>
        <w:sz w:val="16"/>
      </w:rPr>
      <w:instrText xml:space="preserve"> </w:instrText>
    </w:r>
    <w:r w:rsidR="00B3568C">
      <w:rPr>
        <w:rFonts w:ascii="Arial" w:hAnsi="Arial"/>
        <w:sz w:val="16"/>
      </w:rPr>
      <w:instrText>NUMPAGES</w:instrText>
    </w:r>
    <w:r w:rsidR="00B3568C" w:rsidRPr="00B67B8B">
      <w:rPr>
        <w:rFonts w:ascii="Arial" w:hAnsi="Arial"/>
        <w:sz w:val="16"/>
      </w:rPr>
      <w:instrText xml:space="preserve"> </w:instrText>
    </w:r>
    <w:r w:rsidR="00812566" w:rsidRPr="00B67B8B">
      <w:rPr>
        <w:rFonts w:ascii="Arial" w:hAnsi="Arial"/>
        <w:sz w:val="16"/>
      </w:rPr>
      <w:fldChar w:fldCharType="separate"/>
    </w:r>
    <w:r w:rsidR="000C1965">
      <w:rPr>
        <w:rFonts w:ascii="Arial" w:hAnsi="Arial"/>
        <w:noProof/>
        <w:sz w:val="16"/>
      </w:rPr>
      <w:t>5</w:t>
    </w:r>
    <w:r w:rsidR="00812566" w:rsidRPr="00B67B8B">
      <w:rPr>
        <w:rFonts w:ascii="Arial" w:hAnsi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68C" w:rsidRPr="00DB67FE" w:rsidRDefault="007D7ED1" w:rsidP="00B3568C">
    <w:pPr>
      <w:jc w:val="right"/>
      <w:rPr>
        <w:rFonts w:ascii="Arial" w:hAnsi="Arial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6228715</wp:posOffset>
              </wp:positionH>
              <wp:positionV relativeFrom="page">
                <wp:posOffset>10189845</wp:posOffset>
              </wp:positionV>
              <wp:extent cx="179705" cy="179705"/>
              <wp:effectExtent l="0" t="0" r="1905" b="3175"/>
              <wp:wrapNone/>
              <wp:docPr id="7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705" cy="179705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E50CBB" id="Rectangle 18" o:spid="_x0000_s1026" style="position:absolute;margin-left:490.45pt;margin-top:802.35pt;width:14.15pt;height:14.1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" fillcolor="yellow" stroked="f">
              <w10:wrap anchory="page"/>
            </v:rect>
          </w:pict>
        </mc:Fallback>
      </mc:AlternateContent>
    </w:r>
    <w:r w:rsidR="00B3568C" w:rsidRPr="00DB67FE">
      <w:rPr>
        <w:rFonts w:ascii="Arial" w:hAnsi="Arial"/>
        <w:sz w:val="20"/>
      </w:rPr>
      <w:tab/>
      <w:t xml:space="preserve">- </w:t>
    </w:r>
    <w:r w:rsidR="00812566" w:rsidRPr="00DB67FE">
      <w:rPr>
        <w:rFonts w:ascii="Syntax" w:hAnsi="Syntax"/>
        <w:sz w:val="20"/>
      </w:rPr>
      <w:fldChar w:fldCharType="begin"/>
    </w:r>
    <w:r w:rsidR="00B3568C" w:rsidRPr="00DB67FE">
      <w:rPr>
        <w:rFonts w:ascii="Arial" w:hAnsi="Arial"/>
        <w:sz w:val="20"/>
      </w:rPr>
      <w:instrText xml:space="preserve"> </w:instrText>
    </w:r>
    <w:r w:rsidR="00B3568C">
      <w:rPr>
        <w:rFonts w:ascii="Arial" w:hAnsi="Arial"/>
        <w:sz w:val="20"/>
      </w:rPr>
      <w:instrText>PAGE</w:instrText>
    </w:r>
    <w:r w:rsidR="00B3568C" w:rsidRPr="00DB67FE">
      <w:rPr>
        <w:rFonts w:ascii="Arial" w:hAnsi="Arial"/>
        <w:sz w:val="20"/>
      </w:rPr>
      <w:instrText xml:space="preserve"> </w:instrText>
    </w:r>
    <w:r w:rsidR="00812566" w:rsidRPr="00DB67FE">
      <w:rPr>
        <w:rFonts w:ascii="Syntax" w:hAnsi="Syntax"/>
        <w:sz w:val="20"/>
      </w:rPr>
      <w:fldChar w:fldCharType="separate"/>
    </w:r>
    <w:r w:rsidR="00B3568C" w:rsidRPr="00DB67FE">
      <w:rPr>
        <w:rFonts w:ascii="Arial" w:hAnsi="Arial"/>
        <w:noProof/>
        <w:sz w:val="20"/>
      </w:rPr>
      <w:t>1</w:t>
    </w:r>
    <w:r w:rsidR="00812566" w:rsidRPr="00DB67FE">
      <w:rPr>
        <w:rFonts w:ascii="Syntax" w:hAnsi="Syntax"/>
        <w:sz w:val="20"/>
      </w:rPr>
      <w:fldChar w:fldCharType="end"/>
    </w:r>
    <w:r w:rsidR="00B3568C" w:rsidRPr="00DB67FE">
      <w:rPr>
        <w:rFonts w:ascii="Arial" w:hAnsi="Arial"/>
        <w:sz w:val="20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D01" w:rsidRDefault="00CA3D01">
      <w:r>
        <w:separator/>
      </w:r>
    </w:p>
  </w:footnote>
  <w:footnote w:type="continuationSeparator" w:id="0">
    <w:p w:rsidR="00CA3D01" w:rsidRDefault="00CA3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AE0" w:rsidRPr="00294019" w:rsidRDefault="007D7ED1" w:rsidP="005B7AE0">
    <w:pPr>
      <w:pStyle w:val="berschrift1"/>
      <w:spacing w:line="300" w:lineRule="auto"/>
      <w:rPr>
        <w:rFonts w:cs="Arial"/>
        <w:sz w:val="28"/>
        <w:szCs w:val="28"/>
      </w:rPr>
    </w:pPr>
    <w:r>
      <w:rPr>
        <w:rFonts w:cs="Arial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column">
                <wp:posOffset>5259705</wp:posOffset>
              </wp:positionH>
              <wp:positionV relativeFrom="paragraph">
                <wp:posOffset>1905</wp:posOffset>
              </wp:positionV>
              <wp:extent cx="1383665" cy="1097280"/>
              <wp:effectExtent l="1905" t="1905" r="0" b="0"/>
              <wp:wrapNone/>
              <wp:docPr id="1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1097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23AA" w:rsidRDefault="008277D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173480" cy="1005840"/>
                                <wp:effectExtent l="19050" t="0" r="7620" b="0"/>
                                <wp:docPr id="1" name="Bild 1" descr="Viega_Logo_4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Viega_Logo_4c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3480" cy="10058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414.15pt;margin-top:.15pt;width:108.95pt;height:86.4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" o:allowincell="f" stroked="f">
              <v:textbox style="mso-fit-shape-to-text:t">
                <w:txbxContent>
                  <w:p w:rsidR="003323AA" w:rsidRDefault="008277D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173480" cy="1005840"/>
                          <wp:effectExtent l="19050" t="0" r="7620" b="0"/>
                          <wp:docPr id="1" name="Bild 1" descr="Viega_Logo_4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Viega_Logo_4c"/>
                                  <pic:cNvPicPr preferRelativeResize="0"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3480" cy="10058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323AA">
      <w:rPr>
        <w:rFonts w:cs="Arial"/>
        <w:sz w:val="28"/>
        <w:szCs w:val="28"/>
      </w:rPr>
      <w:t xml:space="preserve">                                                                                    </w:t>
    </w:r>
  </w:p>
  <w:p w:rsidR="003C109D" w:rsidRPr="00E35F32" w:rsidRDefault="003C109D" w:rsidP="005B7AE0">
    <w:pPr>
      <w:pStyle w:val="berschrift1"/>
      <w:spacing w:line="300" w:lineRule="auto"/>
      <w:rPr>
        <w:rFonts w:cs="Arial"/>
        <w:sz w:val="24"/>
        <w:szCs w:val="24"/>
      </w:rPr>
    </w:pPr>
  </w:p>
  <w:p w:rsidR="005B7AE0" w:rsidRPr="005B7AE0" w:rsidRDefault="003323AA" w:rsidP="005B7AE0">
    <w:pPr>
      <w:pStyle w:val="berschrift1"/>
      <w:spacing w:line="300" w:lineRule="auto"/>
      <w:rPr>
        <w:rFonts w:cs="Arial"/>
        <w:sz w:val="40"/>
        <w:szCs w:val="40"/>
      </w:rPr>
    </w:pPr>
    <w:r>
      <w:rPr>
        <w:rFonts w:cs="Arial"/>
        <w:sz w:val="40"/>
        <w:szCs w:val="40"/>
      </w:rPr>
      <w:t>Press</w:t>
    </w:r>
    <w:r w:rsidR="00BD27BA">
      <w:rPr>
        <w:rFonts w:cs="Arial"/>
        <w:sz w:val="40"/>
        <w:szCs w:val="40"/>
      </w:rPr>
      <w:t>e-Information</w:t>
    </w:r>
  </w:p>
  <w:p w:rsidR="00B3568C" w:rsidRPr="005B7AE0" w:rsidRDefault="007D7ED1">
    <w:pPr>
      <w:rPr>
        <w:rFonts w:ascii="Arial" w:hAnsi="Arial" w:cs="Arial"/>
        <w:sz w:val="40"/>
        <w:szCs w:val="40"/>
      </w:rPr>
    </w:pPr>
    <w:r>
      <w:rPr>
        <w:rFonts w:cs="Arial"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5372100</wp:posOffset>
              </wp:positionH>
              <wp:positionV relativeFrom="paragraph">
                <wp:posOffset>635</wp:posOffset>
              </wp:positionV>
              <wp:extent cx="1314450" cy="1703070"/>
              <wp:effectExtent l="0" t="635" r="0" b="1270"/>
              <wp:wrapNone/>
              <wp:docPr id="1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4450" cy="1703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290A" w:rsidRPr="001F77B5" w:rsidRDefault="006E290A" w:rsidP="006E290A">
                          <w:pPr>
                            <w:rPr>
                              <w:rFonts w:ascii="Arial" w:hAnsi="Arial"/>
                              <w:sz w:val="16"/>
                              <w:lang w:val="en-US"/>
                            </w:rPr>
                          </w:pPr>
                          <w:proofErr w:type="spellStart"/>
                          <w:r w:rsidRPr="001F77B5">
                            <w:rPr>
                              <w:rFonts w:ascii="Arial" w:hAnsi="Arial"/>
                              <w:sz w:val="16"/>
                              <w:lang w:val="en-US"/>
                            </w:rPr>
                            <w:t>Viega</w:t>
                          </w:r>
                          <w:proofErr w:type="spellEnd"/>
                          <w:r w:rsidRPr="001F77B5">
                            <w:rPr>
                              <w:rFonts w:ascii="Arial" w:hAnsi="Arial"/>
                              <w:sz w:val="16"/>
                              <w:lang w:val="en-US"/>
                            </w:rPr>
                            <w:t xml:space="preserve"> Holding  </w:t>
                          </w:r>
                        </w:p>
                        <w:p w:rsidR="006E290A" w:rsidRPr="001F77B5" w:rsidRDefault="006E290A" w:rsidP="006E290A">
                          <w:pPr>
                            <w:rPr>
                              <w:rFonts w:ascii="Arial" w:hAnsi="Arial"/>
                              <w:sz w:val="16"/>
                              <w:lang w:val="en-US"/>
                            </w:rPr>
                          </w:pPr>
                          <w:r w:rsidRPr="001F77B5">
                            <w:rPr>
                              <w:rFonts w:ascii="Arial" w:hAnsi="Arial"/>
                              <w:sz w:val="16"/>
                              <w:lang w:val="en-US"/>
                            </w:rPr>
                            <w:t xml:space="preserve">GmbH &amp; Co. KG </w:t>
                          </w:r>
                        </w:p>
                        <w:p w:rsidR="006E290A" w:rsidRPr="001F77B5" w:rsidRDefault="006E290A" w:rsidP="006E290A">
                          <w:pPr>
                            <w:rPr>
                              <w:rFonts w:ascii="Arial" w:hAnsi="Arial"/>
                              <w:sz w:val="16"/>
                              <w:lang w:val="en-US"/>
                            </w:rPr>
                          </w:pPr>
                          <w:proofErr w:type="spellStart"/>
                          <w:r w:rsidRPr="001F77B5">
                            <w:rPr>
                              <w:rFonts w:ascii="Arial" w:hAnsi="Arial"/>
                              <w:sz w:val="16"/>
                              <w:lang w:val="en-US"/>
                            </w:rPr>
                            <w:t>Viega</w:t>
                          </w:r>
                          <w:proofErr w:type="spellEnd"/>
                          <w:r w:rsidRPr="001F77B5">
                            <w:rPr>
                              <w:rFonts w:ascii="Arial" w:hAnsi="Arial"/>
                              <w:sz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1F77B5">
                            <w:rPr>
                              <w:rFonts w:ascii="Arial" w:hAnsi="Arial"/>
                              <w:sz w:val="16"/>
                              <w:lang w:val="en-US"/>
                            </w:rPr>
                            <w:t>Platz</w:t>
                          </w:r>
                          <w:proofErr w:type="spellEnd"/>
                          <w:r w:rsidRPr="001F77B5">
                            <w:rPr>
                              <w:rFonts w:ascii="Arial" w:hAnsi="Arial"/>
                              <w:sz w:val="16"/>
                              <w:lang w:val="en-US"/>
                            </w:rPr>
                            <w:t xml:space="preserve"> 1</w:t>
                          </w:r>
                          <w:r w:rsidRPr="001F77B5">
                            <w:rPr>
                              <w:rFonts w:ascii="Arial" w:hAnsi="Arial"/>
                              <w:sz w:val="16"/>
                              <w:lang w:val="en-US"/>
                            </w:rPr>
                            <w:br/>
                            <w:t xml:space="preserve">57439 </w:t>
                          </w:r>
                          <w:proofErr w:type="spellStart"/>
                          <w:r w:rsidRPr="001F77B5">
                            <w:rPr>
                              <w:rFonts w:ascii="Arial" w:hAnsi="Arial"/>
                              <w:sz w:val="16"/>
                              <w:lang w:val="en-US"/>
                            </w:rPr>
                            <w:t>Attendorn</w:t>
                          </w:r>
                          <w:proofErr w:type="spellEnd"/>
                          <w:r w:rsidRPr="001F77B5">
                            <w:rPr>
                              <w:rFonts w:ascii="Arial" w:hAnsi="Arial"/>
                              <w:sz w:val="16"/>
                              <w:lang w:val="en-US"/>
                            </w:rPr>
                            <w:br/>
                          </w:r>
                          <w:r w:rsidRPr="001F77B5">
                            <w:rPr>
                              <w:rFonts w:ascii="Arial" w:hAnsi="Arial"/>
                              <w:sz w:val="16"/>
                              <w:lang w:val="en-US"/>
                            </w:rPr>
                            <w:br/>
                          </w:r>
                        </w:p>
                        <w:p w:rsidR="006E290A" w:rsidRPr="009D6074" w:rsidRDefault="006E290A" w:rsidP="006E290A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 w:rsidRPr="009D6074">
                            <w:rPr>
                              <w:rFonts w:ascii="Arial" w:hAnsi="Arial"/>
                              <w:sz w:val="16"/>
                            </w:rPr>
                            <w:t xml:space="preserve">Kontakt: </w:t>
                          </w:r>
                          <w:r w:rsidRPr="009D6074">
                            <w:rPr>
                              <w:rFonts w:ascii="Arial" w:hAnsi="Arial"/>
                              <w:sz w:val="16"/>
                            </w:rPr>
                            <w:br/>
                            <w:t>Katharina Schulte</w:t>
                          </w:r>
                        </w:p>
                        <w:p w:rsidR="006E290A" w:rsidRPr="001F77B5" w:rsidRDefault="006E290A" w:rsidP="006E290A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 w:rsidRPr="001F77B5">
                            <w:rPr>
                              <w:rFonts w:ascii="Arial" w:hAnsi="Arial"/>
                              <w:sz w:val="16"/>
                            </w:rPr>
                            <w:t>Public Relations</w:t>
                          </w:r>
                        </w:p>
                        <w:p w:rsidR="006E290A" w:rsidRPr="001F77B5" w:rsidRDefault="006E290A" w:rsidP="006E290A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 w:rsidRPr="001F77B5">
                            <w:rPr>
                              <w:rFonts w:ascii="Arial" w:hAnsi="Arial"/>
                              <w:sz w:val="16"/>
                            </w:rPr>
                            <w:t>Tel.: +49 (0) 2722 61-1545</w:t>
                          </w:r>
                        </w:p>
                        <w:p w:rsidR="006E290A" w:rsidRPr="001F77B5" w:rsidRDefault="006E290A" w:rsidP="006E290A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 w:rsidRPr="001F77B5">
                            <w:rPr>
                              <w:rFonts w:ascii="Arial" w:hAnsi="Arial"/>
                              <w:sz w:val="16"/>
                            </w:rPr>
                            <w:t>Katharina.Schulte@viega.de</w:t>
                          </w:r>
                        </w:p>
                        <w:p w:rsidR="006E290A" w:rsidRPr="001F77B5" w:rsidRDefault="006E290A" w:rsidP="006E290A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 w:rsidRPr="001F77B5">
                            <w:rPr>
                              <w:rFonts w:ascii="Arial" w:hAnsi="Arial"/>
                              <w:sz w:val="16"/>
                            </w:rPr>
                            <w:t>www.viega.de/Presse</w:t>
                          </w:r>
                        </w:p>
                        <w:p w:rsidR="00B3568C" w:rsidRPr="006E290A" w:rsidRDefault="00B3568C" w:rsidP="006E290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27" type="#_x0000_t202" style="position:absolute;margin-left:423pt;margin-top:.05pt;width:103.5pt;height:134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" o:allowincell="f" filled="f" stroked="f">
              <v:textbox inset="0,0,0,0">
                <w:txbxContent>
                  <w:p w:rsidR="006E290A" w:rsidRPr="001F77B5" w:rsidRDefault="006E290A" w:rsidP="006E290A">
                    <w:pPr>
                      <w:rPr>
                        <w:rFonts w:ascii="Arial" w:hAnsi="Arial"/>
                        <w:sz w:val="16"/>
                        <w:lang w:val="en-US"/>
                      </w:rPr>
                    </w:pPr>
                    <w:proofErr w:type="spellStart"/>
                    <w:r w:rsidRPr="001F77B5">
                      <w:rPr>
                        <w:rFonts w:ascii="Arial" w:hAnsi="Arial"/>
                        <w:sz w:val="16"/>
                        <w:lang w:val="en-US"/>
                      </w:rPr>
                      <w:t>Viega</w:t>
                    </w:r>
                    <w:proofErr w:type="spellEnd"/>
                    <w:r w:rsidRPr="001F77B5">
                      <w:rPr>
                        <w:rFonts w:ascii="Arial" w:hAnsi="Arial"/>
                        <w:sz w:val="16"/>
                        <w:lang w:val="en-US"/>
                      </w:rPr>
                      <w:t xml:space="preserve"> Holding  </w:t>
                    </w:r>
                  </w:p>
                  <w:p w:rsidR="006E290A" w:rsidRPr="001F77B5" w:rsidRDefault="006E290A" w:rsidP="006E290A">
                    <w:pPr>
                      <w:rPr>
                        <w:rFonts w:ascii="Arial" w:hAnsi="Arial"/>
                        <w:sz w:val="16"/>
                        <w:lang w:val="en-US"/>
                      </w:rPr>
                    </w:pPr>
                    <w:r w:rsidRPr="001F77B5">
                      <w:rPr>
                        <w:rFonts w:ascii="Arial" w:hAnsi="Arial"/>
                        <w:sz w:val="16"/>
                        <w:lang w:val="en-US"/>
                      </w:rPr>
                      <w:t xml:space="preserve">GmbH &amp; Co. KG </w:t>
                    </w:r>
                  </w:p>
                  <w:p w:rsidR="006E290A" w:rsidRPr="001F77B5" w:rsidRDefault="006E290A" w:rsidP="006E290A">
                    <w:pPr>
                      <w:rPr>
                        <w:rFonts w:ascii="Arial" w:hAnsi="Arial"/>
                        <w:sz w:val="16"/>
                        <w:lang w:val="en-US"/>
                      </w:rPr>
                    </w:pPr>
                    <w:proofErr w:type="spellStart"/>
                    <w:r w:rsidRPr="001F77B5">
                      <w:rPr>
                        <w:rFonts w:ascii="Arial" w:hAnsi="Arial"/>
                        <w:sz w:val="16"/>
                        <w:lang w:val="en-US"/>
                      </w:rPr>
                      <w:t>Viega</w:t>
                    </w:r>
                    <w:proofErr w:type="spellEnd"/>
                    <w:r w:rsidRPr="001F77B5">
                      <w:rPr>
                        <w:rFonts w:ascii="Arial" w:hAnsi="Arial"/>
                        <w:sz w:val="16"/>
                        <w:lang w:val="en-US"/>
                      </w:rPr>
                      <w:t xml:space="preserve"> </w:t>
                    </w:r>
                    <w:proofErr w:type="spellStart"/>
                    <w:r w:rsidRPr="001F77B5">
                      <w:rPr>
                        <w:rFonts w:ascii="Arial" w:hAnsi="Arial"/>
                        <w:sz w:val="16"/>
                        <w:lang w:val="en-US"/>
                      </w:rPr>
                      <w:t>Platz</w:t>
                    </w:r>
                    <w:proofErr w:type="spellEnd"/>
                    <w:r w:rsidRPr="001F77B5">
                      <w:rPr>
                        <w:rFonts w:ascii="Arial" w:hAnsi="Arial"/>
                        <w:sz w:val="16"/>
                        <w:lang w:val="en-US"/>
                      </w:rPr>
                      <w:t xml:space="preserve"> 1</w:t>
                    </w:r>
                    <w:r w:rsidRPr="001F77B5">
                      <w:rPr>
                        <w:rFonts w:ascii="Arial" w:hAnsi="Arial"/>
                        <w:sz w:val="16"/>
                        <w:lang w:val="en-US"/>
                      </w:rPr>
                      <w:br/>
                      <w:t xml:space="preserve">57439 </w:t>
                    </w:r>
                    <w:proofErr w:type="spellStart"/>
                    <w:r w:rsidRPr="001F77B5">
                      <w:rPr>
                        <w:rFonts w:ascii="Arial" w:hAnsi="Arial"/>
                        <w:sz w:val="16"/>
                        <w:lang w:val="en-US"/>
                      </w:rPr>
                      <w:t>Attendorn</w:t>
                    </w:r>
                    <w:proofErr w:type="spellEnd"/>
                    <w:r w:rsidRPr="001F77B5">
                      <w:rPr>
                        <w:rFonts w:ascii="Arial" w:hAnsi="Arial"/>
                        <w:sz w:val="16"/>
                        <w:lang w:val="en-US"/>
                      </w:rPr>
                      <w:br/>
                    </w:r>
                    <w:r w:rsidRPr="001F77B5">
                      <w:rPr>
                        <w:rFonts w:ascii="Arial" w:hAnsi="Arial"/>
                        <w:sz w:val="16"/>
                        <w:lang w:val="en-US"/>
                      </w:rPr>
                      <w:br/>
                    </w:r>
                  </w:p>
                  <w:p w:rsidR="006E290A" w:rsidRPr="009D6074" w:rsidRDefault="006E290A" w:rsidP="006E290A">
                    <w:pPr>
                      <w:rPr>
                        <w:rFonts w:ascii="Arial" w:hAnsi="Arial"/>
                        <w:sz w:val="16"/>
                      </w:rPr>
                    </w:pPr>
                    <w:r w:rsidRPr="009D6074">
                      <w:rPr>
                        <w:rFonts w:ascii="Arial" w:hAnsi="Arial"/>
                        <w:sz w:val="16"/>
                      </w:rPr>
                      <w:t xml:space="preserve">Kontakt: </w:t>
                    </w:r>
                    <w:r w:rsidRPr="009D6074">
                      <w:rPr>
                        <w:rFonts w:ascii="Arial" w:hAnsi="Arial"/>
                        <w:sz w:val="16"/>
                      </w:rPr>
                      <w:br/>
                      <w:t>Katharina Schulte</w:t>
                    </w:r>
                  </w:p>
                  <w:p w:rsidR="006E290A" w:rsidRPr="001F77B5" w:rsidRDefault="006E290A" w:rsidP="006E290A">
                    <w:pPr>
                      <w:rPr>
                        <w:rFonts w:ascii="Arial" w:hAnsi="Arial"/>
                        <w:sz w:val="16"/>
                      </w:rPr>
                    </w:pPr>
                    <w:r w:rsidRPr="001F77B5">
                      <w:rPr>
                        <w:rFonts w:ascii="Arial" w:hAnsi="Arial"/>
                        <w:sz w:val="16"/>
                      </w:rPr>
                      <w:t>Public Relations</w:t>
                    </w:r>
                  </w:p>
                  <w:p w:rsidR="006E290A" w:rsidRPr="001F77B5" w:rsidRDefault="006E290A" w:rsidP="006E290A">
                    <w:pPr>
                      <w:rPr>
                        <w:rFonts w:ascii="Arial" w:hAnsi="Arial"/>
                        <w:sz w:val="16"/>
                      </w:rPr>
                    </w:pPr>
                    <w:r w:rsidRPr="001F77B5">
                      <w:rPr>
                        <w:rFonts w:ascii="Arial" w:hAnsi="Arial"/>
                        <w:sz w:val="16"/>
                      </w:rPr>
                      <w:t>Tel.: +49 (0) 2722 61-1545</w:t>
                    </w:r>
                  </w:p>
                  <w:p w:rsidR="006E290A" w:rsidRPr="001F77B5" w:rsidRDefault="006E290A" w:rsidP="006E290A">
                    <w:pPr>
                      <w:rPr>
                        <w:rFonts w:ascii="Arial" w:hAnsi="Arial"/>
                        <w:sz w:val="16"/>
                      </w:rPr>
                    </w:pPr>
                    <w:r w:rsidRPr="001F77B5">
                      <w:rPr>
                        <w:rFonts w:ascii="Arial" w:hAnsi="Arial"/>
                        <w:sz w:val="16"/>
                      </w:rPr>
                      <w:t>Katharina.Schulte@viega.de</w:t>
                    </w:r>
                  </w:p>
                  <w:p w:rsidR="006E290A" w:rsidRPr="001F77B5" w:rsidRDefault="006E290A" w:rsidP="006E290A">
                    <w:pPr>
                      <w:rPr>
                        <w:rFonts w:ascii="Arial" w:hAnsi="Arial"/>
                        <w:sz w:val="16"/>
                      </w:rPr>
                    </w:pPr>
                    <w:r w:rsidRPr="001F77B5">
                      <w:rPr>
                        <w:rFonts w:ascii="Arial" w:hAnsi="Arial"/>
                        <w:sz w:val="16"/>
                      </w:rPr>
                      <w:t>www.viega.de/Presse</w:t>
                    </w:r>
                  </w:p>
                  <w:p w:rsidR="00B3568C" w:rsidRPr="006E290A" w:rsidRDefault="00B3568C" w:rsidP="006E290A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68C" w:rsidRDefault="007D7ED1" w:rsidP="00B3568C">
    <w:pPr>
      <w:ind w:left="-1134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5220970</wp:posOffset>
              </wp:positionH>
              <wp:positionV relativeFrom="paragraph">
                <wp:posOffset>1340485</wp:posOffset>
              </wp:positionV>
              <wp:extent cx="1257300" cy="1371600"/>
              <wp:effectExtent l="1270" t="0" r="0" b="2540"/>
              <wp:wrapNone/>
              <wp:docPr id="9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68C" w:rsidRDefault="00B3568C" w:rsidP="00B3568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proofErr w:type="spellStart"/>
                          <w:r w:rsidRPr="00DB67FE">
                            <w:rPr>
                              <w:rFonts w:ascii="Arial" w:hAnsi="Arial"/>
                              <w:sz w:val="16"/>
                            </w:rPr>
                            <w:t>Viega</w:t>
                          </w:r>
                          <w:proofErr w:type="spellEnd"/>
                          <w:r w:rsidRPr="00DB67FE">
                            <w:rPr>
                              <w:rFonts w:ascii="Arial" w:hAnsi="Arial"/>
                              <w:sz w:val="16"/>
                            </w:rPr>
                            <w:t xml:space="preserve"> GmbH &amp; Co. KG</w:t>
                          </w:r>
                        </w:p>
                        <w:p w:rsidR="00B3568C" w:rsidRPr="00DB67FE" w:rsidRDefault="00B3568C" w:rsidP="00B3568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 w:rsidRPr="00DB67FE">
                            <w:rPr>
                              <w:rFonts w:ascii="Arial" w:hAnsi="Arial"/>
                              <w:sz w:val="16"/>
                            </w:rPr>
                            <w:t>Sanitär- und Heizungssysteme</w:t>
                          </w:r>
                        </w:p>
                        <w:p w:rsidR="00B3568C" w:rsidRPr="00DB67FE" w:rsidRDefault="00B3568C" w:rsidP="00B3568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 w:rsidRPr="00DB67FE">
                            <w:rPr>
                              <w:rFonts w:ascii="Arial" w:hAnsi="Arial"/>
                              <w:sz w:val="16"/>
                            </w:rPr>
                            <w:t>Postfach 430/440</w:t>
                          </w:r>
                        </w:p>
                        <w:p w:rsidR="00B3568C" w:rsidRPr="00DB67FE" w:rsidRDefault="00B3568C" w:rsidP="00B3568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 w:rsidRPr="00DB67FE">
                            <w:rPr>
                              <w:rFonts w:ascii="Arial" w:hAnsi="Arial"/>
                              <w:sz w:val="16"/>
                            </w:rPr>
                            <w:t>57428 Attendorn</w:t>
                          </w:r>
                        </w:p>
                        <w:p w:rsidR="00B3568C" w:rsidRPr="00DB67FE" w:rsidRDefault="00B3568C" w:rsidP="00B3568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 w:rsidRPr="00DB67FE">
                            <w:rPr>
                              <w:rFonts w:ascii="Arial" w:hAnsi="Arial"/>
                              <w:sz w:val="16"/>
                            </w:rPr>
                            <w:t>Kontakt: Katharina Schulte</w:t>
                          </w:r>
                        </w:p>
                        <w:p w:rsidR="00B3568C" w:rsidRPr="001F77B5" w:rsidRDefault="00B3568C" w:rsidP="00B3568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 w:rsidRPr="001F77B5">
                            <w:rPr>
                              <w:rFonts w:ascii="Arial" w:hAnsi="Arial"/>
                              <w:sz w:val="16"/>
                            </w:rPr>
                            <w:t>Public Relations</w:t>
                          </w:r>
                        </w:p>
                        <w:p w:rsidR="00B3568C" w:rsidRPr="009D6074" w:rsidRDefault="00B3568C" w:rsidP="00B3568C">
                          <w:pPr>
                            <w:rPr>
                              <w:rFonts w:ascii="Arial" w:hAnsi="Arial"/>
                              <w:sz w:val="16"/>
                              <w:lang w:val="en-US"/>
                            </w:rPr>
                          </w:pPr>
                          <w:r w:rsidRPr="009D6074">
                            <w:rPr>
                              <w:rFonts w:ascii="Arial" w:hAnsi="Arial"/>
                              <w:sz w:val="16"/>
                              <w:lang w:val="en-US"/>
                            </w:rPr>
                            <w:t>Tel.: +49(0) 2722 61-1545</w:t>
                          </w:r>
                        </w:p>
                        <w:p w:rsidR="00B3568C" w:rsidRPr="009D6074" w:rsidRDefault="00B3568C" w:rsidP="00B3568C">
                          <w:pPr>
                            <w:rPr>
                              <w:rFonts w:ascii="Arial" w:hAnsi="Arial"/>
                              <w:sz w:val="16"/>
                              <w:lang w:val="en-US"/>
                            </w:rPr>
                          </w:pPr>
                          <w:r w:rsidRPr="009D6074">
                            <w:rPr>
                              <w:rFonts w:ascii="Arial" w:hAnsi="Arial"/>
                              <w:sz w:val="16"/>
                              <w:lang w:val="en-US"/>
                            </w:rPr>
                            <w:t>Fax +46(0)2722 61-1381</w:t>
                          </w:r>
                        </w:p>
                        <w:p w:rsidR="00B3568C" w:rsidRPr="009D6074" w:rsidRDefault="00B3568C" w:rsidP="00B3568C">
                          <w:pPr>
                            <w:rPr>
                              <w:rFonts w:ascii="Arial" w:hAnsi="Arial"/>
                              <w:sz w:val="16"/>
                              <w:lang w:val="en-US"/>
                            </w:rPr>
                          </w:pPr>
                          <w:r w:rsidRPr="009D6074">
                            <w:rPr>
                              <w:rFonts w:ascii="Arial" w:hAnsi="Arial"/>
                              <w:sz w:val="16"/>
                              <w:lang w:val="en-US"/>
                            </w:rPr>
                            <w:t>kschulte@viega.de</w:t>
                          </w:r>
                        </w:p>
                        <w:p w:rsidR="00B3568C" w:rsidRPr="009D6074" w:rsidRDefault="00B3568C" w:rsidP="00B3568C">
                          <w:pPr>
                            <w:rPr>
                              <w:rFonts w:ascii="Arial" w:hAnsi="Arial"/>
                              <w:sz w:val="16"/>
                              <w:lang w:val="en-US"/>
                            </w:rPr>
                          </w:pPr>
                          <w:r w:rsidRPr="009D6074">
                            <w:rPr>
                              <w:rFonts w:ascii="Arial" w:hAnsi="Arial"/>
                              <w:sz w:val="16"/>
                              <w:lang w:val="en-US"/>
                            </w:rPr>
                            <w:t>www.viega.de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8" type="#_x0000_t202" style="position:absolute;left:0;text-align:left;margin-left:411.1pt;margin-top:105.55pt;width:99pt;height:10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P6sAIAALI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" filled="f" stroked="f">
              <v:textbox inset="0,0,0,0">
                <w:txbxContent>
                  <w:p w:rsidR="00B3568C" w:rsidRDefault="00B3568C" w:rsidP="00B3568C">
                    <w:pPr>
                      <w:rPr>
                        <w:rFonts w:ascii="Arial" w:hAnsi="Arial"/>
                        <w:sz w:val="16"/>
                      </w:rPr>
                    </w:pPr>
                    <w:proofErr w:type="spellStart"/>
                    <w:r w:rsidRPr="00DB67FE">
                      <w:rPr>
                        <w:rFonts w:ascii="Arial" w:hAnsi="Arial"/>
                        <w:sz w:val="16"/>
                      </w:rPr>
                      <w:t>Viega</w:t>
                    </w:r>
                    <w:proofErr w:type="spellEnd"/>
                    <w:r w:rsidRPr="00DB67FE">
                      <w:rPr>
                        <w:rFonts w:ascii="Arial" w:hAnsi="Arial"/>
                        <w:sz w:val="16"/>
                      </w:rPr>
                      <w:t xml:space="preserve"> GmbH &amp; Co. KG</w:t>
                    </w:r>
                  </w:p>
                  <w:p w:rsidR="00B3568C" w:rsidRPr="00DB67FE" w:rsidRDefault="00B3568C" w:rsidP="00B3568C">
                    <w:pPr>
                      <w:rPr>
                        <w:rFonts w:ascii="Arial" w:hAnsi="Arial"/>
                        <w:sz w:val="16"/>
                      </w:rPr>
                    </w:pPr>
                    <w:r w:rsidRPr="00DB67FE">
                      <w:rPr>
                        <w:rFonts w:ascii="Arial" w:hAnsi="Arial"/>
                        <w:sz w:val="16"/>
                      </w:rPr>
                      <w:t>Sanitär- und Heizungssysteme</w:t>
                    </w:r>
                  </w:p>
                  <w:p w:rsidR="00B3568C" w:rsidRPr="00DB67FE" w:rsidRDefault="00B3568C" w:rsidP="00B3568C">
                    <w:pPr>
                      <w:rPr>
                        <w:rFonts w:ascii="Arial" w:hAnsi="Arial"/>
                        <w:sz w:val="16"/>
                      </w:rPr>
                    </w:pPr>
                    <w:r w:rsidRPr="00DB67FE">
                      <w:rPr>
                        <w:rFonts w:ascii="Arial" w:hAnsi="Arial"/>
                        <w:sz w:val="16"/>
                      </w:rPr>
                      <w:t>Postfach 430/440</w:t>
                    </w:r>
                  </w:p>
                  <w:p w:rsidR="00B3568C" w:rsidRPr="00DB67FE" w:rsidRDefault="00B3568C" w:rsidP="00B3568C">
                    <w:pPr>
                      <w:rPr>
                        <w:rFonts w:ascii="Arial" w:hAnsi="Arial"/>
                        <w:sz w:val="16"/>
                      </w:rPr>
                    </w:pPr>
                    <w:r w:rsidRPr="00DB67FE">
                      <w:rPr>
                        <w:rFonts w:ascii="Arial" w:hAnsi="Arial"/>
                        <w:sz w:val="16"/>
                      </w:rPr>
                      <w:t>57428 Attendorn</w:t>
                    </w:r>
                  </w:p>
                  <w:p w:rsidR="00B3568C" w:rsidRPr="00DB67FE" w:rsidRDefault="00B3568C" w:rsidP="00B3568C">
                    <w:pPr>
                      <w:rPr>
                        <w:rFonts w:ascii="Arial" w:hAnsi="Arial"/>
                        <w:sz w:val="16"/>
                      </w:rPr>
                    </w:pPr>
                    <w:r w:rsidRPr="00DB67FE">
                      <w:rPr>
                        <w:rFonts w:ascii="Arial" w:hAnsi="Arial"/>
                        <w:sz w:val="16"/>
                      </w:rPr>
                      <w:t>Kontakt: Katharina Schulte</w:t>
                    </w:r>
                  </w:p>
                  <w:p w:rsidR="00B3568C" w:rsidRPr="001F77B5" w:rsidRDefault="00B3568C" w:rsidP="00B3568C">
                    <w:pPr>
                      <w:rPr>
                        <w:rFonts w:ascii="Arial" w:hAnsi="Arial"/>
                        <w:sz w:val="16"/>
                      </w:rPr>
                    </w:pPr>
                    <w:r w:rsidRPr="001F77B5">
                      <w:rPr>
                        <w:rFonts w:ascii="Arial" w:hAnsi="Arial"/>
                        <w:sz w:val="16"/>
                      </w:rPr>
                      <w:t>Public Relations</w:t>
                    </w:r>
                  </w:p>
                  <w:p w:rsidR="00B3568C" w:rsidRPr="009D6074" w:rsidRDefault="00B3568C" w:rsidP="00B3568C">
                    <w:pPr>
                      <w:rPr>
                        <w:rFonts w:ascii="Arial" w:hAnsi="Arial"/>
                        <w:sz w:val="16"/>
                        <w:lang w:val="en-US"/>
                      </w:rPr>
                    </w:pPr>
                    <w:r w:rsidRPr="009D6074">
                      <w:rPr>
                        <w:rFonts w:ascii="Arial" w:hAnsi="Arial"/>
                        <w:sz w:val="16"/>
                        <w:lang w:val="en-US"/>
                      </w:rPr>
                      <w:t>Tel.: +49(0) 2722 61-1545</w:t>
                    </w:r>
                  </w:p>
                  <w:p w:rsidR="00B3568C" w:rsidRPr="009D6074" w:rsidRDefault="00B3568C" w:rsidP="00B3568C">
                    <w:pPr>
                      <w:rPr>
                        <w:rFonts w:ascii="Arial" w:hAnsi="Arial"/>
                        <w:sz w:val="16"/>
                        <w:lang w:val="en-US"/>
                      </w:rPr>
                    </w:pPr>
                    <w:r w:rsidRPr="009D6074">
                      <w:rPr>
                        <w:rFonts w:ascii="Arial" w:hAnsi="Arial"/>
                        <w:sz w:val="16"/>
                        <w:lang w:val="en-US"/>
                      </w:rPr>
                      <w:t>Fax +46(0)2722 61-1381</w:t>
                    </w:r>
                  </w:p>
                  <w:p w:rsidR="00B3568C" w:rsidRPr="009D6074" w:rsidRDefault="00B3568C" w:rsidP="00B3568C">
                    <w:pPr>
                      <w:rPr>
                        <w:rFonts w:ascii="Arial" w:hAnsi="Arial"/>
                        <w:sz w:val="16"/>
                        <w:lang w:val="en-US"/>
                      </w:rPr>
                    </w:pPr>
                    <w:r w:rsidRPr="009D6074">
                      <w:rPr>
                        <w:rFonts w:ascii="Arial" w:hAnsi="Arial"/>
                        <w:sz w:val="16"/>
                        <w:lang w:val="en-US"/>
                      </w:rPr>
                      <w:t>kschulte@viega.de</w:t>
                    </w:r>
                  </w:p>
                  <w:p w:rsidR="00B3568C" w:rsidRPr="009D6074" w:rsidRDefault="00B3568C" w:rsidP="00B3568C">
                    <w:pPr>
                      <w:rPr>
                        <w:rFonts w:ascii="Arial" w:hAnsi="Arial"/>
                        <w:sz w:val="16"/>
                        <w:lang w:val="en-US"/>
                      </w:rPr>
                    </w:pPr>
                    <w:r w:rsidRPr="009D6074">
                      <w:rPr>
                        <w:rFonts w:ascii="Arial" w:hAnsi="Arial"/>
                        <w:sz w:val="16"/>
                        <w:lang w:val="en-US"/>
                      </w:rPr>
                      <w:t>www.viega.de</w:t>
                    </w:r>
                  </w:p>
                </w:txbxContent>
              </v:textbox>
            </v:shape>
          </w:pict>
        </mc:Fallback>
      </mc:AlternateContent>
    </w:r>
    <w:r w:rsidR="008277DB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5220335</wp:posOffset>
          </wp:positionH>
          <wp:positionV relativeFrom="page">
            <wp:posOffset>467995</wp:posOffset>
          </wp:positionV>
          <wp:extent cx="1198880" cy="1005840"/>
          <wp:effectExtent l="19050" t="0" r="1270" b="0"/>
          <wp:wrapNone/>
          <wp:docPr id="14" name="Bild 14" descr="grafik0015_09_2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grafik0015_09_200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1005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A205F3"/>
    <w:multiLevelType w:val="hybridMultilevel"/>
    <w:tmpl w:val="4E56C13A"/>
    <w:lvl w:ilvl="0" w:tplc="6A6ABB6A">
      <w:start w:val="1"/>
      <w:numFmt w:val="decimal"/>
      <w:lvlText w:val="%1.)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4F431E"/>
    <w:multiLevelType w:val="hybridMultilevel"/>
    <w:tmpl w:val="4E56C13A"/>
    <w:lvl w:ilvl="0" w:tplc="6A6ABB6A">
      <w:start w:val="1"/>
      <w:numFmt w:val="decimal"/>
      <w:lvlText w:val="%1.)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9A"/>
    <w:rsid w:val="00000238"/>
    <w:rsid w:val="00010EC5"/>
    <w:rsid w:val="00011488"/>
    <w:rsid w:val="00016274"/>
    <w:rsid w:val="00016B26"/>
    <w:rsid w:val="00022726"/>
    <w:rsid w:val="00022BFA"/>
    <w:rsid w:val="0002631E"/>
    <w:rsid w:val="000312F2"/>
    <w:rsid w:val="00032407"/>
    <w:rsid w:val="00032E65"/>
    <w:rsid w:val="00034F86"/>
    <w:rsid w:val="00047C01"/>
    <w:rsid w:val="00047DAE"/>
    <w:rsid w:val="0005636A"/>
    <w:rsid w:val="00057973"/>
    <w:rsid w:val="000667BB"/>
    <w:rsid w:val="00067EFB"/>
    <w:rsid w:val="000740D4"/>
    <w:rsid w:val="00074277"/>
    <w:rsid w:val="00075A15"/>
    <w:rsid w:val="0009163B"/>
    <w:rsid w:val="000918F8"/>
    <w:rsid w:val="00093772"/>
    <w:rsid w:val="000946E6"/>
    <w:rsid w:val="000946E7"/>
    <w:rsid w:val="000948A5"/>
    <w:rsid w:val="00097BD7"/>
    <w:rsid w:val="000A379D"/>
    <w:rsid w:val="000A77BC"/>
    <w:rsid w:val="000B258E"/>
    <w:rsid w:val="000B415D"/>
    <w:rsid w:val="000C1965"/>
    <w:rsid w:val="000C3033"/>
    <w:rsid w:val="000C55AA"/>
    <w:rsid w:val="000D34FC"/>
    <w:rsid w:val="000D5DDE"/>
    <w:rsid w:val="000E353F"/>
    <w:rsid w:val="000E3B5C"/>
    <w:rsid w:val="000E41F9"/>
    <w:rsid w:val="000E531F"/>
    <w:rsid w:val="000E564B"/>
    <w:rsid w:val="000E5C57"/>
    <w:rsid w:val="000E66D8"/>
    <w:rsid w:val="000F58A5"/>
    <w:rsid w:val="000F5A6B"/>
    <w:rsid w:val="0010301F"/>
    <w:rsid w:val="001068EE"/>
    <w:rsid w:val="00106BE4"/>
    <w:rsid w:val="00111CE0"/>
    <w:rsid w:val="00117C72"/>
    <w:rsid w:val="0012170D"/>
    <w:rsid w:val="00123199"/>
    <w:rsid w:val="00123D10"/>
    <w:rsid w:val="00130592"/>
    <w:rsid w:val="00130CA5"/>
    <w:rsid w:val="0013167C"/>
    <w:rsid w:val="00136E60"/>
    <w:rsid w:val="00152E91"/>
    <w:rsid w:val="001537BB"/>
    <w:rsid w:val="001559A0"/>
    <w:rsid w:val="001614A5"/>
    <w:rsid w:val="00166E34"/>
    <w:rsid w:val="00173454"/>
    <w:rsid w:val="00174A0A"/>
    <w:rsid w:val="001755FA"/>
    <w:rsid w:val="00176E33"/>
    <w:rsid w:val="00181F5A"/>
    <w:rsid w:val="001846B1"/>
    <w:rsid w:val="00185653"/>
    <w:rsid w:val="00185E59"/>
    <w:rsid w:val="001870F6"/>
    <w:rsid w:val="00191220"/>
    <w:rsid w:val="00191406"/>
    <w:rsid w:val="001A7B9F"/>
    <w:rsid w:val="001B14E2"/>
    <w:rsid w:val="001B4D9D"/>
    <w:rsid w:val="001C4039"/>
    <w:rsid w:val="001C572C"/>
    <w:rsid w:val="001D2CBB"/>
    <w:rsid w:val="001D66DB"/>
    <w:rsid w:val="001F77B5"/>
    <w:rsid w:val="002001B6"/>
    <w:rsid w:val="0020173A"/>
    <w:rsid w:val="00201852"/>
    <w:rsid w:val="00207080"/>
    <w:rsid w:val="00210F69"/>
    <w:rsid w:val="00225D3D"/>
    <w:rsid w:val="002306CA"/>
    <w:rsid w:val="00230B86"/>
    <w:rsid w:val="002405A8"/>
    <w:rsid w:val="00241479"/>
    <w:rsid w:val="002430E1"/>
    <w:rsid w:val="00244E50"/>
    <w:rsid w:val="00245905"/>
    <w:rsid w:val="002467DA"/>
    <w:rsid w:val="002467DC"/>
    <w:rsid w:val="00250959"/>
    <w:rsid w:val="002540C2"/>
    <w:rsid w:val="00254937"/>
    <w:rsid w:val="002646E0"/>
    <w:rsid w:val="00266C8D"/>
    <w:rsid w:val="002744BC"/>
    <w:rsid w:val="00274F8F"/>
    <w:rsid w:val="00276CA0"/>
    <w:rsid w:val="00281DEA"/>
    <w:rsid w:val="00282642"/>
    <w:rsid w:val="0029279D"/>
    <w:rsid w:val="00294019"/>
    <w:rsid w:val="0029456A"/>
    <w:rsid w:val="002A0EB6"/>
    <w:rsid w:val="002A63CB"/>
    <w:rsid w:val="002A6D15"/>
    <w:rsid w:val="002A7CBA"/>
    <w:rsid w:val="002B290D"/>
    <w:rsid w:val="002B3D4B"/>
    <w:rsid w:val="002B5F69"/>
    <w:rsid w:val="002B74AA"/>
    <w:rsid w:val="002B7FF7"/>
    <w:rsid w:val="002C0EC6"/>
    <w:rsid w:val="002C3606"/>
    <w:rsid w:val="002C3CB2"/>
    <w:rsid w:val="002C57EA"/>
    <w:rsid w:val="002C5ADD"/>
    <w:rsid w:val="002C5E6C"/>
    <w:rsid w:val="002D2BCA"/>
    <w:rsid w:val="002D36C9"/>
    <w:rsid w:val="002E3ECE"/>
    <w:rsid w:val="002F1515"/>
    <w:rsid w:val="002F5B69"/>
    <w:rsid w:val="00303ABF"/>
    <w:rsid w:val="00313FB2"/>
    <w:rsid w:val="00321393"/>
    <w:rsid w:val="003253A6"/>
    <w:rsid w:val="003264DE"/>
    <w:rsid w:val="003271C0"/>
    <w:rsid w:val="003318B8"/>
    <w:rsid w:val="003323AA"/>
    <w:rsid w:val="003339F9"/>
    <w:rsid w:val="00336A46"/>
    <w:rsid w:val="00340085"/>
    <w:rsid w:val="00342683"/>
    <w:rsid w:val="003456A0"/>
    <w:rsid w:val="003479EC"/>
    <w:rsid w:val="00351C99"/>
    <w:rsid w:val="0035439A"/>
    <w:rsid w:val="003626DC"/>
    <w:rsid w:val="00365232"/>
    <w:rsid w:val="00371A24"/>
    <w:rsid w:val="00372FA4"/>
    <w:rsid w:val="003744AB"/>
    <w:rsid w:val="0037506A"/>
    <w:rsid w:val="00376007"/>
    <w:rsid w:val="003824AA"/>
    <w:rsid w:val="003828EE"/>
    <w:rsid w:val="00382CF2"/>
    <w:rsid w:val="00386000"/>
    <w:rsid w:val="00391523"/>
    <w:rsid w:val="00395B19"/>
    <w:rsid w:val="003A06A7"/>
    <w:rsid w:val="003A12CD"/>
    <w:rsid w:val="003A4A03"/>
    <w:rsid w:val="003A5D6C"/>
    <w:rsid w:val="003A6F54"/>
    <w:rsid w:val="003B1077"/>
    <w:rsid w:val="003B1B74"/>
    <w:rsid w:val="003C109D"/>
    <w:rsid w:val="003C4E1F"/>
    <w:rsid w:val="003C5903"/>
    <w:rsid w:val="003C67D8"/>
    <w:rsid w:val="003C79FE"/>
    <w:rsid w:val="003D56EC"/>
    <w:rsid w:val="003E0300"/>
    <w:rsid w:val="003E04A0"/>
    <w:rsid w:val="003E2713"/>
    <w:rsid w:val="003E29E5"/>
    <w:rsid w:val="003E35D2"/>
    <w:rsid w:val="003E3BA7"/>
    <w:rsid w:val="003E67DC"/>
    <w:rsid w:val="003E696E"/>
    <w:rsid w:val="003E7A42"/>
    <w:rsid w:val="003F0AAA"/>
    <w:rsid w:val="003F40C0"/>
    <w:rsid w:val="004011CD"/>
    <w:rsid w:val="0040126A"/>
    <w:rsid w:val="00401D99"/>
    <w:rsid w:val="0040286E"/>
    <w:rsid w:val="00406373"/>
    <w:rsid w:val="00411E46"/>
    <w:rsid w:val="00415FDD"/>
    <w:rsid w:val="0042275B"/>
    <w:rsid w:val="00423077"/>
    <w:rsid w:val="0042411B"/>
    <w:rsid w:val="004247B5"/>
    <w:rsid w:val="00427866"/>
    <w:rsid w:val="0043087C"/>
    <w:rsid w:val="00431E0B"/>
    <w:rsid w:val="004328EC"/>
    <w:rsid w:val="00457880"/>
    <w:rsid w:val="00461A76"/>
    <w:rsid w:val="00462302"/>
    <w:rsid w:val="00463D4F"/>
    <w:rsid w:val="0046561C"/>
    <w:rsid w:val="00470038"/>
    <w:rsid w:val="004705C6"/>
    <w:rsid w:val="00470B11"/>
    <w:rsid w:val="004747A3"/>
    <w:rsid w:val="0047508D"/>
    <w:rsid w:val="00475272"/>
    <w:rsid w:val="0048226A"/>
    <w:rsid w:val="004851AE"/>
    <w:rsid w:val="004858E4"/>
    <w:rsid w:val="00486B61"/>
    <w:rsid w:val="004905A5"/>
    <w:rsid w:val="004A1E9D"/>
    <w:rsid w:val="004A3C1C"/>
    <w:rsid w:val="004A55E4"/>
    <w:rsid w:val="004B07A8"/>
    <w:rsid w:val="004B0803"/>
    <w:rsid w:val="004B786D"/>
    <w:rsid w:val="004C1CCE"/>
    <w:rsid w:val="004C1F34"/>
    <w:rsid w:val="004C7FB8"/>
    <w:rsid w:val="004D0F37"/>
    <w:rsid w:val="004D2834"/>
    <w:rsid w:val="004D50E7"/>
    <w:rsid w:val="004D5762"/>
    <w:rsid w:val="004D5D30"/>
    <w:rsid w:val="004D70D3"/>
    <w:rsid w:val="004E2E85"/>
    <w:rsid w:val="004F0F38"/>
    <w:rsid w:val="004F4049"/>
    <w:rsid w:val="004F75A1"/>
    <w:rsid w:val="0050347A"/>
    <w:rsid w:val="0051085E"/>
    <w:rsid w:val="005142D5"/>
    <w:rsid w:val="005236F5"/>
    <w:rsid w:val="00524692"/>
    <w:rsid w:val="00524D54"/>
    <w:rsid w:val="00525652"/>
    <w:rsid w:val="00525CDC"/>
    <w:rsid w:val="00526C17"/>
    <w:rsid w:val="00533A7B"/>
    <w:rsid w:val="00533E3E"/>
    <w:rsid w:val="00534323"/>
    <w:rsid w:val="00534D96"/>
    <w:rsid w:val="00540074"/>
    <w:rsid w:val="005423E2"/>
    <w:rsid w:val="00546CA7"/>
    <w:rsid w:val="00546E7E"/>
    <w:rsid w:val="00557132"/>
    <w:rsid w:val="00561941"/>
    <w:rsid w:val="00562E2D"/>
    <w:rsid w:val="00564D7E"/>
    <w:rsid w:val="00565D57"/>
    <w:rsid w:val="00566B9E"/>
    <w:rsid w:val="0056781F"/>
    <w:rsid w:val="00571696"/>
    <w:rsid w:val="00576C60"/>
    <w:rsid w:val="0058176C"/>
    <w:rsid w:val="00582BE7"/>
    <w:rsid w:val="0058369F"/>
    <w:rsid w:val="005859A0"/>
    <w:rsid w:val="005927C6"/>
    <w:rsid w:val="00593D0D"/>
    <w:rsid w:val="00594D37"/>
    <w:rsid w:val="00595560"/>
    <w:rsid w:val="005A25B0"/>
    <w:rsid w:val="005A463D"/>
    <w:rsid w:val="005B46AF"/>
    <w:rsid w:val="005B7AE0"/>
    <w:rsid w:val="005C2BE4"/>
    <w:rsid w:val="005C4EF6"/>
    <w:rsid w:val="005C5BC9"/>
    <w:rsid w:val="005D1085"/>
    <w:rsid w:val="005E1A13"/>
    <w:rsid w:val="005E73D8"/>
    <w:rsid w:val="00600C58"/>
    <w:rsid w:val="006021B4"/>
    <w:rsid w:val="00606008"/>
    <w:rsid w:val="006100F6"/>
    <w:rsid w:val="00610FC5"/>
    <w:rsid w:val="00611CC7"/>
    <w:rsid w:val="00617A2B"/>
    <w:rsid w:val="0062166F"/>
    <w:rsid w:val="00621B4A"/>
    <w:rsid w:val="006234FD"/>
    <w:rsid w:val="00624336"/>
    <w:rsid w:val="0062569A"/>
    <w:rsid w:val="00632C03"/>
    <w:rsid w:val="0063547A"/>
    <w:rsid w:val="006368B5"/>
    <w:rsid w:val="0064265A"/>
    <w:rsid w:val="00646438"/>
    <w:rsid w:val="006516E6"/>
    <w:rsid w:val="00653557"/>
    <w:rsid w:val="00655FA5"/>
    <w:rsid w:val="00661FF7"/>
    <w:rsid w:val="006628F1"/>
    <w:rsid w:val="00666174"/>
    <w:rsid w:val="00670E25"/>
    <w:rsid w:val="0067377C"/>
    <w:rsid w:val="00673E62"/>
    <w:rsid w:val="0067656D"/>
    <w:rsid w:val="00681AED"/>
    <w:rsid w:val="00686F9D"/>
    <w:rsid w:val="006944AD"/>
    <w:rsid w:val="00695552"/>
    <w:rsid w:val="006A37B1"/>
    <w:rsid w:val="006A5459"/>
    <w:rsid w:val="006C013A"/>
    <w:rsid w:val="006C0762"/>
    <w:rsid w:val="006C3243"/>
    <w:rsid w:val="006C401D"/>
    <w:rsid w:val="006D04FF"/>
    <w:rsid w:val="006D24F4"/>
    <w:rsid w:val="006D7299"/>
    <w:rsid w:val="006E0FDB"/>
    <w:rsid w:val="006E11CE"/>
    <w:rsid w:val="006E290A"/>
    <w:rsid w:val="006E2BC0"/>
    <w:rsid w:val="006E5457"/>
    <w:rsid w:val="006F2103"/>
    <w:rsid w:val="0070165D"/>
    <w:rsid w:val="00703336"/>
    <w:rsid w:val="00706BD7"/>
    <w:rsid w:val="00707791"/>
    <w:rsid w:val="00707B5E"/>
    <w:rsid w:val="00711992"/>
    <w:rsid w:val="00713826"/>
    <w:rsid w:val="007173E7"/>
    <w:rsid w:val="0072221E"/>
    <w:rsid w:val="00722C1E"/>
    <w:rsid w:val="00722C77"/>
    <w:rsid w:val="007236C3"/>
    <w:rsid w:val="00723951"/>
    <w:rsid w:val="00727FD7"/>
    <w:rsid w:val="00731654"/>
    <w:rsid w:val="007353C1"/>
    <w:rsid w:val="00740D59"/>
    <w:rsid w:val="00743A61"/>
    <w:rsid w:val="00744013"/>
    <w:rsid w:val="00751E61"/>
    <w:rsid w:val="00752C63"/>
    <w:rsid w:val="00753E68"/>
    <w:rsid w:val="00764651"/>
    <w:rsid w:val="00766870"/>
    <w:rsid w:val="007726C3"/>
    <w:rsid w:val="00773114"/>
    <w:rsid w:val="00776D40"/>
    <w:rsid w:val="00781C57"/>
    <w:rsid w:val="007875B2"/>
    <w:rsid w:val="00792627"/>
    <w:rsid w:val="007952A3"/>
    <w:rsid w:val="007A0AFA"/>
    <w:rsid w:val="007A3008"/>
    <w:rsid w:val="007A36D7"/>
    <w:rsid w:val="007A6FCE"/>
    <w:rsid w:val="007A740D"/>
    <w:rsid w:val="007A7CFF"/>
    <w:rsid w:val="007B07FD"/>
    <w:rsid w:val="007B165B"/>
    <w:rsid w:val="007B37B0"/>
    <w:rsid w:val="007B51BE"/>
    <w:rsid w:val="007B755C"/>
    <w:rsid w:val="007C1AE4"/>
    <w:rsid w:val="007C1BA9"/>
    <w:rsid w:val="007C246E"/>
    <w:rsid w:val="007C439C"/>
    <w:rsid w:val="007C779E"/>
    <w:rsid w:val="007D0419"/>
    <w:rsid w:val="007D1F72"/>
    <w:rsid w:val="007D2F8E"/>
    <w:rsid w:val="007D7ED1"/>
    <w:rsid w:val="007E48DE"/>
    <w:rsid w:val="007E4EE6"/>
    <w:rsid w:val="007E693F"/>
    <w:rsid w:val="007F39AA"/>
    <w:rsid w:val="007F3E62"/>
    <w:rsid w:val="007F4A8C"/>
    <w:rsid w:val="007F6137"/>
    <w:rsid w:val="007F6B98"/>
    <w:rsid w:val="00802220"/>
    <w:rsid w:val="008024D6"/>
    <w:rsid w:val="00812053"/>
    <w:rsid w:val="00812566"/>
    <w:rsid w:val="00812E09"/>
    <w:rsid w:val="00813635"/>
    <w:rsid w:val="00814DC3"/>
    <w:rsid w:val="00816EFC"/>
    <w:rsid w:val="00826557"/>
    <w:rsid w:val="008277DB"/>
    <w:rsid w:val="00834664"/>
    <w:rsid w:val="008469D5"/>
    <w:rsid w:val="00860E68"/>
    <w:rsid w:val="00862636"/>
    <w:rsid w:val="00862C80"/>
    <w:rsid w:val="00866069"/>
    <w:rsid w:val="0087459F"/>
    <w:rsid w:val="00876C04"/>
    <w:rsid w:val="00877F42"/>
    <w:rsid w:val="008848A2"/>
    <w:rsid w:val="008903A2"/>
    <w:rsid w:val="00892585"/>
    <w:rsid w:val="0089751C"/>
    <w:rsid w:val="008A7C5A"/>
    <w:rsid w:val="008B6912"/>
    <w:rsid w:val="008C054C"/>
    <w:rsid w:val="008C154C"/>
    <w:rsid w:val="008C221C"/>
    <w:rsid w:val="008C2543"/>
    <w:rsid w:val="008D68BC"/>
    <w:rsid w:val="008E1532"/>
    <w:rsid w:val="008E1A9E"/>
    <w:rsid w:val="008E4C64"/>
    <w:rsid w:val="008F0404"/>
    <w:rsid w:val="008F15C3"/>
    <w:rsid w:val="009006A4"/>
    <w:rsid w:val="009053FA"/>
    <w:rsid w:val="0090734D"/>
    <w:rsid w:val="00907DA5"/>
    <w:rsid w:val="00911755"/>
    <w:rsid w:val="00913694"/>
    <w:rsid w:val="00915C9C"/>
    <w:rsid w:val="00916F5C"/>
    <w:rsid w:val="00921C2B"/>
    <w:rsid w:val="009246AA"/>
    <w:rsid w:val="009253FC"/>
    <w:rsid w:val="0093030B"/>
    <w:rsid w:val="00930685"/>
    <w:rsid w:val="00932049"/>
    <w:rsid w:val="009405CF"/>
    <w:rsid w:val="00942481"/>
    <w:rsid w:val="00944AE6"/>
    <w:rsid w:val="00947E9F"/>
    <w:rsid w:val="00954873"/>
    <w:rsid w:val="009549D6"/>
    <w:rsid w:val="009653F1"/>
    <w:rsid w:val="0096576B"/>
    <w:rsid w:val="009760F3"/>
    <w:rsid w:val="0097634D"/>
    <w:rsid w:val="0098125B"/>
    <w:rsid w:val="00984B69"/>
    <w:rsid w:val="00993B60"/>
    <w:rsid w:val="00994C0E"/>
    <w:rsid w:val="009965D0"/>
    <w:rsid w:val="009A0E9F"/>
    <w:rsid w:val="009A64D3"/>
    <w:rsid w:val="009A7FA7"/>
    <w:rsid w:val="009B3AC4"/>
    <w:rsid w:val="009B50E8"/>
    <w:rsid w:val="009C13F3"/>
    <w:rsid w:val="009C3BC2"/>
    <w:rsid w:val="009C77CB"/>
    <w:rsid w:val="009D3DEB"/>
    <w:rsid w:val="009D54E2"/>
    <w:rsid w:val="009D6074"/>
    <w:rsid w:val="009E2045"/>
    <w:rsid w:val="009E273B"/>
    <w:rsid w:val="009E2F6D"/>
    <w:rsid w:val="009E4B5B"/>
    <w:rsid w:val="009F1500"/>
    <w:rsid w:val="009F60E7"/>
    <w:rsid w:val="009F6D18"/>
    <w:rsid w:val="00A005A4"/>
    <w:rsid w:val="00A02318"/>
    <w:rsid w:val="00A15A11"/>
    <w:rsid w:val="00A20A21"/>
    <w:rsid w:val="00A216FF"/>
    <w:rsid w:val="00A234AC"/>
    <w:rsid w:val="00A3012F"/>
    <w:rsid w:val="00A3129E"/>
    <w:rsid w:val="00A36ACB"/>
    <w:rsid w:val="00A4053F"/>
    <w:rsid w:val="00A40C1C"/>
    <w:rsid w:val="00A4333D"/>
    <w:rsid w:val="00A447B3"/>
    <w:rsid w:val="00A46ADB"/>
    <w:rsid w:val="00A46B81"/>
    <w:rsid w:val="00A4781C"/>
    <w:rsid w:val="00A509A1"/>
    <w:rsid w:val="00A50CC1"/>
    <w:rsid w:val="00A525B6"/>
    <w:rsid w:val="00A56F17"/>
    <w:rsid w:val="00A70EE2"/>
    <w:rsid w:val="00A71221"/>
    <w:rsid w:val="00A715E2"/>
    <w:rsid w:val="00A725A6"/>
    <w:rsid w:val="00A739F0"/>
    <w:rsid w:val="00A75713"/>
    <w:rsid w:val="00A75774"/>
    <w:rsid w:val="00A80CDF"/>
    <w:rsid w:val="00A91D9A"/>
    <w:rsid w:val="00A93A81"/>
    <w:rsid w:val="00AA2EFC"/>
    <w:rsid w:val="00AA4A9B"/>
    <w:rsid w:val="00AB2B02"/>
    <w:rsid w:val="00AB472D"/>
    <w:rsid w:val="00AB5CB9"/>
    <w:rsid w:val="00AC00A1"/>
    <w:rsid w:val="00AC0F41"/>
    <w:rsid w:val="00AC7F59"/>
    <w:rsid w:val="00AE257B"/>
    <w:rsid w:val="00AE4B87"/>
    <w:rsid w:val="00AE546F"/>
    <w:rsid w:val="00AE70F9"/>
    <w:rsid w:val="00AE7B5E"/>
    <w:rsid w:val="00AF2893"/>
    <w:rsid w:val="00AF3DF5"/>
    <w:rsid w:val="00AF53BD"/>
    <w:rsid w:val="00AF7408"/>
    <w:rsid w:val="00B00B3D"/>
    <w:rsid w:val="00B02ED3"/>
    <w:rsid w:val="00B04803"/>
    <w:rsid w:val="00B04FFD"/>
    <w:rsid w:val="00B1045E"/>
    <w:rsid w:val="00B16941"/>
    <w:rsid w:val="00B1759C"/>
    <w:rsid w:val="00B208EC"/>
    <w:rsid w:val="00B24F2B"/>
    <w:rsid w:val="00B308A5"/>
    <w:rsid w:val="00B3568C"/>
    <w:rsid w:val="00B363B1"/>
    <w:rsid w:val="00B36BD8"/>
    <w:rsid w:val="00B40A18"/>
    <w:rsid w:val="00B41F30"/>
    <w:rsid w:val="00B42A0D"/>
    <w:rsid w:val="00B45CC9"/>
    <w:rsid w:val="00B542F8"/>
    <w:rsid w:val="00B666EF"/>
    <w:rsid w:val="00B72B55"/>
    <w:rsid w:val="00B80B2A"/>
    <w:rsid w:val="00B969BA"/>
    <w:rsid w:val="00B97DE6"/>
    <w:rsid w:val="00BA354B"/>
    <w:rsid w:val="00BA416B"/>
    <w:rsid w:val="00BA71D5"/>
    <w:rsid w:val="00BB78E0"/>
    <w:rsid w:val="00BB78E4"/>
    <w:rsid w:val="00BC14A1"/>
    <w:rsid w:val="00BC29BC"/>
    <w:rsid w:val="00BC51FD"/>
    <w:rsid w:val="00BD0AE2"/>
    <w:rsid w:val="00BD0CB0"/>
    <w:rsid w:val="00BD2203"/>
    <w:rsid w:val="00BD27BA"/>
    <w:rsid w:val="00BD3471"/>
    <w:rsid w:val="00BE6D84"/>
    <w:rsid w:val="00C01903"/>
    <w:rsid w:val="00C033EE"/>
    <w:rsid w:val="00C04CF8"/>
    <w:rsid w:val="00C05002"/>
    <w:rsid w:val="00C069FD"/>
    <w:rsid w:val="00C0729B"/>
    <w:rsid w:val="00C0764A"/>
    <w:rsid w:val="00C108B0"/>
    <w:rsid w:val="00C13330"/>
    <w:rsid w:val="00C13334"/>
    <w:rsid w:val="00C16A9A"/>
    <w:rsid w:val="00C2111F"/>
    <w:rsid w:val="00C21B6C"/>
    <w:rsid w:val="00C276D7"/>
    <w:rsid w:val="00C313B0"/>
    <w:rsid w:val="00C336DD"/>
    <w:rsid w:val="00C436DC"/>
    <w:rsid w:val="00C51371"/>
    <w:rsid w:val="00C523F7"/>
    <w:rsid w:val="00C572FD"/>
    <w:rsid w:val="00C628E3"/>
    <w:rsid w:val="00C700D0"/>
    <w:rsid w:val="00C7179D"/>
    <w:rsid w:val="00C81E6C"/>
    <w:rsid w:val="00C830DC"/>
    <w:rsid w:val="00C84957"/>
    <w:rsid w:val="00C85BFE"/>
    <w:rsid w:val="00C92141"/>
    <w:rsid w:val="00CA2C07"/>
    <w:rsid w:val="00CA3D01"/>
    <w:rsid w:val="00CB1851"/>
    <w:rsid w:val="00CB1DE8"/>
    <w:rsid w:val="00CC46A2"/>
    <w:rsid w:val="00CC56B8"/>
    <w:rsid w:val="00CC6C9C"/>
    <w:rsid w:val="00CD3671"/>
    <w:rsid w:val="00CD6249"/>
    <w:rsid w:val="00CE2BB0"/>
    <w:rsid w:val="00CE30CA"/>
    <w:rsid w:val="00CE3D72"/>
    <w:rsid w:val="00CE478A"/>
    <w:rsid w:val="00CE4987"/>
    <w:rsid w:val="00CE5EC2"/>
    <w:rsid w:val="00CE5F3C"/>
    <w:rsid w:val="00CF4991"/>
    <w:rsid w:val="00CF65BE"/>
    <w:rsid w:val="00CF78DA"/>
    <w:rsid w:val="00CF7CC3"/>
    <w:rsid w:val="00D06486"/>
    <w:rsid w:val="00D07919"/>
    <w:rsid w:val="00D1630B"/>
    <w:rsid w:val="00D21438"/>
    <w:rsid w:val="00D2417C"/>
    <w:rsid w:val="00D26ECB"/>
    <w:rsid w:val="00D274ED"/>
    <w:rsid w:val="00D27B78"/>
    <w:rsid w:val="00D27DE3"/>
    <w:rsid w:val="00D31CD7"/>
    <w:rsid w:val="00D340A0"/>
    <w:rsid w:val="00D34A5A"/>
    <w:rsid w:val="00D34CFB"/>
    <w:rsid w:val="00D35597"/>
    <w:rsid w:val="00D36ACC"/>
    <w:rsid w:val="00D409F3"/>
    <w:rsid w:val="00D41715"/>
    <w:rsid w:val="00D41731"/>
    <w:rsid w:val="00D43939"/>
    <w:rsid w:val="00D5097E"/>
    <w:rsid w:val="00D50C69"/>
    <w:rsid w:val="00D540E8"/>
    <w:rsid w:val="00D55A87"/>
    <w:rsid w:val="00D627C2"/>
    <w:rsid w:val="00D71F8A"/>
    <w:rsid w:val="00D7331B"/>
    <w:rsid w:val="00D73A76"/>
    <w:rsid w:val="00D770BF"/>
    <w:rsid w:val="00D8084F"/>
    <w:rsid w:val="00D812FE"/>
    <w:rsid w:val="00D827C7"/>
    <w:rsid w:val="00D840F1"/>
    <w:rsid w:val="00D84414"/>
    <w:rsid w:val="00D84753"/>
    <w:rsid w:val="00D85287"/>
    <w:rsid w:val="00D8662B"/>
    <w:rsid w:val="00D86AE8"/>
    <w:rsid w:val="00D87894"/>
    <w:rsid w:val="00D92724"/>
    <w:rsid w:val="00D937D4"/>
    <w:rsid w:val="00DA23BD"/>
    <w:rsid w:val="00DA3585"/>
    <w:rsid w:val="00DA420C"/>
    <w:rsid w:val="00DA6B69"/>
    <w:rsid w:val="00DA6D72"/>
    <w:rsid w:val="00DC3A12"/>
    <w:rsid w:val="00DC42B0"/>
    <w:rsid w:val="00DC5C55"/>
    <w:rsid w:val="00DD7456"/>
    <w:rsid w:val="00DE2688"/>
    <w:rsid w:val="00DE433F"/>
    <w:rsid w:val="00DF11D1"/>
    <w:rsid w:val="00DF3EAA"/>
    <w:rsid w:val="00DF6D09"/>
    <w:rsid w:val="00E01711"/>
    <w:rsid w:val="00E053C3"/>
    <w:rsid w:val="00E129B3"/>
    <w:rsid w:val="00E12F72"/>
    <w:rsid w:val="00E14E60"/>
    <w:rsid w:val="00E15338"/>
    <w:rsid w:val="00E16FE4"/>
    <w:rsid w:val="00E21CBF"/>
    <w:rsid w:val="00E24302"/>
    <w:rsid w:val="00E266AA"/>
    <w:rsid w:val="00E316D0"/>
    <w:rsid w:val="00E34BA4"/>
    <w:rsid w:val="00E35F32"/>
    <w:rsid w:val="00E36893"/>
    <w:rsid w:val="00E40409"/>
    <w:rsid w:val="00E40877"/>
    <w:rsid w:val="00E424AD"/>
    <w:rsid w:val="00E464F5"/>
    <w:rsid w:val="00E467C7"/>
    <w:rsid w:val="00E51A4D"/>
    <w:rsid w:val="00E54B3B"/>
    <w:rsid w:val="00E55757"/>
    <w:rsid w:val="00E6338A"/>
    <w:rsid w:val="00E70349"/>
    <w:rsid w:val="00E75BAC"/>
    <w:rsid w:val="00E856BE"/>
    <w:rsid w:val="00E9106B"/>
    <w:rsid w:val="00E91729"/>
    <w:rsid w:val="00E934C5"/>
    <w:rsid w:val="00E936B5"/>
    <w:rsid w:val="00E94275"/>
    <w:rsid w:val="00E94868"/>
    <w:rsid w:val="00EA04E1"/>
    <w:rsid w:val="00EA059E"/>
    <w:rsid w:val="00EA24E6"/>
    <w:rsid w:val="00EA642C"/>
    <w:rsid w:val="00EB285A"/>
    <w:rsid w:val="00EB6D17"/>
    <w:rsid w:val="00EB7766"/>
    <w:rsid w:val="00EC5EB0"/>
    <w:rsid w:val="00EC7D4E"/>
    <w:rsid w:val="00EE00D0"/>
    <w:rsid w:val="00EE189E"/>
    <w:rsid w:val="00EE5AB4"/>
    <w:rsid w:val="00EE60AE"/>
    <w:rsid w:val="00EE6CBB"/>
    <w:rsid w:val="00EF3479"/>
    <w:rsid w:val="00EF56BA"/>
    <w:rsid w:val="00EF6842"/>
    <w:rsid w:val="00EF766F"/>
    <w:rsid w:val="00F01138"/>
    <w:rsid w:val="00F03B90"/>
    <w:rsid w:val="00F047EF"/>
    <w:rsid w:val="00F1008A"/>
    <w:rsid w:val="00F100E7"/>
    <w:rsid w:val="00F126CE"/>
    <w:rsid w:val="00F142C2"/>
    <w:rsid w:val="00F14416"/>
    <w:rsid w:val="00F17E93"/>
    <w:rsid w:val="00F206CE"/>
    <w:rsid w:val="00F20AAA"/>
    <w:rsid w:val="00F2557C"/>
    <w:rsid w:val="00F25D95"/>
    <w:rsid w:val="00F301D3"/>
    <w:rsid w:val="00F3178C"/>
    <w:rsid w:val="00F34E32"/>
    <w:rsid w:val="00F45B6F"/>
    <w:rsid w:val="00F46B3B"/>
    <w:rsid w:val="00F47EEC"/>
    <w:rsid w:val="00F52158"/>
    <w:rsid w:val="00F55594"/>
    <w:rsid w:val="00F565E5"/>
    <w:rsid w:val="00F6305F"/>
    <w:rsid w:val="00F67D43"/>
    <w:rsid w:val="00F7677D"/>
    <w:rsid w:val="00F80027"/>
    <w:rsid w:val="00F84A6F"/>
    <w:rsid w:val="00F85A55"/>
    <w:rsid w:val="00F86CA9"/>
    <w:rsid w:val="00F87537"/>
    <w:rsid w:val="00FA119B"/>
    <w:rsid w:val="00FA25D9"/>
    <w:rsid w:val="00FA5311"/>
    <w:rsid w:val="00FA62CA"/>
    <w:rsid w:val="00FA67C3"/>
    <w:rsid w:val="00FB12C1"/>
    <w:rsid w:val="00FB1730"/>
    <w:rsid w:val="00FB55B0"/>
    <w:rsid w:val="00FB79E0"/>
    <w:rsid w:val="00FC2CC2"/>
    <w:rsid w:val="00FC7674"/>
    <w:rsid w:val="00FD079B"/>
    <w:rsid w:val="00FF0B22"/>
    <w:rsid w:val="00FF0E64"/>
    <w:rsid w:val="00FF2646"/>
    <w:rsid w:val="00FF35EB"/>
    <w:rsid w:val="00FF5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05015256-F58F-4F1B-A3D6-DA742F866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F5B69"/>
    <w:rPr>
      <w:sz w:val="24"/>
    </w:rPr>
  </w:style>
  <w:style w:type="paragraph" w:styleId="berschrift1">
    <w:name w:val="heading 1"/>
    <w:basedOn w:val="Standard"/>
    <w:next w:val="Standard"/>
    <w:qFormat/>
    <w:rsid w:val="00DB67FE"/>
    <w:pPr>
      <w:keepNext/>
      <w:spacing w:before="240" w:after="60"/>
      <w:outlineLvl w:val="0"/>
    </w:pPr>
    <w:rPr>
      <w:rFonts w:ascii="Arial" w:hAnsi="Arial"/>
      <w:b/>
      <w:kern w:val="32"/>
      <w:sz w:val="36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Endnotentext">
    <w:name w:val="endnote text"/>
    <w:basedOn w:val="Standard"/>
    <w:semiHidden/>
    <w:rsid w:val="002F5B69"/>
    <w:rPr>
      <w:sz w:val="20"/>
    </w:rPr>
  </w:style>
  <w:style w:type="character" w:styleId="Endnotenzeichen">
    <w:name w:val="endnote reference"/>
    <w:basedOn w:val="Absatz-Standardschriftart"/>
    <w:semiHidden/>
    <w:rsid w:val="002F5B69"/>
    <w:rPr>
      <w:vertAlign w:val="superscript"/>
    </w:rPr>
  </w:style>
  <w:style w:type="paragraph" w:styleId="Textkrper">
    <w:name w:val="Body Text"/>
    <w:basedOn w:val="Standard"/>
    <w:link w:val="TextkrperZchn"/>
    <w:rsid w:val="00DB67FE"/>
    <w:pPr>
      <w:tabs>
        <w:tab w:val="left" w:pos="1701"/>
        <w:tab w:val="right" w:pos="7541"/>
      </w:tabs>
      <w:outlineLvl w:val="0"/>
    </w:pPr>
    <w:rPr>
      <w:rFonts w:ascii="Arial" w:hAnsi="Arial"/>
      <w:color w:val="000000"/>
      <w:sz w:val="22"/>
    </w:rPr>
  </w:style>
  <w:style w:type="paragraph" w:customStyle="1" w:styleId="Intro">
    <w:name w:val="Intro"/>
    <w:basedOn w:val="Textkrper"/>
    <w:autoRedefine/>
    <w:rsid w:val="00DB67FE"/>
    <w:pPr>
      <w:spacing w:line="300" w:lineRule="auto"/>
    </w:pPr>
    <w:rPr>
      <w:b/>
      <w:i/>
    </w:rPr>
  </w:style>
  <w:style w:type="paragraph" w:styleId="Dokumentstruktur">
    <w:name w:val="Document Map"/>
    <w:basedOn w:val="Standard"/>
    <w:semiHidden/>
    <w:rsid w:val="00DB67FE"/>
    <w:pPr>
      <w:shd w:val="clear" w:color="auto" w:fill="C6D5EC"/>
    </w:pPr>
    <w:rPr>
      <w:rFonts w:ascii="Lucida Grande" w:hAnsi="Lucida Grande"/>
      <w:szCs w:val="24"/>
    </w:rPr>
  </w:style>
  <w:style w:type="paragraph" w:styleId="Kopfzeile">
    <w:name w:val="header"/>
    <w:basedOn w:val="Standard"/>
    <w:rsid w:val="00DB67F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DB67FE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A15A11"/>
    <w:rPr>
      <w:rFonts w:cs="Times New Roman"/>
      <w:color w:val="0000FF"/>
      <w:u w:val="single"/>
    </w:rPr>
  </w:style>
  <w:style w:type="paragraph" w:customStyle="1" w:styleId="viega4text">
    <w:name w:val="_viega4_text"/>
    <w:basedOn w:val="Standard"/>
    <w:rsid w:val="00A15A11"/>
    <w:pPr>
      <w:spacing w:after="240" w:line="360" w:lineRule="auto"/>
    </w:pPr>
    <w:rPr>
      <w:rFonts w:ascii="Arial" w:hAnsi="Arial" w:cs="Arial"/>
      <w:szCs w:val="24"/>
    </w:rPr>
  </w:style>
  <w:style w:type="paragraph" w:customStyle="1" w:styleId="text">
    <w:name w:val="text"/>
    <w:basedOn w:val="Standard"/>
    <w:rsid w:val="00A15A11"/>
    <w:pPr>
      <w:spacing w:after="240" w:line="360" w:lineRule="auto"/>
    </w:pPr>
    <w:rPr>
      <w:rFonts w:ascii="Arial" w:hAnsi="Arial" w:cs="Arial"/>
      <w:szCs w:val="24"/>
    </w:rPr>
  </w:style>
  <w:style w:type="character" w:styleId="Kommentarzeichen">
    <w:name w:val="annotation reference"/>
    <w:basedOn w:val="Absatz-Standardschriftart"/>
    <w:semiHidden/>
    <w:rsid w:val="000E3B5C"/>
    <w:rPr>
      <w:sz w:val="16"/>
      <w:szCs w:val="16"/>
    </w:rPr>
  </w:style>
  <w:style w:type="paragraph" w:styleId="Kommentartext">
    <w:name w:val="annotation text"/>
    <w:basedOn w:val="Standard"/>
    <w:semiHidden/>
    <w:rsid w:val="000E3B5C"/>
    <w:rPr>
      <w:sz w:val="20"/>
    </w:rPr>
  </w:style>
  <w:style w:type="paragraph" w:styleId="Sprechblasentext">
    <w:name w:val="Balloon Text"/>
    <w:basedOn w:val="Standard"/>
    <w:semiHidden/>
    <w:rsid w:val="000E3B5C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A40C1C"/>
    <w:pPr>
      <w:spacing w:before="100" w:beforeAutospacing="1" w:after="100" w:afterAutospacing="1"/>
    </w:pPr>
    <w:rPr>
      <w:szCs w:val="24"/>
    </w:rPr>
  </w:style>
  <w:style w:type="character" w:customStyle="1" w:styleId="TextkrperZchn">
    <w:name w:val="Textkörper Zchn"/>
    <w:basedOn w:val="Absatz-Standardschriftart"/>
    <w:link w:val="Textkrper"/>
    <w:rsid w:val="006C0762"/>
    <w:rPr>
      <w:rFonts w:ascii="Arial" w:hAnsi="Arial"/>
      <w:color w:val="000000"/>
      <w:sz w:val="22"/>
    </w:rPr>
  </w:style>
  <w:style w:type="paragraph" w:customStyle="1" w:styleId="viegainfo">
    <w:name w:val="viega_info"/>
    <w:basedOn w:val="Kopfzeile"/>
    <w:rsid w:val="004011CD"/>
    <w:pPr>
      <w:tabs>
        <w:tab w:val="clear" w:pos="4536"/>
        <w:tab w:val="clear" w:pos="9072"/>
      </w:tabs>
      <w:spacing w:after="240"/>
    </w:pPr>
    <w:rPr>
      <w:rFonts w:ascii="Arial" w:hAnsi="Arial" w:cs="Arial"/>
      <w:snapToGrid w:val="0"/>
      <w:sz w:val="20"/>
    </w:rPr>
  </w:style>
  <w:style w:type="character" w:styleId="Hervorhebung">
    <w:name w:val="Emphasis"/>
    <w:basedOn w:val="Absatz-Standardschriftart"/>
    <w:qFormat/>
    <w:rsid w:val="000C55AA"/>
    <w:rPr>
      <w:i/>
      <w:iCs/>
    </w:rPr>
  </w:style>
  <w:style w:type="table" w:styleId="Tabellenraster">
    <w:name w:val="Table Grid"/>
    <w:basedOn w:val="NormaleTabelle"/>
    <w:rsid w:val="00E266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Hyperlink">
    <w:name w:val="FollowedHyperlink"/>
    <w:basedOn w:val="Absatz-Standardschriftart"/>
    <w:semiHidden/>
    <w:unhideWhenUsed/>
    <w:rsid w:val="00FB55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0.jpeg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elyn\Documents\Eigene%20Dateien\Vorlagen\Pt%20Viega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5246BB-2E53-461C-B437-DB0453C96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 Viega</Template>
  <TotalTime>0</TotalTime>
  <Pages>5</Pages>
  <Words>784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Evelyn Grau PR-Services</vt:lpstr>
    </vt:vector>
  </TitlesOfParts>
  <Company>Viega GmbH &amp; Co. KG</Company>
  <LinksUpToDate>false</LinksUpToDate>
  <CharactersWithSpaces>5718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Evelyn Grau PR-Services</dc:title>
  <dc:creator>Evelyn Grau</dc:creator>
  <cp:lastModifiedBy>Evelyn Grau</cp:lastModifiedBy>
  <cp:revision>7</cp:revision>
  <cp:lastPrinted>2020-02-07T14:06:00Z</cp:lastPrinted>
  <dcterms:created xsi:type="dcterms:W3CDTF">2020-02-18T20:58:00Z</dcterms:created>
  <dcterms:modified xsi:type="dcterms:W3CDTF">2020-02-25T11:40:00Z</dcterms:modified>
</cp:coreProperties>
</file>