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16249" w14:textId="500536FF" w:rsidR="003A130A" w:rsidRDefault="001D6337" w:rsidP="001D6337">
      <w:pPr>
        <w:jc w:val="center"/>
        <w:rPr>
          <w:rFonts w:ascii="Dyson Futura Heavy" w:hAnsi="Dyson Futura Heavy"/>
          <w:sz w:val="42"/>
          <w:szCs w:val="42"/>
          <w:lang w:val="de-DE"/>
        </w:rPr>
      </w:pPr>
      <w:r w:rsidRPr="001D6337">
        <w:rPr>
          <w:rFonts w:ascii="Dyson Futura Heavy" w:hAnsi="Dyson Futura Heavy"/>
          <w:sz w:val="42"/>
          <w:szCs w:val="42"/>
          <w:lang w:val="de-DE"/>
        </w:rPr>
        <w:t xml:space="preserve">Kopfhörer, neu </w:t>
      </w:r>
      <w:r w:rsidR="44123552" w:rsidRPr="2BFFE807">
        <w:rPr>
          <w:rFonts w:ascii="Dyson Futura Heavy" w:hAnsi="Dyson Futura Heavy"/>
          <w:sz w:val="42"/>
          <w:szCs w:val="42"/>
          <w:lang w:val="de-DE"/>
        </w:rPr>
        <w:t>definiert</w:t>
      </w:r>
      <w:r w:rsidRPr="001D6337">
        <w:rPr>
          <w:rFonts w:ascii="Dyson Futura Heavy" w:hAnsi="Dyson Futura Heavy"/>
          <w:sz w:val="42"/>
          <w:szCs w:val="42"/>
          <w:lang w:val="de-DE"/>
        </w:rPr>
        <w:t xml:space="preserve">: </w:t>
      </w:r>
    </w:p>
    <w:p w14:paraId="57B0086E" w14:textId="66DB0BD2" w:rsidR="001D6337" w:rsidRDefault="001D6337" w:rsidP="001D6337">
      <w:pPr>
        <w:jc w:val="center"/>
        <w:rPr>
          <w:rFonts w:ascii="Dyson Futura Heavy" w:hAnsi="Dyson Futura Heavy"/>
          <w:sz w:val="42"/>
          <w:szCs w:val="42"/>
          <w:lang w:val="de-DE"/>
        </w:rPr>
      </w:pPr>
      <w:r w:rsidRPr="001D6337">
        <w:rPr>
          <w:rFonts w:ascii="Dyson Futura Heavy" w:hAnsi="Dyson Futura Heavy"/>
          <w:sz w:val="42"/>
          <w:szCs w:val="42"/>
          <w:lang w:val="de-DE"/>
        </w:rPr>
        <w:t xml:space="preserve">Dyson stellt den Dyson </w:t>
      </w:r>
      <w:proofErr w:type="spellStart"/>
      <w:r w:rsidRPr="001D6337">
        <w:rPr>
          <w:rFonts w:ascii="Dyson Futura Heavy" w:hAnsi="Dyson Futura Heavy"/>
          <w:sz w:val="42"/>
          <w:szCs w:val="42"/>
          <w:lang w:val="de-DE"/>
        </w:rPr>
        <w:t>OnTrac</w:t>
      </w:r>
      <w:proofErr w:type="spellEnd"/>
      <w:r w:rsidR="005F200B" w:rsidRPr="001D6337">
        <w:rPr>
          <w:rFonts w:ascii="Dyson Futura Heavy" w:hAnsi="Dyson Futura Heavy"/>
          <w:sz w:val="42"/>
          <w:szCs w:val="42"/>
          <w:lang w:val="de-DE"/>
        </w:rPr>
        <w:t>™</w:t>
      </w:r>
      <w:r w:rsidR="005F200B">
        <w:rPr>
          <w:rFonts w:ascii="Dyson Futura Heavy" w:hAnsi="Dyson Futura Heavy"/>
          <w:sz w:val="42"/>
          <w:szCs w:val="42"/>
          <w:lang w:val="de-DE"/>
        </w:rPr>
        <w:t xml:space="preserve"> </w:t>
      </w:r>
      <w:r w:rsidRPr="001D6337">
        <w:rPr>
          <w:rFonts w:ascii="Dyson Futura Heavy" w:hAnsi="Dyson Futura Heavy"/>
          <w:sz w:val="42"/>
          <w:szCs w:val="42"/>
          <w:lang w:val="de-DE"/>
        </w:rPr>
        <w:t>Kopfhörer vor</w:t>
      </w:r>
    </w:p>
    <w:p w14:paraId="49769FBE" w14:textId="77777777" w:rsidR="003A130A" w:rsidRDefault="003A130A" w:rsidP="001D6337">
      <w:pPr>
        <w:jc w:val="center"/>
        <w:rPr>
          <w:rFonts w:ascii="Dyson Futura Book" w:hAnsi="Dyson Futura Book"/>
          <w:sz w:val="22"/>
          <w:szCs w:val="22"/>
          <w:lang w:val="de-DE"/>
        </w:rPr>
      </w:pPr>
    </w:p>
    <w:p w14:paraId="0310B222" w14:textId="46120C71" w:rsidR="004D7BAC" w:rsidRPr="001D6337" w:rsidRDefault="004D7BAC" w:rsidP="001D6337">
      <w:pPr>
        <w:rPr>
          <w:rFonts w:ascii="Dyson Futura Book" w:hAnsi="Dyson Futura Book"/>
          <w:sz w:val="22"/>
          <w:szCs w:val="22"/>
          <w:lang w:val="de-DE"/>
        </w:rPr>
      </w:pPr>
    </w:p>
    <w:p w14:paraId="6B4CCB1F" w14:textId="3D70D3EE" w:rsidR="001D6337" w:rsidRPr="001D6337" w:rsidRDefault="001B592E" w:rsidP="00D34FCC">
      <w:pPr>
        <w:pStyle w:val="Listenabsatz"/>
        <w:numPr>
          <w:ilvl w:val="0"/>
          <w:numId w:val="3"/>
        </w:numPr>
        <w:rPr>
          <w:rFonts w:ascii="Dyson Futura Book" w:hAnsi="Dyson Futura Book"/>
          <w:sz w:val="22"/>
          <w:szCs w:val="22"/>
          <w:lang w:val="de-DE"/>
        </w:rPr>
      </w:pPr>
      <w:r w:rsidRPr="00A717C7">
        <w:rPr>
          <w:rFonts w:ascii="Dyson Futura Medium" w:hAnsi="Dyson Futura Medium"/>
          <w:noProof/>
        </w:rPr>
        <w:drawing>
          <wp:anchor distT="0" distB="0" distL="114300" distR="114300" simplePos="0" relativeHeight="251658254" behindDoc="1" locked="0" layoutInCell="1" allowOverlap="1" wp14:anchorId="24649847" wp14:editId="0CB0841C">
            <wp:simplePos x="0" y="0"/>
            <wp:positionH relativeFrom="margin">
              <wp:align>right</wp:align>
            </wp:positionH>
            <wp:positionV relativeFrom="paragraph">
              <wp:posOffset>27940</wp:posOffset>
            </wp:positionV>
            <wp:extent cx="2494915" cy="2765425"/>
            <wp:effectExtent l="0" t="0" r="635" b="0"/>
            <wp:wrapTight wrapText="bothSides">
              <wp:wrapPolygon edited="0">
                <wp:start x="0" y="0"/>
                <wp:lineTo x="0" y="21426"/>
                <wp:lineTo x="21441" y="21426"/>
                <wp:lineTo x="21441" y="0"/>
                <wp:lineTo x="0" y="0"/>
              </wp:wrapPolygon>
            </wp:wrapTight>
            <wp:docPr id="1053619023" name="Picture 2"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0F33D50-0918-60AD-64C9-0A29838C3D5E}"/>
                        </a:ext>
                      </a:extLst>
                    </a:blip>
                    <a:srcRect l="10860" t="15861" r="5980" b="22620"/>
                    <a:stretch>
                      <a:fillRect/>
                    </a:stretch>
                  </pic:blipFill>
                  <pic:spPr bwMode="auto">
                    <a:xfrm>
                      <a:off x="0" y="0"/>
                      <a:ext cx="2494915" cy="276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AAD4313" w:rsidRPr="00A717C7">
        <w:rPr>
          <w:rFonts w:ascii="Dyson Futura Medium" w:eastAsia="Dyson Futura Book" w:hAnsi="Dyson Futura Medium" w:cs="Dyson Futura Book"/>
          <w:sz w:val="22"/>
          <w:szCs w:val="22"/>
          <w:lang w:val="de-DE" w:bidi="es-ES"/>
        </w:rPr>
        <w:t xml:space="preserve">Branchenführende </w:t>
      </w:r>
      <w:r w:rsidR="4183A561" w:rsidRPr="00A717C7">
        <w:rPr>
          <w:rFonts w:ascii="Dyson Futura Medium" w:eastAsia="Dyson Futura Book" w:hAnsi="Dyson Futura Medium" w:cs="Dyson Futura Book"/>
          <w:sz w:val="22"/>
          <w:szCs w:val="22"/>
          <w:lang w:val="de-DE" w:bidi="es-ES"/>
        </w:rPr>
        <w:t xml:space="preserve">Aktive </w:t>
      </w:r>
      <w:r w:rsidR="001D6337" w:rsidRPr="00A717C7">
        <w:rPr>
          <w:rFonts w:ascii="Dyson Futura Medium" w:eastAsia="Dyson Futura Book" w:hAnsi="Dyson Futura Medium" w:cs="Dyson Futura Book"/>
          <w:sz w:val="22"/>
          <w:szCs w:val="22"/>
          <w:lang w:val="de-DE" w:bidi="es-ES"/>
        </w:rPr>
        <w:t xml:space="preserve">Geräuschunterdrückung </w:t>
      </w:r>
      <w:r w:rsidR="002F5FBE" w:rsidRPr="00A717C7">
        <w:rPr>
          <w:rFonts w:ascii="Dyson Futura Medium" w:hAnsi="Dyson Futura Medium"/>
          <w:sz w:val="22"/>
          <w:szCs w:val="22"/>
          <w:lang w:val="de-DE"/>
        </w:rPr>
        <w:t>(</w:t>
      </w:r>
      <w:proofErr w:type="spellStart"/>
      <w:r w:rsidR="002F5FBE" w:rsidRPr="00A717C7">
        <w:rPr>
          <w:rFonts w:ascii="Dyson Futura Medium" w:hAnsi="Dyson Futura Medium"/>
          <w:sz w:val="22"/>
          <w:szCs w:val="22"/>
          <w:lang w:val="de-DE"/>
        </w:rPr>
        <w:t>Active</w:t>
      </w:r>
      <w:proofErr w:type="spellEnd"/>
      <w:r w:rsidR="002F5FBE" w:rsidRPr="00A717C7">
        <w:rPr>
          <w:rFonts w:ascii="Dyson Futura Medium" w:hAnsi="Dyson Futura Medium"/>
          <w:sz w:val="22"/>
          <w:szCs w:val="22"/>
          <w:lang w:val="de-DE"/>
        </w:rPr>
        <w:t xml:space="preserve"> Noise </w:t>
      </w:r>
      <w:proofErr w:type="spellStart"/>
      <w:r w:rsidR="002F5FBE" w:rsidRPr="00A717C7">
        <w:rPr>
          <w:rFonts w:ascii="Dyson Futura Medium" w:hAnsi="Dyson Futura Medium"/>
          <w:sz w:val="22"/>
          <w:szCs w:val="22"/>
          <w:lang w:val="de-DE"/>
        </w:rPr>
        <w:t>Cancellation</w:t>
      </w:r>
      <w:proofErr w:type="spellEnd"/>
      <w:r w:rsidR="002F5FBE" w:rsidRPr="00A717C7">
        <w:rPr>
          <w:rFonts w:ascii="Dyson Futura Medium" w:hAnsi="Dyson Futura Medium"/>
          <w:sz w:val="22"/>
          <w:szCs w:val="22"/>
          <w:lang w:val="de-DE"/>
        </w:rPr>
        <w:t>, ANC)</w:t>
      </w:r>
      <w:r w:rsidR="123BBEB4" w:rsidRPr="12E5E844">
        <w:rPr>
          <w:rFonts w:ascii="Dyson Futura Book" w:eastAsia="Dyson Futura Book" w:hAnsi="Dyson Futura Book" w:cs="Dyson Futura Book"/>
          <w:b/>
          <w:bCs/>
          <w:sz w:val="22"/>
          <w:szCs w:val="22"/>
          <w:lang w:val="de-DE" w:bidi="es-ES"/>
        </w:rPr>
        <w:t>:</w:t>
      </w:r>
      <w:r w:rsidR="4183A561" w:rsidRPr="35874528">
        <w:rPr>
          <w:rFonts w:ascii="Dyson Futura Book" w:eastAsia="Dyson Futura Book" w:hAnsi="Dyson Futura Book" w:cs="Dyson Futura Book"/>
          <w:b/>
          <w:sz w:val="22"/>
          <w:szCs w:val="22"/>
          <w:lang w:val="de-DE" w:bidi="es-ES"/>
        </w:rPr>
        <w:t xml:space="preserve"> </w:t>
      </w:r>
      <w:r w:rsidR="69F0E156" w:rsidRPr="001D6337">
        <w:rPr>
          <w:rFonts w:ascii="Dyson Futura Book" w:hAnsi="Dyson Futura Book"/>
          <w:sz w:val="22"/>
          <w:szCs w:val="22"/>
          <w:lang w:val="de-DE"/>
        </w:rPr>
        <w:t>Geräuschunterdrück</w:t>
      </w:r>
      <w:r w:rsidR="013C9B5F" w:rsidRPr="001D6337">
        <w:rPr>
          <w:rFonts w:ascii="Dyson Futura Book" w:hAnsi="Dyson Futura Book"/>
          <w:sz w:val="22"/>
          <w:szCs w:val="22"/>
          <w:lang w:val="de-DE"/>
        </w:rPr>
        <w:t>ung</w:t>
      </w:r>
      <w:r w:rsidR="72C4C210" w:rsidRPr="001D6337">
        <w:rPr>
          <w:rFonts w:ascii="Dyson Futura Book" w:hAnsi="Dyson Futura Book"/>
          <w:sz w:val="22"/>
          <w:szCs w:val="22"/>
          <w:lang w:val="de-DE"/>
        </w:rPr>
        <w:t xml:space="preserve"> </w:t>
      </w:r>
      <w:r w:rsidR="00C15721" w:rsidRPr="001D6337">
        <w:rPr>
          <w:rFonts w:ascii="Dyson Futura Book" w:hAnsi="Dyson Futura Book"/>
          <w:sz w:val="22"/>
          <w:szCs w:val="22"/>
          <w:lang w:val="de-DE"/>
        </w:rPr>
        <w:t>384.000-mal</w:t>
      </w:r>
      <w:r w:rsidR="001D6337" w:rsidRPr="001D6337">
        <w:rPr>
          <w:rFonts w:ascii="Dyson Futura Book" w:hAnsi="Dyson Futura Book"/>
          <w:sz w:val="22"/>
          <w:szCs w:val="22"/>
          <w:lang w:val="de-DE"/>
        </w:rPr>
        <w:t xml:space="preserve"> pro Sekunde, Reduzierung um bis zu 40 dB. Außengeräusche werden in Echtzeit über die </w:t>
      </w:r>
      <w:proofErr w:type="spellStart"/>
      <w:r w:rsidR="001D6337" w:rsidRPr="001D6337">
        <w:rPr>
          <w:rFonts w:ascii="Dyson Futura Book" w:hAnsi="Dyson Futura Book"/>
          <w:sz w:val="22"/>
          <w:szCs w:val="22"/>
          <w:lang w:val="de-DE"/>
        </w:rPr>
        <w:t>MyDyson</w:t>
      </w:r>
      <w:proofErr w:type="spellEnd"/>
      <w:r w:rsidR="001D6337" w:rsidRPr="001D6337">
        <w:rPr>
          <w:rFonts w:ascii="Dyson Futura Book" w:hAnsi="Dyson Futura Book"/>
          <w:sz w:val="22"/>
          <w:szCs w:val="22"/>
          <w:lang w:val="de-DE"/>
        </w:rPr>
        <w:t>™ App</w:t>
      </w:r>
      <w:r w:rsidR="007264A1">
        <w:rPr>
          <w:rStyle w:val="Funotenzeichen"/>
          <w:rFonts w:ascii="Dyson Futura Book" w:hAnsi="Dyson Futura Book"/>
          <w:sz w:val="22"/>
          <w:szCs w:val="22"/>
          <w:lang w:val="de-DE"/>
        </w:rPr>
        <w:footnoteReference w:id="2"/>
      </w:r>
      <w:r w:rsidR="001D6337" w:rsidRPr="001D6337">
        <w:rPr>
          <w:rFonts w:ascii="Dyson Futura Book" w:hAnsi="Dyson Futura Book"/>
          <w:sz w:val="22"/>
          <w:szCs w:val="22"/>
          <w:lang w:val="de-DE"/>
        </w:rPr>
        <w:t xml:space="preserve"> erfasst und </w:t>
      </w:r>
      <w:r w:rsidR="09BFC98C" w:rsidRPr="001D6337">
        <w:rPr>
          <w:rFonts w:ascii="Dyson Futura Book" w:hAnsi="Dyson Futura Book"/>
          <w:sz w:val="22"/>
          <w:szCs w:val="22"/>
          <w:lang w:val="de-DE"/>
        </w:rPr>
        <w:t>angezeigt.</w:t>
      </w:r>
    </w:p>
    <w:p w14:paraId="7C194C7C" w14:textId="77777777" w:rsidR="001D6337" w:rsidRPr="001D6337" w:rsidRDefault="001D6337" w:rsidP="001D6337">
      <w:pPr>
        <w:rPr>
          <w:rFonts w:ascii="Dyson Futura Book" w:hAnsi="Dyson Futura Book"/>
          <w:sz w:val="22"/>
          <w:szCs w:val="22"/>
          <w:lang w:val="de-DE"/>
        </w:rPr>
      </w:pPr>
    </w:p>
    <w:p w14:paraId="7198245C" w14:textId="1CC1265A" w:rsidR="001D6337" w:rsidRPr="00C03A81" w:rsidRDefault="00433ED4" w:rsidP="00161B92">
      <w:pPr>
        <w:pStyle w:val="Listenabsatz"/>
        <w:numPr>
          <w:ilvl w:val="0"/>
          <w:numId w:val="3"/>
        </w:numPr>
        <w:spacing w:line="259" w:lineRule="auto"/>
        <w:rPr>
          <w:rFonts w:ascii="Dyson Futura Book" w:hAnsi="Dyson Futura Book"/>
          <w:sz w:val="22"/>
          <w:szCs w:val="22"/>
          <w:lang w:val="de-DE"/>
        </w:rPr>
      </w:pPr>
      <w:r w:rsidRPr="00C05057">
        <w:rPr>
          <w:rFonts w:ascii="Dyson Futura Medium" w:eastAsia="Dyson Futura Book" w:hAnsi="Dyson Futura Medium" w:cs="Dyson Futura Book"/>
          <w:sz w:val="22"/>
          <w:szCs w:val="22"/>
          <w:lang w:val="de-DE" w:bidi="es-ES"/>
        </w:rPr>
        <w:t>Erweiterte</w:t>
      </w:r>
      <w:r w:rsidR="00BE4D6E" w:rsidRPr="00C05057">
        <w:rPr>
          <w:rFonts w:ascii="Dyson Futura Medium" w:eastAsia="Dyson Futura Book" w:hAnsi="Dyson Futura Medium" w:cs="Dyson Futura Book"/>
          <w:sz w:val="22"/>
          <w:szCs w:val="22"/>
          <w:lang w:val="de-DE" w:bidi="es-ES"/>
        </w:rPr>
        <w:t>r</w:t>
      </w:r>
      <w:r w:rsidRPr="00C05057">
        <w:rPr>
          <w:rFonts w:ascii="Dyson Futura Medium" w:eastAsia="Dyson Futura Book" w:hAnsi="Dyson Futura Medium" w:cs="Dyson Futura Book"/>
          <w:sz w:val="22"/>
          <w:szCs w:val="22"/>
          <w:lang w:val="de-DE" w:bidi="es-ES"/>
        </w:rPr>
        <w:t xml:space="preserve"> </w:t>
      </w:r>
      <w:r w:rsidR="00C03A81" w:rsidRPr="00C05057">
        <w:rPr>
          <w:rFonts w:ascii="Dyson Futura Medium" w:eastAsia="Dyson Futura Book" w:hAnsi="Dyson Futura Medium" w:cs="Dyson Futura Book"/>
          <w:sz w:val="22"/>
          <w:szCs w:val="22"/>
          <w:lang w:val="de-DE" w:bidi="es-ES"/>
        </w:rPr>
        <w:t>Klangbereich</w:t>
      </w:r>
      <w:r w:rsidR="001D6337" w:rsidRPr="00C05057">
        <w:rPr>
          <w:rFonts w:ascii="Dyson Futura Medium" w:eastAsia="Dyson Futura Book" w:hAnsi="Dyson Futura Medium" w:cs="Dyson Futura Book"/>
          <w:sz w:val="22"/>
          <w:szCs w:val="22"/>
          <w:lang w:val="de-DE" w:bidi="es-ES"/>
        </w:rPr>
        <w:t>:</w:t>
      </w:r>
      <w:r w:rsidR="001D6337" w:rsidRPr="00C05057">
        <w:rPr>
          <w:rFonts w:ascii="Dyson Futura Book" w:hAnsi="Dyson Futura Book"/>
          <w:b/>
          <w:sz w:val="22"/>
          <w:szCs w:val="22"/>
          <w:lang w:val="de-DE"/>
        </w:rPr>
        <w:t xml:space="preserve"> </w:t>
      </w:r>
      <w:r w:rsidR="7C3C3F4F" w:rsidRPr="00C05057">
        <w:rPr>
          <w:rFonts w:ascii="Dyson Futura Book" w:eastAsiaTheme="minorEastAsia" w:hAnsi="Dyson Futura Book"/>
          <w:sz w:val="22"/>
          <w:szCs w:val="22"/>
          <w:lang w:val="de-DE"/>
        </w:rPr>
        <w:t>Bringt</w:t>
      </w:r>
      <w:r w:rsidR="001D6337" w:rsidRPr="00C05057">
        <w:rPr>
          <w:rFonts w:ascii="Dyson Futura Book" w:eastAsiaTheme="minorEastAsia" w:hAnsi="Dyson Futura Book"/>
          <w:sz w:val="22"/>
          <w:szCs w:val="22"/>
          <w:lang w:val="de-DE"/>
        </w:rPr>
        <w:t xml:space="preserve"> verst</w:t>
      </w:r>
      <w:r w:rsidR="001D6337" w:rsidRPr="00C05057">
        <w:rPr>
          <w:rFonts w:ascii="Dyson Futura Book" w:hAnsi="Dyson Futura Book"/>
          <w:sz w:val="22"/>
          <w:szCs w:val="22"/>
          <w:lang w:val="de-DE"/>
        </w:rPr>
        <w:t xml:space="preserve">eckte Details mit tiefem </w:t>
      </w:r>
      <w:proofErr w:type="spellStart"/>
      <w:r w:rsidR="001D6337" w:rsidRPr="00C05057">
        <w:rPr>
          <w:rFonts w:ascii="Dyson Futura Book" w:hAnsi="Dyson Futura Book"/>
          <w:sz w:val="22"/>
          <w:szCs w:val="22"/>
          <w:lang w:val="de-DE"/>
        </w:rPr>
        <w:t>Subbass</w:t>
      </w:r>
      <w:proofErr w:type="spellEnd"/>
      <w:r w:rsidR="001D6337" w:rsidRPr="00C05057">
        <w:rPr>
          <w:rFonts w:ascii="Dyson Futura Book" w:hAnsi="Dyson Futura Book"/>
          <w:sz w:val="22"/>
          <w:szCs w:val="22"/>
          <w:lang w:val="de-DE"/>
        </w:rPr>
        <w:t xml:space="preserve"> und High-E</w:t>
      </w:r>
      <w:r w:rsidR="001D6337" w:rsidRPr="00C03A81">
        <w:rPr>
          <w:rFonts w:ascii="Dyson Futura Book" w:hAnsi="Dyson Futura Book"/>
          <w:sz w:val="22"/>
          <w:szCs w:val="22"/>
          <w:lang w:val="de-DE"/>
        </w:rPr>
        <w:t xml:space="preserve">nd-Brillanz </w:t>
      </w:r>
      <w:r w:rsidR="00C03A81" w:rsidRPr="00C03A81">
        <w:rPr>
          <w:rFonts w:ascii="Dyson Futura Book" w:hAnsi="Dyson Futura Book"/>
          <w:sz w:val="22"/>
          <w:szCs w:val="22"/>
          <w:lang w:val="de-DE"/>
        </w:rPr>
        <w:t>– von</w:t>
      </w:r>
      <w:r w:rsidR="001D6337" w:rsidRPr="00C03A81">
        <w:rPr>
          <w:rFonts w:ascii="Dyson Futura Book" w:hAnsi="Dyson Futura Book"/>
          <w:sz w:val="22"/>
          <w:szCs w:val="22"/>
          <w:lang w:val="de-DE"/>
        </w:rPr>
        <w:t xml:space="preserve"> </w:t>
      </w:r>
      <w:r w:rsidR="00A2760B">
        <w:rPr>
          <w:rFonts w:ascii="Dyson Futura Book" w:hAnsi="Dyson Futura Book"/>
          <w:sz w:val="22"/>
          <w:szCs w:val="22"/>
          <w:lang w:val="de-DE"/>
        </w:rPr>
        <w:t>6 H</w:t>
      </w:r>
      <w:r w:rsidR="00A2760B" w:rsidRPr="00C03A81">
        <w:rPr>
          <w:rFonts w:ascii="Dyson Futura Book" w:hAnsi="Dyson Futura Book"/>
          <w:sz w:val="22"/>
          <w:szCs w:val="22"/>
          <w:lang w:val="de-DE"/>
        </w:rPr>
        <w:t xml:space="preserve">z </w:t>
      </w:r>
      <w:r w:rsidR="00C03A81" w:rsidRPr="00C03A81">
        <w:rPr>
          <w:rFonts w:ascii="Dyson Futura Book" w:hAnsi="Dyson Futura Book"/>
          <w:sz w:val="22"/>
          <w:szCs w:val="22"/>
          <w:lang w:val="de-DE"/>
        </w:rPr>
        <w:t xml:space="preserve">bis </w:t>
      </w:r>
      <w:r w:rsidR="00A2760B" w:rsidRPr="00C03A81">
        <w:rPr>
          <w:rFonts w:ascii="Dyson Futura Book" w:hAnsi="Dyson Futura Book"/>
          <w:sz w:val="22"/>
          <w:szCs w:val="22"/>
          <w:lang w:val="de-DE"/>
        </w:rPr>
        <w:t>2</w:t>
      </w:r>
      <w:r w:rsidR="00A2760B">
        <w:rPr>
          <w:rFonts w:ascii="Dyson Futura Book" w:hAnsi="Dyson Futura Book"/>
          <w:sz w:val="22"/>
          <w:szCs w:val="22"/>
          <w:lang w:val="de-DE"/>
        </w:rPr>
        <w:t>1 k</w:t>
      </w:r>
      <w:r w:rsidR="00A2760B" w:rsidRPr="00C03A81">
        <w:rPr>
          <w:rFonts w:ascii="Dyson Futura Book" w:hAnsi="Dyson Futura Book"/>
          <w:sz w:val="22"/>
          <w:szCs w:val="22"/>
          <w:lang w:val="de-DE"/>
        </w:rPr>
        <w:t>Hz</w:t>
      </w:r>
      <w:r w:rsidR="158CF11F" w:rsidRPr="00C03A81">
        <w:rPr>
          <w:rFonts w:ascii="Dyson Futura Book" w:hAnsi="Dyson Futura Book"/>
          <w:sz w:val="22"/>
          <w:szCs w:val="22"/>
          <w:lang w:val="de-DE"/>
        </w:rPr>
        <w:t xml:space="preserve"> zur Geltung.</w:t>
      </w:r>
    </w:p>
    <w:p w14:paraId="74B7CC3D" w14:textId="77777777" w:rsidR="001D6337" w:rsidRPr="001D6337" w:rsidRDefault="001D6337" w:rsidP="001D6337">
      <w:pPr>
        <w:rPr>
          <w:rFonts w:ascii="Dyson Futura Book" w:hAnsi="Dyson Futura Book"/>
          <w:sz w:val="22"/>
          <w:szCs w:val="22"/>
          <w:lang w:val="de-DE"/>
        </w:rPr>
      </w:pPr>
    </w:p>
    <w:p w14:paraId="4A2332E0" w14:textId="29C46D21" w:rsidR="001D6337" w:rsidRPr="001D6337" w:rsidRDefault="001D6337" w:rsidP="00D34FCC">
      <w:pPr>
        <w:pStyle w:val="Listenabsatz"/>
        <w:numPr>
          <w:ilvl w:val="0"/>
          <w:numId w:val="3"/>
        </w:numPr>
        <w:rPr>
          <w:rFonts w:ascii="Dyson Futura Book" w:hAnsi="Dyson Futura Book"/>
          <w:sz w:val="22"/>
          <w:szCs w:val="22"/>
          <w:lang w:val="de-DE"/>
        </w:rPr>
      </w:pPr>
      <w:r w:rsidRPr="00C05057">
        <w:rPr>
          <w:rFonts w:ascii="Dyson Futura Medium" w:eastAsia="Dyson Futura Book" w:hAnsi="Dyson Futura Medium" w:cs="Dyson Futura Book"/>
          <w:kern w:val="28"/>
          <w:sz w:val="22"/>
          <w:szCs w:val="22"/>
          <w:lang w:val="de-DE" w:bidi="es-ES"/>
        </w:rPr>
        <w:t>Bis zu 55 Stunden</w:t>
      </w:r>
      <w:r w:rsidR="00C033CC" w:rsidRPr="00C05057">
        <w:rPr>
          <w:rFonts w:ascii="Dyson Futura Medium" w:eastAsia="Dyson Futura Book" w:hAnsi="Dyson Futura Medium" w:cs="Dyson Futura Book"/>
          <w:kern w:val="28"/>
          <w:vertAlign w:val="superscript"/>
          <w:lang w:val="en-GB" w:bidi="es-ES"/>
        </w:rPr>
        <w:footnoteReference w:id="3"/>
      </w:r>
      <w:r w:rsidRPr="00C05057">
        <w:rPr>
          <w:rFonts w:ascii="Dyson Futura Medium" w:eastAsia="Dyson Futura Book" w:hAnsi="Dyson Futura Medium" w:cs="Dyson Futura Book"/>
          <w:kern w:val="28"/>
          <w:sz w:val="22"/>
          <w:szCs w:val="22"/>
          <w:lang w:val="de-DE" w:bidi="es-ES"/>
        </w:rPr>
        <w:t xml:space="preserve"> </w:t>
      </w:r>
      <w:r w:rsidR="00E12399" w:rsidRPr="00C05057">
        <w:rPr>
          <w:rFonts w:ascii="Dyson Futura Medium" w:eastAsia="Dyson Futura Book" w:hAnsi="Dyson Futura Medium" w:cs="Dyson Futura Book"/>
          <w:kern w:val="28"/>
          <w:sz w:val="22"/>
          <w:szCs w:val="22"/>
          <w:lang w:val="de-DE" w:bidi="es-ES"/>
        </w:rPr>
        <w:t>Akkulaufzeit</w:t>
      </w:r>
      <w:r w:rsidRPr="00C05057">
        <w:rPr>
          <w:rFonts w:ascii="Dyson Futura Medium" w:eastAsia="Dyson Futura Book" w:hAnsi="Dyson Futura Medium" w:cs="Dyson Futura Book"/>
          <w:kern w:val="28"/>
          <w:sz w:val="22"/>
          <w:szCs w:val="22"/>
          <w:lang w:val="de-DE" w:bidi="es-ES"/>
        </w:rPr>
        <w:t>:</w:t>
      </w:r>
      <w:r w:rsidRPr="001D6337">
        <w:rPr>
          <w:rFonts w:ascii="Dyson Futura Book" w:hAnsi="Dyson Futura Book"/>
          <w:sz w:val="22"/>
          <w:szCs w:val="22"/>
          <w:lang w:val="de-DE"/>
        </w:rPr>
        <w:t xml:space="preserve"> Eine Akku</w:t>
      </w:r>
      <w:r w:rsidR="006D1DB6">
        <w:rPr>
          <w:rFonts w:ascii="Dyson Futura Book" w:hAnsi="Dyson Futura Book"/>
          <w:sz w:val="22"/>
          <w:szCs w:val="22"/>
          <w:lang w:val="de-DE"/>
        </w:rPr>
        <w:t>l</w:t>
      </w:r>
      <w:r w:rsidRPr="001D6337">
        <w:rPr>
          <w:rFonts w:ascii="Dyson Futura Book" w:hAnsi="Dyson Futura Book"/>
          <w:sz w:val="22"/>
          <w:szCs w:val="22"/>
          <w:lang w:val="de-DE"/>
        </w:rPr>
        <w:t xml:space="preserve">adung </w:t>
      </w:r>
      <w:r w:rsidR="00D34A9C">
        <w:rPr>
          <w:rFonts w:ascii="Dyson Futura Book" w:hAnsi="Dyson Futura Book"/>
          <w:sz w:val="22"/>
          <w:szCs w:val="22"/>
          <w:lang w:val="de-DE"/>
        </w:rPr>
        <w:t xml:space="preserve">hält </w:t>
      </w:r>
      <w:r w:rsidRPr="001D6337">
        <w:rPr>
          <w:rFonts w:ascii="Dyson Futura Book" w:hAnsi="Dyson Futura Book"/>
          <w:sz w:val="22"/>
          <w:szCs w:val="22"/>
          <w:lang w:val="de-DE"/>
        </w:rPr>
        <w:t xml:space="preserve">für </w:t>
      </w:r>
      <w:r w:rsidR="00890402">
        <w:rPr>
          <w:rFonts w:ascii="Dyson Futura Book" w:hAnsi="Dyson Futura Book"/>
          <w:sz w:val="22"/>
          <w:szCs w:val="22"/>
          <w:lang w:val="de-DE"/>
        </w:rPr>
        <w:t>zwei</w:t>
      </w:r>
      <w:r w:rsidR="00890402" w:rsidRPr="001D6337">
        <w:rPr>
          <w:rFonts w:ascii="Dyson Futura Book" w:hAnsi="Dyson Futura Book"/>
          <w:sz w:val="22"/>
          <w:szCs w:val="22"/>
          <w:lang w:val="de-DE"/>
        </w:rPr>
        <w:t xml:space="preserve"> </w:t>
      </w:r>
      <w:r w:rsidRPr="001D6337">
        <w:rPr>
          <w:rFonts w:ascii="Dyson Futura Book" w:hAnsi="Dyson Futura Book"/>
          <w:sz w:val="22"/>
          <w:szCs w:val="22"/>
          <w:lang w:val="de-DE"/>
        </w:rPr>
        <w:t>Wochen Nutzung</w:t>
      </w:r>
      <w:r w:rsidR="00861145">
        <w:rPr>
          <w:rStyle w:val="Funotenzeichen"/>
          <w:rFonts w:ascii="Dyson Futura Book" w:hAnsi="Dyson Futura Book"/>
          <w:sz w:val="22"/>
          <w:szCs w:val="22"/>
          <w:lang w:val="de-DE"/>
        </w:rPr>
        <w:footnoteReference w:id="4"/>
      </w:r>
      <w:r w:rsidRPr="001D6337">
        <w:rPr>
          <w:rFonts w:ascii="Dyson Futura Book" w:hAnsi="Dyson Futura Book"/>
          <w:sz w:val="22"/>
          <w:szCs w:val="22"/>
          <w:lang w:val="de-DE"/>
        </w:rPr>
        <w:t>.</w:t>
      </w:r>
    </w:p>
    <w:p w14:paraId="436398D0" w14:textId="77777777" w:rsidR="001D6337" w:rsidRPr="001D6337" w:rsidRDefault="001D6337" w:rsidP="001D6337">
      <w:pPr>
        <w:rPr>
          <w:rFonts w:ascii="Dyson Futura Book" w:hAnsi="Dyson Futura Book"/>
          <w:sz w:val="22"/>
          <w:szCs w:val="22"/>
          <w:lang w:val="de-DE"/>
        </w:rPr>
      </w:pPr>
    </w:p>
    <w:p w14:paraId="4B7C186A" w14:textId="38E918B2" w:rsidR="007A3B82" w:rsidRPr="001D6337" w:rsidRDefault="005F5621" w:rsidP="00D34FCC">
      <w:pPr>
        <w:pStyle w:val="Listenabsatz"/>
        <w:numPr>
          <w:ilvl w:val="0"/>
          <w:numId w:val="3"/>
        </w:numPr>
        <w:rPr>
          <w:rFonts w:ascii="Dyson Futura Book" w:hAnsi="Dyson Futura Book"/>
          <w:sz w:val="22"/>
          <w:szCs w:val="22"/>
          <w:lang w:val="de-DE"/>
        </w:rPr>
      </w:pPr>
      <w:r w:rsidRPr="00C05057">
        <w:rPr>
          <w:rFonts w:ascii="Dyson Futura Medium" w:eastAsia="Dyson Futura Book" w:hAnsi="Dyson Futura Medium" w:cs="Dyson Futura Book"/>
          <w:bCs/>
          <w:kern w:val="28"/>
          <w:sz w:val="22"/>
          <w:szCs w:val="22"/>
          <w:lang w:val="de-DE" w:bidi="es-ES"/>
        </w:rPr>
        <w:t>Individuell a</w:t>
      </w:r>
      <w:r w:rsidR="001D6337" w:rsidRPr="00C05057">
        <w:rPr>
          <w:rFonts w:ascii="Dyson Futura Medium" w:eastAsia="Dyson Futura Book" w:hAnsi="Dyson Futura Medium" w:cs="Dyson Futura Book"/>
          <w:bCs/>
          <w:kern w:val="28"/>
          <w:sz w:val="22"/>
          <w:szCs w:val="22"/>
          <w:lang w:val="de-DE" w:bidi="es-ES"/>
        </w:rPr>
        <w:t xml:space="preserve">npassbare </w:t>
      </w:r>
      <w:r w:rsidR="2FA3C124" w:rsidRPr="00C05057">
        <w:rPr>
          <w:rFonts w:ascii="Dyson Futura Medium" w:eastAsia="Dyson Futura Book" w:hAnsi="Dyson Futura Medium" w:cs="Dyson Futura Book"/>
          <w:bCs/>
          <w:kern w:val="28"/>
          <w:sz w:val="22"/>
          <w:szCs w:val="22"/>
          <w:lang w:val="de-DE" w:bidi="es-ES"/>
        </w:rPr>
        <w:t>End</w:t>
      </w:r>
      <w:r w:rsidR="00DC11A7" w:rsidRPr="00C05057">
        <w:rPr>
          <w:rFonts w:ascii="Dyson Futura Medium" w:eastAsia="Dyson Futura Book" w:hAnsi="Dyson Futura Medium" w:cs="Dyson Futura Book"/>
          <w:bCs/>
          <w:kern w:val="28"/>
          <w:sz w:val="22"/>
          <w:szCs w:val="22"/>
          <w:lang w:val="de-DE" w:bidi="es-ES"/>
        </w:rPr>
        <w:t>k</w:t>
      </w:r>
      <w:r w:rsidR="001D6337" w:rsidRPr="00C05057">
        <w:rPr>
          <w:rFonts w:ascii="Dyson Futura Medium" w:eastAsia="Dyson Futura Book" w:hAnsi="Dyson Futura Medium" w:cs="Dyson Futura Book"/>
          <w:bCs/>
          <w:kern w:val="28"/>
          <w:sz w:val="22"/>
          <w:szCs w:val="22"/>
          <w:lang w:val="de-DE" w:bidi="es-ES"/>
        </w:rPr>
        <w:t xml:space="preserve">appen und </w:t>
      </w:r>
      <w:r w:rsidR="00DC11A7" w:rsidRPr="00C05057">
        <w:rPr>
          <w:rFonts w:ascii="Dyson Futura Medium" w:eastAsia="Dyson Futura Book" w:hAnsi="Dyson Futura Medium" w:cs="Dyson Futura Book"/>
          <w:bCs/>
          <w:kern w:val="28"/>
          <w:sz w:val="22"/>
          <w:szCs w:val="22"/>
          <w:lang w:val="de-DE" w:bidi="es-ES"/>
        </w:rPr>
        <w:t>Ohrp</w:t>
      </w:r>
      <w:r w:rsidR="001D6337" w:rsidRPr="00C05057">
        <w:rPr>
          <w:rFonts w:ascii="Dyson Futura Medium" w:eastAsia="Dyson Futura Book" w:hAnsi="Dyson Futura Medium" w:cs="Dyson Futura Book"/>
          <w:bCs/>
          <w:kern w:val="28"/>
          <w:sz w:val="22"/>
          <w:szCs w:val="22"/>
          <w:lang w:val="de-DE" w:bidi="es-ES"/>
        </w:rPr>
        <w:t>olster:</w:t>
      </w:r>
      <w:r w:rsidR="001D6337" w:rsidRPr="00C05057">
        <w:rPr>
          <w:rFonts w:ascii="Dyson Futura Medium" w:hAnsi="Dyson Futura Medium"/>
          <w:sz w:val="22"/>
          <w:szCs w:val="22"/>
          <w:lang w:val="de-DE"/>
        </w:rPr>
        <w:t xml:space="preserve"> </w:t>
      </w:r>
      <w:r w:rsidR="00C15721">
        <w:rPr>
          <w:rFonts w:ascii="Dyson Futura Book" w:hAnsi="Dyson Futura Book"/>
          <w:sz w:val="22"/>
          <w:szCs w:val="22"/>
          <w:lang w:val="de-DE"/>
        </w:rPr>
        <w:t xml:space="preserve">Hochwertige </w:t>
      </w:r>
      <w:r w:rsidR="001D6337" w:rsidRPr="001D6337">
        <w:rPr>
          <w:rFonts w:ascii="Dyson Futura Book" w:hAnsi="Dyson Futura Book"/>
          <w:sz w:val="22"/>
          <w:szCs w:val="22"/>
          <w:lang w:val="de-DE"/>
        </w:rPr>
        <w:t>Materialien</w:t>
      </w:r>
      <w:r w:rsidR="003A0932">
        <w:rPr>
          <w:rFonts w:ascii="Dyson Futura Book" w:hAnsi="Dyson Futura Book"/>
          <w:sz w:val="22"/>
          <w:szCs w:val="22"/>
          <w:lang w:val="de-DE"/>
        </w:rPr>
        <w:t xml:space="preserve"> und</w:t>
      </w:r>
      <w:r w:rsidR="001D6337" w:rsidRPr="001D6337">
        <w:rPr>
          <w:rFonts w:ascii="Dyson Futura Book" w:hAnsi="Dyson Futura Book"/>
          <w:sz w:val="22"/>
          <w:szCs w:val="22"/>
          <w:lang w:val="de-DE"/>
        </w:rPr>
        <w:t xml:space="preserve"> </w:t>
      </w:r>
      <w:r w:rsidR="00C15721">
        <w:rPr>
          <w:rFonts w:ascii="Dyson Futura Book" w:hAnsi="Dyson Futura Book"/>
          <w:sz w:val="22"/>
          <w:szCs w:val="22"/>
          <w:lang w:val="de-DE"/>
        </w:rPr>
        <w:t>High-</w:t>
      </w:r>
      <w:r w:rsidR="006D023A">
        <w:rPr>
          <w:rFonts w:ascii="Dyson Futura Book" w:hAnsi="Dyson Futura Book"/>
          <w:sz w:val="22"/>
          <w:szCs w:val="22"/>
          <w:lang w:val="de-DE"/>
        </w:rPr>
        <w:t>End-</w:t>
      </w:r>
      <w:r w:rsidR="001D6337" w:rsidRPr="001D6337">
        <w:rPr>
          <w:rFonts w:ascii="Dyson Futura Book" w:hAnsi="Dyson Futura Book"/>
          <w:sz w:val="22"/>
          <w:szCs w:val="22"/>
          <w:lang w:val="de-DE"/>
        </w:rPr>
        <w:t xml:space="preserve">Verarbeitung </w:t>
      </w:r>
      <w:r w:rsidR="003A0932">
        <w:rPr>
          <w:rFonts w:ascii="Dyson Futura Book" w:hAnsi="Dyson Futura Book"/>
          <w:sz w:val="22"/>
          <w:szCs w:val="22"/>
          <w:lang w:val="de-DE"/>
        </w:rPr>
        <w:t xml:space="preserve">mit </w:t>
      </w:r>
      <w:r w:rsidR="001D6337" w:rsidRPr="001D6337">
        <w:rPr>
          <w:rFonts w:ascii="Dyson Futura Book" w:hAnsi="Dyson Futura Book"/>
          <w:sz w:val="22"/>
          <w:szCs w:val="22"/>
          <w:lang w:val="de-DE"/>
        </w:rPr>
        <w:t>hervorragende</w:t>
      </w:r>
      <w:r w:rsidR="003A0932">
        <w:rPr>
          <w:rFonts w:ascii="Dyson Futura Book" w:hAnsi="Dyson Futura Book"/>
          <w:sz w:val="22"/>
          <w:szCs w:val="22"/>
          <w:lang w:val="de-DE"/>
        </w:rPr>
        <w:t>m</w:t>
      </w:r>
      <w:r w:rsidR="001D6337" w:rsidRPr="001D6337">
        <w:rPr>
          <w:rFonts w:ascii="Dyson Futura Book" w:hAnsi="Dyson Futura Book"/>
          <w:sz w:val="22"/>
          <w:szCs w:val="22"/>
          <w:lang w:val="de-DE"/>
        </w:rPr>
        <w:t xml:space="preserve"> Komfort.</w:t>
      </w:r>
    </w:p>
    <w:p w14:paraId="4B99CEB8" w14:textId="621E1DC4" w:rsidR="00141B91" w:rsidRPr="001D6337" w:rsidRDefault="00E2134C" w:rsidP="00141B91">
      <w:pPr>
        <w:jc w:val="both"/>
        <w:rPr>
          <w:rFonts w:ascii="Dyson Futura Medium" w:eastAsia="Arial Unicode MS" w:hAnsi="Dyson Futura Medium" w:cs="Times New Roman"/>
          <w:color w:val="6B77EE"/>
          <w:sz w:val="22"/>
          <w:szCs w:val="22"/>
          <w:bdr w:val="nil"/>
          <w:lang w:val="de-DE"/>
        </w:rPr>
      </w:pPr>
      <w:r w:rsidRPr="001D6337">
        <w:rPr>
          <w:rFonts w:ascii="Dyson Futura Medium" w:eastAsia="Arial Unicode MS" w:hAnsi="Dyson Futura Medium" w:cs="Times New Roman"/>
          <w:color w:val="6B77EE"/>
          <w:sz w:val="22"/>
          <w:szCs w:val="22"/>
          <w:bdr w:val="nil"/>
          <w:lang w:val="de-DE"/>
        </w:rPr>
        <w:t xml:space="preserve"> </w:t>
      </w:r>
    </w:p>
    <w:p w14:paraId="5B2BECDC" w14:textId="692F57D0" w:rsidR="003A130A" w:rsidRDefault="003A130A" w:rsidP="00C15721">
      <w:pPr>
        <w:jc w:val="both"/>
        <w:rPr>
          <w:rFonts w:ascii="Dyson Futura Medium" w:hAnsi="Dyson Futura Medium"/>
          <w:sz w:val="22"/>
          <w:szCs w:val="22"/>
          <w:lang w:val="de-DE"/>
        </w:rPr>
      </w:pPr>
    </w:p>
    <w:p w14:paraId="35943AD1" w14:textId="11BE4C73" w:rsidR="00C15721" w:rsidRPr="00D64D6F" w:rsidRDefault="00C15721" w:rsidP="00C15721">
      <w:pPr>
        <w:jc w:val="both"/>
        <w:rPr>
          <w:rFonts w:ascii="Dyson Futura Book" w:hAnsi="Dyson Futura Book"/>
          <w:sz w:val="22"/>
          <w:szCs w:val="22"/>
          <w:lang w:val="de-DE"/>
        </w:rPr>
      </w:pPr>
      <w:r w:rsidRPr="00562B3B">
        <w:rPr>
          <w:rFonts w:ascii="Dyson Futura Medium" w:hAnsi="Dyson Futura Medium"/>
          <w:sz w:val="22"/>
          <w:szCs w:val="22"/>
          <w:lang w:val="de-DE"/>
        </w:rPr>
        <w:t xml:space="preserve">Köln, </w:t>
      </w:r>
      <w:r w:rsidR="00675077" w:rsidRPr="00562B3B">
        <w:rPr>
          <w:rFonts w:ascii="Dyson Futura Medium" w:hAnsi="Dyson Futura Medium"/>
          <w:sz w:val="22"/>
          <w:szCs w:val="22"/>
          <w:lang w:val="de-DE"/>
        </w:rPr>
        <w:t>1</w:t>
      </w:r>
      <w:r w:rsidR="00675077">
        <w:rPr>
          <w:rFonts w:ascii="Dyson Futura Medium" w:hAnsi="Dyson Futura Medium"/>
          <w:sz w:val="22"/>
          <w:szCs w:val="22"/>
          <w:lang w:val="de-DE"/>
        </w:rPr>
        <w:t>8</w:t>
      </w:r>
      <w:r w:rsidRPr="00562B3B">
        <w:rPr>
          <w:rFonts w:ascii="Dyson Futura Medium" w:hAnsi="Dyson Futura Medium"/>
          <w:sz w:val="22"/>
          <w:szCs w:val="22"/>
          <w:lang w:val="de-DE"/>
        </w:rPr>
        <w:t>.</w:t>
      </w:r>
      <w:r w:rsidR="00675077" w:rsidRPr="00562B3B">
        <w:rPr>
          <w:rFonts w:ascii="Dyson Futura Medium" w:hAnsi="Dyson Futura Medium"/>
          <w:sz w:val="22"/>
          <w:szCs w:val="22"/>
          <w:lang w:val="de-DE"/>
        </w:rPr>
        <w:t>0</w:t>
      </w:r>
      <w:r w:rsidR="00BC6513">
        <w:rPr>
          <w:rFonts w:ascii="Dyson Futura Medium" w:hAnsi="Dyson Futura Medium"/>
          <w:sz w:val="22"/>
          <w:szCs w:val="22"/>
          <w:lang w:val="de-DE"/>
        </w:rPr>
        <w:t>7</w:t>
      </w:r>
      <w:r w:rsidRPr="00562B3B">
        <w:rPr>
          <w:rFonts w:ascii="Dyson Futura Medium" w:hAnsi="Dyson Futura Medium"/>
          <w:sz w:val="22"/>
          <w:szCs w:val="22"/>
          <w:lang w:val="de-DE"/>
        </w:rPr>
        <w:t>.24</w:t>
      </w:r>
      <w:r w:rsidRPr="00C15721">
        <w:rPr>
          <w:rFonts w:ascii="Dyson Futura Medium" w:hAnsi="Dyson Futura Medium"/>
          <w:sz w:val="22"/>
          <w:szCs w:val="22"/>
          <w:lang w:val="de-DE"/>
        </w:rPr>
        <w:t xml:space="preserve"> </w:t>
      </w:r>
      <w:r w:rsidR="004F25F1">
        <w:rPr>
          <w:rFonts w:ascii="Dyson Futura Medium" w:hAnsi="Dyson Futura Medium"/>
          <w:sz w:val="22"/>
          <w:szCs w:val="22"/>
          <w:lang w:val="de-DE"/>
        </w:rPr>
        <w:t>–</w:t>
      </w:r>
      <w:r w:rsidRPr="00C15721">
        <w:rPr>
          <w:rFonts w:ascii="Dyson Futura Medium" w:hAnsi="Dyson Futura Medium"/>
          <w:sz w:val="22"/>
          <w:szCs w:val="22"/>
          <w:lang w:val="de-DE"/>
        </w:rPr>
        <w:t xml:space="preserve"> </w:t>
      </w:r>
      <w:r w:rsidRPr="00D64D6F">
        <w:rPr>
          <w:rFonts w:ascii="Dyson Futura Book" w:hAnsi="Dyson Futura Book"/>
          <w:sz w:val="22"/>
          <w:szCs w:val="22"/>
          <w:lang w:val="de-DE"/>
        </w:rPr>
        <w:t xml:space="preserve">Dyson </w:t>
      </w:r>
      <w:r w:rsidR="00DC6E21" w:rsidRPr="00D64D6F">
        <w:rPr>
          <w:rFonts w:ascii="Dyson Futura Book" w:hAnsi="Dyson Futura Book"/>
          <w:sz w:val="22"/>
          <w:szCs w:val="22"/>
          <w:lang w:val="de-DE"/>
        </w:rPr>
        <w:t xml:space="preserve">stellt </w:t>
      </w:r>
      <w:r w:rsidRPr="00D64D6F">
        <w:rPr>
          <w:rFonts w:ascii="Dyson Futura Book" w:hAnsi="Dyson Futura Book"/>
          <w:sz w:val="22"/>
          <w:szCs w:val="22"/>
          <w:lang w:val="de-DE"/>
        </w:rPr>
        <w:t>seinen ersten Hi-Fi-Kopfhörer vor</w:t>
      </w:r>
      <w:r w:rsidR="00391220" w:rsidRPr="00D64D6F">
        <w:rPr>
          <w:rFonts w:ascii="Dyson Futura Book" w:hAnsi="Dyson Futura Book"/>
          <w:sz w:val="22"/>
          <w:szCs w:val="22"/>
          <w:lang w:val="de-DE"/>
        </w:rPr>
        <w:t>, der ausschließlich für Audio entwickelt wurde</w:t>
      </w:r>
      <w:r w:rsidRPr="00D64D6F">
        <w:rPr>
          <w:rFonts w:ascii="Dyson Futura Book" w:hAnsi="Dyson Futura Book"/>
          <w:sz w:val="22"/>
          <w:szCs w:val="22"/>
          <w:lang w:val="de-DE"/>
        </w:rPr>
        <w:t xml:space="preserve">: den Dyson </w:t>
      </w:r>
      <w:proofErr w:type="spellStart"/>
      <w:r w:rsidRPr="00D64D6F">
        <w:rPr>
          <w:rFonts w:ascii="Dyson Futura Book" w:hAnsi="Dyson Futura Book"/>
          <w:sz w:val="22"/>
          <w:szCs w:val="22"/>
          <w:lang w:val="de-DE"/>
        </w:rPr>
        <w:t>OnTrac</w:t>
      </w:r>
      <w:proofErr w:type="spellEnd"/>
      <w:r w:rsidRPr="00D64D6F">
        <w:rPr>
          <w:rFonts w:ascii="Dyson Futura Book" w:hAnsi="Dyson Futura Book"/>
          <w:sz w:val="22"/>
          <w:szCs w:val="22"/>
          <w:lang w:val="de-DE"/>
        </w:rPr>
        <w:t xml:space="preserve">™. Diese Kopfhörer bieten erstklassige </w:t>
      </w:r>
      <w:proofErr w:type="spellStart"/>
      <w:r w:rsidR="4032E228" w:rsidRPr="2BFFE807">
        <w:rPr>
          <w:rFonts w:ascii="Dyson Futura Book" w:hAnsi="Dyson Futura Book"/>
          <w:sz w:val="22"/>
          <w:szCs w:val="22"/>
          <w:lang w:val="de-DE"/>
        </w:rPr>
        <w:t>Active</w:t>
      </w:r>
      <w:proofErr w:type="spellEnd"/>
      <w:r w:rsidR="4032E228" w:rsidRPr="2BFFE807">
        <w:rPr>
          <w:rFonts w:ascii="Dyson Futura Book" w:hAnsi="Dyson Futura Book"/>
          <w:sz w:val="22"/>
          <w:szCs w:val="22"/>
          <w:lang w:val="de-DE"/>
        </w:rPr>
        <w:t xml:space="preserve"> </w:t>
      </w:r>
      <w:r w:rsidR="003A269D" w:rsidRPr="2BFFE807">
        <w:rPr>
          <w:rFonts w:ascii="Dyson Futura Book" w:hAnsi="Dyson Futura Book"/>
          <w:sz w:val="22"/>
          <w:szCs w:val="22"/>
          <w:lang w:val="de-DE"/>
        </w:rPr>
        <w:t>Noise</w:t>
      </w:r>
      <w:r w:rsidR="2ACD002D" w:rsidRPr="2BFFE807">
        <w:rPr>
          <w:rFonts w:ascii="Dyson Futura Book" w:hAnsi="Dyson Futura Book"/>
          <w:sz w:val="22"/>
          <w:szCs w:val="22"/>
          <w:lang w:val="de-DE"/>
        </w:rPr>
        <w:t xml:space="preserve"> </w:t>
      </w:r>
      <w:proofErr w:type="spellStart"/>
      <w:r w:rsidR="2ACD002D" w:rsidRPr="2BFFE807">
        <w:rPr>
          <w:rFonts w:ascii="Dyson Futura Book" w:hAnsi="Dyson Futura Book"/>
          <w:sz w:val="22"/>
          <w:szCs w:val="22"/>
          <w:lang w:val="de-DE"/>
        </w:rPr>
        <w:t>Cancellation</w:t>
      </w:r>
      <w:proofErr w:type="spellEnd"/>
      <w:r w:rsidR="2ACD002D" w:rsidRPr="2BFFE807">
        <w:rPr>
          <w:rFonts w:ascii="Dyson Futura Book" w:hAnsi="Dyson Futura Book"/>
          <w:sz w:val="22"/>
          <w:szCs w:val="22"/>
          <w:lang w:val="de-DE"/>
        </w:rPr>
        <w:t xml:space="preserve"> </w:t>
      </w:r>
      <w:r w:rsidRPr="00D64D6F">
        <w:rPr>
          <w:rFonts w:ascii="Dyson Futura Book" w:hAnsi="Dyson Futura Book"/>
          <w:sz w:val="22"/>
          <w:szCs w:val="22"/>
          <w:lang w:val="de-DE"/>
        </w:rPr>
        <w:t xml:space="preserve">und ermöglichen </w:t>
      </w:r>
      <w:r w:rsidR="003A269D" w:rsidRPr="00D64D6F">
        <w:rPr>
          <w:rFonts w:ascii="Dyson Futura Book" w:hAnsi="Dyson Futura Book"/>
          <w:sz w:val="22"/>
          <w:szCs w:val="22"/>
          <w:lang w:val="de-DE"/>
        </w:rPr>
        <w:t xml:space="preserve">ein immersives Hörerlebnis von </w:t>
      </w:r>
      <w:r w:rsidRPr="00D64D6F">
        <w:rPr>
          <w:rFonts w:ascii="Dyson Futura Book" w:hAnsi="Dyson Futura Book"/>
          <w:sz w:val="22"/>
          <w:szCs w:val="22"/>
          <w:lang w:val="de-DE"/>
        </w:rPr>
        <w:t>bis zu 55 Stunden</w:t>
      </w:r>
      <w:r w:rsidR="00564B44" w:rsidRPr="00D64D6F">
        <w:rPr>
          <w:rFonts w:ascii="Dyson Futura Book" w:hAnsi="Dyson Futura Book"/>
          <w:sz w:val="22"/>
          <w:szCs w:val="22"/>
          <w:lang w:val="de-DE"/>
        </w:rPr>
        <w:t>.</w:t>
      </w:r>
      <w:r w:rsidR="006B68A1">
        <w:rPr>
          <w:rFonts w:ascii="Dyson Futura Book" w:hAnsi="Dyson Futura Book"/>
          <w:sz w:val="22"/>
          <w:szCs w:val="22"/>
          <w:lang w:val="de-DE"/>
        </w:rPr>
        <w:tab/>
      </w:r>
      <w:r w:rsidR="009476D3">
        <w:rPr>
          <w:rFonts w:ascii="Dyson Futura Book" w:hAnsi="Dyson Futura Book"/>
          <w:sz w:val="22"/>
          <w:szCs w:val="22"/>
          <w:lang w:val="de-DE"/>
        </w:rPr>
        <w:br/>
      </w:r>
    </w:p>
    <w:p w14:paraId="167D91B3" w14:textId="431C89C5" w:rsidR="00C15721" w:rsidRPr="00D64D6F" w:rsidRDefault="002C671B" w:rsidP="00C15721">
      <w:pPr>
        <w:jc w:val="both"/>
        <w:rPr>
          <w:rFonts w:ascii="Dyson Futura Book" w:hAnsi="Dyson Futura Book"/>
          <w:sz w:val="22"/>
          <w:szCs w:val="22"/>
          <w:lang w:val="de-DE"/>
        </w:rPr>
      </w:pPr>
      <w:r w:rsidRPr="002C671B">
        <w:rPr>
          <w:rFonts w:ascii="Dyson Futura Book" w:hAnsi="Dyson Futura Book"/>
          <w:sz w:val="22"/>
          <w:szCs w:val="22"/>
          <w:lang w:val="de-DE"/>
        </w:rPr>
        <w:t>Die verschiedenfarbigen Endkappen und Ohrpolster können individuell kombiniert werden und ermöglichen dadurch über 2.000 Farbzusammenstellungen</w:t>
      </w:r>
      <w:r w:rsidRPr="0F659DC3">
        <w:rPr>
          <w:rFonts w:ascii="Dyson Futura Book" w:hAnsi="Dyson Futura Book"/>
          <w:sz w:val="22"/>
          <w:szCs w:val="22"/>
          <w:lang w:val="de-DE"/>
        </w:rPr>
        <w:t xml:space="preserve">. </w:t>
      </w:r>
      <w:r w:rsidR="001B592E" w:rsidRPr="00D534AE">
        <w:rPr>
          <w:rFonts w:ascii="Dyson Futura Heavy" w:eastAsia="Times New Roman" w:hAnsi="Dyson Futura Heavy" w:cs="Times New Roman"/>
          <w:noProof/>
          <w:lang w:eastAsia="en-GB"/>
        </w:rPr>
        <w:drawing>
          <wp:anchor distT="0" distB="0" distL="114300" distR="114300" simplePos="0" relativeHeight="251658247" behindDoc="1" locked="0" layoutInCell="1" allowOverlap="1" wp14:anchorId="40F82851" wp14:editId="08C19BE4">
            <wp:simplePos x="0" y="0"/>
            <wp:positionH relativeFrom="margin">
              <wp:align>left</wp:align>
            </wp:positionH>
            <wp:positionV relativeFrom="paragraph">
              <wp:posOffset>10795</wp:posOffset>
            </wp:positionV>
            <wp:extent cx="1485527" cy="1631315"/>
            <wp:effectExtent l="0" t="0" r="635" b="6985"/>
            <wp:wrapTight wrapText="bothSides">
              <wp:wrapPolygon edited="0">
                <wp:start x="0" y="0"/>
                <wp:lineTo x="0" y="21440"/>
                <wp:lineTo x="21332" y="21440"/>
                <wp:lineTo x="21332" y="0"/>
                <wp:lineTo x="0" y="0"/>
              </wp:wrapPolygon>
            </wp:wrapTight>
            <wp:docPr id="5" name="Picture 5" descr="A person wearing headphones and a jacket&#10;&#10;Description automatically generated">
              <a:extLst xmlns:a="http://schemas.openxmlformats.org/drawingml/2006/main">
                <a:ext uri="{FF2B5EF4-FFF2-40B4-BE49-F238E27FC236}">
                  <a16:creationId xmlns:a16="http://schemas.microsoft.com/office/drawing/2014/main" id="{C43B76D5-A8C7-7B51-D6A0-605CE75F43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earing headphones and a jacket&#10;&#10;Description automatically generated">
                      <a:extLst>
                        <a:ext uri="{FF2B5EF4-FFF2-40B4-BE49-F238E27FC236}">
                          <a16:creationId xmlns:a16="http://schemas.microsoft.com/office/drawing/2014/main" id="{C43B76D5-A8C7-7B51-D6A0-605CE75F438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2863" r="-2" b="24111"/>
                    <a:stretch/>
                  </pic:blipFill>
                  <pic:spPr>
                    <a:xfrm>
                      <a:off x="0" y="0"/>
                      <a:ext cx="1485527" cy="1631315"/>
                    </a:xfrm>
                    <a:prstGeom prst="rect">
                      <a:avLst/>
                    </a:prstGeom>
                    <a:noFill/>
                  </pic:spPr>
                </pic:pic>
              </a:graphicData>
            </a:graphic>
            <wp14:sizeRelH relativeFrom="page">
              <wp14:pctWidth>0</wp14:pctWidth>
            </wp14:sizeRelH>
            <wp14:sizeRelV relativeFrom="page">
              <wp14:pctHeight>0</wp14:pctHeight>
            </wp14:sizeRelV>
          </wp:anchor>
        </w:drawing>
      </w:r>
      <w:r>
        <w:rPr>
          <w:rFonts w:ascii="Dyson Futura Book" w:hAnsi="Dyson Futura Book"/>
          <w:sz w:val="22"/>
          <w:szCs w:val="22"/>
          <w:lang w:val="de-DE"/>
        </w:rPr>
        <w:t>J</w:t>
      </w:r>
      <w:r w:rsidR="00EF3815" w:rsidRPr="00D64D6F">
        <w:rPr>
          <w:rFonts w:ascii="Dyson Futura Book" w:hAnsi="Dyson Futura Book"/>
          <w:sz w:val="22"/>
          <w:szCs w:val="22"/>
          <w:lang w:val="de-DE"/>
        </w:rPr>
        <w:t xml:space="preserve">edes Ohrpolster </w:t>
      </w:r>
      <w:r w:rsidR="001F2F9F">
        <w:rPr>
          <w:rFonts w:ascii="Dyson Futura Book" w:hAnsi="Dyson Futura Book"/>
          <w:sz w:val="22"/>
          <w:szCs w:val="22"/>
          <w:lang w:val="de-DE"/>
        </w:rPr>
        <w:t xml:space="preserve">ist </w:t>
      </w:r>
      <w:r w:rsidR="00C15721" w:rsidRPr="00D64D6F">
        <w:rPr>
          <w:rFonts w:ascii="Dyson Futura Book" w:hAnsi="Dyson Futura Book"/>
          <w:sz w:val="22"/>
          <w:szCs w:val="22"/>
          <w:lang w:val="de-DE"/>
        </w:rPr>
        <w:t xml:space="preserve">aus ultraweicher Mikrofaser </w:t>
      </w:r>
      <w:r w:rsidR="00663B6D" w:rsidRPr="00D64D6F">
        <w:rPr>
          <w:rFonts w:ascii="Dyson Futura Book" w:hAnsi="Dyson Futura Book"/>
          <w:sz w:val="22"/>
          <w:szCs w:val="22"/>
          <w:lang w:val="de-DE"/>
        </w:rPr>
        <w:t>sowie</w:t>
      </w:r>
      <w:r w:rsidR="00C15721" w:rsidRPr="00D64D6F">
        <w:rPr>
          <w:rFonts w:ascii="Dyson Futura Book" w:hAnsi="Dyson Futura Book"/>
          <w:sz w:val="22"/>
          <w:szCs w:val="22"/>
          <w:lang w:val="de-DE"/>
        </w:rPr>
        <w:t xml:space="preserve"> hochwertigem Schaumstoff gefertigt</w:t>
      </w:r>
      <w:r w:rsidR="0018313C" w:rsidRPr="00D64D6F">
        <w:rPr>
          <w:rFonts w:ascii="Dyson Futura Book" w:hAnsi="Dyson Futura Book"/>
          <w:sz w:val="22"/>
          <w:szCs w:val="22"/>
          <w:lang w:val="de-DE"/>
        </w:rPr>
        <w:t xml:space="preserve"> und sorgt sowohl für hervorragenden Komfort als auch akustische Abdichtung. </w:t>
      </w:r>
      <w:r w:rsidR="00C15721" w:rsidRPr="00D64D6F">
        <w:rPr>
          <w:rFonts w:ascii="Dyson Futura Book" w:hAnsi="Dyson Futura Book"/>
          <w:sz w:val="22"/>
          <w:szCs w:val="22"/>
          <w:lang w:val="de-DE"/>
        </w:rPr>
        <w:t xml:space="preserve">Die </w:t>
      </w:r>
      <w:r w:rsidR="004930CF" w:rsidRPr="00D64D6F">
        <w:rPr>
          <w:rFonts w:ascii="Dyson Futura Book" w:hAnsi="Dyson Futura Book"/>
          <w:sz w:val="22"/>
          <w:szCs w:val="22"/>
          <w:lang w:val="de-DE"/>
        </w:rPr>
        <w:t xml:space="preserve">mehrfach schwenkbaren </w:t>
      </w:r>
      <w:proofErr w:type="spellStart"/>
      <w:r w:rsidR="004930CF" w:rsidRPr="00D64D6F">
        <w:rPr>
          <w:rFonts w:ascii="Dyson Futura Book" w:hAnsi="Dyson Futura Book"/>
          <w:sz w:val="22"/>
          <w:szCs w:val="22"/>
          <w:lang w:val="de-DE"/>
        </w:rPr>
        <w:t>Gimb</w:t>
      </w:r>
      <w:r w:rsidR="00325C7A" w:rsidRPr="00D64D6F">
        <w:rPr>
          <w:rFonts w:ascii="Dyson Futura Book" w:hAnsi="Dyson Futura Book"/>
          <w:sz w:val="22"/>
          <w:szCs w:val="22"/>
          <w:lang w:val="de-DE"/>
        </w:rPr>
        <w:t>a</w:t>
      </w:r>
      <w:r w:rsidR="004930CF" w:rsidRPr="00D64D6F">
        <w:rPr>
          <w:rFonts w:ascii="Dyson Futura Book" w:hAnsi="Dyson Futura Book"/>
          <w:sz w:val="22"/>
          <w:szCs w:val="22"/>
          <w:lang w:val="de-DE"/>
        </w:rPr>
        <w:t>l</w:t>
      </w:r>
      <w:proofErr w:type="spellEnd"/>
      <w:r w:rsidR="00325C7A" w:rsidRPr="00D64D6F">
        <w:rPr>
          <w:rFonts w:ascii="Dyson Futura Book" w:hAnsi="Dyson Futura Book"/>
          <w:sz w:val="22"/>
          <w:szCs w:val="22"/>
          <w:lang w:val="de-DE"/>
        </w:rPr>
        <w:t>-</w:t>
      </w:r>
      <w:r w:rsidR="00C15721" w:rsidRPr="00D64D6F">
        <w:rPr>
          <w:rFonts w:ascii="Dyson Futura Book" w:hAnsi="Dyson Futura Book"/>
          <w:sz w:val="22"/>
          <w:szCs w:val="22"/>
          <w:lang w:val="de-DE"/>
        </w:rPr>
        <w:t xml:space="preserve">Arme und der einzigartig positionierte Akku im Kopfbügel </w:t>
      </w:r>
      <w:r w:rsidR="00D3679C">
        <w:rPr>
          <w:rFonts w:ascii="Dyson Futura Book" w:hAnsi="Dyson Futura Book"/>
          <w:sz w:val="22"/>
          <w:szCs w:val="22"/>
          <w:lang w:val="de-DE"/>
        </w:rPr>
        <w:t>ermöglichen</w:t>
      </w:r>
      <w:r w:rsidR="00C15721" w:rsidRPr="00D64D6F">
        <w:rPr>
          <w:rFonts w:ascii="Dyson Futura Book" w:hAnsi="Dyson Futura Book"/>
          <w:sz w:val="22"/>
          <w:szCs w:val="22"/>
          <w:lang w:val="de-DE"/>
        </w:rPr>
        <w:t xml:space="preserve"> eine ausgewogene Gewichtsverteilung.</w:t>
      </w:r>
    </w:p>
    <w:p w14:paraId="649BAFA9" w14:textId="08CA18B2" w:rsidR="00C15721" w:rsidRPr="00D64D6F" w:rsidRDefault="00C15721" w:rsidP="00C15721">
      <w:pPr>
        <w:jc w:val="both"/>
        <w:rPr>
          <w:rFonts w:ascii="Dyson Futura Book" w:hAnsi="Dyson Futura Book"/>
          <w:sz w:val="22"/>
          <w:szCs w:val="22"/>
          <w:lang w:val="de-DE"/>
        </w:rPr>
      </w:pPr>
    </w:p>
    <w:p w14:paraId="1FD77653" w14:textId="77777777" w:rsidR="00CE7305" w:rsidRDefault="00CE7305" w:rsidP="00D64D6F">
      <w:pPr>
        <w:jc w:val="both"/>
        <w:rPr>
          <w:rFonts w:ascii="Dyson Futura Book" w:hAnsi="Dyson Futura Book"/>
          <w:i/>
          <w:iCs/>
          <w:sz w:val="22"/>
          <w:szCs w:val="22"/>
          <w:lang w:val="de-DE"/>
        </w:rPr>
      </w:pPr>
    </w:p>
    <w:p w14:paraId="45BF9507" w14:textId="7B58FC64" w:rsidR="00562B3B" w:rsidRDefault="00157153" w:rsidP="00D64D6F">
      <w:pPr>
        <w:jc w:val="both"/>
        <w:rPr>
          <w:rFonts w:ascii="Dyson Futura Medium" w:hAnsi="Dyson Futura Medium"/>
          <w:i/>
          <w:iCs/>
          <w:sz w:val="22"/>
          <w:szCs w:val="22"/>
          <w:lang w:val="de-DE"/>
        </w:rPr>
      </w:pPr>
      <w:r w:rsidRPr="00D64D6F">
        <w:rPr>
          <w:rFonts w:ascii="Dyson Futura Book" w:hAnsi="Dyson Futura Book"/>
          <w:i/>
          <w:iCs/>
          <w:sz w:val="22"/>
          <w:szCs w:val="22"/>
          <w:lang w:val="de-DE"/>
        </w:rPr>
        <w:lastRenderedPageBreak/>
        <w:t xml:space="preserve">„Die </w:t>
      </w:r>
      <w:r w:rsidR="00E253DC" w:rsidRPr="00D64D6F">
        <w:rPr>
          <w:rFonts w:ascii="Dyson Futura Book" w:hAnsi="Dyson Futura Book"/>
          <w:i/>
          <w:iCs/>
          <w:sz w:val="22"/>
          <w:szCs w:val="22"/>
          <w:lang w:val="de-DE"/>
        </w:rPr>
        <w:t xml:space="preserve">Aufgabe </w:t>
      </w:r>
      <w:r w:rsidR="001531EF" w:rsidRPr="00D64D6F">
        <w:rPr>
          <w:rFonts w:ascii="Dyson Futura Book" w:hAnsi="Dyson Futura Book"/>
          <w:i/>
          <w:iCs/>
          <w:sz w:val="22"/>
          <w:szCs w:val="22"/>
          <w:lang w:val="de-DE"/>
        </w:rPr>
        <w:t xml:space="preserve">von Dysons Audio Engineering </w:t>
      </w:r>
      <w:r w:rsidRPr="00D64D6F">
        <w:rPr>
          <w:rFonts w:ascii="Dyson Futura Book" w:hAnsi="Dyson Futura Book"/>
          <w:i/>
          <w:iCs/>
          <w:sz w:val="22"/>
          <w:szCs w:val="22"/>
          <w:lang w:val="de-DE"/>
        </w:rPr>
        <w:t xml:space="preserve">besteht darin, </w:t>
      </w:r>
      <w:r w:rsidR="006B3178" w:rsidRPr="00D64D6F">
        <w:rPr>
          <w:rFonts w:ascii="Dyson Futura Book" w:hAnsi="Dyson Futura Book"/>
          <w:i/>
          <w:iCs/>
          <w:sz w:val="22"/>
          <w:szCs w:val="22"/>
          <w:lang w:val="de-DE"/>
        </w:rPr>
        <w:t>den vollen Klang</w:t>
      </w:r>
      <w:r w:rsidRPr="00D64D6F">
        <w:rPr>
          <w:rFonts w:ascii="Dyson Futura Book" w:hAnsi="Dyson Futura Book"/>
          <w:i/>
          <w:iCs/>
          <w:sz w:val="22"/>
          <w:szCs w:val="22"/>
          <w:lang w:val="de-DE"/>
        </w:rPr>
        <w:t xml:space="preserve"> </w:t>
      </w:r>
      <w:r w:rsidR="00CF67B6" w:rsidRPr="00CF67B6">
        <w:rPr>
          <w:rFonts w:ascii="Dyson Futura Book" w:hAnsi="Dyson Futura Book"/>
          <w:i/>
          <w:iCs/>
          <w:sz w:val="22"/>
          <w:szCs w:val="22"/>
          <w:lang w:val="de-DE"/>
        </w:rPr>
        <w:t>des</w:t>
      </w:r>
      <w:r w:rsidR="00A2760B">
        <w:rPr>
          <w:rFonts w:ascii="Dyson Futura Book" w:hAnsi="Dyson Futura Book"/>
          <w:i/>
          <w:iCs/>
          <w:sz w:val="22"/>
          <w:szCs w:val="22"/>
          <w:lang w:val="de-DE"/>
        </w:rPr>
        <w:t xml:space="preserve"> Künstlers</w:t>
      </w:r>
      <w:r w:rsidR="00CF67B6" w:rsidRPr="00CF67B6">
        <w:rPr>
          <w:rFonts w:ascii="Dyson Futura Book" w:hAnsi="Dyson Futura Book"/>
          <w:i/>
          <w:iCs/>
          <w:sz w:val="22"/>
          <w:szCs w:val="22"/>
          <w:lang w:val="de-DE"/>
        </w:rPr>
        <w:t xml:space="preserve"> </w:t>
      </w:r>
      <w:r w:rsidR="00A2760B">
        <w:rPr>
          <w:rFonts w:ascii="Dyson Futura Book" w:hAnsi="Dyson Futura Book"/>
          <w:i/>
          <w:iCs/>
          <w:sz w:val="22"/>
          <w:szCs w:val="22"/>
          <w:lang w:val="de-DE"/>
        </w:rPr>
        <w:t xml:space="preserve">beziehungsweise </w:t>
      </w:r>
      <w:r w:rsidR="00CF67B6" w:rsidRPr="00CF67B6">
        <w:rPr>
          <w:rFonts w:ascii="Dyson Futura Book" w:hAnsi="Dyson Futura Book"/>
          <w:i/>
          <w:iCs/>
          <w:sz w:val="22"/>
          <w:szCs w:val="22"/>
          <w:lang w:val="de-DE"/>
        </w:rPr>
        <w:t>der Künstlerin</w:t>
      </w:r>
      <w:r w:rsidR="00CF67B6" w:rsidRPr="00CF67B6" w:rsidDel="00CF67B6">
        <w:rPr>
          <w:rFonts w:ascii="Dyson Futura Book" w:hAnsi="Dyson Futura Book"/>
          <w:i/>
          <w:iCs/>
          <w:sz w:val="22"/>
          <w:szCs w:val="22"/>
          <w:lang w:val="de-DE"/>
        </w:rPr>
        <w:t xml:space="preserve"> </w:t>
      </w:r>
      <w:r w:rsidRPr="00D64D6F">
        <w:rPr>
          <w:rFonts w:ascii="Dyson Futura Book" w:hAnsi="Dyson Futura Book"/>
          <w:i/>
          <w:iCs/>
          <w:sz w:val="22"/>
          <w:szCs w:val="22"/>
          <w:lang w:val="de-DE"/>
        </w:rPr>
        <w:t xml:space="preserve">zu </w:t>
      </w:r>
      <w:r w:rsidR="00E253DC" w:rsidRPr="00D64D6F">
        <w:rPr>
          <w:rFonts w:ascii="Dyson Futura Book" w:hAnsi="Dyson Futura Book"/>
          <w:i/>
          <w:iCs/>
          <w:sz w:val="22"/>
          <w:szCs w:val="22"/>
          <w:lang w:val="de-DE"/>
        </w:rPr>
        <w:t>bewahren</w:t>
      </w:r>
      <w:r w:rsidR="00654FE2" w:rsidRPr="00D64D6F">
        <w:rPr>
          <w:rFonts w:ascii="Dyson Futura Book" w:hAnsi="Dyson Futura Book"/>
          <w:i/>
          <w:iCs/>
          <w:sz w:val="22"/>
          <w:szCs w:val="22"/>
          <w:lang w:val="de-DE"/>
        </w:rPr>
        <w:t xml:space="preserve"> – frei von Störungen</w:t>
      </w:r>
      <w:r w:rsidRPr="00D64D6F">
        <w:rPr>
          <w:rFonts w:ascii="Dyson Futura Book" w:hAnsi="Dyson Futura Book"/>
          <w:i/>
          <w:iCs/>
          <w:sz w:val="22"/>
          <w:szCs w:val="22"/>
          <w:lang w:val="de-DE"/>
        </w:rPr>
        <w:t>.</w:t>
      </w:r>
      <w:r w:rsidR="00067E8C" w:rsidRPr="00D64D6F">
        <w:rPr>
          <w:rFonts w:ascii="Dyson Futura Book" w:hAnsi="Dyson Futura Book"/>
          <w:i/>
          <w:iCs/>
          <w:sz w:val="22"/>
          <w:szCs w:val="22"/>
          <w:lang w:val="de-DE"/>
        </w:rPr>
        <w:t xml:space="preserve"> Wir wollten außerdem einen Kopfhörer entwickeln, den die Menschen schätzen, </w:t>
      </w:r>
      <w:r w:rsidR="00FC0B72" w:rsidRPr="00D64D6F">
        <w:rPr>
          <w:rFonts w:ascii="Dyson Futura Book" w:hAnsi="Dyson Futura Book"/>
          <w:i/>
          <w:iCs/>
          <w:sz w:val="22"/>
          <w:szCs w:val="22"/>
          <w:lang w:val="de-DE"/>
        </w:rPr>
        <w:t xml:space="preserve">der sie </w:t>
      </w:r>
      <w:r w:rsidR="00067E8C" w:rsidRPr="00D64D6F">
        <w:rPr>
          <w:rFonts w:ascii="Dyson Futura Book" w:hAnsi="Dyson Futura Book"/>
          <w:i/>
          <w:iCs/>
          <w:sz w:val="22"/>
          <w:szCs w:val="22"/>
          <w:lang w:val="de-DE"/>
        </w:rPr>
        <w:t xml:space="preserve">begeistert und den sie </w:t>
      </w:r>
      <w:r w:rsidR="7F642EFD" w:rsidRPr="23192226">
        <w:rPr>
          <w:rFonts w:ascii="Dyson Futura Book" w:hAnsi="Dyson Futura Book"/>
          <w:i/>
          <w:iCs/>
          <w:sz w:val="22"/>
          <w:szCs w:val="22"/>
          <w:lang w:val="de-DE"/>
        </w:rPr>
        <w:t>mit S</w:t>
      </w:r>
      <w:r w:rsidR="00067E8C" w:rsidRPr="00D64D6F">
        <w:rPr>
          <w:rFonts w:ascii="Dyson Futura Book" w:hAnsi="Dyson Futura Book"/>
          <w:i/>
          <w:iCs/>
          <w:sz w:val="22"/>
          <w:szCs w:val="22"/>
          <w:lang w:val="de-DE"/>
        </w:rPr>
        <w:t xml:space="preserve">tolz </w:t>
      </w:r>
      <w:r w:rsidR="00FC0B72" w:rsidRPr="00D64D6F">
        <w:rPr>
          <w:rFonts w:ascii="Dyson Futura Book" w:hAnsi="Dyson Futura Book"/>
          <w:i/>
          <w:iCs/>
          <w:sz w:val="22"/>
          <w:szCs w:val="22"/>
          <w:lang w:val="de-DE"/>
        </w:rPr>
        <w:t>tragen</w:t>
      </w:r>
      <w:r w:rsidR="00067E8C" w:rsidRPr="00D64D6F">
        <w:rPr>
          <w:rFonts w:ascii="Dyson Futura Book" w:hAnsi="Dyson Futura Book"/>
          <w:i/>
          <w:iCs/>
          <w:sz w:val="22"/>
          <w:szCs w:val="22"/>
          <w:lang w:val="de-DE"/>
        </w:rPr>
        <w:t>.</w:t>
      </w:r>
      <w:r w:rsidRPr="00D64D6F">
        <w:rPr>
          <w:rFonts w:ascii="Dyson Futura Book" w:hAnsi="Dyson Futura Book"/>
          <w:i/>
          <w:iCs/>
          <w:sz w:val="22"/>
          <w:szCs w:val="22"/>
          <w:lang w:val="de-DE"/>
        </w:rPr>
        <w:t xml:space="preserve"> Mit über 30 Jahren Erfahrung in der Aeroakustik </w:t>
      </w:r>
      <w:r w:rsidR="00ED0A5D" w:rsidRPr="00D64D6F">
        <w:rPr>
          <w:rFonts w:ascii="Dyson Futura Book" w:hAnsi="Dyson Futura Book"/>
          <w:i/>
          <w:iCs/>
          <w:sz w:val="22"/>
          <w:szCs w:val="22"/>
          <w:lang w:val="de-DE"/>
        </w:rPr>
        <w:t xml:space="preserve">können wir von uns behaupten, Meister*innen </w:t>
      </w:r>
      <w:r w:rsidR="00422EE5" w:rsidRPr="00D64D6F">
        <w:rPr>
          <w:rFonts w:ascii="Dyson Futura Book" w:hAnsi="Dyson Futura Book"/>
          <w:i/>
          <w:iCs/>
          <w:sz w:val="22"/>
          <w:szCs w:val="22"/>
          <w:lang w:val="de-DE"/>
        </w:rPr>
        <w:t xml:space="preserve">der </w:t>
      </w:r>
      <w:r w:rsidRPr="00D64D6F">
        <w:rPr>
          <w:rFonts w:ascii="Dyson Futura Book" w:hAnsi="Dyson Futura Book"/>
          <w:i/>
          <w:iCs/>
          <w:sz w:val="22"/>
          <w:szCs w:val="22"/>
          <w:lang w:val="de-DE"/>
        </w:rPr>
        <w:t>Klangphysik</w:t>
      </w:r>
      <w:r w:rsidR="00ED0A5D" w:rsidRPr="00D64D6F">
        <w:rPr>
          <w:rFonts w:ascii="Dyson Futura Book" w:hAnsi="Dyson Futura Book"/>
          <w:i/>
          <w:iCs/>
          <w:sz w:val="22"/>
          <w:szCs w:val="22"/>
          <w:lang w:val="de-DE"/>
        </w:rPr>
        <w:t xml:space="preserve"> zu sein</w:t>
      </w:r>
      <w:r w:rsidRPr="00D64D6F">
        <w:rPr>
          <w:rFonts w:ascii="Dyson Futura Book" w:hAnsi="Dyson Futura Book"/>
          <w:i/>
          <w:iCs/>
          <w:sz w:val="22"/>
          <w:szCs w:val="22"/>
          <w:lang w:val="de-DE"/>
        </w:rPr>
        <w:t xml:space="preserve">. </w:t>
      </w:r>
      <w:r w:rsidR="00715B52" w:rsidRPr="00D64D6F">
        <w:rPr>
          <w:rFonts w:ascii="Dyson Futura Book" w:hAnsi="Dyson Futura Book"/>
          <w:i/>
          <w:iCs/>
          <w:sz w:val="22"/>
          <w:szCs w:val="22"/>
          <w:lang w:val="de-DE"/>
        </w:rPr>
        <w:t>Durch die</w:t>
      </w:r>
      <w:r w:rsidR="00B911CA" w:rsidRPr="00D64D6F">
        <w:rPr>
          <w:rFonts w:ascii="Dyson Futura Book" w:hAnsi="Dyson Futura Book"/>
          <w:i/>
          <w:iCs/>
          <w:sz w:val="22"/>
          <w:szCs w:val="22"/>
          <w:lang w:val="de-DE"/>
        </w:rPr>
        <w:t xml:space="preserve"> </w:t>
      </w:r>
      <w:r w:rsidR="00640F85" w:rsidRPr="00D64D6F">
        <w:rPr>
          <w:rFonts w:ascii="Dyson Futura Book" w:hAnsi="Dyson Futura Book"/>
          <w:i/>
          <w:iCs/>
          <w:sz w:val="22"/>
          <w:szCs w:val="22"/>
          <w:lang w:val="de-DE"/>
        </w:rPr>
        <w:t xml:space="preserve">Reduktion von Geräuschen </w:t>
      </w:r>
      <w:r w:rsidR="00B911CA" w:rsidRPr="00D64D6F">
        <w:rPr>
          <w:rFonts w:ascii="Dyson Futura Book" w:hAnsi="Dyson Futura Book"/>
          <w:i/>
          <w:iCs/>
          <w:sz w:val="22"/>
          <w:szCs w:val="22"/>
          <w:lang w:val="de-DE"/>
        </w:rPr>
        <w:t xml:space="preserve">in unseren eigenen </w:t>
      </w:r>
      <w:proofErr w:type="spellStart"/>
      <w:r w:rsidR="00EA2D56" w:rsidRPr="00D64D6F">
        <w:rPr>
          <w:rFonts w:ascii="Dyson Futura Book" w:hAnsi="Dyson Futura Book"/>
          <w:i/>
          <w:iCs/>
          <w:sz w:val="22"/>
          <w:szCs w:val="22"/>
          <w:lang w:val="de-DE"/>
        </w:rPr>
        <w:t>Absorberkammern</w:t>
      </w:r>
      <w:proofErr w:type="spellEnd"/>
      <w:r w:rsidR="00EA2D56" w:rsidRPr="00D64D6F">
        <w:rPr>
          <w:rFonts w:ascii="Dyson Futura Book" w:hAnsi="Dyson Futura Book"/>
          <w:i/>
          <w:iCs/>
          <w:sz w:val="22"/>
          <w:szCs w:val="22"/>
          <w:lang w:val="de-DE"/>
        </w:rPr>
        <w:t xml:space="preserve"> </w:t>
      </w:r>
      <w:r w:rsidR="00B911CA" w:rsidRPr="00D64D6F">
        <w:rPr>
          <w:rFonts w:ascii="Dyson Futura Book" w:hAnsi="Dyson Futura Book"/>
          <w:i/>
          <w:iCs/>
          <w:sz w:val="22"/>
          <w:szCs w:val="22"/>
          <w:lang w:val="de-DE"/>
        </w:rPr>
        <w:t>und mi</w:t>
      </w:r>
      <w:r w:rsidR="00A2760B">
        <w:rPr>
          <w:rFonts w:ascii="Dyson Futura Book" w:hAnsi="Dyson Futura Book"/>
          <w:i/>
          <w:iCs/>
          <w:sz w:val="22"/>
          <w:szCs w:val="22"/>
          <w:lang w:val="de-DE"/>
        </w:rPr>
        <w:t>th</w:t>
      </w:r>
      <w:r w:rsidR="00B911CA" w:rsidRPr="00D64D6F">
        <w:rPr>
          <w:rFonts w:ascii="Dyson Futura Book" w:hAnsi="Dyson Futura Book"/>
          <w:i/>
          <w:iCs/>
          <w:sz w:val="22"/>
          <w:szCs w:val="22"/>
          <w:lang w:val="de-DE"/>
        </w:rPr>
        <w:t xml:space="preserve">ilfe </w:t>
      </w:r>
      <w:r w:rsidR="000C3831" w:rsidRPr="00D64D6F">
        <w:rPr>
          <w:rFonts w:ascii="Dyson Futura Book" w:hAnsi="Dyson Futura Book"/>
          <w:i/>
          <w:iCs/>
          <w:sz w:val="22"/>
          <w:szCs w:val="22"/>
          <w:lang w:val="de-DE"/>
        </w:rPr>
        <w:t xml:space="preserve">unserer </w:t>
      </w:r>
      <w:r w:rsidR="00B911CA" w:rsidRPr="00D64D6F">
        <w:rPr>
          <w:rFonts w:ascii="Dyson Futura Book" w:hAnsi="Dyson Futura Book"/>
          <w:i/>
          <w:iCs/>
          <w:sz w:val="22"/>
          <w:szCs w:val="22"/>
          <w:lang w:val="de-DE"/>
        </w:rPr>
        <w:t xml:space="preserve">Expert*innen </w:t>
      </w:r>
      <w:r w:rsidR="00715B52" w:rsidRPr="00D64D6F">
        <w:rPr>
          <w:rFonts w:ascii="Dyson Futura Book" w:hAnsi="Dyson Futura Book"/>
          <w:i/>
          <w:iCs/>
          <w:sz w:val="22"/>
          <w:szCs w:val="22"/>
          <w:lang w:val="de-DE"/>
        </w:rPr>
        <w:t xml:space="preserve">haben wir </w:t>
      </w:r>
      <w:r w:rsidR="00736BD1" w:rsidRPr="00D64D6F">
        <w:rPr>
          <w:rFonts w:ascii="Dyson Futura Book" w:hAnsi="Dyson Futura Book"/>
          <w:i/>
          <w:iCs/>
          <w:sz w:val="22"/>
          <w:szCs w:val="22"/>
          <w:lang w:val="de-DE"/>
        </w:rPr>
        <w:t xml:space="preserve">dieses </w:t>
      </w:r>
      <w:r w:rsidR="00715B52" w:rsidRPr="00D64D6F">
        <w:rPr>
          <w:rFonts w:ascii="Dyson Futura Book" w:hAnsi="Dyson Futura Book"/>
          <w:i/>
          <w:iCs/>
          <w:sz w:val="22"/>
          <w:szCs w:val="22"/>
          <w:lang w:val="de-DE"/>
        </w:rPr>
        <w:t xml:space="preserve">Wissen </w:t>
      </w:r>
      <w:r w:rsidR="00B911CA" w:rsidRPr="00D64D6F">
        <w:rPr>
          <w:rFonts w:ascii="Dyson Futura Book" w:hAnsi="Dyson Futura Book"/>
          <w:i/>
          <w:iCs/>
          <w:sz w:val="22"/>
          <w:szCs w:val="22"/>
          <w:lang w:val="de-DE"/>
        </w:rPr>
        <w:t xml:space="preserve">angewandt und weiter ausgebaut, um den Dyson </w:t>
      </w:r>
      <w:proofErr w:type="spellStart"/>
      <w:r w:rsidR="00B911CA" w:rsidRPr="00D64D6F">
        <w:rPr>
          <w:rFonts w:ascii="Dyson Futura Book" w:hAnsi="Dyson Futura Book"/>
          <w:i/>
          <w:iCs/>
          <w:sz w:val="22"/>
          <w:szCs w:val="22"/>
          <w:lang w:val="de-DE"/>
        </w:rPr>
        <w:t>OnTrac</w:t>
      </w:r>
      <w:proofErr w:type="spellEnd"/>
      <w:r w:rsidR="00B911CA" w:rsidRPr="00D64D6F">
        <w:rPr>
          <w:rFonts w:ascii="Dyson Futura Book" w:hAnsi="Dyson Futura Book"/>
          <w:i/>
          <w:iCs/>
          <w:sz w:val="22"/>
          <w:szCs w:val="22"/>
          <w:lang w:val="de-DE"/>
        </w:rPr>
        <w:t xml:space="preserve">™ Kopfhörer </w:t>
      </w:r>
      <w:r w:rsidR="003022E9" w:rsidRPr="00D64D6F">
        <w:rPr>
          <w:rFonts w:ascii="Dyson Futura Book" w:hAnsi="Dyson Futura Book"/>
          <w:i/>
          <w:iCs/>
          <w:sz w:val="22"/>
          <w:szCs w:val="22"/>
          <w:lang w:val="de-DE"/>
        </w:rPr>
        <w:t>zu entwickeln</w:t>
      </w:r>
      <w:r w:rsidR="00422EE5" w:rsidRPr="00D64D6F">
        <w:rPr>
          <w:rFonts w:ascii="Dyson Futura Book" w:hAnsi="Dyson Futura Book"/>
          <w:i/>
          <w:iCs/>
          <w:sz w:val="22"/>
          <w:szCs w:val="22"/>
          <w:lang w:val="de-DE"/>
        </w:rPr>
        <w:t xml:space="preserve">. </w:t>
      </w:r>
      <w:r w:rsidR="00034DC5" w:rsidRPr="00D64D6F">
        <w:rPr>
          <w:rFonts w:ascii="Dyson Futura Book" w:hAnsi="Dyson Futura Book"/>
          <w:i/>
          <w:iCs/>
          <w:sz w:val="22"/>
          <w:szCs w:val="22"/>
          <w:lang w:val="de-DE"/>
        </w:rPr>
        <w:t>Unser erster</w:t>
      </w:r>
      <w:r w:rsidR="00C17AB3" w:rsidRPr="00D64D6F">
        <w:rPr>
          <w:rFonts w:ascii="Dyson Futura Book" w:hAnsi="Dyson Futura Book"/>
          <w:i/>
          <w:iCs/>
          <w:sz w:val="22"/>
          <w:szCs w:val="22"/>
          <w:lang w:val="de-DE"/>
        </w:rPr>
        <w:t>, rein</w:t>
      </w:r>
      <w:r w:rsidR="00A2760B">
        <w:rPr>
          <w:rFonts w:ascii="Dyson Futura Book" w:hAnsi="Dyson Futura Book"/>
          <w:i/>
          <w:iCs/>
          <w:sz w:val="22"/>
          <w:szCs w:val="22"/>
          <w:lang w:val="de-DE"/>
        </w:rPr>
        <w:t>er</w:t>
      </w:r>
      <w:r w:rsidR="00C17AB3" w:rsidRPr="00D64D6F">
        <w:rPr>
          <w:rFonts w:ascii="Dyson Futura Book" w:hAnsi="Dyson Futura Book"/>
          <w:i/>
          <w:iCs/>
          <w:sz w:val="22"/>
          <w:szCs w:val="22"/>
          <w:lang w:val="de-DE"/>
        </w:rPr>
        <w:t xml:space="preserve"> Audio- und</w:t>
      </w:r>
      <w:r w:rsidR="00034DC5" w:rsidRPr="00D64D6F">
        <w:rPr>
          <w:rFonts w:ascii="Dyson Futura Book" w:hAnsi="Dyson Futura Book"/>
          <w:i/>
          <w:iCs/>
          <w:sz w:val="22"/>
          <w:szCs w:val="22"/>
          <w:lang w:val="de-DE"/>
        </w:rPr>
        <w:t xml:space="preserve"> Over-</w:t>
      </w:r>
      <w:proofErr w:type="spellStart"/>
      <w:r w:rsidR="00034DC5" w:rsidRPr="00D64D6F">
        <w:rPr>
          <w:rFonts w:ascii="Dyson Futura Book" w:hAnsi="Dyson Futura Book"/>
          <w:i/>
          <w:iCs/>
          <w:sz w:val="22"/>
          <w:szCs w:val="22"/>
          <w:lang w:val="de-DE"/>
        </w:rPr>
        <w:t>Ear</w:t>
      </w:r>
      <w:proofErr w:type="spellEnd"/>
      <w:r w:rsidR="00034DC5" w:rsidRPr="00D64D6F">
        <w:rPr>
          <w:rFonts w:ascii="Dyson Futura Book" w:hAnsi="Dyson Futura Book"/>
          <w:i/>
          <w:iCs/>
          <w:sz w:val="22"/>
          <w:szCs w:val="22"/>
          <w:lang w:val="de-DE"/>
        </w:rPr>
        <w:t>-Kopfhörer bietet erstklassige</w:t>
      </w:r>
      <w:r w:rsidR="005C5CCD" w:rsidRPr="00D64D6F">
        <w:rPr>
          <w:rFonts w:ascii="Dyson Futura Book" w:hAnsi="Dyson Futura Book"/>
          <w:i/>
          <w:iCs/>
          <w:sz w:val="22"/>
          <w:szCs w:val="22"/>
          <w:lang w:val="de-DE"/>
        </w:rPr>
        <w:t>,</w:t>
      </w:r>
      <w:r w:rsidR="00034DC5" w:rsidRPr="00D64D6F">
        <w:rPr>
          <w:rFonts w:ascii="Dyson Futura Book" w:hAnsi="Dyson Futura Book"/>
          <w:i/>
          <w:iCs/>
          <w:sz w:val="22"/>
          <w:szCs w:val="22"/>
          <w:lang w:val="de-DE"/>
        </w:rPr>
        <w:t xml:space="preserve"> </w:t>
      </w:r>
      <w:r w:rsidR="005C5CCD" w:rsidRPr="23192226">
        <w:rPr>
          <w:rFonts w:ascii="Dyson Futura Book" w:hAnsi="Dyson Futura Book"/>
          <w:i/>
          <w:iCs/>
          <w:sz w:val="22"/>
          <w:szCs w:val="22"/>
          <w:lang w:val="de-DE"/>
        </w:rPr>
        <w:t>aktive</w:t>
      </w:r>
      <w:r w:rsidR="10ED9973" w:rsidRPr="23192226">
        <w:rPr>
          <w:rFonts w:ascii="Dyson Futura Book" w:hAnsi="Dyson Futura Book"/>
          <w:i/>
          <w:iCs/>
          <w:sz w:val="22"/>
          <w:szCs w:val="22"/>
          <w:lang w:val="de-DE"/>
        </w:rPr>
        <w:t xml:space="preserve"> </w:t>
      </w:r>
      <w:r w:rsidR="10ED9973" w:rsidRPr="2ECDFC1C">
        <w:rPr>
          <w:rFonts w:ascii="Dyson Futura Book" w:hAnsi="Dyson Futura Book"/>
          <w:i/>
          <w:iCs/>
          <w:sz w:val="22"/>
          <w:szCs w:val="22"/>
          <w:lang w:val="de-DE"/>
        </w:rPr>
        <w:t>Geräuschunterdrückung</w:t>
      </w:r>
      <w:r w:rsidR="00B911CA" w:rsidRPr="00D64D6F">
        <w:rPr>
          <w:rFonts w:ascii="Dyson Futura Book" w:hAnsi="Dyson Futura Book"/>
          <w:i/>
          <w:iCs/>
          <w:sz w:val="22"/>
          <w:szCs w:val="22"/>
          <w:lang w:val="de-DE"/>
        </w:rPr>
        <w:t>, außergewöhnliche Soundqualität und optimalen Komfort</w:t>
      </w:r>
      <w:r w:rsidR="005C5CCD" w:rsidRPr="00D64D6F">
        <w:rPr>
          <w:rFonts w:ascii="Dyson Futura Book" w:hAnsi="Dyson Futura Book"/>
          <w:i/>
          <w:iCs/>
          <w:sz w:val="22"/>
          <w:szCs w:val="22"/>
          <w:lang w:val="de-DE"/>
        </w:rPr>
        <w:t xml:space="preserve"> für den ganzen Tag </w:t>
      </w:r>
      <w:r w:rsidR="00BA1A0E" w:rsidRPr="00D64D6F">
        <w:rPr>
          <w:rFonts w:ascii="Dyson Futura Book" w:hAnsi="Dyson Futura Book"/>
          <w:i/>
          <w:iCs/>
          <w:sz w:val="22"/>
          <w:szCs w:val="22"/>
          <w:lang w:val="de-DE"/>
        </w:rPr>
        <w:t xml:space="preserve">dank </w:t>
      </w:r>
      <w:r w:rsidR="00BE5FA0" w:rsidRPr="00D64D6F">
        <w:rPr>
          <w:rFonts w:ascii="Dyson Futura Book" w:hAnsi="Dyson Futura Book"/>
          <w:i/>
          <w:iCs/>
          <w:sz w:val="22"/>
          <w:szCs w:val="22"/>
          <w:lang w:val="de-DE"/>
        </w:rPr>
        <w:t>einzigartige</w:t>
      </w:r>
      <w:r w:rsidR="00BA1A0E" w:rsidRPr="00D64D6F">
        <w:rPr>
          <w:rFonts w:ascii="Dyson Futura Book" w:hAnsi="Dyson Futura Book"/>
          <w:i/>
          <w:iCs/>
          <w:sz w:val="22"/>
          <w:szCs w:val="22"/>
          <w:lang w:val="de-DE"/>
        </w:rPr>
        <w:t>r</w:t>
      </w:r>
      <w:r w:rsidR="00BE5FA0" w:rsidRPr="00D64D6F">
        <w:rPr>
          <w:rFonts w:ascii="Dyson Futura Book" w:hAnsi="Dyson Futura Book"/>
          <w:i/>
          <w:iCs/>
          <w:sz w:val="22"/>
          <w:szCs w:val="22"/>
          <w:lang w:val="de-DE"/>
        </w:rPr>
        <w:t xml:space="preserve"> Materialien, Design und individuelle Anpassung</w:t>
      </w:r>
      <w:r w:rsidR="00242475" w:rsidRPr="00D64D6F">
        <w:rPr>
          <w:rFonts w:ascii="Dyson Futura Book" w:hAnsi="Dyson Futura Book"/>
          <w:i/>
          <w:iCs/>
          <w:sz w:val="22"/>
          <w:szCs w:val="22"/>
          <w:lang w:val="de-DE"/>
        </w:rPr>
        <w:t>smöglichkeiten</w:t>
      </w:r>
      <w:r w:rsidRPr="00D64D6F">
        <w:rPr>
          <w:rFonts w:ascii="Dyson Futura Book" w:hAnsi="Dyson Futura Book"/>
          <w:i/>
          <w:iCs/>
          <w:sz w:val="22"/>
          <w:szCs w:val="22"/>
          <w:lang w:val="de-DE"/>
        </w:rPr>
        <w:t>“</w:t>
      </w:r>
      <w:r w:rsidR="002F290D" w:rsidRPr="00D64D6F">
        <w:rPr>
          <w:rFonts w:ascii="Dyson Futura Book" w:hAnsi="Dyson Futura Book"/>
          <w:i/>
          <w:iCs/>
          <w:sz w:val="22"/>
          <w:szCs w:val="22"/>
          <w:lang w:val="de-DE"/>
        </w:rPr>
        <w:t>, so</w:t>
      </w:r>
      <w:r w:rsidR="002F290D">
        <w:rPr>
          <w:rFonts w:ascii="Dyson Futura Medium" w:hAnsi="Dyson Futura Medium"/>
          <w:i/>
          <w:iCs/>
          <w:sz w:val="22"/>
          <w:szCs w:val="22"/>
          <w:lang w:val="de-DE"/>
        </w:rPr>
        <w:t xml:space="preserve"> Chief Engineer Jake Dyson.</w:t>
      </w:r>
    </w:p>
    <w:p w14:paraId="66AF577D" w14:textId="77777777" w:rsidR="00D868EA" w:rsidRDefault="00D868EA" w:rsidP="00966865">
      <w:pPr>
        <w:jc w:val="center"/>
        <w:rPr>
          <w:rFonts w:ascii="Dyson Futura Medium" w:hAnsi="Dyson Futura Medium"/>
          <w:b/>
          <w:bCs/>
          <w:sz w:val="22"/>
          <w:szCs w:val="22"/>
          <w:lang w:val="de-DE"/>
        </w:rPr>
      </w:pPr>
    </w:p>
    <w:p w14:paraId="46E81FB2" w14:textId="77777777" w:rsidR="00321DE0" w:rsidRDefault="2888D80E" w:rsidP="00D868EA">
      <w:pPr>
        <w:rPr>
          <w:rFonts w:ascii="Dyson Futura Medium" w:hAnsi="Dyson Futura Medium"/>
          <w:sz w:val="22"/>
          <w:szCs w:val="22"/>
          <w:lang w:val="de-DE"/>
        </w:rPr>
      </w:pPr>
      <w:r w:rsidRPr="74A59668">
        <w:rPr>
          <w:rFonts w:ascii="Dyson Futura Medium" w:hAnsi="Dyson Futura Medium"/>
          <w:sz w:val="22"/>
          <w:szCs w:val="22"/>
          <w:lang w:val="de-DE"/>
        </w:rPr>
        <w:t>Branchenführende</w:t>
      </w:r>
      <w:r w:rsidRPr="3782DBF5">
        <w:rPr>
          <w:rFonts w:ascii="Dyson Futura Medium" w:hAnsi="Dyson Futura Medium"/>
          <w:sz w:val="22"/>
          <w:szCs w:val="22"/>
          <w:lang w:val="de-DE"/>
        </w:rPr>
        <w:t xml:space="preserve"> Aktive Geräuschunterdrückung  </w:t>
      </w:r>
    </w:p>
    <w:p w14:paraId="36A16BF4" w14:textId="57788DE3" w:rsidR="00D868EA" w:rsidRPr="00D64D6F" w:rsidRDefault="00D868EA" w:rsidP="00CA5D07">
      <w:pPr>
        <w:jc w:val="both"/>
        <w:rPr>
          <w:rFonts w:ascii="Dyson Futura Book" w:hAnsi="Dyson Futura Book"/>
          <w:sz w:val="22"/>
          <w:szCs w:val="22"/>
          <w:lang w:val="de-DE"/>
        </w:rPr>
      </w:pPr>
      <w:r w:rsidRPr="00D64D6F">
        <w:rPr>
          <w:rFonts w:ascii="Dyson Futura Book" w:hAnsi="Dyson Futura Book"/>
          <w:sz w:val="22"/>
          <w:szCs w:val="22"/>
          <w:lang w:val="de-DE"/>
        </w:rPr>
        <w:t xml:space="preserve">Um eine optimale Hörumgebung zu schaffen, verfügt der Dyson </w:t>
      </w:r>
      <w:proofErr w:type="spellStart"/>
      <w:r w:rsidRPr="00D64D6F">
        <w:rPr>
          <w:rFonts w:ascii="Dyson Futura Book" w:hAnsi="Dyson Futura Book"/>
          <w:sz w:val="22"/>
          <w:szCs w:val="22"/>
          <w:lang w:val="de-DE"/>
        </w:rPr>
        <w:t>OnTrac</w:t>
      </w:r>
      <w:proofErr w:type="spellEnd"/>
      <w:r w:rsidRPr="00D64D6F">
        <w:rPr>
          <w:rFonts w:ascii="Dyson Futura Book" w:hAnsi="Dyson Futura Book"/>
          <w:sz w:val="22"/>
          <w:szCs w:val="22"/>
          <w:lang w:val="de-DE"/>
        </w:rPr>
        <w:t xml:space="preserve">™ </w:t>
      </w:r>
      <w:r w:rsidR="7913F6A5" w:rsidRPr="2ECDFC1C">
        <w:rPr>
          <w:rFonts w:ascii="Dyson Futura Book" w:hAnsi="Dyson Futura Book"/>
          <w:sz w:val="22"/>
          <w:szCs w:val="22"/>
          <w:lang w:val="de-DE"/>
        </w:rPr>
        <w:t xml:space="preserve">Kopfhörer </w:t>
      </w:r>
      <w:r w:rsidRPr="00D64D6F">
        <w:rPr>
          <w:rFonts w:ascii="Dyson Futura Book" w:hAnsi="Dyson Futura Book"/>
          <w:sz w:val="22"/>
          <w:szCs w:val="22"/>
          <w:lang w:val="de-DE"/>
        </w:rPr>
        <w:t>über einen speziellen Algorithmus zur aktiven Geräuschunterdrückung</w:t>
      </w:r>
      <w:r w:rsidR="006F6CCC" w:rsidRPr="00D64D6F">
        <w:rPr>
          <w:rFonts w:ascii="Dyson Futura Book" w:hAnsi="Dyson Futura Book"/>
          <w:sz w:val="22"/>
          <w:szCs w:val="22"/>
          <w:lang w:val="de-DE"/>
        </w:rPr>
        <w:t>. E</w:t>
      </w:r>
      <w:r w:rsidRPr="00D64D6F">
        <w:rPr>
          <w:rFonts w:ascii="Dyson Futura Book" w:hAnsi="Dyson Futura Book"/>
          <w:sz w:val="22"/>
          <w:szCs w:val="22"/>
          <w:lang w:val="de-DE"/>
        </w:rPr>
        <w:t xml:space="preserve">r </w:t>
      </w:r>
      <w:r w:rsidR="006F6CCC" w:rsidRPr="00D64D6F">
        <w:rPr>
          <w:rFonts w:ascii="Dyson Futura Book" w:hAnsi="Dyson Futura Book"/>
          <w:sz w:val="22"/>
          <w:szCs w:val="22"/>
          <w:lang w:val="de-DE"/>
        </w:rPr>
        <w:t xml:space="preserve">arbeitet </w:t>
      </w:r>
      <w:r w:rsidRPr="00D64D6F">
        <w:rPr>
          <w:rFonts w:ascii="Dyson Futura Book" w:hAnsi="Dyson Futura Book"/>
          <w:sz w:val="22"/>
          <w:szCs w:val="22"/>
          <w:lang w:val="de-DE"/>
        </w:rPr>
        <w:t xml:space="preserve">mit </w:t>
      </w:r>
      <w:r w:rsidR="009F45A9">
        <w:rPr>
          <w:rFonts w:ascii="Dyson Futura Book" w:hAnsi="Dyson Futura Book"/>
          <w:sz w:val="22"/>
          <w:szCs w:val="22"/>
          <w:lang w:val="de-DE"/>
        </w:rPr>
        <w:t>acht</w:t>
      </w:r>
      <w:r w:rsidR="009F45A9" w:rsidRPr="00D64D6F">
        <w:rPr>
          <w:rFonts w:ascii="Dyson Futura Book" w:hAnsi="Dyson Futura Book"/>
          <w:sz w:val="22"/>
          <w:szCs w:val="22"/>
          <w:lang w:val="de-DE"/>
        </w:rPr>
        <w:t xml:space="preserve"> </w:t>
      </w:r>
      <w:r w:rsidRPr="00D64D6F">
        <w:rPr>
          <w:rFonts w:ascii="Dyson Futura Book" w:hAnsi="Dyson Futura Book"/>
          <w:sz w:val="22"/>
          <w:szCs w:val="22"/>
          <w:lang w:val="de-DE"/>
        </w:rPr>
        <w:t xml:space="preserve">Mikrofonen und </w:t>
      </w:r>
      <w:r w:rsidR="00E03DEF" w:rsidRPr="00D64D6F">
        <w:rPr>
          <w:rFonts w:ascii="Dyson Futura Book" w:hAnsi="Dyson Futura Book"/>
          <w:sz w:val="22"/>
          <w:szCs w:val="22"/>
          <w:lang w:val="de-DE"/>
        </w:rPr>
        <w:t>erfasst</w:t>
      </w:r>
      <w:r w:rsidR="00E920CF" w:rsidRPr="00D64D6F">
        <w:rPr>
          <w:rFonts w:ascii="Dyson Futura Book" w:hAnsi="Dyson Futura Book"/>
          <w:sz w:val="22"/>
          <w:szCs w:val="22"/>
          <w:lang w:val="de-DE"/>
        </w:rPr>
        <w:t xml:space="preserve"> Umgebungsg</w:t>
      </w:r>
      <w:r w:rsidRPr="00D64D6F">
        <w:rPr>
          <w:rFonts w:ascii="Dyson Futura Book" w:hAnsi="Dyson Futura Book"/>
          <w:sz w:val="22"/>
          <w:szCs w:val="22"/>
          <w:lang w:val="de-DE"/>
        </w:rPr>
        <w:t>eräusche 384.000</w:t>
      </w:r>
      <w:r w:rsidR="00A2760B">
        <w:rPr>
          <w:rFonts w:ascii="Dyson Futura Book" w:hAnsi="Dyson Futura Book"/>
          <w:sz w:val="22"/>
          <w:szCs w:val="22"/>
          <w:lang w:val="de-DE"/>
        </w:rPr>
        <w:t>-m</w:t>
      </w:r>
      <w:r w:rsidRPr="00D64D6F">
        <w:rPr>
          <w:rFonts w:ascii="Dyson Futura Book" w:hAnsi="Dyson Futura Book"/>
          <w:sz w:val="22"/>
          <w:szCs w:val="22"/>
          <w:lang w:val="de-DE"/>
        </w:rPr>
        <w:t>al pro Sekunde</w:t>
      </w:r>
      <w:r w:rsidR="002C67DB" w:rsidRPr="00D64D6F">
        <w:rPr>
          <w:rFonts w:ascii="Dyson Futura Book" w:hAnsi="Dyson Futura Book"/>
          <w:sz w:val="22"/>
          <w:szCs w:val="22"/>
          <w:lang w:val="de-DE"/>
        </w:rPr>
        <w:t>.</w:t>
      </w:r>
      <w:r w:rsidRPr="00D64D6F">
        <w:rPr>
          <w:rFonts w:ascii="Dyson Futura Book" w:hAnsi="Dyson Futura Book"/>
          <w:sz w:val="22"/>
          <w:szCs w:val="22"/>
          <w:lang w:val="de-DE"/>
        </w:rPr>
        <w:t xml:space="preserve"> In Kombination mit hochwertigen Materialien und einer sorgfältig entwickelten internen Geometrie werden so unerwünschte </w:t>
      </w:r>
      <w:r w:rsidR="00E920CF" w:rsidRPr="00D64D6F">
        <w:rPr>
          <w:rFonts w:ascii="Dyson Futura Book" w:hAnsi="Dyson Futura Book"/>
          <w:sz w:val="22"/>
          <w:szCs w:val="22"/>
          <w:lang w:val="de-DE"/>
        </w:rPr>
        <w:t>Umgebungsg</w:t>
      </w:r>
      <w:r w:rsidRPr="00D64D6F">
        <w:rPr>
          <w:rFonts w:ascii="Dyson Futura Book" w:hAnsi="Dyson Futura Book"/>
          <w:sz w:val="22"/>
          <w:szCs w:val="22"/>
          <w:lang w:val="de-DE"/>
        </w:rPr>
        <w:t>eräusche um bis zu 40 dB unterdrückt.</w:t>
      </w:r>
    </w:p>
    <w:p w14:paraId="69B73D0A" w14:textId="34CBED6C" w:rsidR="00D868EA" w:rsidRPr="00D868EA" w:rsidRDefault="00D868EA" w:rsidP="00D868EA">
      <w:pPr>
        <w:rPr>
          <w:rFonts w:ascii="Dyson Futura Medium" w:hAnsi="Dyson Futura Medium"/>
          <w:sz w:val="22"/>
          <w:szCs w:val="22"/>
          <w:lang w:val="de-DE"/>
        </w:rPr>
      </w:pPr>
    </w:p>
    <w:p w14:paraId="35AD9AD3" w14:textId="0E600F6B" w:rsidR="00D868EA" w:rsidRPr="00D868EA" w:rsidRDefault="009B37F1" w:rsidP="00D868EA">
      <w:pPr>
        <w:rPr>
          <w:rFonts w:ascii="Dyson Futura Medium" w:hAnsi="Dyson Futura Medium"/>
          <w:sz w:val="22"/>
          <w:szCs w:val="22"/>
          <w:lang w:val="de-DE"/>
        </w:rPr>
      </w:pPr>
      <w:r w:rsidRPr="00D534AE">
        <w:rPr>
          <w:rFonts w:ascii="Dyson Futura Heavy" w:hAnsi="Dyson Futura Heavy"/>
          <w:noProof/>
          <w:highlight w:val="yellow"/>
        </w:rPr>
        <w:drawing>
          <wp:anchor distT="0" distB="0" distL="114300" distR="114300" simplePos="0" relativeHeight="251658246" behindDoc="1" locked="0" layoutInCell="1" allowOverlap="1" wp14:anchorId="0F8BB0B2" wp14:editId="2008C268">
            <wp:simplePos x="0" y="0"/>
            <wp:positionH relativeFrom="column">
              <wp:posOffset>3695700</wp:posOffset>
            </wp:positionH>
            <wp:positionV relativeFrom="paragraph">
              <wp:posOffset>6985</wp:posOffset>
            </wp:positionV>
            <wp:extent cx="2867660" cy="3147695"/>
            <wp:effectExtent l="0" t="0" r="2540" b="1905"/>
            <wp:wrapTight wrapText="bothSides">
              <wp:wrapPolygon edited="0">
                <wp:start x="0" y="0"/>
                <wp:lineTo x="0" y="21526"/>
                <wp:lineTo x="21523" y="21526"/>
                <wp:lineTo x="21523" y="0"/>
                <wp:lineTo x="0" y="0"/>
              </wp:wrapPolygon>
            </wp:wrapTight>
            <wp:docPr id="4" name="Picture 4" descr="A person with short blonde hair wearing headphones around his neck&#10;&#10;Description automatically generated">
              <a:extLst xmlns:a="http://schemas.openxmlformats.org/drawingml/2006/main">
                <a:ext uri="{FF2B5EF4-FFF2-40B4-BE49-F238E27FC236}">
                  <a16:creationId xmlns:a16="http://schemas.microsoft.com/office/drawing/2014/main" id="{0A5053F3-98B2-B408-B9AD-8935BE1CA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with short blonde hair wearing headphones around his neck&#10;&#10;Description automatically generated">
                      <a:extLst>
                        <a:ext uri="{FF2B5EF4-FFF2-40B4-BE49-F238E27FC236}">
                          <a16:creationId xmlns:a16="http://schemas.microsoft.com/office/drawing/2014/main" id="{0A5053F3-98B2-B408-B9AD-8935BE1CA88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r="3" b="27008"/>
                    <a:stretch/>
                  </pic:blipFill>
                  <pic:spPr>
                    <a:xfrm>
                      <a:off x="0" y="0"/>
                      <a:ext cx="2867660" cy="3147695"/>
                    </a:xfrm>
                    <a:prstGeom prst="rect">
                      <a:avLst/>
                    </a:prstGeom>
                    <a:noFill/>
                  </pic:spPr>
                </pic:pic>
              </a:graphicData>
            </a:graphic>
            <wp14:sizeRelH relativeFrom="page">
              <wp14:pctWidth>0</wp14:pctWidth>
            </wp14:sizeRelH>
            <wp14:sizeRelV relativeFrom="page">
              <wp14:pctHeight>0</wp14:pctHeight>
            </wp14:sizeRelV>
          </wp:anchor>
        </w:drawing>
      </w:r>
      <w:r w:rsidR="00D868EA" w:rsidRPr="00D868EA">
        <w:rPr>
          <w:rFonts w:ascii="Dyson Futura Medium" w:hAnsi="Dyson Futura Medium"/>
          <w:sz w:val="22"/>
          <w:szCs w:val="22"/>
          <w:lang w:val="de-DE"/>
        </w:rPr>
        <w:t>Verbesserte</w:t>
      </w:r>
      <w:r w:rsidR="004749D4">
        <w:rPr>
          <w:rFonts w:ascii="Dyson Futura Medium" w:hAnsi="Dyson Futura Medium"/>
          <w:sz w:val="22"/>
          <w:szCs w:val="22"/>
          <w:lang w:val="de-DE"/>
        </w:rPr>
        <w:t xml:space="preserve"> Sound</w:t>
      </w:r>
      <w:r w:rsidR="000608D3">
        <w:rPr>
          <w:rFonts w:ascii="Dyson Futura Medium" w:hAnsi="Dyson Futura Medium"/>
          <w:sz w:val="22"/>
          <w:szCs w:val="22"/>
          <w:lang w:val="de-DE"/>
        </w:rPr>
        <w:t>qualität</w:t>
      </w:r>
    </w:p>
    <w:p w14:paraId="0E4BDD26" w14:textId="12E3498C" w:rsidR="00D868EA" w:rsidRPr="00D64D6F" w:rsidRDefault="00813B44" w:rsidP="00D868EA">
      <w:pPr>
        <w:rPr>
          <w:rFonts w:ascii="Dyson Futura Book" w:hAnsi="Dyson Futura Book"/>
          <w:sz w:val="22"/>
          <w:szCs w:val="22"/>
          <w:lang w:val="de-DE"/>
        </w:rPr>
      </w:pPr>
      <w:r>
        <w:rPr>
          <w:rFonts w:ascii="Dyson Futura Book" w:hAnsi="Dyson Futura Book"/>
          <w:sz w:val="22"/>
          <w:szCs w:val="22"/>
          <w:lang w:val="de-DE"/>
        </w:rPr>
        <w:t>Dank</w:t>
      </w:r>
      <w:r w:rsidRPr="00D64D6F">
        <w:rPr>
          <w:rFonts w:ascii="Dyson Futura Book" w:hAnsi="Dyson Futura Book"/>
          <w:sz w:val="22"/>
          <w:szCs w:val="22"/>
          <w:lang w:val="de-DE"/>
        </w:rPr>
        <w:t xml:space="preserve"> 40</w:t>
      </w:r>
      <w:r>
        <w:rPr>
          <w:rFonts w:ascii="Dyson Futura Book" w:hAnsi="Dyson Futura Book"/>
          <w:sz w:val="22"/>
          <w:szCs w:val="22"/>
          <w:lang w:val="de-DE"/>
        </w:rPr>
        <w:t>-</w:t>
      </w:r>
      <w:r w:rsidR="00D868EA" w:rsidRPr="00D64D6F">
        <w:rPr>
          <w:rFonts w:ascii="Dyson Futura Book" w:hAnsi="Dyson Futura Book"/>
          <w:sz w:val="22"/>
          <w:szCs w:val="22"/>
          <w:lang w:val="de-DE"/>
        </w:rPr>
        <w:t xml:space="preserve">mm-Neodym-Lautsprechertreibern mit 16 Ohm und </w:t>
      </w:r>
      <w:r w:rsidR="00720CF8">
        <w:rPr>
          <w:rFonts w:ascii="Dyson Futura Book" w:hAnsi="Dyson Futura Book"/>
          <w:sz w:val="22"/>
          <w:szCs w:val="22"/>
          <w:lang w:val="de-DE"/>
        </w:rPr>
        <w:t>erweiter</w:t>
      </w:r>
      <w:r w:rsidR="00524769">
        <w:rPr>
          <w:rFonts w:ascii="Dyson Futura Book" w:hAnsi="Dyson Futura Book"/>
          <w:sz w:val="22"/>
          <w:szCs w:val="22"/>
          <w:lang w:val="de-DE"/>
        </w:rPr>
        <w:t>ter</w:t>
      </w:r>
      <w:r w:rsidR="00720CF8" w:rsidRPr="00D64D6F">
        <w:rPr>
          <w:rFonts w:ascii="Dyson Futura Book" w:hAnsi="Dyson Futura Book"/>
          <w:sz w:val="22"/>
          <w:szCs w:val="22"/>
          <w:lang w:val="de-DE"/>
        </w:rPr>
        <w:t xml:space="preserve"> </w:t>
      </w:r>
      <w:r w:rsidR="00D868EA" w:rsidRPr="00D64D6F">
        <w:rPr>
          <w:rFonts w:ascii="Dyson Futura Book" w:hAnsi="Dyson Futura Book"/>
          <w:sz w:val="22"/>
          <w:szCs w:val="22"/>
          <w:lang w:val="de-DE"/>
        </w:rPr>
        <w:t xml:space="preserve">Audiosignalverarbeitung </w:t>
      </w:r>
      <w:r w:rsidR="00E35D41" w:rsidRPr="00D64D6F">
        <w:rPr>
          <w:rFonts w:ascii="Dyson Futura Book" w:hAnsi="Dyson Futura Book"/>
          <w:sz w:val="22"/>
          <w:szCs w:val="22"/>
          <w:lang w:val="de-DE"/>
        </w:rPr>
        <w:t>gibt der</w:t>
      </w:r>
      <w:r w:rsidR="00D868EA" w:rsidRPr="00D64D6F">
        <w:rPr>
          <w:rFonts w:ascii="Dyson Futura Book" w:hAnsi="Dyson Futura Book"/>
          <w:sz w:val="22"/>
          <w:szCs w:val="22"/>
          <w:lang w:val="de-DE"/>
        </w:rPr>
        <w:t xml:space="preserve"> Dyson </w:t>
      </w:r>
      <w:proofErr w:type="spellStart"/>
      <w:r w:rsidR="00D868EA" w:rsidRPr="00D64D6F">
        <w:rPr>
          <w:rFonts w:ascii="Dyson Futura Book" w:hAnsi="Dyson Futura Book"/>
          <w:sz w:val="22"/>
          <w:szCs w:val="22"/>
          <w:lang w:val="de-DE"/>
        </w:rPr>
        <w:t>OnTrac</w:t>
      </w:r>
      <w:proofErr w:type="spellEnd"/>
      <w:r w:rsidR="00D868EA" w:rsidRPr="00D64D6F">
        <w:rPr>
          <w:rFonts w:ascii="Dyson Futura Book" w:hAnsi="Dyson Futura Book"/>
          <w:sz w:val="22"/>
          <w:szCs w:val="22"/>
          <w:lang w:val="de-DE"/>
        </w:rPr>
        <w:t xml:space="preserve">™ </w:t>
      </w:r>
      <w:r w:rsidR="005E1895" w:rsidRPr="00D64D6F">
        <w:rPr>
          <w:rFonts w:ascii="Dyson Futura Book" w:hAnsi="Dyson Futura Book"/>
          <w:sz w:val="22"/>
          <w:szCs w:val="22"/>
          <w:lang w:val="de-DE"/>
        </w:rPr>
        <w:t>Musik oder Audiosignale originalgetreu wiede</w:t>
      </w:r>
      <w:r w:rsidR="00C93688" w:rsidRPr="00D64D6F">
        <w:rPr>
          <w:rFonts w:ascii="Dyson Futura Book" w:hAnsi="Dyson Futura Book"/>
          <w:sz w:val="22"/>
          <w:szCs w:val="22"/>
          <w:lang w:val="de-DE"/>
        </w:rPr>
        <w:t>r</w:t>
      </w:r>
      <w:r w:rsidR="00D868EA" w:rsidRPr="00D64D6F">
        <w:rPr>
          <w:rFonts w:ascii="Dyson Futura Book" w:hAnsi="Dyson Futura Book"/>
          <w:sz w:val="22"/>
          <w:szCs w:val="22"/>
          <w:lang w:val="de-DE"/>
        </w:rPr>
        <w:t xml:space="preserve">. </w:t>
      </w:r>
      <w:r w:rsidR="00C93688" w:rsidRPr="00D64D6F">
        <w:rPr>
          <w:rFonts w:ascii="Dyson Futura Book" w:hAnsi="Dyson Futura Book"/>
          <w:sz w:val="22"/>
          <w:szCs w:val="22"/>
          <w:lang w:val="de-DE"/>
        </w:rPr>
        <w:t>Bei</w:t>
      </w:r>
      <w:r w:rsidR="00D868EA" w:rsidRPr="00D64D6F">
        <w:rPr>
          <w:rFonts w:ascii="Dyson Futura Book" w:hAnsi="Dyson Futura Book"/>
          <w:sz w:val="22"/>
          <w:szCs w:val="22"/>
          <w:lang w:val="de-DE"/>
        </w:rPr>
        <w:t xml:space="preserve"> </w:t>
      </w:r>
      <w:r w:rsidR="00524769">
        <w:rPr>
          <w:rFonts w:ascii="Dyson Futura Book" w:hAnsi="Dyson Futura Book"/>
          <w:sz w:val="22"/>
          <w:szCs w:val="22"/>
          <w:lang w:val="de-DE"/>
        </w:rPr>
        <w:t xml:space="preserve">niedrigen </w:t>
      </w:r>
      <w:r w:rsidR="00D868EA" w:rsidRPr="00D64D6F">
        <w:rPr>
          <w:rFonts w:ascii="Dyson Futura Book" w:hAnsi="Dyson Futura Book"/>
          <w:sz w:val="22"/>
          <w:szCs w:val="22"/>
          <w:lang w:val="de-DE"/>
        </w:rPr>
        <w:t>Frequenzen von 6 Hertz bis</w:t>
      </w:r>
      <w:r w:rsidR="00F85A58">
        <w:rPr>
          <w:rFonts w:ascii="Dyson Futura Book" w:hAnsi="Dyson Futura Book"/>
          <w:sz w:val="22"/>
          <w:szCs w:val="22"/>
          <w:lang w:val="de-DE"/>
        </w:rPr>
        <w:t xml:space="preserve"> hohen von</w:t>
      </w:r>
      <w:r w:rsidR="00D868EA" w:rsidRPr="00D64D6F">
        <w:rPr>
          <w:rFonts w:ascii="Dyson Futura Book" w:hAnsi="Dyson Futura Book"/>
          <w:sz w:val="22"/>
          <w:szCs w:val="22"/>
          <w:lang w:val="de-DE"/>
        </w:rPr>
        <w:t xml:space="preserve"> 21.000 Hertz bietet </w:t>
      </w:r>
      <w:r w:rsidR="00C93688" w:rsidRPr="00D64D6F">
        <w:rPr>
          <w:rFonts w:ascii="Dyson Futura Book" w:hAnsi="Dyson Futura Book"/>
          <w:sz w:val="22"/>
          <w:szCs w:val="22"/>
          <w:lang w:val="de-DE"/>
        </w:rPr>
        <w:t xml:space="preserve">der Kopfhörer </w:t>
      </w:r>
      <w:r w:rsidR="00D868EA" w:rsidRPr="00D64D6F">
        <w:rPr>
          <w:rFonts w:ascii="Dyson Futura Book" w:hAnsi="Dyson Futura Book"/>
          <w:sz w:val="22"/>
          <w:szCs w:val="22"/>
          <w:lang w:val="de-DE"/>
        </w:rPr>
        <w:t>tiefe, spürbare Bässe und klare</w:t>
      </w:r>
      <w:r w:rsidR="00F85A58">
        <w:rPr>
          <w:rFonts w:ascii="Dyson Futura Book" w:hAnsi="Dyson Futura Book"/>
          <w:sz w:val="22"/>
          <w:szCs w:val="22"/>
          <w:lang w:val="de-DE"/>
        </w:rPr>
        <w:t>,</w:t>
      </w:r>
      <w:r w:rsidR="00D868EA" w:rsidRPr="00D64D6F">
        <w:rPr>
          <w:rFonts w:ascii="Dyson Futura Book" w:hAnsi="Dyson Futura Book"/>
          <w:sz w:val="22"/>
          <w:szCs w:val="22"/>
          <w:lang w:val="de-DE"/>
        </w:rPr>
        <w:t xml:space="preserve"> </w:t>
      </w:r>
      <w:r w:rsidR="00107212" w:rsidRPr="00D64D6F">
        <w:rPr>
          <w:rFonts w:ascii="Dyson Futura Book" w:hAnsi="Dyson Futura Book"/>
          <w:sz w:val="22"/>
          <w:szCs w:val="22"/>
          <w:lang w:val="de-DE"/>
        </w:rPr>
        <w:t>hohe Töne</w:t>
      </w:r>
      <w:r w:rsidR="00D868EA" w:rsidRPr="00D64D6F">
        <w:rPr>
          <w:rFonts w:ascii="Dyson Futura Book" w:hAnsi="Dyson Futura Book"/>
          <w:sz w:val="22"/>
          <w:szCs w:val="22"/>
          <w:lang w:val="de-DE"/>
        </w:rPr>
        <w:t xml:space="preserve"> am oberen Ende des Frequenzbereichs. Das um 13</w:t>
      </w:r>
      <w:r w:rsidR="00107212" w:rsidRPr="00D64D6F">
        <w:rPr>
          <w:rFonts w:ascii="Dyson Futura Book" w:hAnsi="Dyson Futura Book"/>
          <w:sz w:val="22"/>
          <w:szCs w:val="22"/>
          <w:lang w:val="de-DE"/>
        </w:rPr>
        <w:t xml:space="preserve"> Grad</w:t>
      </w:r>
      <w:r w:rsidR="00D868EA" w:rsidRPr="00D64D6F">
        <w:rPr>
          <w:rFonts w:ascii="Dyson Futura Book" w:hAnsi="Dyson Futura Book"/>
          <w:sz w:val="22"/>
          <w:szCs w:val="22"/>
          <w:lang w:val="de-DE"/>
        </w:rPr>
        <w:t xml:space="preserve"> zum Ohr geneigte Lautsprechergehäuse sorgt für eine direktere </w:t>
      </w:r>
      <w:r w:rsidR="00F56BD4">
        <w:rPr>
          <w:rFonts w:ascii="Dyson Futura Book" w:hAnsi="Dyson Futura Book"/>
          <w:sz w:val="22"/>
          <w:szCs w:val="22"/>
          <w:lang w:val="de-DE"/>
        </w:rPr>
        <w:t>Audiow</w:t>
      </w:r>
      <w:r w:rsidR="00D868EA" w:rsidRPr="00D64D6F">
        <w:rPr>
          <w:rFonts w:ascii="Dyson Futura Book" w:hAnsi="Dyson Futura Book"/>
          <w:sz w:val="22"/>
          <w:szCs w:val="22"/>
          <w:lang w:val="de-DE"/>
        </w:rPr>
        <w:t>iedergabe.</w:t>
      </w:r>
    </w:p>
    <w:p w14:paraId="487BDFBC" w14:textId="77777777" w:rsidR="007264A1" w:rsidRDefault="007264A1" w:rsidP="00D868EA">
      <w:pPr>
        <w:rPr>
          <w:rFonts w:ascii="Dyson Futura Medium" w:hAnsi="Dyson Futura Medium"/>
          <w:sz w:val="22"/>
          <w:szCs w:val="22"/>
          <w:lang w:val="de-DE"/>
        </w:rPr>
      </w:pPr>
    </w:p>
    <w:p w14:paraId="6BFC7A57" w14:textId="26180680" w:rsidR="003D37BE" w:rsidRPr="003D37BE" w:rsidRDefault="000D0349" w:rsidP="003D37BE">
      <w:pPr>
        <w:rPr>
          <w:rFonts w:ascii="Dyson Futura Medium" w:hAnsi="Dyson Futura Medium"/>
          <w:sz w:val="22"/>
          <w:szCs w:val="22"/>
          <w:lang w:val="de-DE"/>
        </w:rPr>
      </w:pPr>
      <w:r>
        <w:rPr>
          <w:rFonts w:ascii="Dyson Futura Medium" w:hAnsi="Dyson Futura Medium"/>
          <w:sz w:val="22"/>
          <w:szCs w:val="22"/>
          <w:lang w:val="de-DE"/>
        </w:rPr>
        <w:t>A</w:t>
      </w:r>
      <w:r w:rsidR="00F12D31">
        <w:rPr>
          <w:rFonts w:ascii="Dyson Futura Medium" w:hAnsi="Dyson Futura Medium"/>
          <w:sz w:val="22"/>
          <w:szCs w:val="22"/>
          <w:lang w:val="de-DE"/>
        </w:rPr>
        <w:t>ktive</w:t>
      </w:r>
      <w:r w:rsidR="007B4801">
        <w:rPr>
          <w:rFonts w:ascii="Dyson Futura Medium" w:hAnsi="Dyson Futura Medium"/>
          <w:sz w:val="22"/>
          <w:szCs w:val="22"/>
          <w:lang w:val="de-DE"/>
        </w:rPr>
        <w:t>s Noise</w:t>
      </w:r>
      <w:r w:rsidR="00813B44">
        <w:rPr>
          <w:rFonts w:ascii="Dyson Futura Medium" w:hAnsi="Dyson Futura Medium"/>
          <w:sz w:val="22"/>
          <w:szCs w:val="22"/>
          <w:lang w:val="de-DE"/>
        </w:rPr>
        <w:t xml:space="preserve"> </w:t>
      </w:r>
      <w:proofErr w:type="spellStart"/>
      <w:r w:rsidR="007B4801">
        <w:rPr>
          <w:rFonts w:ascii="Dyson Futura Medium" w:hAnsi="Dyson Futura Medium"/>
          <w:sz w:val="22"/>
          <w:szCs w:val="22"/>
          <w:lang w:val="de-DE"/>
        </w:rPr>
        <w:t>Cancelling</w:t>
      </w:r>
      <w:proofErr w:type="spellEnd"/>
      <w:r w:rsidR="007B4801">
        <w:rPr>
          <w:rFonts w:ascii="Dyson Futura Medium" w:hAnsi="Dyson Futura Medium"/>
          <w:sz w:val="22"/>
          <w:szCs w:val="22"/>
          <w:lang w:val="de-DE"/>
        </w:rPr>
        <w:t xml:space="preserve"> </w:t>
      </w:r>
      <w:r>
        <w:rPr>
          <w:rFonts w:ascii="Dyson Futura Medium" w:hAnsi="Dyson Futura Medium"/>
          <w:sz w:val="22"/>
          <w:szCs w:val="22"/>
          <w:lang w:val="de-DE"/>
        </w:rPr>
        <w:t xml:space="preserve">mit </w:t>
      </w:r>
      <w:r w:rsidRPr="003D37BE">
        <w:rPr>
          <w:rFonts w:ascii="Dyson Futura Medium" w:hAnsi="Dyson Futura Medium"/>
          <w:sz w:val="22"/>
          <w:szCs w:val="22"/>
          <w:lang w:val="de-DE"/>
        </w:rPr>
        <w:t>55</w:t>
      </w:r>
      <w:r>
        <w:rPr>
          <w:rFonts w:ascii="Dyson Futura Medium" w:hAnsi="Dyson Futura Medium"/>
          <w:sz w:val="22"/>
          <w:szCs w:val="22"/>
          <w:lang w:val="de-DE"/>
        </w:rPr>
        <w:t xml:space="preserve"> Stunden </w:t>
      </w:r>
      <w:r w:rsidRPr="003D37BE">
        <w:rPr>
          <w:rFonts w:ascii="Dyson Futura Medium" w:hAnsi="Dyson Futura Medium"/>
          <w:sz w:val="22"/>
          <w:szCs w:val="22"/>
          <w:lang w:val="de-DE"/>
        </w:rPr>
        <w:t xml:space="preserve">Akkulaufzeit </w:t>
      </w:r>
    </w:p>
    <w:p w14:paraId="4FEE53A4" w14:textId="5434F06D" w:rsidR="003D37BE" w:rsidRPr="00D64D6F" w:rsidRDefault="003D37BE" w:rsidP="003D37BE">
      <w:pPr>
        <w:rPr>
          <w:rFonts w:ascii="Dyson Futura Book" w:hAnsi="Dyson Futura Book"/>
          <w:sz w:val="22"/>
          <w:szCs w:val="22"/>
          <w:lang w:val="de-DE"/>
        </w:rPr>
      </w:pPr>
      <w:r w:rsidRPr="0F659DC3">
        <w:rPr>
          <w:rFonts w:ascii="Dyson Futura Book" w:hAnsi="Dyson Futura Book"/>
          <w:sz w:val="22"/>
          <w:szCs w:val="22"/>
          <w:lang w:val="de-DE"/>
        </w:rPr>
        <w:t>Mit einer Akkulaufzeit von bis zu 55 Stunden</w:t>
      </w:r>
      <w:r w:rsidRPr="0002060B">
        <w:rPr>
          <w:rFonts w:ascii="Dyson Futura Book" w:hAnsi="Dyson Futura Book"/>
          <w:sz w:val="22"/>
          <w:szCs w:val="22"/>
          <w:vertAlign w:val="superscript"/>
          <w:lang w:val="de-DE"/>
        </w:rPr>
        <w:t xml:space="preserve"> </w:t>
      </w:r>
      <w:r w:rsidRPr="0F659DC3">
        <w:rPr>
          <w:rFonts w:ascii="Dyson Futura Book" w:hAnsi="Dyson Futura Book"/>
          <w:sz w:val="22"/>
          <w:szCs w:val="22"/>
          <w:lang w:val="de-DE"/>
        </w:rPr>
        <w:t xml:space="preserve">bietet der Dyson </w:t>
      </w:r>
      <w:proofErr w:type="spellStart"/>
      <w:r w:rsidRPr="0F659DC3">
        <w:rPr>
          <w:rFonts w:ascii="Dyson Futura Book" w:hAnsi="Dyson Futura Book"/>
          <w:sz w:val="22"/>
          <w:szCs w:val="22"/>
          <w:lang w:val="de-DE"/>
        </w:rPr>
        <w:t>OnTrac</w:t>
      </w:r>
      <w:proofErr w:type="spellEnd"/>
      <w:r w:rsidRPr="0F659DC3">
        <w:rPr>
          <w:rFonts w:ascii="Dyson Futura Book" w:hAnsi="Dyson Futura Book"/>
          <w:sz w:val="22"/>
          <w:szCs w:val="22"/>
          <w:lang w:val="de-DE"/>
        </w:rPr>
        <w:t xml:space="preserve">™ </w:t>
      </w:r>
      <w:r w:rsidR="00D5090B" w:rsidRPr="0F659DC3">
        <w:rPr>
          <w:rFonts w:ascii="Dyson Futura Book" w:hAnsi="Dyson Futura Book"/>
          <w:sz w:val="22"/>
          <w:szCs w:val="22"/>
          <w:lang w:val="de-DE"/>
        </w:rPr>
        <w:t xml:space="preserve">ein </w:t>
      </w:r>
      <w:r w:rsidR="007D20E5" w:rsidRPr="0F659DC3">
        <w:rPr>
          <w:rFonts w:ascii="Dyson Futura Book" w:hAnsi="Dyson Futura Book"/>
          <w:sz w:val="22"/>
          <w:szCs w:val="22"/>
          <w:lang w:val="de-DE"/>
        </w:rPr>
        <w:t xml:space="preserve">bis zu zwei Wochen langes </w:t>
      </w:r>
      <w:r w:rsidR="00D5090B" w:rsidRPr="0F659DC3">
        <w:rPr>
          <w:rFonts w:ascii="Dyson Futura Book" w:hAnsi="Dyson Futura Book"/>
          <w:sz w:val="22"/>
          <w:szCs w:val="22"/>
          <w:lang w:val="de-DE"/>
        </w:rPr>
        <w:t>Hörerlebnis</w:t>
      </w:r>
      <w:r w:rsidR="007D20E5" w:rsidRPr="0F659DC3">
        <w:rPr>
          <w:rFonts w:ascii="Dyson Futura Book" w:hAnsi="Dyson Futura Book"/>
          <w:sz w:val="22"/>
          <w:szCs w:val="22"/>
          <w:lang w:val="de-DE"/>
        </w:rPr>
        <w:t xml:space="preserve"> – auch bei </w:t>
      </w:r>
      <w:r w:rsidR="007B4801" w:rsidRPr="0F659DC3">
        <w:rPr>
          <w:rFonts w:ascii="Dyson Futura Book" w:hAnsi="Dyson Futura Book"/>
          <w:sz w:val="22"/>
          <w:szCs w:val="22"/>
          <w:lang w:val="de-DE"/>
        </w:rPr>
        <w:t>aktive</w:t>
      </w:r>
      <w:r w:rsidR="16144202" w:rsidRPr="0F659DC3">
        <w:rPr>
          <w:rFonts w:ascii="Dyson Futura Book" w:hAnsi="Dyson Futura Book"/>
          <w:sz w:val="22"/>
          <w:szCs w:val="22"/>
          <w:lang w:val="de-DE"/>
        </w:rPr>
        <w:t>r</w:t>
      </w:r>
      <w:r w:rsidR="007B4801" w:rsidRPr="0F659DC3">
        <w:rPr>
          <w:rFonts w:ascii="Dyson Futura Book" w:hAnsi="Dyson Futura Book"/>
          <w:sz w:val="22"/>
          <w:szCs w:val="22"/>
          <w:lang w:val="de-DE"/>
        </w:rPr>
        <w:t xml:space="preserve"> Noise</w:t>
      </w:r>
      <w:r w:rsidR="00813B44" w:rsidRPr="0F659DC3">
        <w:rPr>
          <w:rFonts w:ascii="Dyson Futura Book" w:hAnsi="Dyson Futura Book"/>
          <w:sz w:val="22"/>
          <w:szCs w:val="22"/>
          <w:lang w:val="de-DE"/>
        </w:rPr>
        <w:t xml:space="preserve"> </w:t>
      </w:r>
      <w:proofErr w:type="spellStart"/>
      <w:r w:rsidR="007B4801" w:rsidRPr="0F659DC3">
        <w:rPr>
          <w:rFonts w:ascii="Dyson Futura Book" w:hAnsi="Dyson Futura Book"/>
          <w:sz w:val="22"/>
          <w:szCs w:val="22"/>
          <w:lang w:val="de-DE"/>
        </w:rPr>
        <w:t>C</w:t>
      </w:r>
      <w:r w:rsidR="38CAA5C4" w:rsidRPr="0F659DC3">
        <w:rPr>
          <w:rFonts w:ascii="Dyson Futura Book" w:hAnsi="Dyson Futura Book"/>
          <w:sz w:val="22"/>
          <w:szCs w:val="22"/>
          <w:lang w:val="de-DE"/>
        </w:rPr>
        <w:t>ancellation</w:t>
      </w:r>
      <w:proofErr w:type="spellEnd"/>
      <w:r w:rsidRPr="0F659DC3">
        <w:rPr>
          <w:rFonts w:ascii="Dyson Futura Book" w:hAnsi="Dyson Futura Book"/>
          <w:sz w:val="22"/>
          <w:szCs w:val="22"/>
          <w:lang w:val="de-DE"/>
        </w:rPr>
        <w:t xml:space="preserve">. Die beiden leistungsstarken Lithium-Ionen-Akkus sind im Kopfbügel </w:t>
      </w:r>
      <w:r w:rsidR="009A0956" w:rsidRPr="0F659DC3">
        <w:rPr>
          <w:rFonts w:ascii="Dyson Futura Book" w:hAnsi="Dyson Futura Book"/>
          <w:sz w:val="22"/>
          <w:szCs w:val="22"/>
          <w:lang w:val="de-DE"/>
        </w:rPr>
        <w:t>verbaut</w:t>
      </w:r>
      <w:r w:rsidRPr="0F659DC3">
        <w:rPr>
          <w:rFonts w:ascii="Dyson Futura Book" w:hAnsi="Dyson Futura Book"/>
          <w:sz w:val="22"/>
          <w:szCs w:val="22"/>
          <w:lang w:val="de-DE"/>
        </w:rPr>
        <w:t>, um eine gleichmäßige Gewichtsverteilung zu gewährleisten.</w:t>
      </w:r>
      <w:r w:rsidR="001F0E0C" w:rsidRPr="0F659DC3">
        <w:rPr>
          <w:rFonts w:ascii="Dyson Futura Book" w:hAnsi="Dyson Futura Book"/>
          <w:sz w:val="22"/>
          <w:szCs w:val="22"/>
          <w:lang w:val="de-DE"/>
        </w:rPr>
        <w:t xml:space="preserve"> Um ANC ein- oder auszuschalten, einfach doppelt auf eine der beiden </w:t>
      </w:r>
      <w:r w:rsidR="00B57EFC">
        <w:rPr>
          <w:rFonts w:ascii="Dyson Futura Book" w:hAnsi="Dyson Futura Book"/>
          <w:sz w:val="22"/>
          <w:szCs w:val="22"/>
          <w:lang w:val="de-DE"/>
        </w:rPr>
        <w:t>Ohr</w:t>
      </w:r>
      <w:r w:rsidR="001F0E0C" w:rsidRPr="0F659DC3">
        <w:rPr>
          <w:rFonts w:ascii="Dyson Futura Book" w:hAnsi="Dyson Futura Book"/>
          <w:sz w:val="22"/>
          <w:szCs w:val="22"/>
          <w:lang w:val="de-DE"/>
        </w:rPr>
        <w:t>muscheln tippen.</w:t>
      </w:r>
    </w:p>
    <w:p w14:paraId="050B941F" w14:textId="77777777" w:rsidR="003D37BE" w:rsidRPr="003D37BE" w:rsidRDefault="003D37BE" w:rsidP="003D37BE">
      <w:pPr>
        <w:rPr>
          <w:rFonts w:ascii="Dyson Futura Medium" w:hAnsi="Dyson Futura Medium"/>
          <w:sz w:val="22"/>
          <w:szCs w:val="22"/>
          <w:lang w:val="de-DE"/>
        </w:rPr>
      </w:pPr>
    </w:p>
    <w:p w14:paraId="283E1F10" w14:textId="02B44F89" w:rsidR="003D37BE" w:rsidRPr="003D37BE" w:rsidRDefault="003D37BE" w:rsidP="00CA5D07">
      <w:pPr>
        <w:jc w:val="both"/>
        <w:rPr>
          <w:rFonts w:ascii="Dyson Futura Medium" w:hAnsi="Dyson Futura Medium"/>
          <w:sz w:val="22"/>
          <w:szCs w:val="22"/>
          <w:lang w:val="de-DE"/>
        </w:rPr>
      </w:pPr>
      <w:r w:rsidRPr="003D37BE">
        <w:rPr>
          <w:rFonts w:ascii="Dyson Futura Medium" w:hAnsi="Dyson Futura Medium"/>
          <w:sz w:val="22"/>
          <w:szCs w:val="22"/>
          <w:lang w:val="de-DE"/>
        </w:rPr>
        <w:t xml:space="preserve">Entwickelt für </w:t>
      </w:r>
      <w:r w:rsidR="00035B97">
        <w:rPr>
          <w:rFonts w:ascii="Dyson Futura Medium" w:hAnsi="Dyson Futura Medium"/>
          <w:sz w:val="22"/>
          <w:szCs w:val="22"/>
          <w:lang w:val="de-DE"/>
        </w:rPr>
        <w:t xml:space="preserve">ganztägigen </w:t>
      </w:r>
      <w:r w:rsidRPr="003D37BE">
        <w:rPr>
          <w:rFonts w:ascii="Dyson Futura Medium" w:hAnsi="Dyson Futura Medium"/>
          <w:sz w:val="22"/>
          <w:szCs w:val="22"/>
          <w:lang w:val="de-DE"/>
        </w:rPr>
        <w:t xml:space="preserve">Komfort und </w:t>
      </w:r>
      <w:r w:rsidR="001679AA">
        <w:rPr>
          <w:rFonts w:ascii="Dyson Futura Medium" w:hAnsi="Dyson Futura Medium"/>
          <w:sz w:val="22"/>
          <w:szCs w:val="22"/>
          <w:lang w:val="de-DE"/>
        </w:rPr>
        <w:t xml:space="preserve">präzise </w:t>
      </w:r>
      <w:r w:rsidRPr="003D37BE">
        <w:rPr>
          <w:rFonts w:ascii="Dyson Futura Medium" w:hAnsi="Dyson Futura Medium"/>
          <w:sz w:val="22"/>
          <w:szCs w:val="22"/>
          <w:lang w:val="de-DE"/>
        </w:rPr>
        <w:t>Akustik</w:t>
      </w:r>
    </w:p>
    <w:p w14:paraId="723A6C52" w14:textId="06359B72" w:rsidR="003D37BE" w:rsidRPr="00D64D6F" w:rsidRDefault="001B1854" w:rsidP="00CA5D07">
      <w:pPr>
        <w:jc w:val="both"/>
        <w:rPr>
          <w:rFonts w:ascii="Dyson Futura Book" w:hAnsi="Dyson Futura Book"/>
          <w:sz w:val="22"/>
          <w:szCs w:val="22"/>
          <w:lang w:val="de-DE"/>
        </w:rPr>
      </w:pPr>
      <w:r w:rsidRPr="00D64D6F">
        <w:rPr>
          <w:rFonts w:ascii="Dyson Futura Book" w:hAnsi="Dyson Futura Book"/>
          <w:sz w:val="22"/>
          <w:szCs w:val="22"/>
          <w:lang w:val="de-DE"/>
        </w:rPr>
        <w:t xml:space="preserve">Der </w:t>
      </w:r>
      <w:r w:rsidR="00B32914" w:rsidRPr="00D64D6F">
        <w:rPr>
          <w:rFonts w:ascii="Dyson Futura Book" w:hAnsi="Dyson Futura Book"/>
          <w:sz w:val="22"/>
          <w:szCs w:val="22"/>
          <w:lang w:val="de-DE"/>
        </w:rPr>
        <w:t>komfortab</w:t>
      </w:r>
      <w:r w:rsidR="00763374">
        <w:rPr>
          <w:rFonts w:ascii="Dyson Futura Book" w:hAnsi="Dyson Futura Book"/>
          <w:sz w:val="22"/>
          <w:szCs w:val="22"/>
          <w:lang w:val="de-DE"/>
        </w:rPr>
        <w:t>le</w:t>
      </w:r>
      <w:r w:rsidR="00B32914" w:rsidRPr="00D64D6F">
        <w:rPr>
          <w:rFonts w:ascii="Dyson Futura Book" w:hAnsi="Dyson Futura Book"/>
          <w:sz w:val="22"/>
          <w:szCs w:val="22"/>
          <w:lang w:val="de-DE"/>
        </w:rPr>
        <w:t xml:space="preserve"> </w:t>
      </w:r>
      <w:r w:rsidR="00763374" w:rsidRPr="00987EDC">
        <w:rPr>
          <w:rFonts w:ascii="Dyson Futura Book" w:hAnsi="Dyson Futura Book"/>
          <w:sz w:val="22"/>
          <w:szCs w:val="22"/>
          <w:lang w:val="de-DE"/>
        </w:rPr>
        <w:t xml:space="preserve">Dyson </w:t>
      </w:r>
      <w:proofErr w:type="spellStart"/>
      <w:r w:rsidR="00763374" w:rsidRPr="00987EDC">
        <w:rPr>
          <w:rFonts w:ascii="Dyson Futura Book" w:hAnsi="Dyson Futura Book"/>
          <w:sz w:val="22"/>
          <w:szCs w:val="22"/>
          <w:lang w:val="de-DE"/>
        </w:rPr>
        <w:t>OnTrac</w:t>
      </w:r>
      <w:proofErr w:type="spellEnd"/>
      <w:r w:rsidR="00763374" w:rsidRPr="00987EDC">
        <w:rPr>
          <w:rFonts w:ascii="Dyson Futura Book" w:hAnsi="Dyson Futura Book"/>
          <w:sz w:val="22"/>
          <w:szCs w:val="22"/>
          <w:lang w:val="de-DE"/>
        </w:rPr>
        <w:t xml:space="preserve">™ </w:t>
      </w:r>
      <w:r w:rsidR="00763374">
        <w:rPr>
          <w:rFonts w:ascii="Dyson Futura Book" w:hAnsi="Dyson Futura Book"/>
          <w:sz w:val="22"/>
          <w:szCs w:val="22"/>
          <w:lang w:val="de-DE"/>
        </w:rPr>
        <w:t>Kopfhörer (</w:t>
      </w:r>
      <w:r w:rsidR="00813B44">
        <w:rPr>
          <w:rFonts w:ascii="Dyson Futura Book" w:hAnsi="Dyson Futura Book"/>
          <w:sz w:val="22"/>
          <w:szCs w:val="22"/>
          <w:lang w:val="de-DE"/>
        </w:rPr>
        <w:t>unter anderem</w:t>
      </w:r>
      <w:r w:rsidR="00763374">
        <w:rPr>
          <w:rFonts w:ascii="Dyson Futura Book" w:hAnsi="Dyson Futura Book"/>
          <w:sz w:val="22"/>
          <w:szCs w:val="22"/>
          <w:lang w:val="de-DE"/>
        </w:rPr>
        <w:t xml:space="preserve"> von </w:t>
      </w:r>
      <w:r w:rsidR="00763374" w:rsidRPr="00987EDC">
        <w:rPr>
          <w:rFonts w:ascii="Dyson Futura Book" w:hAnsi="Dyson Futura Book"/>
          <w:sz w:val="22"/>
          <w:szCs w:val="22"/>
          <w:lang w:val="de-DE"/>
        </w:rPr>
        <w:t xml:space="preserve">US </w:t>
      </w:r>
      <w:proofErr w:type="spellStart"/>
      <w:r w:rsidR="00763374" w:rsidRPr="00987EDC">
        <w:rPr>
          <w:rFonts w:ascii="Dyson Futura Book" w:hAnsi="Dyson Futura Book"/>
          <w:sz w:val="22"/>
          <w:szCs w:val="22"/>
          <w:lang w:val="de-DE"/>
        </w:rPr>
        <w:t>Ergonomics</w:t>
      </w:r>
      <w:proofErr w:type="spellEnd"/>
      <w:r w:rsidR="00763374" w:rsidRPr="00987EDC">
        <w:rPr>
          <w:rFonts w:ascii="Dyson Futura Book" w:hAnsi="Dyson Futura Book"/>
          <w:sz w:val="22"/>
          <w:szCs w:val="22"/>
          <w:lang w:val="de-DE"/>
        </w:rPr>
        <w:t xml:space="preserve"> </w:t>
      </w:r>
      <w:r w:rsidR="00B32914" w:rsidRPr="00D64D6F">
        <w:rPr>
          <w:rFonts w:ascii="Dyson Futura Book" w:hAnsi="Dyson Futura Book"/>
          <w:sz w:val="22"/>
          <w:szCs w:val="22"/>
          <w:lang w:val="de-DE"/>
        </w:rPr>
        <w:t>zertifiziert</w:t>
      </w:r>
      <w:r w:rsidR="000065E9">
        <w:rPr>
          <w:rFonts w:ascii="Dyson Futura Book" w:hAnsi="Dyson Futura Book"/>
          <w:sz w:val="22"/>
          <w:szCs w:val="22"/>
          <w:lang w:val="de-DE"/>
        </w:rPr>
        <w:t>)</w:t>
      </w:r>
      <w:r w:rsidR="00E014E9">
        <w:rPr>
          <w:rFonts w:ascii="Dyson Futura Book" w:hAnsi="Dyson Futura Book"/>
          <w:sz w:val="22"/>
          <w:szCs w:val="22"/>
          <w:lang w:val="de-DE"/>
        </w:rPr>
        <w:t xml:space="preserve"> </w:t>
      </w:r>
      <w:r w:rsidR="003D37BE" w:rsidRPr="00D64D6F">
        <w:rPr>
          <w:rFonts w:ascii="Dyson Futura Book" w:hAnsi="Dyson Futura Book"/>
          <w:sz w:val="22"/>
          <w:szCs w:val="22"/>
          <w:lang w:val="de-DE"/>
        </w:rPr>
        <w:t xml:space="preserve">vereint </w:t>
      </w:r>
      <w:r w:rsidR="000065E9">
        <w:rPr>
          <w:rFonts w:ascii="Dyson Futura Book" w:hAnsi="Dyson Futura Book"/>
          <w:sz w:val="22"/>
          <w:szCs w:val="22"/>
          <w:lang w:val="de-DE"/>
        </w:rPr>
        <w:t>Tragek</w:t>
      </w:r>
      <w:r w:rsidR="003D37BE" w:rsidRPr="00D64D6F">
        <w:rPr>
          <w:rFonts w:ascii="Dyson Futura Book" w:hAnsi="Dyson Futura Book"/>
          <w:sz w:val="22"/>
          <w:szCs w:val="22"/>
          <w:lang w:val="de-DE"/>
        </w:rPr>
        <w:t xml:space="preserve">omfort </w:t>
      </w:r>
      <w:r w:rsidR="00190ED4">
        <w:rPr>
          <w:rFonts w:ascii="Dyson Futura Book" w:hAnsi="Dyson Futura Book"/>
          <w:sz w:val="22"/>
          <w:szCs w:val="22"/>
          <w:lang w:val="de-DE"/>
        </w:rPr>
        <w:t>mit Präzisionsa</w:t>
      </w:r>
      <w:r w:rsidR="003D37BE" w:rsidRPr="00D64D6F">
        <w:rPr>
          <w:rFonts w:ascii="Dyson Futura Book" w:hAnsi="Dyson Futura Book"/>
          <w:sz w:val="22"/>
          <w:szCs w:val="22"/>
          <w:lang w:val="de-DE"/>
        </w:rPr>
        <w:t xml:space="preserve">kustik. Ausgewählte Materialien und </w:t>
      </w:r>
      <w:r w:rsidR="00190ED4">
        <w:rPr>
          <w:rFonts w:ascii="Dyson Futura Book" w:hAnsi="Dyson Futura Book"/>
          <w:sz w:val="22"/>
          <w:szCs w:val="22"/>
          <w:lang w:val="de-DE"/>
        </w:rPr>
        <w:t xml:space="preserve">ein </w:t>
      </w:r>
      <w:r w:rsidR="003D37BE" w:rsidRPr="00D64D6F">
        <w:rPr>
          <w:rFonts w:ascii="Dyson Futura Book" w:hAnsi="Dyson Futura Book"/>
          <w:sz w:val="22"/>
          <w:szCs w:val="22"/>
          <w:lang w:val="de-DE"/>
        </w:rPr>
        <w:t xml:space="preserve">ergonomisches Design sorgen für eine hervorragende akustische Abdichtung und dauerhaften Komfort. Hochwertige Schaumstoffpolster und mehrfach schwenkbare </w:t>
      </w:r>
      <w:proofErr w:type="spellStart"/>
      <w:r w:rsidR="007E0B97">
        <w:rPr>
          <w:rFonts w:ascii="Dyson Futura Book" w:hAnsi="Dyson Futura Book"/>
          <w:sz w:val="22"/>
          <w:szCs w:val="22"/>
          <w:lang w:val="de-DE"/>
        </w:rPr>
        <w:t>Gimbal</w:t>
      </w:r>
      <w:proofErr w:type="spellEnd"/>
      <w:r w:rsidR="007E0B97">
        <w:rPr>
          <w:rFonts w:ascii="Dyson Futura Book" w:hAnsi="Dyson Futura Book"/>
          <w:sz w:val="22"/>
          <w:szCs w:val="22"/>
          <w:lang w:val="de-DE"/>
        </w:rPr>
        <w:t>-A</w:t>
      </w:r>
      <w:r w:rsidR="007E0B97" w:rsidRPr="00D64D6F">
        <w:rPr>
          <w:rFonts w:ascii="Dyson Futura Book" w:hAnsi="Dyson Futura Book"/>
          <w:sz w:val="22"/>
          <w:szCs w:val="22"/>
          <w:lang w:val="de-DE"/>
        </w:rPr>
        <w:t xml:space="preserve">rme </w:t>
      </w:r>
      <w:r w:rsidR="003D37BE" w:rsidRPr="00D64D6F">
        <w:rPr>
          <w:rFonts w:ascii="Dyson Futura Book" w:hAnsi="Dyson Futura Book"/>
          <w:sz w:val="22"/>
          <w:szCs w:val="22"/>
          <w:lang w:val="de-DE"/>
        </w:rPr>
        <w:t>verringern den Druck auf die Ohren, während die Positionierung der Batterie im Kopfbügel das Gewicht gleichmäßig verteilt. Weiche Mikro-Wildleder-Ohrpolster und eine optimierte Klemmkraft sorgen für einen gleichmäßigen Sitz bei verschiedenen Kopfgrößen.</w:t>
      </w:r>
    </w:p>
    <w:p w14:paraId="465A78E1" w14:textId="77777777" w:rsidR="003D37BE" w:rsidRPr="003D37BE" w:rsidRDefault="003D37BE" w:rsidP="00CA5D07">
      <w:pPr>
        <w:jc w:val="both"/>
        <w:rPr>
          <w:rFonts w:ascii="Dyson Futura Medium" w:hAnsi="Dyson Futura Medium"/>
          <w:sz w:val="22"/>
          <w:szCs w:val="22"/>
          <w:lang w:val="de-DE"/>
        </w:rPr>
      </w:pPr>
    </w:p>
    <w:p w14:paraId="17DC2995" w14:textId="4DDF2A4E" w:rsidR="003D37BE" w:rsidRPr="003D37BE" w:rsidRDefault="003D37BE" w:rsidP="00CA5D07">
      <w:pPr>
        <w:jc w:val="both"/>
        <w:rPr>
          <w:rFonts w:ascii="Dyson Futura Medium" w:hAnsi="Dyson Futura Medium"/>
          <w:sz w:val="22"/>
          <w:szCs w:val="22"/>
          <w:lang w:val="de-DE"/>
        </w:rPr>
      </w:pPr>
      <w:r w:rsidRPr="003D37BE">
        <w:rPr>
          <w:rFonts w:ascii="Dyson Futura Medium" w:hAnsi="Dyson Futura Medium"/>
          <w:sz w:val="22"/>
          <w:szCs w:val="22"/>
          <w:lang w:val="de-DE"/>
        </w:rPr>
        <w:lastRenderedPageBreak/>
        <w:t>Individuell anpassbar mit langlebigen Materialien und Premium-</w:t>
      </w:r>
      <w:r w:rsidR="006B04CD">
        <w:rPr>
          <w:rFonts w:ascii="Dyson Futura Medium" w:hAnsi="Dyson Futura Medium"/>
          <w:sz w:val="22"/>
          <w:szCs w:val="22"/>
          <w:lang w:val="de-DE"/>
        </w:rPr>
        <w:t>Design</w:t>
      </w:r>
    </w:p>
    <w:p w14:paraId="4EFBA74A" w14:textId="54D11BC3" w:rsidR="007264A1" w:rsidRPr="00D64D6F" w:rsidRDefault="382CF99C" w:rsidP="00CA5D07">
      <w:pPr>
        <w:spacing w:line="259" w:lineRule="auto"/>
        <w:jc w:val="both"/>
        <w:rPr>
          <w:rFonts w:ascii="Dyson Futura Book" w:hAnsi="Dyson Futura Book"/>
          <w:sz w:val="22"/>
          <w:szCs w:val="22"/>
          <w:lang w:val="de-DE"/>
        </w:rPr>
      </w:pPr>
      <w:r w:rsidRPr="518CB8F8">
        <w:rPr>
          <w:rFonts w:ascii="Dyson Futura Book" w:hAnsi="Dyson Futura Book"/>
          <w:sz w:val="22"/>
          <w:szCs w:val="22"/>
          <w:lang w:val="de-DE"/>
        </w:rPr>
        <w:t xml:space="preserve">Der Dyson </w:t>
      </w:r>
      <w:proofErr w:type="spellStart"/>
      <w:r w:rsidRPr="518CB8F8">
        <w:rPr>
          <w:rFonts w:ascii="Dyson Futura Book" w:hAnsi="Dyson Futura Book"/>
          <w:sz w:val="22"/>
          <w:szCs w:val="22"/>
          <w:lang w:val="de-DE"/>
        </w:rPr>
        <w:t>OnTrac</w:t>
      </w:r>
      <w:proofErr w:type="spellEnd"/>
      <w:r w:rsidRPr="518CB8F8">
        <w:rPr>
          <w:rFonts w:ascii="Dyson Futura Book" w:hAnsi="Dyson Futura Book"/>
          <w:sz w:val="22"/>
          <w:szCs w:val="22"/>
          <w:lang w:val="de-DE"/>
        </w:rPr>
        <w:t xml:space="preserve">™ ist in vier Farbvarianten erhältlich, die jeweils mit einzigartigen, </w:t>
      </w:r>
      <w:r w:rsidR="715F9454" w:rsidRPr="518CB8F8">
        <w:rPr>
          <w:rFonts w:ascii="Dyson Futura Book" w:hAnsi="Dyson Futura Book"/>
          <w:sz w:val="22"/>
          <w:szCs w:val="22"/>
          <w:lang w:val="de-DE"/>
        </w:rPr>
        <w:t>widerstandsfähige</w:t>
      </w:r>
      <w:r w:rsidR="20D4234A" w:rsidRPr="518CB8F8">
        <w:rPr>
          <w:rFonts w:ascii="Dyson Futura Book" w:hAnsi="Dyson Futura Book"/>
          <w:sz w:val="22"/>
          <w:szCs w:val="22"/>
          <w:lang w:val="de-DE"/>
        </w:rPr>
        <w:t>n</w:t>
      </w:r>
      <w:r w:rsidR="715F9454" w:rsidRPr="518CB8F8">
        <w:rPr>
          <w:rFonts w:ascii="Dyson Futura Book" w:hAnsi="Dyson Futura Book"/>
          <w:sz w:val="22"/>
          <w:szCs w:val="22"/>
          <w:lang w:val="de-DE"/>
        </w:rPr>
        <w:t xml:space="preserve"> Beschichtungen </w:t>
      </w:r>
      <w:r w:rsidRPr="518CB8F8">
        <w:rPr>
          <w:rFonts w:ascii="Dyson Futura Book" w:hAnsi="Dyson Futura Book"/>
          <w:sz w:val="22"/>
          <w:szCs w:val="22"/>
          <w:lang w:val="de-DE"/>
        </w:rPr>
        <w:t xml:space="preserve">von Jake Dyson und </w:t>
      </w:r>
      <w:proofErr w:type="gramStart"/>
      <w:r w:rsidR="20D4234A" w:rsidRPr="518CB8F8">
        <w:rPr>
          <w:rFonts w:ascii="Dyson Futura Book" w:hAnsi="Dyson Futura Book"/>
          <w:sz w:val="22"/>
          <w:szCs w:val="22"/>
          <w:lang w:val="de-DE"/>
        </w:rPr>
        <w:t>dem Color</w:t>
      </w:r>
      <w:proofErr w:type="gramEnd"/>
      <w:r w:rsidR="20D4234A" w:rsidRPr="518CB8F8">
        <w:rPr>
          <w:rFonts w:ascii="Dyson Futura Book" w:hAnsi="Dyson Futura Book"/>
          <w:sz w:val="22"/>
          <w:szCs w:val="22"/>
          <w:lang w:val="de-DE"/>
        </w:rPr>
        <w:t xml:space="preserve">, Materials &amp; Finish (CMF) Team </w:t>
      </w:r>
      <w:r w:rsidR="2C334E48" w:rsidRPr="518CB8F8">
        <w:rPr>
          <w:rFonts w:ascii="Dyson Futura Book" w:hAnsi="Dyson Futura Book"/>
          <w:sz w:val="22"/>
          <w:szCs w:val="22"/>
          <w:lang w:val="de-DE"/>
        </w:rPr>
        <w:t>mit höchster P</w:t>
      </w:r>
      <w:r w:rsidRPr="518CB8F8">
        <w:rPr>
          <w:rFonts w:ascii="Dyson Futura Book" w:hAnsi="Dyson Futura Book"/>
          <w:sz w:val="22"/>
          <w:szCs w:val="22"/>
          <w:lang w:val="de-DE"/>
        </w:rPr>
        <w:t>räzision</w:t>
      </w:r>
      <w:r w:rsidR="2C334E48" w:rsidRPr="518CB8F8">
        <w:rPr>
          <w:rFonts w:ascii="Dyson Futura Book" w:hAnsi="Dyson Futura Book"/>
          <w:sz w:val="22"/>
          <w:szCs w:val="22"/>
          <w:lang w:val="de-DE"/>
        </w:rPr>
        <w:t xml:space="preserve"> </w:t>
      </w:r>
      <w:r w:rsidRPr="518CB8F8">
        <w:rPr>
          <w:rFonts w:ascii="Dyson Futura Book" w:hAnsi="Dyson Futura Book"/>
          <w:sz w:val="22"/>
          <w:szCs w:val="22"/>
          <w:lang w:val="de-DE"/>
        </w:rPr>
        <w:t>gefertigt werden. Inspiriert durch den CNC-Fertigungsprozess</w:t>
      </w:r>
      <w:r w:rsidR="4B8C89C8" w:rsidRPr="518CB8F8">
        <w:rPr>
          <w:rFonts w:ascii="Dyson Futura Book" w:hAnsi="Dyson Futura Book"/>
          <w:sz w:val="22"/>
          <w:szCs w:val="22"/>
          <w:lang w:val="de-DE"/>
        </w:rPr>
        <w:t>,</w:t>
      </w:r>
      <w:r w:rsidRPr="518CB8F8">
        <w:rPr>
          <w:rFonts w:ascii="Dyson Futura Book" w:hAnsi="Dyson Futura Book"/>
          <w:sz w:val="22"/>
          <w:szCs w:val="22"/>
          <w:lang w:val="de-DE"/>
        </w:rPr>
        <w:t xml:space="preserve"> </w:t>
      </w:r>
      <w:r w:rsidR="64A6E179" w:rsidRPr="518CB8F8">
        <w:rPr>
          <w:rFonts w:ascii="Dyson Futura Book" w:hAnsi="Dyson Futura Book"/>
          <w:sz w:val="22"/>
          <w:szCs w:val="22"/>
          <w:lang w:val="de-DE"/>
        </w:rPr>
        <w:t>sind</w:t>
      </w:r>
      <w:r w:rsidRPr="518CB8F8">
        <w:rPr>
          <w:rFonts w:ascii="Dyson Futura Book" w:hAnsi="Dyson Futura Book"/>
          <w:sz w:val="22"/>
          <w:szCs w:val="22"/>
          <w:lang w:val="de-DE"/>
        </w:rPr>
        <w:t xml:space="preserve"> </w:t>
      </w:r>
      <w:r w:rsidR="632127C9" w:rsidRPr="518CB8F8">
        <w:rPr>
          <w:rFonts w:ascii="Dyson Futura Book" w:hAnsi="Dyson Futura Book"/>
          <w:sz w:val="22"/>
          <w:szCs w:val="22"/>
          <w:lang w:val="de-DE"/>
        </w:rPr>
        <w:t>folgende</w:t>
      </w:r>
      <w:r w:rsidRPr="518CB8F8">
        <w:rPr>
          <w:rFonts w:ascii="Dyson Futura Book" w:hAnsi="Dyson Futura Book"/>
          <w:sz w:val="22"/>
          <w:szCs w:val="22"/>
          <w:lang w:val="de-DE"/>
        </w:rPr>
        <w:t xml:space="preserve"> Optionen </w:t>
      </w:r>
      <w:r w:rsidR="21D9FECB" w:rsidRPr="518CB8F8">
        <w:rPr>
          <w:rFonts w:ascii="Dyson Futura Book" w:hAnsi="Dyson Futura Book"/>
          <w:sz w:val="22"/>
          <w:szCs w:val="22"/>
          <w:lang w:val="de-DE"/>
        </w:rPr>
        <w:t>mit glänzendem Finish</w:t>
      </w:r>
      <w:r w:rsidRPr="518CB8F8">
        <w:rPr>
          <w:rFonts w:ascii="Dyson Futura Book" w:hAnsi="Dyson Futura Book"/>
          <w:sz w:val="22"/>
          <w:szCs w:val="22"/>
          <w:lang w:val="de-DE"/>
        </w:rPr>
        <w:t xml:space="preserve"> </w:t>
      </w:r>
      <w:r w:rsidR="3948BB00" w:rsidRPr="518CB8F8">
        <w:rPr>
          <w:rFonts w:ascii="Dyson Futura Book" w:hAnsi="Dyson Futura Book"/>
          <w:sz w:val="22"/>
          <w:szCs w:val="22"/>
          <w:lang w:val="de-DE"/>
        </w:rPr>
        <w:t>erhältlich: Gelb/</w:t>
      </w:r>
      <w:r w:rsidRPr="518CB8F8">
        <w:rPr>
          <w:rFonts w:ascii="Dyson Futura Book" w:hAnsi="Dyson Futura Book"/>
          <w:sz w:val="22"/>
          <w:szCs w:val="22"/>
          <w:lang w:val="de-DE"/>
        </w:rPr>
        <w:t xml:space="preserve">Aluminium, </w:t>
      </w:r>
      <w:r w:rsidR="66FD8D18" w:rsidRPr="518CB8F8">
        <w:rPr>
          <w:rFonts w:ascii="Dyson Futura Book" w:hAnsi="Dyson Futura Book"/>
          <w:sz w:val="22"/>
          <w:szCs w:val="22"/>
          <w:lang w:val="de-DE"/>
        </w:rPr>
        <w:t>Nachtblau/</w:t>
      </w:r>
      <w:r w:rsidRPr="518CB8F8">
        <w:rPr>
          <w:rFonts w:ascii="Dyson Futura Book" w:hAnsi="Dyson Futura Book"/>
          <w:sz w:val="22"/>
          <w:szCs w:val="22"/>
          <w:lang w:val="de-DE"/>
        </w:rPr>
        <w:t>Kupfer und</w:t>
      </w:r>
      <w:r w:rsidR="6420CF45" w:rsidRPr="518CB8F8">
        <w:rPr>
          <w:rFonts w:ascii="Dyson Futura Book" w:hAnsi="Dyson Futura Book"/>
          <w:sz w:val="22"/>
          <w:szCs w:val="22"/>
          <w:lang w:val="de-DE"/>
        </w:rPr>
        <w:t xml:space="preserve"> </w:t>
      </w:r>
      <w:r w:rsidR="1A5F458C" w:rsidRPr="518CB8F8">
        <w:rPr>
          <w:rFonts w:ascii="Dyson Futura Book" w:hAnsi="Dyson Futura Book"/>
          <w:sz w:val="22"/>
          <w:szCs w:val="22"/>
          <w:lang w:val="de-DE"/>
        </w:rPr>
        <w:t>Schwarz</w:t>
      </w:r>
      <w:r w:rsidR="6420CF45" w:rsidRPr="518CB8F8">
        <w:rPr>
          <w:rFonts w:ascii="Dyson Futura Book" w:hAnsi="Dyson Futura Book"/>
          <w:sz w:val="22"/>
          <w:szCs w:val="22"/>
          <w:lang w:val="de-DE"/>
        </w:rPr>
        <w:t>/Nicke</w:t>
      </w:r>
      <w:r w:rsidRPr="518CB8F8">
        <w:rPr>
          <w:rFonts w:ascii="Dyson Futura Book" w:hAnsi="Dyson Futura Book"/>
          <w:sz w:val="22"/>
          <w:szCs w:val="22"/>
          <w:lang w:val="de-DE"/>
        </w:rPr>
        <w:t xml:space="preserve">l. Die Variante </w:t>
      </w:r>
      <w:r w:rsidR="10642630" w:rsidRPr="518CB8F8">
        <w:rPr>
          <w:rFonts w:ascii="Dyson Futura Book" w:hAnsi="Dyson Futura Book"/>
          <w:sz w:val="22"/>
          <w:szCs w:val="22"/>
          <w:lang w:val="de-DE"/>
        </w:rPr>
        <w:t>Schwarz/</w:t>
      </w:r>
      <w:proofErr w:type="spellStart"/>
      <w:r w:rsidRPr="518CB8F8">
        <w:rPr>
          <w:rFonts w:ascii="Dyson Futura Book" w:hAnsi="Dyson Futura Book"/>
          <w:sz w:val="22"/>
          <w:szCs w:val="22"/>
          <w:lang w:val="de-DE"/>
        </w:rPr>
        <w:t>Cinnabar</w:t>
      </w:r>
      <w:proofErr w:type="spellEnd"/>
      <w:r w:rsidRPr="518CB8F8">
        <w:rPr>
          <w:rFonts w:ascii="Dyson Futura Book" w:hAnsi="Dyson Futura Book"/>
          <w:sz w:val="22"/>
          <w:szCs w:val="22"/>
          <w:lang w:val="de-DE"/>
        </w:rPr>
        <w:t xml:space="preserve"> </w:t>
      </w:r>
      <w:r w:rsidR="0E35ABE8" w:rsidRPr="518CB8F8">
        <w:rPr>
          <w:rFonts w:ascii="Dyson Futura Book" w:hAnsi="Dyson Futura Book"/>
          <w:sz w:val="22"/>
          <w:szCs w:val="22"/>
          <w:lang w:val="de-DE"/>
        </w:rPr>
        <w:t>bietet</w:t>
      </w:r>
      <w:r w:rsidR="11FA1B95" w:rsidRPr="518CB8F8">
        <w:rPr>
          <w:rFonts w:ascii="Dyson Futura Book" w:hAnsi="Dyson Futura Book"/>
          <w:sz w:val="22"/>
          <w:szCs w:val="22"/>
          <w:lang w:val="de-DE"/>
        </w:rPr>
        <w:t xml:space="preserve"> </w:t>
      </w:r>
      <w:r w:rsidRPr="518CB8F8">
        <w:rPr>
          <w:rFonts w:ascii="Dyson Futura Book" w:hAnsi="Dyson Futura Book"/>
          <w:sz w:val="22"/>
          <w:szCs w:val="22"/>
          <w:lang w:val="de-DE"/>
        </w:rPr>
        <w:t xml:space="preserve">eine keramikähnliche Lackierung. Zusätzlich zu diesen vier Farbvarianten </w:t>
      </w:r>
      <w:r w:rsidR="38275248" w:rsidRPr="518CB8F8">
        <w:rPr>
          <w:rFonts w:ascii="Dyson Futura Book" w:hAnsi="Dyson Futura Book"/>
          <w:sz w:val="22"/>
          <w:szCs w:val="22"/>
          <w:lang w:val="de-DE"/>
        </w:rPr>
        <w:t>sind</w:t>
      </w:r>
      <w:r w:rsidRPr="518CB8F8">
        <w:rPr>
          <w:rFonts w:ascii="Dyson Futura Book" w:hAnsi="Dyson Futura Book"/>
          <w:sz w:val="22"/>
          <w:szCs w:val="22"/>
          <w:lang w:val="de-DE"/>
        </w:rPr>
        <w:t xml:space="preserve"> individuelle </w:t>
      </w:r>
      <w:r w:rsidR="28643986" w:rsidRPr="518CB8F8">
        <w:rPr>
          <w:rFonts w:ascii="Dyson Futura Book" w:hAnsi="Dyson Futura Book"/>
          <w:sz w:val="22"/>
          <w:szCs w:val="22"/>
          <w:lang w:val="de-DE"/>
        </w:rPr>
        <w:t>Endk</w:t>
      </w:r>
      <w:r w:rsidRPr="518CB8F8">
        <w:rPr>
          <w:rFonts w:ascii="Dyson Futura Book" w:hAnsi="Dyson Futura Book"/>
          <w:sz w:val="22"/>
          <w:szCs w:val="22"/>
          <w:lang w:val="de-DE"/>
        </w:rPr>
        <w:t xml:space="preserve">appen und Ohrpolster in verschiedenen Farben und Ausführungen </w:t>
      </w:r>
      <w:r w:rsidR="38275248" w:rsidRPr="518CB8F8">
        <w:rPr>
          <w:rFonts w:ascii="Dyson Futura Book" w:hAnsi="Dyson Futura Book"/>
          <w:sz w:val="22"/>
          <w:szCs w:val="22"/>
          <w:lang w:val="de-DE"/>
        </w:rPr>
        <w:t>erhältlich</w:t>
      </w:r>
      <w:r w:rsidRPr="518CB8F8">
        <w:rPr>
          <w:rFonts w:ascii="Dyson Futura Book" w:hAnsi="Dyson Futura Book"/>
          <w:sz w:val="22"/>
          <w:szCs w:val="22"/>
          <w:lang w:val="de-DE"/>
        </w:rPr>
        <w:t>.</w:t>
      </w:r>
    </w:p>
    <w:p w14:paraId="31E867A3" w14:textId="62FFE2F6" w:rsidR="003D3E21" w:rsidRDefault="003D3E21" w:rsidP="518CB8F8">
      <w:pPr>
        <w:rPr>
          <w:rFonts w:ascii="Dyson Futura Medium" w:hAnsi="Dyson Futura Medium"/>
          <w:sz w:val="22"/>
          <w:szCs w:val="22"/>
          <w:lang w:val="de-DE"/>
        </w:rPr>
      </w:pPr>
    </w:p>
    <w:p w14:paraId="3953AF4C" w14:textId="0ED3AAE8" w:rsidR="003D3E21" w:rsidRDefault="15032002" w:rsidP="518CB8F8">
      <w:pPr>
        <w:rPr>
          <w:rFonts w:ascii="Dyson Futura Medium" w:hAnsi="Dyson Futura Medium"/>
          <w:sz w:val="22"/>
          <w:szCs w:val="22"/>
          <w:lang w:val="de-DE"/>
        </w:rPr>
      </w:pPr>
      <w:r w:rsidRPr="518CB8F8">
        <w:rPr>
          <w:rFonts w:ascii="Dyson Futura Medium" w:hAnsi="Dyson Futura Medium"/>
          <w:sz w:val="22"/>
          <w:szCs w:val="22"/>
          <w:lang w:val="de-DE"/>
        </w:rPr>
        <w:t>Verfügbarkeit</w:t>
      </w:r>
    </w:p>
    <w:p w14:paraId="24F253D9" w14:textId="4EF8B536" w:rsidR="0098482F" w:rsidRPr="004A2BE0" w:rsidRDefault="5F7DB983" w:rsidP="0801801B">
      <w:pPr>
        <w:jc w:val="both"/>
        <w:rPr>
          <w:rFonts w:ascii="Dyson Futura Book" w:hAnsi="Dyson Futura Book"/>
          <w:sz w:val="22"/>
          <w:szCs w:val="22"/>
          <w:lang w:val="de-DE"/>
        </w:rPr>
      </w:pPr>
      <w:r w:rsidRPr="0801801B">
        <w:rPr>
          <w:rFonts w:ascii="Dyson Futura Book" w:hAnsi="Dyson Futura Book"/>
          <w:sz w:val="22"/>
          <w:szCs w:val="22"/>
          <w:lang w:val="de-DE"/>
        </w:rPr>
        <w:t xml:space="preserve">Folgende Farbvarianten sind ab dem 1. August direkt via </w:t>
      </w:r>
      <w:hyperlink r:id="rId15">
        <w:r w:rsidRPr="0801801B">
          <w:rPr>
            <w:rStyle w:val="Hyperlink"/>
            <w:rFonts w:ascii="Dyson Futura Book" w:hAnsi="Dyson Futura Book"/>
            <w:sz w:val="22"/>
            <w:szCs w:val="22"/>
            <w:lang w:val="de-DE"/>
          </w:rPr>
          <w:t>dyson.de</w:t>
        </w:r>
      </w:hyperlink>
      <w:r w:rsidRPr="0801801B">
        <w:rPr>
          <w:rFonts w:ascii="Dyson Futura Book" w:hAnsi="Dyson Futura Book"/>
          <w:sz w:val="22"/>
          <w:szCs w:val="22"/>
          <w:lang w:val="de-DE"/>
        </w:rPr>
        <w:t xml:space="preserve">, in den Dyson Demo Stores und bei ausgewählten Händlern für 499 € (UVP) erhältlich. </w:t>
      </w:r>
    </w:p>
    <w:p w14:paraId="2D5043CE" w14:textId="1F3C0F2E" w:rsidR="0801801B" w:rsidRDefault="0801801B" w:rsidP="0801801B">
      <w:pPr>
        <w:jc w:val="both"/>
        <w:rPr>
          <w:rFonts w:ascii="Dyson Futura Book" w:hAnsi="Dyson Futura Book"/>
          <w:sz w:val="22"/>
          <w:szCs w:val="22"/>
          <w:lang w:val="de-DE"/>
        </w:rPr>
      </w:pPr>
    </w:p>
    <w:tbl>
      <w:tblPr>
        <w:tblStyle w:val="Tabellenraster"/>
        <w:tblW w:w="10201" w:type="dxa"/>
        <w:tblLook w:val="04A0" w:firstRow="1" w:lastRow="0" w:firstColumn="1" w:lastColumn="0" w:noHBand="0" w:noVBand="1"/>
      </w:tblPr>
      <w:tblGrid>
        <w:gridCol w:w="2550"/>
        <w:gridCol w:w="2550"/>
        <w:gridCol w:w="2550"/>
        <w:gridCol w:w="2551"/>
      </w:tblGrid>
      <w:tr w:rsidR="00AD3CCA" w:rsidRPr="004A2BE0" w14:paraId="0097486C" w14:textId="77777777" w:rsidTr="005B52E7">
        <w:trPr>
          <w:trHeight w:val="2348"/>
        </w:trPr>
        <w:tc>
          <w:tcPr>
            <w:tcW w:w="2550" w:type="dxa"/>
          </w:tcPr>
          <w:p w14:paraId="60C2419D" w14:textId="323B6543" w:rsidR="00AD3CCA" w:rsidRPr="004A2BE0" w:rsidRDefault="00AD3CCA">
            <w:pPr>
              <w:jc w:val="center"/>
              <w:rPr>
                <w:rFonts w:ascii="Dyson Futura Medium" w:hAnsi="Dyson Futura Medium"/>
                <w:color w:val="000000" w:themeColor="text1"/>
              </w:rPr>
            </w:pPr>
            <w:r w:rsidRPr="004A2BE0">
              <w:rPr>
                <w:rFonts w:ascii="Dyson Futura Medium" w:hAnsi="Dyson Futura Medium"/>
                <w:noProof/>
                <w:color w:val="000000" w:themeColor="text1"/>
              </w:rPr>
              <mc:AlternateContent>
                <mc:Choice Requires="wps">
                  <w:drawing>
                    <wp:anchor distT="0" distB="0" distL="114300" distR="114300" simplePos="0" relativeHeight="251658244" behindDoc="0" locked="0" layoutInCell="1" allowOverlap="1" wp14:anchorId="19FFC95F" wp14:editId="04DD1177">
                      <wp:simplePos x="0" y="0"/>
                      <wp:positionH relativeFrom="column">
                        <wp:posOffset>9084945</wp:posOffset>
                      </wp:positionH>
                      <wp:positionV relativeFrom="paragraph">
                        <wp:posOffset>5080</wp:posOffset>
                      </wp:positionV>
                      <wp:extent cx="2489353" cy="276999"/>
                      <wp:effectExtent l="0" t="0" r="0" b="0"/>
                      <wp:wrapNone/>
                      <wp:docPr id="216986726" name="TextBox 61"/>
                      <wp:cNvGraphicFramePr/>
                      <a:graphic xmlns:a="http://schemas.openxmlformats.org/drawingml/2006/main">
                        <a:graphicData uri="http://schemas.microsoft.com/office/word/2010/wordprocessingShape">
                          <wps:wsp>
                            <wps:cNvSpPr txBox="1"/>
                            <wps:spPr>
                              <a:xfrm>
                                <a:off x="0" y="0"/>
                                <a:ext cx="2489353" cy="276999"/>
                              </a:xfrm>
                              <a:prstGeom prst="rect">
                                <a:avLst/>
                              </a:prstGeom>
                              <a:noFill/>
                            </wps:spPr>
                            <wps:txbx>
                              <w:txbxContent>
                                <w:p w14:paraId="6C5A76D0" w14:textId="77777777" w:rsidR="00AD3CCA" w:rsidRDefault="00AD3CCA" w:rsidP="00AD3CCA">
                                  <w:pPr>
                                    <w:jc w:val="center"/>
                                    <w:textAlignment w:val="baseline"/>
                                    <w:rPr>
                                      <w:rFonts w:ascii="Dyson Futura Book" w:eastAsia="Dyson Futura Book" w:hAnsi="Dyson Futura Book"/>
                                      <w:color w:val="FFFFFF"/>
                                      <w:kern w:val="24"/>
                                    </w:rPr>
                                  </w:pPr>
                                  <w:r>
                                    <w:rPr>
                                      <w:rFonts w:ascii="Dyson Futura Book" w:eastAsia="Dyson Futura Book" w:hAnsi="Dyson Futura Book"/>
                                      <w:color w:val="FFFFFF"/>
                                      <w:kern w:val="24"/>
                                    </w:rPr>
                                    <w:t>CNC Black Nickel</w:t>
                                  </w:r>
                                </w:p>
                              </w:txbxContent>
                            </wps:txbx>
                            <wps:bodyPr wrap="square">
                              <a:spAutoFit/>
                            </wps:bodyPr>
                          </wps:wsp>
                        </a:graphicData>
                      </a:graphic>
                    </wp:anchor>
                  </w:drawing>
                </mc:Choice>
                <mc:Fallback>
                  <w:pict>
                    <v:shapetype w14:anchorId="19FFC95F" id="_x0000_t202" coordsize="21600,21600" o:spt="202" path="m,l,21600r21600,l21600,xe">
                      <v:stroke joinstyle="miter"/>
                      <v:path gradientshapeok="t" o:connecttype="rect"/>
                    </v:shapetype>
                    <v:shape id="TextBox 61" o:spid="_x0000_s1026" type="#_x0000_t202" style="position:absolute;left:0;text-align:left;margin-left:715.35pt;margin-top:.4pt;width:196pt;height:21.8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" filled="f" stroked="f">
                      <v:textbox style="mso-fit-shape-to-text:t">
                        <w:txbxContent>
                          <w:p w14:paraId="6C5A76D0" w14:textId="77777777" w:rsidR="00AD3CCA" w:rsidRDefault="00AD3CCA" w:rsidP="00AD3CCA">
                            <w:pPr>
                              <w:jc w:val="center"/>
                              <w:textAlignment w:val="baseline"/>
                              <w:rPr>
                                <w:rFonts w:ascii="Dyson Futura Book" w:eastAsia="Dyson Futura Book" w:hAnsi="Dyson Futura Book"/>
                                <w:color w:val="FFFFFF"/>
                                <w:kern w:val="24"/>
                              </w:rPr>
                            </w:pPr>
                            <w:r>
                              <w:rPr>
                                <w:rFonts w:ascii="Dyson Futura Book" w:eastAsia="Dyson Futura Book" w:hAnsi="Dyson Futura Book"/>
                                <w:color w:val="FFFFFF"/>
                                <w:kern w:val="24"/>
                              </w:rPr>
                              <w:t>CNC Black Nickel</w:t>
                            </w:r>
                          </w:p>
                        </w:txbxContent>
                      </v:textbox>
                    </v:shape>
                  </w:pict>
                </mc:Fallback>
              </mc:AlternateContent>
            </w:r>
            <w:r w:rsidR="2BA96B21" w:rsidRPr="004A2BE0">
              <w:rPr>
                <w:rFonts w:ascii="Dyson Futura Medium" w:hAnsi="Dyson Futura Medium"/>
                <w:color w:val="000000" w:themeColor="text1"/>
              </w:rPr>
              <w:t>Gelb/</w:t>
            </w:r>
            <w:proofErr w:type="spellStart"/>
            <w:r w:rsidR="1311BD57" w:rsidRPr="004A2BE0">
              <w:rPr>
                <w:rFonts w:ascii="Dyson Futura Medium" w:hAnsi="Dyson Futura Medium"/>
                <w:color w:val="000000" w:themeColor="text1"/>
              </w:rPr>
              <w:t>Aluminium</w:t>
            </w:r>
            <w:proofErr w:type="spellEnd"/>
          </w:p>
          <w:p w14:paraId="175C1029" w14:textId="77777777" w:rsidR="00AD3CCA" w:rsidRPr="004A2BE0" w:rsidRDefault="00AD3CCA">
            <w:pPr>
              <w:jc w:val="center"/>
              <w:rPr>
                <w:rFonts w:ascii="Dyson Futura Medium" w:hAnsi="Dyson Futura Medium"/>
                <w:color w:val="000000" w:themeColor="text1"/>
              </w:rPr>
            </w:pPr>
            <w:r w:rsidRPr="004A2BE0">
              <w:rPr>
                <w:rFonts w:ascii="Dyson Futura Medium" w:hAnsi="Dyson Futura Medium"/>
                <w:noProof/>
              </w:rPr>
              <w:drawing>
                <wp:anchor distT="0" distB="0" distL="114300" distR="114300" simplePos="0" relativeHeight="251658243" behindDoc="0" locked="0" layoutInCell="1" allowOverlap="1" wp14:anchorId="2FF3AE71" wp14:editId="3FB7506E">
                  <wp:simplePos x="0" y="0"/>
                  <wp:positionH relativeFrom="column">
                    <wp:posOffset>167005</wp:posOffset>
                  </wp:positionH>
                  <wp:positionV relativeFrom="paragraph">
                    <wp:posOffset>131445</wp:posOffset>
                  </wp:positionV>
                  <wp:extent cx="1101725" cy="1129926"/>
                  <wp:effectExtent l="0" t="0" r="3175" b="0"/>
                  <wp:wrapNone/>
                  <wp:docPr id="58" name="Picture 2" descr="A collage of different colored headphones&#10;&#10;Description automatically generated">
                    <a:extLst xmlns:a="http://schemas.openxmlformats.org/drawingml/2006/main">
                      <a:ext uri="{FF2B5EF4-FFF2-40B4-BE49-F238E27FC236}">
                        <a16:creationId xmlns:a16="http://schemas.microsoft.com/office/drawing/2014/main" id="{810285B3-F6AD-51AD-4AB3-13646BA21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A collage of different colored headphones&#10;&#10;Description automatically generated">
                            <a:extLst>
                              <a:ext uri="{FF2B5EF4-FFF2-40B4-BE49-F238E27FC236}">
                                <a16:creationId xmlns:a16="http://schemas.microsoft.com/office/drawing/2014/main" id="{810285B3-F6AD-51AD-4AB3-13646BA21A39}"/>
                              </a:ext>
                            </a:extLst>
                          </pic:cNvPr>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51923" t="19769" r="28894" b="45256"/>
                          <a:stretch/>
                        </pic:blipFill>
                        <pic:spPr bwMode="auto">
                          <a:xfrm>
                            <a:off x="0" y="0"/>
                            <a:ext cx="1101725" cy="1129926"/>
                          </a:xfrm>
                          <a:prstGeom prst="rect">
                            <a:avLst/>
                          </a:prstGeom>
                          <a:noFill/>
                        </pic:spPr>
                      </pic:pic>
                    </a:graphicData>
                  </a:graphic>
                  <wp14:sizeRelH relativeFrom="margin">
                    <wp14:pctWidth>0</wp14:pctWidth>
                  </wp14:sizeRelH>
                  <wp14:sizeRelV relativeFrom="margin">
                    <wp14:pctHeight>0</wp14:pctHeight>
                  </wp14:sizeRelV>
                </wp:anchor>
              </w:drawing>
            </w:r>
          </w:p>
          <w:p w14:paraId="41E4AC7E" w14:textId="77777777" w:rsidR="00AD3CCA" w:rsidRPr="004A2BE0" w:rsidRDefault="00AD3CCA">
            <w:pPr>
              <w:jc w:val="center"/>
              <w:rPr>
                <w:rFonts w:ascii="Dyson Futura Medium" w:hAnsi="Dyson Futura Medium"/>
                <w:color w:val="000000" w:themeColor="text1"/>
              </w:rPr>
            </w:pPr>
          </w:p>
          <w:p w14:paraId="7CBA2F11" w14:textId="77777777" w:rsidR="00AD3CCA" w:rsidRPr="004A2BE0" w:rsidRDefault="00AD3CCA">
            <w:pPr>
              <w:jc w:val="center"/>
              <w:rPr>
                <w:rFonts w:ascii="Dyson Futura Medium" w:hAnsi="Dyson Futura Medium"/>
                <w:color w:val="000000" w:themeColor="text1"/>
              </w:rPr>
            </w:pPr>
          </w:p>
          <w:p w14:paraId="0DACA274" w14:textId="77777777" w:rsidR="00AD3CCA" w:rsidRPr="004A2BE0" w:rsidRDefault="00AD3CCA">
            <w:pPr>
              <w:jc w:val="center"/>
              <w:rPr>
                <w:rFonts w:ascii="Dyson Futura Medium" w:hAnsi="Dyson Futura Medium"/>
                <w:color w:val="000000" w:themeColor="text1"/>
              </w:rPr>
            </w:pPr>
          </w:p>
          <w:p w14:paraId="32E0F89C" w14:textId="77777777" w:rsidR="00AD3CCA" w:rsidRPr="004A2BE0" w:rsidRDefault="00AD3CCA">
            <w:pPr>
              <w:jc w:val="center"/>
              <w:rPr>
                <w:rFonts w:ascii="Dyson Futura Medium" w:hAnsi="Dyson Futura Medium"/>
                <w:color w:val="000000" w:themeColor="text1"/>
              </w:rPr>
            </w:pPr>
          </w:p>
          <w:p w14:paraId="7BAE428C" w14:textId="77777777" w:rsidR="00AD3CCA" w:rsidRPr="004A2BE0" w:rsidRDefault="00AD3CCA">
            <w:pPr>
              <w:jc w:val="center"/>
              <w:rPr>
                <w:rFonts w:ascii="Dyson Futura Medium" w:hAnsi="Dyson Futura Medium"/>
                <w:color w:val="000000" w:themeColor="text1"/>
              </w:rPr>
            </w:pPr>
          </w:p>
          <w:p w14:paraId="673BF8CE" w14:textId="77777777" w:rsidR="00AD3CCA" w:rsidRPr="004A2BE0" w:rsidRDefault="00AD3CCA">
            <w:pPr>
              <w:jc w:val="center"/>
              <w:rPr>
                <w:rFonts w:ascii="Dyson Futura Medium" w:hAnsi="Dyson Futura Medium"/>
                <w:color w:val="000000" w:themeColor="text1"/>
              </w:rPr>
            </w:pPr>
          </w:p>
        </w:tc>
        <w:tc>
          <w:tcPr>
            <w:tcW w:w="2550" w:type="dxa"/>
          </w:tcPr>
          <w:p w14:paraId="02C4F219" w14:textId="75B2AF61" w:rsidR="00AD3CCA" w:rsidRPr="004A2BE0" w:rsidRDefault="00AD3CCA">
            <w:pPr>
              <w:jc w:val="center"/>
              <w:rPr>
                <w:rFonts w:ascii="Dyson Futura Medium" w:hAnsi="Dyson Futura Medium"/>
                <w:color w:val="000000" w:themeColor="text1"/>
              </w:rPr>
            </w:pPr>
            <w:r w:rsidRPr="004A2BE0">
              <w:rPr>
                <w:rFonts w:ascii="Dyson Futura Medium" w:hAnsi="Dyson Futura Medium"/>
                <w:noProof/>
              </w:rPr>
              <w:drawing>
                <wp:anchor distT="0" distB="0" distL="114300" distR="114300" simplePos="0" relativeHeight="251658241" behindDoc="0" locked="0" layoutInCell="1" allowOverlap="1" wp14:anchorId="3BB1B998" wp14:editId="7AF8F4BC">
                  <wp:simplePos x="0" y="0"/>
                  <wp:positionH relativeFrom="column">
                    <wp:posOffset>38735</wp:posOffset>
                  </wp:positionH>
                  <wp:positionV relativeFrom="paragraph">
                    <wp:posOffset>230505</wp:posOffset>
                  </wp:positionV>
                  <wp:extent cx="1320800" cy="1320800"/>
                  <wp:effectExtent l="0" t="0" r="0" b="0"/>
                  <wp:wrapNone/>
                  <wp:docPr id="52" name="Picture 51" descr="A close up of a headphones&#10;&#10;Description automatically generated with low confidence">
                    <a:extLst xmlns:a="http://schemas.openxmlformats.org/drawingml/2006/main">
                      <a:ext uri="{FF2B5EF4-FFF2-40B4-BE49-F238E27FC236}">
                        <a16:creationId xmlns:a16="http://schemas.microsoft.com/office/drawing/2014/main" id="{113E1CCA-359B-7B11-99D5-C98DF4247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A close up of a headphones&#10;&#10;Description automatically generated with low confidence">
                            <a:extLst>
                              <a:ext uri="{FF2B5EF4-FFF2-40B4-BE49-F238E27FC236}">
                                <a16:creationId xmlns:a16="http://schemas.microsoft.com/office/drawing/2014/main" id="{113E1CCA-359B-7B11-99D5-C98DF42479E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5340E" w:rsidRPr="004A2BE0">
              <w:rPr>
                <w:rFonts w:ascii="Dyson Futura Medium" w:hAnsi="Dyson Futura Medium"/>
                <w:color w:val="000000" w:themeColor="text1"/>
              </w:rPr>
              <w:t>Nachtblau</w:t>
            </w:r>
            <w:proofErr w:type="spellEnd"/>
            <w:r w:rsidR="7BE36F82" w:rsidRPr="004A2BE0">
              <w:rPr>
                <w:rFonts w:ascii="Dyson Futura Medium" w:hAnsi="Dyson Futura Medium"/>
                <w:color w:val="000000" w:themeColor="text1"/>
              </w:rPr>
              <w:t>/Kupfer</w:t>
            </w:r>
          </w:p>
        </w:tc>
        <w:tc>
          <w:tcPr>
            <w:tcW w:w="2550" w:type="dxa"/>
          </w:tcPr>
          <w:p w14:paraId="588854D7" w14:textId="6F68F301" w:rsidR="00AD3CCA" w:rsidRPr="004A2BE0" w:rsidRDefault="00AD3CCA">
            <w:pPr>
              <w:jc w:val="center"/>
              <w:rPr>
                <w:rFonts w:ascii="Dyson Futura Medium" w:hAnsi="Dyson Futura Medium"/>
                <w:color w:val="000000" w:themeColor="text1"/>
              </w:rPr>
            </w:pPr>
            <w:r w:rsidRPr="004A2BE0">
              <w:rPr>
                <w:rFonts w:ascii="Dyson Futura Medium" w:hAnsi="Dyson Futura Medium"/>
                <w:noProof/>
              </w:rPr>
              <w:drawing>
                <wp:anchor distT="0" distB="0" distL="114300" distR="114300" simplePos="0" relativeHeight="251658240" behindDoc="0" locked="0" layoutInCell="1" allowOverlap="1" wp14:anchorId="5A95DFAC" wp14:editId="7097B92C">
                  <wp:simplePos x="0" y="0"/>
                  <wp:positionH relativeFrom="column">
                    <wp:posOffset>43815</wp:posOffset>
                  </wp:positionH>
                  <wp:positionV relativeFrom="paragraph">
                    <wp:posOffset>197485</wp:posOffset>
                  </wp:positionV>
                  <wp:extent cx="1359877" cy="1322433"/>
                  <wp:effectExtent l="0" t="0" r="0" b="0"/>
                  <wp:wrapNone/>
                  <wp:docPr id="37" name="Picture 36" descr="A close up of a headphones&#10;&#10;Description automatically generated with low confidence">
                    <a:extLst xmlns:a="http://schemas.openxmlformats.org/drawingml/2006/main">
                      <a:ext uri="{FF2B5EF4-FFF2-40B4-BE49-F238E27FC236}">
                        <a16:creationId xmlns:a16="http://schemas.microsoft.com/office/drawing/2014/main" id="{52036D91-2D52-C382-3408-122E997F4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close up of a headphones&#10;&#10;Description automatically generated with low confidence">
                            <a:extLst>
                              <a:ext uri="{FF2B5EF4-FFF2-40B4-BE49-F238E27FC236}">
                                <a16:creationId xmlns:a16="http://schemas.microsoft.com/office/drawing/2014/main" id="{52036D91-2D52-C382-3408-122E997F49B6}"/>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9877" cy="1322433"/>
                          </a:xfrm>
                          <a:prstGeom prst="rect">
                            <a:avLst/>
                          </a:prstGeom>
                        </pic:spPr>
                      </pic:pic>
                    </a:graphicData>
                  </a:graphic>
                  <wp14:sizeRelH relativeFrom="margin">
                    <wp14:pctWidth>0</wp14:pctWidth>
                  </wp14:sizeRelH>
                  <wp14:sizeRelV relativeFrom="margin">
                    <wp14:pctHeight>0</wp14:pctHeight>
                  </wp14:sizeRelV>
                </wp:anchor>
              </w:drawing>
            </w:r>
            <w:r w:rsidR="7C28E556" w:rsidRPr="004A2BE0">
              <w:rPr>
                <w:rFonts w:ascii="Dyson Futura Medium" w:hAnsi="Dyson Futura Medium"/>
                <w:color w:val="000000" w:themeColor="text1"/>
              </w:rPr>
              <w:t>Schwarz/Cinnabar</w:t>
            </w:r>
          </w:p>
        </w:tc>
        <w:tc>
          <w:tcPr>
            <w:tcW w:w="2551" w:type="dxa"/>
          </w:tcPr>
          <w:p w14:paraId="012B98F3" w14:textId="207B721E" w:rsidR="00AD3CCA" w:rsidRPr="004A2BE0" w:rsidRDefault="00AD3CCA">
            <w:pPr>
              <w:jc w:val="center"/>
              <w:rPr>
                <w:rFonts w:ascii="Dyson Futura Medium" w:hAnsi="Dyson Futura Medium"/>
                <w:color w:val="000000" w:themeColor="text1"/>
              </w:rPr>
            </w:pPr>
            <w:r w:rsidRPr="004A2BE0">
              <w:rPr>
                <w:rFonts w:ascii="Dyson Futura Medium" w:hAnsi="Dyson Futura Medium"/>
                <w:noProof/>
              </w:rPr>
              <w:drawing>
                <wp:anchor distT="0" distB="0" distL="114300" distR="114300" simplePos="0" relativeHeight="251658242" behindDoc="0" locked="0" layoutInCell="1" allowOverlap="1" wp14:anchorId="5E6F07F0" wp14:editId="59192D8B">
                  <wp:simplePos x="0" y="0"/>
                  <wp:positionH relativeFrom="column">
                    <wp:posOffset>57150</wp:posOffset>
                  </wp:positionH>
                  <wp:positionV relativeFrom="paragraph">
                    <wp:posOffset>229235</wp:posOffset>
                  </wp:positionV>
                  <wp:extent cx="1302873" cy="1302873"/>
                  <wp:effectExtent l="0" t="0" r="0" b="0"/>
                  <wp:wrapNone/>
                  <wp:docPr id="627117498" name="Picture 55" descr="A black headphones on a black background&#10;&#10;Description automatically generated">
                    <a:extLst xmlns:a="http://schemas.openxmlformats.org/drawingml/2006/main">
                      <a:ext uri="{FF2B5EF4-FFF2-40B4-BE49-F238E27FC236}">
                        <a16:creationId xmlns:a16="http://schemas.microsoft.com/office/drawing/2014/main" id="{F5EC41F3-95F8-69F0-7E79-9695F3898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A black headphones on a black background&#10;&#10;Description automatically generated">
                            <a:extLst>
                              <a:ext uri="{FF2B5EF4-FFF2-40B4-BE49-F238E27FC236}">
                                <a16:creationId xmlns:a16="http://schemas.microsoft.com/office/drawing/2014/main" id="{F5EC41F3-95F8-69F0-7E79-9695F38984A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2873" cy="1302873"/>
                          </a:xfrm>
                          <a:prstGeom prst="rect">
                            <a:avLst/>
                          </a:prstGeom>
                        </pic:spPr>
                      </pic:pic>
                    </a:graphicData>
                  </a:graphic>
                  <wp14:sizeRelH relativeFrom="margin">
                    <wp14:pctWidth>0</wp14:pctWidth>
                  </wp14:sizeRelH>
                  <wp14:sizeRelV relativeFrom="margin">
                    <wp14:pctHeight>0</wp14:pctHeight>
                  </wp14:sizeRelV>
                </wp:anchor>
              </w:drawing>
            </w:r>
            <w:r w:rsidR="75227B08" w:rsidRPr="004A2BE0">
              <w:rPr>
                <w:rFonts w:ascii="Dyson Futura Medium" w:hAnsi="Dyson Futura Medium"/>
                <w:color w:val="000000" w:themeColor="text1"/>
              </w:rPr>
              <w:t>Schwarz/Nickel</w:t>
            </w:r>
          </w:p>
        </w:tc>
      </w:tr>
    </w:tbl>
    <w:p w14:paraId="46C1F5CE" w14:textId="40372597" w:rsidR="00AD3CCA" w:rsidRPr="004A2BE0" w:rsidRDefault="00AD3CCA" w:rsidP="00AD3CCA">
      <w:pPr>
        <w:rPr>
          <w:rFonts w:ascii="Dyson Futura Book" w:hAnsi="Dyson Futura Book"/>
          <w:color w:val="000000" w:themeColor="text1"/>
        </w:rPr>
      </w:pPr>
      <w:r w:rsidRPr="004A2BE0">
        <w:rPr>
          <w:rFonts w:ascii="Dyson Futura Book" w:hAnsi="Dyson Futura Book"/>
          <w:noProof/>
          <w:color w:val="000000" w:themeColor="text1"/>
        </w:rPr>
        <mc:AlternateContent>
          <mc:Choice Requires="wps">
            <w:drawing>
              <wp:anchor distT="0" distB="0" distL="114300" distR="114300" simplePos="0" relativeHeight="251658245" behindDoc="0" locked="0" layoutInCell="1" allowOverlap="1" wp14:anchorId="4916E77B" wp14:editId="7AE2940E">
                <wp:simplePos x="0" y="0"/>
                <wp:positionH relativeFrom="column">
                  <wp:posOffset>9091295</wp:posOffset>
                </wp:positionH>
                <wp:positionV relativeFrom="paragraph">
                  <wp:posOffset>2499360</wp:posOffset>
                </wp:positionV>
                <wp:extent cx="2489353" cy="276999"/>
                <wp:effectExtent l="0" t="0" r="0" b="0"/>
                <wp:wrapNone/>
                <wp:docPr id="62" name="TextBox 61">
                  <a:extLst xmlns:a="http://schemas.openxmlformats.org/drawingml/2006/main">
                    <a:ext uri="{FF2B5EF4-FFF2-40B4-BE49-F238E27FC236}">
                      <a16:creationId xmlns:a16="http://schemas.microsoft.com/office/drawing/2014/main" id="{A2BF3F09-CD0B-09AE-B375-B2FCE2B925D6}"/>
                    </a:ext>
                  </a:extLst>
                </wp:docPr>
                <wp:cNvGraphicFramePr/>
                <a:graphic xmlns:a="http://schemas.openxmlformats.org/drawingml/2006/main">
                  <a:graphicData uri="http://schemas.microsoft.com/office/word/2010/wordprocessingShape">
                    <wps:wsp>
                      <wps:cNvSpPr txBox="1"/>
                      <wps:spPr>
                        <a:xfrm>
                          <a:off x="0" y="0"/>
                          <a:ext cx="2489353" cy="276999"/>
                        </a:xfrm>
                        <a:prstGeom prst="rect">
                          <a:avLst/>
                        </a:prstGeom>
                        <a:noFill/>
                      </wps:spPr>
                      <wps:txbx>
                        <w:txbxContent>
                          <w:p w14:paraId="658D09B0" w14:textId="77777777" w:rsidR="00AD3CCA" w:rsidRDefault="00AD3CCA" w:rsidP="00AD3CCA">
                            <w:pPr>
                              <w:jc w:val="center"/>
                              <w:textAlignment w:val="baseline"/>
                              <w:rPr>
                                <w:rFonts w:ascii="Dyson Futura Book" w:eastAsia="Dyson Futura Book" w:hAnsi="Dyson Futura Book"/>
                                <w:color w:val="FFFFFF"/>
                                <w:kern w:val="24"/>
                              </w:rPr>
                            </w:pPr>
                            <w:r>
                              <w:rPr>
                                <w:rFonts w:ascii="Dyson Futura Book" w:eastAsia="Dyson Futura Book" w:hAnsi="Dyson Futura Book"/>
                                <w:color w:val="FFFFFF"/>
                                <w:kern w:val="24"/>
                              </w:rPr>
                              <w:t>CNC Black Nickel</w:t>
                            </w:r>
                          </w:p>
                        </w:txbxContent>
                      </wps:txbx>
                      <wps:bodyPr wrap="square">
                        <a:spAutoFit/>
                      </wps:bodyPr>
                    </wps:wsp>
                  </a:graphicData>
                </a:graphic>
              </wp:anchor>
            </w:drawing>
          </mc:Choice>
          <mc:Fallback>
            <w:pict>
              <v:shape w14:anchorId="4916E77B" id="_x0000_s1027" type="#_x0000_t202" style="position:absolute;margin-left:715.85pt;margin-top:196.8pt;width:196pt;height:21.8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" filled="f" stroked="f">
                <v:textbox style="mso-fit-shape-to-text:t">
                  <w:txbxContent>
                    <w:p w14:paraId="658D09B0" w14:textId="77777777" w:rsidR="00AD3CCA" w:rsidRDefault="00AD3CCA" w:rsidP="00AD3CCA">
                      <w:pPr>
                        <w:jc w:val="center"/>
                        <w:textAlignment w:val="baseline"/>
                        <w:rPr>
                          <w:rFonts w:ascii="Dyson Futura Book" w:eastAsia="Dyson Futura Book" w:hAnsi="Dyson Futura Book"/>
                          <w:color w:val="FFFFFF"/>
                          <w:kern w:val="24"/>
                        </w:rPr>
                      </w:pPr>
                      <w:r>
                        <w:rPr>
                          <w:rFonts w:ascii="Dyson Futura Book" w:eastAsia="Dyson Futura Book" w:hAnsi="Dyson Futura Book"/>
                          <w:color w:val="FFFFFF"/>
                          <w:kern w:val="24"/>
                        </w:rPr>
                        <w:t>CNC Black Nickel</w:t>
                      </w:r>
                    </w:p>
                  </w:txbxContent>
                </v:textbox>
              </v:shape>
            </w:pict>
          </mc:Fallback>
        </mc:AlternateContent>
      </w:r>
    </w:p>
    <w:p w14:paraId="48584ED2" w14:textId="77BD0AD4" w:rsidR="0047303B" w:rsidRDefault="6D8FED32" w:rsidP="0047303B">
      <w:pPr>
        <w:rPr>
          <w:rFonts w:ascii="Dyson Futura Medium" w:hAnsi="Dyson Futura Medium"/>
          <w:sz w:val="22"/>
          <w:szCs w:val="22"/>
          <w:lang w:val="de-DE"/>
        </w:rPr>
      </w:pPr>
      <w:r w:rsidRPr="518CB8F8">
        <w:rPr>
          <w:rFonts w:ascii="Dyson Futura Medium" w:hAnsi="Dyson Futura Medium"/>
          <w:sz w:val="22"/>
          <w:szCs w:val="22"/>
          <w:lang w:val="de-DE"/>
        </w:rPr>
        <w:t xml:space="preserve">Folgende </w:t>
      </w:r>
      <w:r w:rsidR="50A42245" w:rsidRPr="518CB8F8">
        <w:rPr>
          <w:rFonts w:ascii="Dyson Futura Medium" w:hAnsi="Dyson Futura Medium"/>
          <w:sz w:val="22"/>
          <w:szCs w:val="22"/>
          <w:lang w:val="de-DE"/>
        </w:rPr>
        <w:t>Endk</w:t>
      </w:r>
      <w:r w:rsidR="2AED7466" w:rsidRPr="518CB8F8">
        <w:rPr>
          <w:rFonts w:ascii="Dyson Futura Medium" w:hAnsi="Dyson Futura Medium"/>
          <w:sz w:val="22"/>
          <w:szCs w:val="22"/>
          <w:lang w:val="de-DE"/>
        </w:rPr>
        <w:t xml:space="preserve">appen und Ohrpolster zur individuellen Anpassung </w:t>
      </w:r>
      <w:r w:rsidRPr="518CB8F8">
        <w:rPr>
          <w:rFonts w:ascii="Dyson Futura Medium" w:hAnsi="Dyson Futura Medium"/>
          <w:sz w:val="22"/>
          <w:szCs w:val="22"/>
          <w:lang w:val="de-DE"/>
        </w:rPr>
        <w:t xml:space="preserve">sind </w:t>
      </w:r>
      <w:r w:rsidR="2AED7466" w:rsidRPr="518CB8F8">
        <w:rPr>
          <w:rFonts w:ascii="Dyson Futura Medium" w:hAnsi="Dyson Futura Medium"/>
          <w:sz w:val="22"/>
          <w:szCs w:val="22"/>
          <w:lang w:val="de-DE"/>
        </w:rPr>
        <w:t xml:space="preserve">direkt </w:t>
      </w:r>
      <w:r w:rsidR="33AD4CDF" w:rsidRPr="518CB8F8">
        <w:rPr>
          <w:rFonts w:ascii="Dyson Futura Medium" w:hAnsi="Dyson Futura Medium"/>
          <w:sz w:val="22"/>
          <w:szCs w:val="22"/>
          <w:lang w:val="de-DE"/>
        </w:rPr>
        <w:t>auf</w:t>
      </w:r>
      <w:r w:rsidR="2AED7466" w:rsidRPr="518CB8F8">
        <w:rPr>
          <w:rFonts w:ascii="Dyson Futura Medium" w:hAnsi="Dyson Futura Medium"/>
          <w:sz w:val="22"/>
          <w:szCs w:val="22"/>
          <w:lang w:val="de-DE"/>
        </w:rPr>
        <w:t xml:space="preserve"> </w:t>
      </w:r>
      <w:hyperlink r:id="rId20">
        <w:r w:rsidR="4389F0FF" w:rsidRPr="518CB8F8">
          <w:rPr>
            <w:rStyle w:val="Hyperlink"/>
            <w:rFonts w:ascii="Dyson Futura Medium" w:hAnsi="Dyson Futura Medium"/>
            <w:sz w:val="22"/>
            <w:szCs w:val="22"/>
            <w:lang w:val="de-DE"/>
          </w:rPr>
          <w:t>d</w:t>
        </w:r>
        <w:r w:rsidR="2AED7466" w:rsidRPr="518CB8F8">
          <w:rPr>
            <w:rStyle w:val="Hyperlink"/>
            <w:rFonts w:ascii="Dyson Futura Medium" w:hAnsi="Dyson Futura Medium"/>
            <w:sz w:val="22"/>
            <w:szCs w:val="22"/>
            <w:lang w:val="de-DE"/>
          </w:rPr>
          <w:t>yson.</w:t>
        </w:r>
        <w:r w:rsidR="4389F0FF" w:rsidRPr="518CB8F8">
          <w:rPr>
            <w:rStyle w:val="Hyperlink"/>
            <w:rFonts w:ascii="Dyson Futura Medium" w:hAnsi="Dyson Futura Medium"/>
            <w:sz w:val="22"/>
            <w:szCs w:val="22"/>
            <w:lang w:val="de-DE"/>
          </w:rPr>
          <w:t>de</w:t>
        </w:r>
      </w:hyperlink>
      <w:r w:rsidR="2AED7466" w:rsidRPr="518CB8F8">
        <w:rPr>
          <w:rFonts w:ascii="Dyson Futura Medium" w:hAnsi="Dyson Futura Medium"/>
          <w:sz w:val="22"/>
          <w:szCs w:val="22"/>
          <w:lang w:val="de-DE"/>
        </w:rPr>
        <w:t xml:space="preserve"> </w:t>
      </w:r>
      <w:r w:rsidRPr="518CB8F8">
        <w:rPr>
          <w:rFonts w:ascii="Dyson Futura Medium" w:hAnsi="Dyson Futura Medium"/>
          <w:sz w:val="22"/>
          <w:szCs w:val="22"/>
          <w:lang w:val="de-DE"/>
        </w:rPr>
        <w:t xml:space="preserve">verfügbar: </w:t>
      </w:r>
    </w:p>
    <w:p w14:paraId="37BB85FD" w14:textId="72BACB7E" w:rsidR="00C379B0" w:rsidRPr="00FD3FA5" w:rsidRDefault="00886BA3" w:rsidP="00FD3FA5">
      <w:pPr>
        <w:pStyle w:val="StandardWeb"/>
      </w:pPr>
      <w:r>
        <w:rPr>
          <w:noProof/>
        </w:rPr>
        <w:drawing>
          <wp:inline distT="0" distB="0" distL="0" distR="0" wp14:anchorId="3C54FEF0" wp14:editId="1ECCF8FB">
            <wp:extent cx="5318760" cy="2772989"/>
            <wp:effectExtent l="0" t="0" r="0" b="8890"/>
            <wp:docPr id="1406831627" name="Grafik 1" descr="Ein Bild, das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31627" name="Grafik 1" descr="Ein Bild, das Screenshot, Kreis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5338" cy="2776419"/>
                    </a:xfrm>
                    <a:prstGeom prst="rect">
                      <a:avLst/>
                    </a:prstGeom>
                    <a:noFill/>
                    <a:ln>
                      <a:noFill/>
                    </a:ln>
                  </pic:spPr>
                </pic:pic>
              </a:graphicData>
            </a:graphic>
          </wp:inline>
        </w:drawing>
      </w:r>
    </w:p>
    <w:p w14:paraId="5F02990D" w14:textId="7411A917" w:rsidR="00EC6732" w:rsidRPr="00D64D6F" w:rsidRDefault="554A9BEB" w:rsidP="00FB4115">
      <w:pPr>
        <w:spacing w:line="259" w:lineRule="auto"/>
        <w:jc w:val="both"/>
        <w:rPr>
          <w:rFonts w:ascii="Dyson Futura Book" w:hAnsi="Dyson Futura Book"/>
          <w:sz w:val="22"/>
          <w:szCs w:val="22"/>
          <w:lang w:val="de-DE"/>
        </w:rPr>
      </w:pPr>
      <w:r w:rsidRPr="4C1CB6AE">
        <w:rPr>
          <w:rFonts w:ascii="Dyson Futura Book" w:hAnsi="Dyson Futura Book"/>
          <w:sz w:val="22"/>
          <w:szCs w:val="22"/>
          <w:lang w:val="de-DE"/>
        </w:rPr>
        <w:t xml:space="preserve">Die </w:t>
      </w:r>
      <w:r w:rsidR="0B2933E3" w:rsidRPr="4C1CB6AE">
        <w:rPr>
          <w:rFonts w:ascii="Dyson Futura Book" w:hAnsi="Dyson Futura Book"/>
          <w:sz w:val="22"/>
          <w:szCs w:val="22"/>
          <w:lang w:val="de-DE"/>
        </w:rPr>
        <w:t>End</w:t>
      </w:r>
      <w:r w:rsidR="65F27C8E" w:rsidRPr="4C1CB6AE">
        <w:rPr>
          <w:rFonts w:ascii="Dyson Futura Book" w:hAnsi="Dyson Futura Book"/>
          <w:sz w:val="22"/>
          <w:szCs w:val="22"/>
          <w:lang w:val="de-DE"/>
        </w:rPr>
        <w:t>kappen</w:t>
      </w:r>
      <w:r w:rsidRPr="4C1CB6AE">
        <w:rPr>
          <w:rFonts w:ascii="Dyson Futura Book" w:hAnsi="Dyson Futura Book"/>
          <w:sz w:val="22"/>
          <w:szCs w:val="22"/>
          <w:lang w:val="de-DE"/>
        </w:rPr>
        <w:t xml:space="preserve"> sind aus hochwertigem Aluminium gefräst und bieten ein leichtes, </w:t>
      </w:r>
      <w:r w:rsidR="2D0AFC6F" w:rsidRPr="4C1CB6AE">
        <w:rPr>
          <w:rFonts w:ascii="Dyson Futura Book" w:hAnsi="Dyson Futura Book"/>
          <w:sz w:val="22"/>
          <w:szCs w:val="22"/>
          <w:lang w:val="de-DE"/>
        </w:rPr>
        <w:t xml:space="preserve">langanhaltendes </w:t>
      </w:r>
      <w:r w:rsidRPr="4C1CB6AE">
        <w:rPr>
          <w:rFonts w:ascii="Dyson Futura Book" w:hAnsi="Dyson Futura Book"/>
          <w:sz w:val="22"/>
          <w:szCs w:val="22"/>
          <w:lang w:val="de-DE"/>
        </w:rPr>
        <w:t xml:space="preserve">Design in einer Auswahl von Farben und </w:t>
      </w:r>
      <w:r w:rsidR="1AA27DA2" w:rsidRPr="4C1CB6AE">
        <w:rPr>
          <w:rFonts w:ascii="Dyson Futura Book" w:hAnsi="Dyson Futura Book"/>
          <w:sz w:val="22"/>
          <w:szCs w:val="22"/>
          <w:lang w:val="de-DE"/>
        </w:rPr>
        <w:t>Keramik- oder Eloxal-</w:t>
      </w:r>
      <w:r w:rsidR="5F5532F9" w:rsidRPr="4C1CB6AE">
        <w:rPr>
          <w:rFonts w:ascii="Dyson Futura Book" w:hAnsi="Dyson Futura Book"/>
          <w:sz w:val="22"/>
          <w:szCs w:val="22"/>
          <w:lang w:val="de-DE"/>
        </w:rPr>
        <w:t>Beschichtung</w:t>
      </w:r>
      <w:r w:rsidRPr="4C1CB6AE">
        <w:rPr>
          <w:rFonts w:ascii="Dyson Futura Book" w:hAnsi="Dyson Futura Book"/>
          <w:sz w:val="22"/>
          <w:szCs w:val="22"/>
          <w:lang w:val="de-DE"/>
        </w:rPr>
        <w:t xml:space="preserve">. Jedes Set </w:t>
      </w:r>
      <w:r w:rsidR="1EB0EA5F" w:rsidRPr="4C1CB6AE">
        <w:rPr>
          <w:rFonts w:ascii="Dyson Futura Book" w:hAnsi="Dyson Futura Book"/>
          <w:sz w:val="22"/>
          <w:szCs w:val="22"/>
          <w:lang w:val="de-DE"/>
        </w:rPr>
        <w:t xml:space="preserve">enthält jeweils ein Paar und </w:t>
      </w:r>
      <w:r w:rsidRPr="4C1CB6AE">
        <w:rPr>
          <w:rFonts w:ascii="Dyson Futura Book" w:hAnsi="Dyson Futura Book"/>
          <w:sz w:val="22"/>
          <w:szCs w:val="22"/>
          <w:lang w:val="de-DE"/>
        </w:rPr>
        <w:t>kostet 49</w:t>
      </w:r>
      <w:r w:rsidR="34E02EFE" w:rsidRPr="4C1CB6AE">
        <w:rPr>
          <w:rFonts w:ascii="Dyson Futura Book" w:hAnsi="Dyson Futura Book"/>
          <w:sz w:val="22"/>
          <w:szCs w:val="22"/>
          <w:lang w:val="de-DE"/>
        </w:rPr>
        <w:t xml:space="preserve"> € (UVP)</w:t>
      </w:r>
      <w:r w:rsidRPr="4C1CB6AE">
        <w:rPr>
          <w:rFonts w:ascii="Dyson Futura Book" w:hAnsi="Dyson Futura Book"/>
          <w:sz w:val="22"/>
          <w:szCs w:val="22"/>
          <w:lang w:val="de-DE"/>
        </w:rPr>
        <w:t>.</w:t>
      </w:r>
    </w:p>
    <w:p w14:paraId="43289FBA" w14:textId="1A2C5922" w:rsidR="004A204B" w:rsidRPr="004A204B" w:rsidRDefault="009B020F" w:rsidP="0801801B">
      <w:pPr>
        <w:rPr>
          <w:rFonts w:ascii="Dyson Futura Medium" w:hAnsi="Dyson Futura Medium"/>
          <w:sz w:val="22"/>
          <w:szCs w:val="22"/>
          <w:lang w:val="de-DE"/>
        </w:rPr>
      </w:pPr>
      <w:r>
        <w:rPr>
          <w:noProof/>
        </w:rPr>
        <w:lastRenderedPageBreak/>
        <w:drawing>
          <wp:anchor distT="0" distB="0" distL="114300" distR="114300" simplePos="0" relativeHeight="251658252" behindDoc="1" locked="0" layoutInCell="1" allowOverlap="1" wp14:anchorId="0F0AA313" wp14:editId="63D5E634">
            <wp:simplePos x="0" y="0"/>
            <wp:positionH relativeFrom="column">
              <wp:posOffset>3513455</wp:posOffset>
            </wp:positionH>
            <wp:positionV relativeFrom="paragraph">
              <wp:posOffset>2540</wp:posOffset>
            </wp:positionV>
            <wp:extent cx="2760345" cy="1593850"/>
            <wp:effectExtent l="0" t="0" r="1905" b="6350"/>
            <wp:wrapTight wrapText="bothSides">
              <wp:wrapPolygon edited="0">
                <wp:start x="0" y="0"/>
                <wp:lineTo x="0" y="21428"/>
                <wp:lineTo x="21466" y="21428"/>
                <wp:lineTo x="21466" y="0"/>
                <wp:lineTo x="0" y="0"/>
              </wp:wrapPolygon>
            </wp:wrapTight>
            <wp:docPr id="2092735747" name="Picture 95158454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584543"/>
                    <pic:cNvPicPr/>
                  </pic:nvPicPr>
                  <pic:blipFill rotWithShape="1">
                    <a:blip r:embed="rId22" cstate="print">
                      <a:extLst>
                        <a:ext uri="{28A0092B-C50C-407E-A947-70E740481C1C}">
                          <a14:useLocalDpi xmlns:a14="http://schemas.microsoft.com/office/drawing/2010/main" val="0"/>
                        </a:ext>
                      </a:extLst>
                    </a:blip>
                    <a:srcRect t="3152" b="1"/>
                    <a:stretch/>
                  </pic:blipFill>
                  <pic:spPr bwMode="auto">
                    <a:xfrm>
                      <a:off x="0" y="0"/>
                      <a:ext cx="2760345"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9EC7005" w:rsidRPr="0801801B">
        <w:rPr>
          <w:rFonts w:ascii="Dyson Futura Medium" w:hAnsi="Dyson Futura Medium"/>
          <w:sz w:val="22"/>
          <w:szCs w:val="22"/>
          <w:lang w:val="de-DE"/>
        </w:rPr>
        <w:t xml:space="preserve">Steuerbar über die </w:t>
      </w:r>
      <w:proofErr w:type="spellStart"/>
      <w:r w:rsidR="5E98CFB3" w:rsidRPr="0801801B">
        <w:rPr>
          <w:rFonts w:ascii="Dyson Futura Medium" w:hAnsi="Dyson Futura Medium"/>
          <w:sz w:val="22"/>
          <w:szCs w:val="22"/>
          <w:lang w:val="de-DE"/>
        </w:rPr>
        <w:t>MyDyson</w:t>
      </w:r>
      <w:proofErr w:type="spellEnd"/>
      <w:r w:rsidR="5E98CFB3" w:rsidRPr="0801801B">
        <w:rPr>
          <w:rFonts w:ascii="Dyson Futura Medium" w:hAnsi="Dyson Futura Medium"/>
          <w:sz w:val="22"/>
          <w:szCs w:val="22"/>
          <w:lang w:val="de-DE"/>
        </w:rPr>
        <w:t>™ App</w:t>
      </w:r>
    </w:p>
    <w:p w14:paraId="08848840" w14:textId="47A1E380" w:rsidR="004A204B" w:rsidRPr="00D64D6F" w:rsidRDefault="5E98CFB3" w:rsidP="0801801B">
      <w:pPr>
        <w:rPr>
          <w:rFonts w:ascii="Dyson Futura Book" w:hAnsi="Dyson Futura Book"/>
          <w:sz w:val="22"/>
          <w:szCs w:val="22"/>
          <w:lang w:val="de-DE"/>
        </w:rPr>
      </w:pPr>
      <w:r w:rsidRPr="0801801B">
        <w:rPr>
          <w:rFonts w:ascii="Dyson Futura Book" w:hAnsi="Dyson Futura Book"/>
          <w:sz w:val="22"/>
          <w:szCs w:val="22"/>
          <w:lang w:val="de-DE"/>
        </w:rPr>
        <w:t xml:space="preserve">Die </w:t>
      </w:r>
      <w:proofErr w:type="spellStart"/>
      <w:r w:rsidRPr="0801801B">
        <w:rPr>
          <w:rFonts w:ascii="Dyson Futura Book" w:hAnsi="Dyson Futura Book"/>
          <w:sz w:val="22"/>
          <w:szCs w:val="22"/>
          <w:lang w:val="de-DE"/>
        </w:rPr>
        <w:t>MyDyson</w:t>
      </w:r>
      <w:proofErr w:type="spellEnd"/>
      <w:r w:rsidRPr="0801801B">
        <w:rPr>
          <w:rFonts w:ascii="Dyson Futura Book" w:hAnsi="Dyson Futura Book"/>
          <w:sz w:val="22"/>
          <w:szCs w:val="22"/>
          <w:lang w:val="de-DE"/>
        </w:rPr>
        <w:t xml:space="preserve">™ App überwacht die Lautstärke </w:t>
      </w:r>
      <w:r w:rsidR="79EC7005" w:rsidRPr="0801801B">
        <w:rPr>
          <w:rFonts w:ascii="Dyson Futura Book" w:hAnsi="Dyson Futura Book"/>
          <w:sz w:val="22"/>
          <w:szCs w:val="22"/>
          <w:lang w:val="de-DE"/>
        </w:rPr>
        <w:t xml:space="preserve">in </w:t>
      </w:r>
      <w:r w:rsidRPr="0801801B">
        <w:rPr>
          <w:rFonts w:ascii="Dyson Futura Book" w:hAnsi="Dyson Futura Book"/>
          <w:sz w:val="22"/>
          <w:szCs w:val="22"/>
          <w:lang w:val="de-DE"/>
        </w:rPr>
        <w:t>und außerhalb des Ohrs in Echtzeit und warnt vor</w:t>
      </w:r>
      <w:r w:rsidR="516B8864" w:rsidRPr="0801801B">
        <w:rPr>
          <w:rFonts w:ascii="Dyson Futura Book" w:hAnsi="Dyson Futura Book"/>
          <w:sz w:val="22"/>
          <w:szCs w:val="22"/>
          <w:lang w:val="de-DE"/>
        </w:rPr>
        <w:t xml:space="preserve"> einem</w:t>
      </w:r>
      <w:r w:rsidRPr="0801801B">
        <w:rPr>
          <w:rFonts w:ascii="Dyson Futura Book" w:hAnsi="Dyson Futura Book"/>
          <w:sz w:val="22"/>
          <w:szCs w:val="22"/>
          <w:lang w:val="de-DE"/>
        </w:rPr>
        <w:t xml:space="preserve"> potenziell schädlichen Pegel. Mit der </w:t>
      </w:r>
      <w:proofErr w:type="spellStart"/>
      <w:r w:rsidRPr="0801801B">
        <w:rPr>
          <w:rFonts w:ascii="Dyson Futura Book" w:hAnsi="Dyson Futura Book"/>
          <w:sz w:val="22"/>
          <w:szCs w:val="22"/>
          <w:lang w:val="de-DE"/>
        </w:rPr>
        <w:t>MyDyson</w:t>
      </w:r>
      <w:proofErr w:type="spellEnd"/>
      <w:r w:rsidRPr="0801801B">
        <w:rPr>
          <w:rFonts w:ascii="Dyson Futura Book" w:hAnsi="Dyson Futura Book"/>
          <w:sz w:val="22"/>
          <w:szCs w:val="22"/>
          <w:lang w:val="de-DE"/>
        </w:rPr>
        <w:t>™ App können Besitzer</w:t>
      </w:r>
      <w:r w:rsidR="18A7489C" w:rsidRPr="0801801B">
        <w:rPr>
          <w:rFonts w:ascii="Dyson Futura Book" w:hAnsi="Dyson Futura Book"/>
          <w:sz w:val="22"/>
          <w:szCs w:val="22"/>
          <w:lang w:val="de-DE"/>
        </w:rPr>
        <w:t>*innen</w:t>
      </w:r>
      <w:r w:rsidRPr="0801801B">
        <w:rPr>
          <w:rFonts w:ascii="Dyson Futura Book" w:hAnsi="Dyson Futura Book"/>
          <w:sz w:val="22"/>
          <w:szCs w:val="22"/>
          <w:lang w:val="de-DE"/>
        </w:rPr>
        <w:t xml:space="preserve"> außerdem zwischen drei benutzerdefinierten EQ-Modi wählen: </w:t>
      </w:r>
      <w:r w:rsidR="008B3573">
        <w:rPr>
          <w:rFonts w:ascii="Dyson Futura Book" w:hAnsi="Dyson Futura Book"/>
          <w:sz w:val="22"/>
          <w:szCs w:val="22"/>
          <w:lang w:val="de-DE"/>
        </w:rPr>
        <w:br/>
      </w:r>
      <w:r w:rsidRPr="0801801B">
        <w:rPr>
          <w:rFonts w:ascii="Dyson Futura Book" w:hAnsi="Dyson Futura Book"/>
          <w:sz w:val="22"/>
          <w:szCs w:val="22"/>
          <w:lang w:val="de-DE"/>
        </w:rPr>
        <w:t xml:space="preserve">Bass Boost, Neutral und Enhanced. </w:t>
      </w:r>
    </w:p>
    <w:p w14:paraId="5F6BC562" w14:textId="638A0F93" w:rsidR="004A204B" w:rsidRPr="004A204B" w:rsidRDefault="004A204B" w:rsidP="004A204B">
      <w:pPr>
        <w:rPr>
          <w:rFonts w:ascii="Dyson Futura Medium" w:hAnsi="Dyson Futura Medium"/>
          <w:sz w:val="22"/>
          <w:szCs w:val="22"/>
          <w:lang w:val="de-DE"/>
        </w:rPr>
      </w:pPr>
    </w:p>
    <w:p w14:paraId="44801B0A" w14:textId="36B791CB" w:rsidR="004A204B" w:rsidRPr="004A204B" w:rsidRDefault="004A204B" w:rsidP="004A204B">
      <w:pPr>
        <w:rPr>
          <w:rFonts w:ascii="Dyson Futura Medium" w:hAnsi="Dyson Futura Medium"/>
          <w:sz w:val="22"/>
          <w:szCs w:val="22"/>
          <w:lang w:val="de-DE"/>
        </w:rPr>
      </w:pPr>
      <w:r w:rsidRPr="004A204B">
        <w:rPr>
          <w:rFonts w:ascii="Dyson Futura Medium" w:hAnsi="Dyson Futura Medium"/>
          <w:sz w:val="22"/>
          <w:szCs w:val="22"/>
          <w:lang w:val="de-DE"/>
        </w:rPr>
        <w:t>Zusätzliche Funktionen</w:t>
      </w:r>
      <w:r w:rsidR="0084100E">
        <w:rPr>
          <w:rFonts w:ascii="Dyson Futura Medium" w:hAnsi="Dyson Futura Medium"/>
          <w:sz w:val="22"/>
          <w:szCs w:val="22"/>
          <w:lang w:val="de-DE"/>
        </w:rPr>
        <w:t>:</w:t>
      </w:r>
    </w:p>
    <w:p w14:paraId="13710BBA" w14:textId="4B793875" w:rsidR="004A204B" w:rsidRPr="00D64D6F" w:rsidRDefault="004A204B" w:rsidP="00D34FCC">
      <w:pPr>
        <w:pStyle w:val="Listenabsatz"/>
        <w:numPr>
          <w:ilvl w:val="0"/>
          <w:numId w:val="4"/>
        </w:numPr>
        <w:rPr>
          <w:rFonts w:ascii="Dyson Futura Book" w:hAnsi="Dyson Futura Book"/>
          <w:sz w:val="22"/>
          <w:szCs w:val="22"/>
          <w:lang w:val="de-DE"/>
        </w:rPr>
      </w:pPr>
      <w:r w:rsidRPr="004A204B">
        <w:rPr>
          <w:rFonts w:ascii="Dyson Futura Medium" w:hAnsi="Dyson Futura Medium"/>
          <w:sz w:val="22"/>
          <w:szCs w:val="22"/>
          <w:lang w:val="de-DE"/>
        </w:rPr>
        <w:t xml:space="preserve">Head </w:t>
      </w:r>
      <w:proofErr w:type="spellStart"/>
      <w:r w:rsidRPr="004A204B">
        <w:rPr>
          <w:rFonts w:ascii="Dyson Futura Medium" w:hAnsi="Dyson Futura Medium"/>
          <w:sz w:val="22"/>
          <w:szCs w:val="22"/>
          <w:lang w:val="de-DE"/>
        </w:rPr>
        <w:t>Detect</w:t>
      </w:r>
      <w:proofErr w:type="spellEnd"/>
      <w:r w:rsidRPr="004A204B">
        <w:rPr>
          <w:rFonts w:ascii="Dyson Futura Medium" w:hAnsi="Dyson Futura Medium"/>
          <w:sz w:val="22"/>
          <w:szCs w:val="22"/>
          <w:lang w:val="de-DE"/>
        </w:rPr>
        <w:t xml:space="preserve">: </w:t>
      </w:r>
      <w:r w:rsidRPr="00D64D6F">
        <w:rPr>
          <w:rFonts w:ascii="Dyson Futura Book" w:hAnsi="Dyson Futura Book"/>
          <w:sz w:val="22"/>
          <w:szCs w:val="22"/>
          <w:lang w:val="de-DE"/>
        </w:rPr>
        <w:t xml:space="preserve">Kapazitive Sensoren erkennen, wenn </w:t>
      </w:r>
      <w:r w:rsidR="002A706D" w:rsidRPr="00D64D6F">
        <w:rPr>
          <w:rFonts w:ascii="Dyson Futura Book" w:hAnsi="Dyson Futura Book"/>
          <w:sz w:val="22"/>
          <w:szCs w:val="22"/>
          <w:lang w:val="de-DE"/>
        </w:rPr>
        <w:t>der Kopfhörer</w:t>
      </w:r>
      <w:r w:rsidRPr="00D64D6F">
        <w:rPr>
          <w:rFonts w:ascii="Dyson Futura Book" w:hAnsi="Dyson Futura Book"/>
          <w:sz w:val="22"/>
          <w:szCs w:val="22"/>
          <w:lang w:val="de-DE"/>
        </w:rPr>
        <w:t xml:space="preserve"> </w:t>
      </w:r>
      <w:r w:rsidR="002A706D" w:rsidRPr="00D64D6F">
        <w:rPr>
          <w:rFonts w:ascii="Dyson Futura Book" w:hAnsi="Dyson Futura Book"/>
          <w:sz w:val="22"/>
          <w:szCs w:val="22"/>
          <w:lang w:val="de-DE"/>
        </w:rPr>
        <w:t xml:space="preserve">abgesetzt </w:t>
      </w:r>
      <w:r w:rsidR="00B9104F" w:rsidRPr="00B9104F">
        <w:rPr>
          <w:rFonts w:ascii="Dyson Futura Book" w:hAnsi="Dyson Futura Book"/>
          <w:sz w:val="22"/>
          <w:szCs w:val="22"/>
          <w:lang w:val="de-DE"/>
        </w:rPr>
        <w:t>wird</w:t>
      </w:r>
      <w:r w:rsidR="00321DE0">
        <w:rPr>
          <w:rFonts w:ascii="Dyson Futura Book" w:hAnsi="Dyson Futura Book"/>
          <w:sz w:val="22"/>
          <w:szCs w:val="22"/>
          <w:lang w:val="de-DE"/>
        </w:rPr>
        <w:t>,</w:t>
      </w:r>
      <w:r w:rsidRPr="00D64D6F">
        <w:rPr>
          <w:rFonts w:ascii="Dyson Futura Book" w:hAnsi="Dyson Futura Book"/>
          <w:sz w:val="22"/>
          <w:szCs w:val="22"/>
          <w:lang w:val="de-DE"/>
        </w:rPr>
        <w:t xml:space="preserve"> und </w:t>
      </w:r>
      <w:r w:rsidR="002A706D" w:rsidRPr="00D64D6F">
        <w:rPr>
          <w:rFonts w:ascii="Dyson Futura Book" w:hAnsi="Dyson Futura Book"/>
          <w:sz w:val="22"/>
          <w:szCs w:val="22"/>
          <w:lang w:val="de-DE"/>
        </w:rPr>
        <w:t xml:space="preserve">unterbrechen </w:t>
      </w:r>
      <w:r w:rsidR="0071725A">
        <w:rPr>
          <w:rFonts w:ascii="Dyson Futura Book" w:hAnsi="Dyson Futura Book"/>
          <w:sz w:val="22"/>
          <w:szCs w:val="22"/>
          <w:lang w:val="de-DE"/>
        </w:rPr>
        <w:t>die Wiedergabe</w:t>
      </w:r>
      <w:r w:rsidRPr="00D64D6F">
        <w:rPr>
          <w:rFonts w:ascii="Dyson Futura Book" w:hAnsi="Dyson Futura Book"/>
          <w:sz w:val="22"/>
          <w:szCs w:val="22"/>
          <w:lang w:val="de-DE"/>
        </w:rPr>
        <w:t xml:space="preserve">. </w:t>
      </w:r>
      <w:r w:rsidR="0071725A">
        <w:rPr>
          <w:rFonts w:ascii="Dyson Futura Book" w:hAnsi="Dyson Futura Book"/>
          <w:sz w:val="22"/>
          <w:szCs w:val="22"/>
          <w:lang w:val="de-DE"/>
        </w:rPr>
        <w:t xml:space="preserve">Diese </w:t>
      </w:r>
      <w:r w:rsidRPr="00D64D6F">
        <w:rPr>
          <w:rFonts w:ascii="Dyson Futura Book" w:hAnsi="Dyson Futura Book"/>
          <w:sz w:val="22"/>
          <w:szCs w:val="22"/>
          <w:lang w:val="de-DE"/>
        </w:rPr>
        <w:t xml:space="preserve">wird automatisch fortgesetzt, sobald </w:t>
      </w:r>
      <w:r w:rsidR="00107327" w:rsidRPr="00D64D6F">
        <w:rPr>
          <w:rFonts w:ascii="Dyson Futura Book" w:hAnsi="Dyson Futura Book"/>
          <w:sz w:val="22"/>
          <w:szCs w:val="22"/>
          <w:lang w:val="de-DE"/>
        </w:rPr>
        <w:t>der Kopfhörer</w:t>
      </w:r>
      <w:r w:rsidRPr="00D64D6F">
        <w:rPr>
          <w:rFonts w:ascii="Dyson Futura Book" w:hAnsi="Dyson Futura Book"/>
          <w:sz w:val="22"/>
          <w:szCs w:val="22"/>
          <w:lang w:val="de-DE"/>
        </w:rPr>
        <w:t xml:space="preserve"> wieder aufgesetzt wird.</w:t>
      </w:r>
    </w:p>
    <w:p w14:paraId="72DB896D" w14:textId="77777777" w:rsidR="004A204B" w:rsidRPr="004A204B" w:rsidRDefault="004A204B" w:rsidP="004A204B">
      <w:pPr>
        <w:rPr>
          <w:rFonts w:ascii="Dyson Futura Medium" w:hAnsi="Dyson Futura Medium"/>
          <w:sz w:val="22"/>
          <w:szCs w:val="22"/>
          <w:lang w:val="de-DE"/>
        </w:rPr>
      </w:pPr>
    </w:p>
    <w:p w14:paraId="6B342267" w14:textId="599002A9" w:rsidR="004A204B" w:rsidRPr="004A204B" w:rsidRDefault="004A204B" w:rsidP="00D34FCC">
      <w:pPr>
        <w:pStyle w:val="Listenabsatz"/>
        <w:numPr>
          <w:ilvl w:val="0"/>
          <w:numId w:val="4"/>
        </w:numPr>
        <w:rPr>
          <w:rFonts w:ascii="Dyson Futura Medium" w:hAnsi="Dyson Futura Medium"/>
          <w:sz w:val="22"/>
          <w:szCs w:val="22"/>
          <w:lang w:val="de-DE"/>
        </w:rPr>
      </w:pPr>
      <w:r w:rsidRPr="004A204B">
        <w:rPr>
          <w:rFonts w:ascii="Dyson Futura Medium" w:hAnsi="Dyson Futura Medium"/>
          <w:sz w:val="22"/>
          <w:szCs w:val="22"/>
          <w:lang w:val="de-DE"/>
        </w:rPr>
        <w:t xml:space="preserve">Intuitiver Joystick: </w:t>
      </w:r>
      <w:r w:rsidRPr="00D64D6F">
        <w:rPr>
          <w:rFonts w:ascii="Dyson Futura Book" w:hAnsi="Dyson Futura Book"/>
          <w:sz w:val="22"/>
          <w:szCs w:val="22"/>
          <w:lang w:val="de-DE"/>
        </w:rPr>
        <w:t xml:space="preserve">Einfaches Abspielen, Anhalten, Überspringen, Vorspulen und Zurückspulen von Titeln oder </w:t>
      </w:r>
      <w:r w:rsidR="005E2D06">
        <w:rPr>
          <w:rFonts w:ascii="Dyson Futura Book" w:hAnsi="Dyson Futura Book"/>
          <w:sz w:val="22"/>
          <w:szCs w:val="22"/>
          <w:lang w:val="de-DE"/>
        </w:rPr>
        <w:t>Drücken</w:t>
      </w:r>
      <w:r w:rsidR="004F192D" w:rsidRPr="00D64D6F">
        <w:rPr>
          <w:rFonts w:ascii="Dyson Futura Book" w:hAnsi="Dyson Futura Book"/>
          <w:sz w:val="22"/>
          <w:szCs w:val="22"/>
          <w:lang w:val="de-DE"/>
        </w:rPr>
        <w:t xml:space="preserve"> </w:t>
      </w:r>
      <w:r w:rsidRPr="00D64D6F">
        <w:rPr>
          <w:rFonts w:ascii="Dyson Futura Book" w:hAnsi="Dyson Futura Book"/>
          <w:sz w:val="22"/>
          <w:szCs w:val="22"/>
          <w:lang w:val="de-DE"/>
        </w:rPr>
        <w:t>für Sprachbefehle.</w:t>
      </w:r>
    </w:p>
    <w:p w14:paraId="4A18BF21" w14:textId="77777777" w:rsidR="004A204B" w:rsidRPr="004A204B" w:rsidRDefault="004A204B" w:rsidP="004A204B">
      <w:pPr>
        <w:rPr>
          <w:rFonts w:ascii="Dyson Futura Medium" w:hAnsi="Dyson Futura Medium"/>
          <w:sz w:val="22"/>
          <w:szCs w:val="22"/>
          <w:lang w:val="de-DE"/>
        </w:rPr>
      </w:pPr>
    </w:p>
    <w:p w14:paraId="32693C9E" w14:textId="5C3A35B5" w:rsidR="004A204B" w:rsidRPr="004A204B" w:rsidRDefault="004A204B" w:rsidP="00161B92">
      <w:pPr>
        <w:pStyle w:val="Listenabsatz"/>
        <w:numPr>
          <w:ilvl w:val="0"/>
          <w:numId w:val="4"/>
        </w:numPr>
        <w:spacing w:line="259" w:lineRule="auto"/>
        <w:rPr>
          <w:rFonts w:ascii="Dyson Futura Medium" w:hAnsi="Dyson Futura Medium"/>
          <w:sz w:val="22"/>
          <w:szCs w:val="22"/>
          <w:lang w:val="de-DE"/>
        </w:rPr>
      </w:pPr>
      <w:r w:rsidRPr="004A204B">
        <w:rPr>
          <w:rFonts w:ascii="Dyson Futura Medium" w:hAnsi="Dyson Futura Medium"/>
          <w:sz w:val="22"/>
          <w:szCs w:val="22"/>
          <w:lang w:val="de-DE"/>
        </w:rPr>
        <w:t xml:space="preserve">Kristallklare Anrufe: </w:t>
      </w:r>
      <w:r w:rsidR="00895B44" w:rsidRPr="00D64D6F">
        <w:rPr>
          <w:rFonts w:ascii="Dyson Futura Book" w:hAnsi="Dyson Futura Book"/>
          <w:sz w:val="22"/>
          <w:szCs w:val="22"/>
          <w:lang w:val="de-DE"/>
        </w:rPr>
        <w:t>Dual</w:t>
      </w:r>
      <w:r w:rsidR="00895B44">
        <w:rPr>
          <w:rFonts w:ascii="Dyson Futura Book" w:hAnsi="Dyson Futura Book"/>
          <w:sz w:val="22"/>
          <w:szCs w:val="22"/>
          <w:lang w:val="de-DE"/>
        </w:rPr>
        <w:t>-</w:t>
      </w:r>
      <w:r w:rsidRPr="00D64D6F">
        <w:rPr>
          <w:rFonts w:ascii="Dyson Futura Book" w:hAnsi="Dyson Futura Book"/>
          <w:sz w:val="22"/>
          <w:szCs w:val="22"/>
          <w:lang w:val="de-DE"/>
        </w:rPr>
        <w:t>Beam-</w:t>
      </w:r>
      <w:proofErr w:type="spellStart"/>
      <w:r w:rsidRPr="00D64D6F">
        <w:rPr>
          <w:rFonts w:ascii="Dyson Futura Book" w:hAnsi="Dyson Futura Book"/>
          <w:sz w:val="22"/>
          <w:szCs w:val="22"/>
          <w:lang w:val="de-DE"/>
        </w:rPr>
        <w:t>Forming</w:t>
      </w:r>
      <w:proofErr w:type="spellEnd"/>
      <w:r w:rsidRPr="00D64D6F">
        <w:rPr>
          <w:rFonts w:ascii="Dyson Futura Book" w:hAnsi="Dyson Futura Book"/>
          <w:sz w:val="22"/>
          <w:szCs w:val="22"/>
          <w:lang w:val="de-DE"/>
        </w:rPr>
        <w:t xml:space="preserve">-Mikrofone nehmen </w:t>
      </w:r>
      <w:r w:rsidR="001A1011" w:rsidRPr="00D64D6F">
        <w:rPr>
          <w:rFonts w:ascii="Dyson Futura Book" w:hAnsi="Dyson Futura Book"/>
          <w:sz w:val="22"/>
          <w:szCs w:val="22"/>
          <w:lang w:val="de-DE"/>
        </w:rPr>
        <w:t xml:space="preserve">das Audio </w:t>
      </w:r>
      <w:r w:rsidRPr="00D64D6F">
        <w:rPr>
          <w:rFonts w:ascii="Dyson Futura Book" w:hAnsi="Dyson Futura Book"/>
          <w:sz w:val="22"/>
          <w:szCs w:val="22"/>
          <w:lang w:val="de-DE"/>
        </w:rPr>
        <w:t>klar und deutlich auf</w:t>
      </w:r>
      <w:r w:rsidR="00B9104F">
        <w:rPr>
          <w:rFonts w:ascii="Dyson Futura Book" w:hAnsi="Dyson Futura Book"/>
          <w:sz w:val="22"/>
          <w:szCs w:val="22"/>
          <w:lang w:val="de-DE"/>
        </w:rPr>
        <w:t xml:space="preserve"> und blenden die </w:t>
      </w:r>
      <w:r w:rsidR="7EAEB067" w:rsidRPr="00161B92">
        <w:rPr>
          <w:rFonts w:ascii="Dyson Futura Book" w:hAnsi="Dyson Futura Book"/>
          <w:sz w:val="22"/>
          <w:szCs w:val="22"/>
          <w:lang w:val="de-DE"/>
        </w:rPr>
        <w:t>Außen</w:t>
      </w:r>
      <w:r w:rsidR="70133641" w:rsidRPr="0643C76B">
        <w:rPr>
          <w:rFonts w:ascii="Dyson Futura Book" w:hAnsi="Dyson Futura Book"/>
          <w:sz w:val="22"/>
          <w:szCs w:val="22"/>
          <w:lang w:val="de-DE"/>
        </w:rPr>
        <w:t>geräusche</w:t>
      </w:r>
      <w:r w:rsidR="00B9104F">
        <w:rPr>
          <w:rFonts w:ascii="Dyson Futura Book" w:hAnsi="Dyson Futura Book"/>
          <w:sz w:val="22"/>
          <w:szCs w:val="22"/>
          <w:lang w:val="de-DE"/>
        </w:rPr>
        <w:t xml:space="preserve"> aus</w:t>
      </w:r>
      <w:r w:rsidRPr="00D64D6F">
        <w:rPr>
          <w:rFonts w:ascii="Dyson Futura Book" w:hAnsi="Dyson Futura Book"/>
          <w:sz w:val="22"/>
          <w:szCs w:val="22"/>
          <w:lang w:val="de-DE"/>
        </w:rPr>
        <w:t>.</w:t>
      </w:r>
    </w:p>
    <w:p w14:paraId="0A4734E5" w14:textId="77777777" w:rsidR="004A204B" w:rsidRPr="004A204B" w:rsidRDefault="004A204B" w:rsidP="004A204B">
      <w:pPr>
        <w:rPr>
          <w:rFonts w:ascii="Dyson Futura Medium" w:hAnsi="Dyson Futura Medium"/>
          <w:sz w:val="22"/>
          <w:szCs w:val="22"/>
          <w:lang w:val="de-DE"/>
        </w:rPr>
      </w:pPr>
    </w:p>
    <w:p w14:paraId="68C4F135" w14:textId="3C6E5BBB" w:rsidR="004A204B" w:rsidRPr="004A204B" w:rsidRDefault="002438EF" w:rsidP="00D34FCC">
      <w:pPr>
        <w:pStyle w:val="Listenabsatz"/>
        <w:numPr>
          <w:ilvl w:val="0"/>
          <w:numId w:val="4"/>
        </w:numPr>
        <w:rPr>
          <w:rFonts w:ascii="Dyson Futura Medium" w:hAnsi="Dyson Futura Medium"/>
          <w:sz w:val="22"/>
          <w:szCs w:val="22"/>
          <w:lang w:val="de-DE"/>
        </w:rPr>
      </w:pPr>
      <w:r w:rsidRPr="004A204B">
        <w:rPr>
          <w:rFonts w:ascii="Dyson Futura Medium" w:hAnsi="Dyson Futura Medium"/>
          <w:sz w:val="22"/>
          <w:szCs w:val="22"/>
          <w:lang w:val="de-DE"/>
        </w:rPr>
        <w:t>Klang</w:t>
      </w:r>
      <w:r>
        <w:rPr>
          <w:rFonts w:ascii="Dyson Futura Medium" w:hAnsi="Dyson Futura Medium"/>
          <w:sz w:val="22"/>
          <w:szCs w:val="22"/>
          <w:lang w:val="de-DE"/>
        </w:rPr>
        <w:t xml:space="preserve">erfassung </w:t>
      </w:r>
      <w:r w:rsidR="004A204B" w:rsidRPr="004A204B">
        <w:rPr>
          <w:rFonts w:ascii="Dyson Futura Medium" w:hAnsi="Dyson Futura Medium"/>
          <w:sz w:val="22"/>
          <w:szCs w:val="22"/>
          <w:lang w:val="de-DE"/>
        </w:rPr>
        <w:t xml:space="preserve">in Echtzeit: </w:t>
      </w:r>
      <w:r w:rsidR="004A204B" w:rsidRPr="00D64D6F">
        <w:rPr>
          <w:rFonts w:ascii="Dyson Futura Book" w:hAnsi="Dyson Futura Book"/>
          <w:sz w:val="22"/>
          <w:szCs w:val="22"/>
          <w:lang w:val="de-DE"/>
        </w:rPr>
        <w:t xml:space="preserve">Überwacht kontinuierlich die Lautstärke </w:t>
      </w:r>
      <w:r w:rsidR="00A12608" w:rsidRPr="00D64D6F">
        <w:rPr>
          <w:rFonts w:ascii="Dyson Futura Book" w:hAnsi="Dyson Futura Book"/>
          <w:sz w:val="22"/>
          <w:szCs w:val="22"/>
          <w:lang w:val="de-DE"/>
        </w:rPr>
        <w:t>i</w:t>
      </w:r>
      <w:r w:rsidR="00A12608">
        <w:rPr>
          <w:rFonts w:ascii="Dyson Futura Book" w:hAnsi="Dyson Futura Book"/>
          <w:sz w:val="22"/>
          <w:szCs w:val="22"/>
          <w:lang w:val="de-DE"/>
        </w:rPr>
        <w:t>n</w:t>
      </w:r>
      <w:r w:rsidR="00A12608" w:rsidRPr="00D64D6F">
        <w:rPr>
          <w:rFonts w:ascii="Dyson Futura Book" w:hAnsi="Dyson Futura Book"/>
          <w:sz w:val="22"/>
          <w:szCs w:val="22"/>
          <w:lang w:val="de-DE"/>
        </w:rPr>
        <w:t xml:space="preserve"> </w:t>
      </w:r>
      <w:r w:rsidR="004A204B" w:rsidRPr="00D64D6F">
        <w:rPr>
          <w:rFonts w:ascii="Dyson Futura Book" w:hAnsi="Dyson Futura Book"/>
          <w:sz w:val="22"/>
          <w:szCs w:val="22"/>
          <w:lang w:val="de-DE"/>
        </w:rPr>
        <w:t xml:space="preserve">und außerhalb des Ohrs und zeigt potenziell schädliche </w:t>
      </w:r>
      <w:r w:rsidR="00A12608">
        <w:rPr>
          <w:rFonts w:ascii="Dyson Futura Book" w:hAnsi="Dyson Futura Book"/>
          <w:sz w:val="22"/>
          <w:szCs w:val="22"/>
          <w:lang w:val="de-DE"/>
        </w:rPr>
        <w:t xml:space="preserve">Lautstärkepegel </w:t>
      </w:r>
      <w:r w:rsidR="004A204B" w:rsidRPr="00D64D6F">
        <w:rPr>
          <w:rFonts w:ascii="Dyson Futura Book" w:hAnsi="Dyson Futura Book"/>
          <w:sz w:val="22"/>
          <w:szCs w:val="22"/>
          <w:lang w:val="de-DE"/>
        </w:rPr>
        <w:t xml:space="preserve">durch Live-Berichte in der </w:t>
      </w:r>
      <w:proofErr w:type="spellStart"/>
      <w:r w:rsidR="004A204B" w:rsidRPr="00D64D6F">
        <w:rPr>
          <w:rFonts w:ascii="Dyson Futura Book" w:hAnsi="Dyson Futura Book"/>
          <w:sz w:val="22"/>
          <w:szCs w:val="22"/>
          <w:lang w:val="de-DE"/>
        </w:rPr>
        <w:t>MyDyson</w:t>
      </w:r>
      <w:proofErr w:type="spellEnd"/>
      <w:r w:rsidR="004A204B" w:rsidRPr="00D64D6F">
        <w:rPr>
          <w:rFonts w:ascii="Dyson Futura Book" w:hAnsi="Dyson Futura Book"/>
          <w:sz w:val="22"/>
          <w:szCs w:val="22"/>
          <w:lang w:val="de-DE"/>
        </w:rPr>
        <w:t>™ App an.</w:t>
      </w:r>
    </w:p>
    <w:p w14:paraId="78B8160D" w14:textId="77777777" w:rsidR="004A204B" w:rsidRPr="004A204B" w:rsidRDefault="004A204B" w:rsidP="004A204B">
      <w:pPr>
        <w:rPr>
          <w:rFonts w:ascii="Dyson Futura Medium" w:hAnsi="Dyson Futura Medium"/>
          <w:sz w:val="22"/>
          <w:szCs w:val="22"/>
          <w:lang w:val="de-DE"/>
        </w:rPr>
      </w:pPr>
    </w:p>
    <w:p w14:paraId="4932F75F" w14:textId="64D78DF8" w:rsidR="004A204B" w:rsidRPr="00D64D6F" w:rsidRDefault="004A204B" w:rsidP="00D34FCC">
      <w:pPr>
        <w:pStyle w:val="Listenabsatz"/>
        <w:numPr>
          <w:ilvl w:val="0"/>
          <w:numId w:val="4"/>
        </w:numPr>
        <w:rPr>
          <w:rFonts w:ascii="Dyson Futura Book" w:hAnsi="Dyson Futura Book"/>
          <w:sz w:val="22"/>
          <w:szCs w:val="22"/>
          <w:lang w:val="de-DE"/>
        </w:rPr>
      </w:pPr>
      <w:r w:rsidRPr="004A204B">
        <w:rPr>
          <w:rFonts w:ascii="Dyson Futura Medium" w:hAnsi="Dyson Futura Medium"/>
          <w:sz w:val="22"/>
          <w:szCs w:val="22"/>
          <w:lang w:val="de-DE"/>
        </w:rPr>
        <w:t xml:space="preserve">Gesteuert über die </w:t>
      </w:r>
      <w:proofErr w:type="spellStart"/>
      <w:r w:rsidRPr="004A204B">
        <w:rPr>
          <w:rFonts w:ascii="Dyson Futura Medium" w:hAnsi="Dyson Futura Medium"/>
          <w:sz w:val="22"/>
          <w:szCs w:val="22"/>
          <w:lang w:val="de-DE"/>
        </w:rPr>
        <w:t>MyDyson</w:t>
      </w:r>
      <w:proofErr w:type="spellEnd"/>
      <w:r w:rsidR="00483071" w:rsidRPr="004A204B">
        <w:rPr>
          <w:rFonts w:ascii="Dyson Futura Medium" w:hAnsi="Dyson Futura Medium"/>
          <w:sz w:val="22"/>
          <w:szCs w:val="22"/>
          <w:lang w:val="de-DE"/>
        </w:rPr>
        <w:t>™</w:t>
      </w:r>
      <w:r w:rsidR="00483071">
        <w:rPr>
          <w:rFonts w:ascii="Dyson Futura Medium" w:hAnsi="Dyson Futura Medium"/>
          <w:sz w:val="22"/>
          <w:szCs w:val="22"/>
          <w:lang w:val="de-DE"/>
        </w:rPr>
        <w:t xml:space="preserve"> </w:t>
      </w:r>
      <w:r w:rsidRPr="004A204B">
        <w:rPr>
          <w:rFonts w:ascii="Dyson Futura Medium" w:hAnsi="Dyson Futura Medium"/>
          <w:sz w:val="22"/>
          <w:szCs w:val="22"/>
          <w:lang w:val="de-DE"/>
        </w:rPr>
        <w:t xml:space="preserve">App: </w:t>
      </w:r>
      <w:r w:rsidR="005575DB" w:rsidRPr="00D64D6F">
        <w:rPr>
          <w:rFonts w:ascii="Dyson Futura Book" w:hAnsi="Dyson Futura Book"/>
          <w:sz w:val="22"/>
          <w:szCs w:val="22"/>
          <w:lang w:val="de-DE"/>
        </w:rPr>
        <w:t>Die</w:t>
      </w:r>
      <w:r w:rsidRPr="00D64D6F">
        <w:rPr>
          <w:rFonts w:ascii="Dyson Futura Book" w:hAnsi="Dyson Futura Book"/>
          <w:sz w:val="22"/>
          <w:szCs w:val="22"/>
          <w:lang w:val="de-DE"/>
        </w:rPr>
        <w:t xml:space="preserve"> </w:t>
      </w:r>
      <w:proofErr w:type="spellStart"/>
      <w:r w:rsidRPr="00D64D6F">
        <w:rPr>
          <w:rFonts w:ascii="Dyson Futura Book" w:hAnsi="Dyson Futura Book"/>
          <w:sz w:val="22"/>
          <w:szCs w:val="22"/>
          <w:lang w:val="de-DE"/>
        </w:rPr>
        <w:t>MyDyson</w:t>
      </w:r>
      <w:proofErr w:type="spellEnd"/>
      <w:r w:rsidR="00483071" w:rsidRPr="00D64D6F">
        <w:rPr>
          <w:rFonts w:ascii="Dyson Futura Book" w:hAnsi="Dyson Futura Book"/>
          <w:sz w:val="22"/>
          <w:szCs w:val="22"/>
          <w:lang w:val="de-DE"/>
        </w:rPr>
        <w:t>™</w:t>
      </w:r>
      <w:r w:rsidR="00483071">
        <w:rPr>
          <w:rFonts w:ascii="Dyson Futura Book" w:hAnsi="Dyson Futura Book"/>
          <w:sz w:val="22"/>
          <w:szCs w:val="22"/>
          <w:lang w:val="de-DE"/>
        </w:rPr>
        <w:t xml:space="preserve"> </w:t>
      </w:r>
      <w:r w:rsidRPr="00D64D6F">
        <w:rPr>
          <w:rFonts w:ascii="Dyson Futura Book" w:hAnsi="Dyson Futura Book"/>
          <w:sz w:val="22"/>
          <w:szCs w:val="22"/>
          <w:lang w:val="de-DE"/>
        </w:rPr>
        <w:t xml:space="preserve">App </w:t>
      </w:r>
      <w:r w:rsidR="005575DB" w:rsidRPr="00D64D6F">
        <w:rPr>
          <w:rFonts w:ascii="Dyson Futura Book" w:hAnsi="Dyson Futura Book"/>
          <w:sz w:val="22"/>
          <w:szCs w:val="22"/>
          <w:lang w:val="de-DE"/>
        </w:rPr>
        <w:t>enthält</w:t>
      </w:r>
      <w:r w:rsidRPr="00D64D6F">
        <w:rPr>
          <w:rFonts w:ascii="Dyson Futura Book" w:hAnsi="Dyson Futura Book"/>
          <w:sz w:val="22"/>
          <w:szCs w:val="22"/>
          <w:lang w:val="de-DE"/>
        </w:rPr>
        <w:t xml:space="preserve"> automatische Software-Updates.</w:t>
      </w:r>
    </w:p>
    <w:p w14:paraId="4348D1A7" w14:textId="77777777" w:rsidR="004A204B" w:rsidRPr="004A204B" w:rsidRDefault="004A204B" w:rsidP="004A204B">
      <w:pPr>
        <w:rPr>
          <w:rFonts w:ascii="Dyson Futura Medium" w:hAnsi="Dyson Futura Medium"/>
          <w:sz w:val="22"/>
          <w:szCs w:val="22"/>
          <w:lang w:val="de-DE"/>
        </w:rPr>
      </w:pPr>
    </w:p>
    <w:p w14:paraId="5B9FBAD9" w14:textId="77777777" w:rsidR="004A204B" w:rsidRPr="004A204B" w:rsidRDefault="004A204B" w:rsidP="00FB4115">
      <w:pPr>
        <w:jc w:val="both"/>
        <w:rPr>
          <w:rFonts w:ascii="Dyson Futura Medium" w:hAnsi="Dyson Futura Medium"/>
          <w:sz w:val="22"/>
          <w:szCs w:val="22"/>
          <w:lang w:val="de-DE"/>
        </w:rPr>
      </w:pPr>
      <w:r w:rsidRPr="004A204B">
        <w:rPr>
          <w:rFonts w:ascii="Dyson Futura Medium" w:hAnsi="Dyson Futura Medium"/>
          <w:sz w:val="22"/>
          <w:szCs w:val="22"/>
          <w:lang w:val="de-DE"/>
        </w:rPr>
        <w:t>Audioforschung und -entwicklung</w:t>
      </w:r>
    </w:p>
    <w:p w14:paraId="1D00E6D4" w14:textId="46E452C4" w:rsidR="0025757E" w:rsidRDefault="004A204B" w:rsidP="00FB4115">
      <w:pPr>
        <w:jc w:val="both"/>
        <w:rPr>
          <w:rFonts w:ascii="Dyson Futura Book" w:hAnsi="Dyson Futura Book"/>
          <w:sz w:val="22"/>
          <w:szCs w:val="22"/>
          <w:lang w:val="de-DE"/>
        </w:rPr>
      </w:pPr>
      <w:r w:rsidRPr="0F659DC3">
        <w:rPr>
          <w:rFonts w:ascii="Dyson Futura Book" w:hAnsi="Dyson Futura Book"/>
          <w:sz w:val="22"/>
          <w:szCs w:val="22"/>
          <w:lang w:val="de-DE"/>
        </w:rPr>
        <w:t xml:space="preserve">Dyson ist dafür bekannt, neue Technologien zu entwickeln und in unerwartete Bereiche vorzudringen. Jedes Projekt beginnt mit Grundlagenforschung und einem wissenschaftlichen Verständnis. </w:t>
      </w:r>
      <w:r w:rsidR="00B76985" w:rsidRPr="0F659DC3">
        <w:rPr>
          <w:rFonts w:ascii="Dyson Futura Book" w:hAnsi="Dyson Futura Book"/>
          <w:sz w:val="22"/>
          <w:szCs w:val="22"/>
          <w:lang w:val="de-DE"/>
        </w:rPr>
        <w:t>In der Audiotechnik</w:t>
      </w:r>
      <w:r w:rsidRPr="0F659DC3">
        <w:rPr>
          <w:rFonts w:ascii="Dyson Futura Book" w:hAnsi="Dyson Futura Book"/>
          <w:sz w:val="22"/>
          <w:szCs w:val="22"/>
          <w:lang w:val="de-DE"/>
        </w:rPr>
        <w:t xml:space="preserve"> legen die Dyson </w:t>
      </w:r>
      <w:r w:rsidR="009D715C" w:rsidRPr="0F659DC3">
        <w:rPr>
          <w:rFonts w:ascii="Dyson Futura Book" w:hAnsi="Dyson Futura Book"/>
          <w:sz w:val="22"/>
          <w:szCs w:val="22"/>
          <w:lang w:val="de-DE"/>
        </w:rPr>
        <w:t xml:space="preserve">Ingenieur*innen </w:t>
      </w:r>
      <w:r w:rsidRPr="0F659DC3">
        <w:rPr>
          <w:rFonts w:ascii="Dyson Futura Book" w:hAnsi="Dyson Futura Book"/>
          <w:sz w:val="22"/>
          <w:szCs w:val="22"/>
          <w:lang w:val="de-DE"/>
        </w:rPr>
        <w:t xml:space="preserve">den Schwerpunkt auf die Erhaltung der </w:t>
      </w:r>
      <w:r w:rsidR="00BC58AF" w:rsidRPr="0F659DC3">
        <w:rPr>
          <w:rFonts w:ascii="Dyson Futura Book" w:hAnsi="Dyson Futura Book"/>
          <w:sz w:val="22"/>
          <w:szCs w:val="22"/>
          <w:lang w:val="de-DE"/>
        </w:rPr>
        <w:t>Unversehrtheit</w:t>
      </w:r>
      <w:r w:rsidR="00CE4FDB" w:rsidRPr="0F659DC3">
        <w:rPr>
          <w:rFonts w:ascii="Dyson Futura Book" w:hAnsi="Dyson Futura Book"/>
          <w:sz w:val="22"/>
          <w:szCs w:val="22"/>
          <w:lang w:val="de-DE"/>
        </w:rPr>
        <w:t xml:space="preserve"> </w:t>
      </w:r>
      <w:r w:rsidRPr="0F659DC3">
        <w:rPr>
          <w:rFonts w:ascii="Dyson Futura Book" w:hAnsi="Dyson Futura Book"/>
          <w:sz w:val="22"/>
          <w:szCs w:val="22"/>
          <w:lang w:val="de-DE"/>
        </w:rPr>
        <w:t xml:space="preserve">des </w:t>
      </w:r>
      <w:r w:rsidR="00BC58AF" w:rsidRPr="0F659DC3">
        <w:rPr>
          <w:rFonts w:ascii="Dyson Futura Book" w:hAnsi="Dyson Futura Book"/>
          <w:sz w:val="22"/>
          <w:szCs w:val="22"/>
          <w:lang w:val="de-DE"/>
        </w:rPr>
        <w:t>Sounds</w:t>
      </w:r>
      <w:r w:rsidRPr="0F659DC3">
        <w:rPr>
          <w:rFonts w:ascii="Dyson Futura Book" w:hAnsi="Dyson Futura Book"/>
          <w:sz w:val="22"/>
          <w:szCs w:val="22"/>
          <w:lang w:val="de-DE"/>
        </w:rPr>
        <w:t xml:space="preserve">. Das Ziel ist, den Klang </w:t>
      </w:r>
      <w:r w:rsidR="00266411" w:rsidRPr="0F659DC3">
        <w:rPr>
          <w:rFonts w:ascii="Dyson Futura Book" w:hAnsi="Dyson Futura Book"/>
          <w:sz w:val="22"/>
          <w:szCs w:val="22"/>
          <w:lang w:val="de-DE"/>
        </w:rPr>
        <w:t xml:space="preserve">originalgetreu </w:t>
      </w:r>
      <w:r w:rsidRPr="0F659DC3">
        <w:rPr>
          <w:rFonts w:ascii="Dyson Futura Book" w:hAnsi="Dyson Futura Book"/>
          <w:sz w:val="22"/>
          <w:szCs w:val="22"/>
          <w:lang w:val="de-DE"/>
        </w:rPr>
        <w:t>wiederzugeben</w:t>
      </w:r>
      <w:r w:rsidR="00BC58AF" w:rsidRPr="0F659DC3">
        <w:rPr>
          <w:rFonts w:ascii="Dyson Futura Book" w:hAnsi="Dyson Futura Book"/>
          <w:sz w:val="22"/>
          <w:szCs w:val="22"/>
          <w:lang w:val="de-DE"/>
        </w:rPr>
        <w:t xml:space="preserve"> –</w:t>
      </w:r>
      <w:r w:rsidRPr="0F659DC3">
        <w:rPr>
          <w:rFonts w:ascii="Dyson Futura Book" w:hAnsi="Dyson Futura Book"/>
          <w:sz w:val="22"/>
          <w:szCs w:val="22"/>
          <w:lang w:val="de-DE"/>
        </w:rPr>
        <w:t xml:space="preserve"> ohne Verzerrungen. </w:t>
      </w:r>
      <w:r w:rsidR="00AE7D07" w:rsidRPr="0F659DC3">
        <w:rPr>
          <w:rFonts w:ascii="Dyson Futura Book" w:hAnsi="Dyson Futura Book"/>
          <w:sz w:val="22"/>
          <w:szCs w:val="22"/>
          <w:lang w:val="de-DE"/>
        </w:rPr>
        <w:t xml:space="preserve">Um das zu erreichen, ist ein tiefes Verständnis </w:t>
      </w:r>
      <w:r w:rsidR="00BC58AF" w:rsidRPr="0F659DC3">
        <w:rPr>
          <w:rFonts w:ascii="Dyson Futura Book" w:hAnsi="Dyson Futura Book"/>
          <w:sz w:val="22"/>
          <w:szCs w:val="22"/>
          <w:lang w:val="de-DE"/>
        </w:rPr>
        <w:t xml:space="preserve">von </w:t>
      </w:r>
      <w:r w:rsidR="00AE7D07" w:rsidRPr="0F659DC3">
        <w:rPr>
          <w:rFonts w:ascii="Dyson Futura Book" w:hAnsi="Dyson Futura Book"/>
          <w:sz w:val="22"/>
          <w:szCs w:val="22"/>
          <w:lang w:val="de-DE"/>
        </w:rPr>
        <w:t xml:space="preserve">Akustik und Psychoakustik erforderlich, </w:t>
      </w:r>
      <w:proofErr w:type="gramStart"/>
      <w:r w:rsidR="00AE7D07" w:rsidRPr="0F659DC3">
        <w:rPr>
          <w:rFonts w:ascii="Dyson Futura Book" w:hAnsi="Dyson Futura Book"/>
          <w:sz w:val="22"/>
          <w:szCs w:val="22"/>
          <w:lang w:val="de-DE"/>
        </w:rPr>
        <w:t>das</w:t>
      </w:r>
      <w:proofErr w:type="gramEnd"/>
      <w:r w:rsidR="00AE7D07" w:rsidRPr="0F659DC3">
        <w:rPr>
          <w:rFonts w:ascii="Dyson Futura Book" w:hAnsi="Dyson Futura Book"/>
          <w:sz w:val="22"/>
          <w:szCs w:val="22"/>
          <w:lang w:val="de-DE"/>
        </w:rPr>
        <w:t xml:space="preserve"> </w:t>
      </w:r>
      <w:r w:rsidR="00BC58AF" w:rsidRPr="0F659DC3">
        <w:rPr>
          <w:rFonts w:ascii="Dyson Futura Book" w:hAnsi="Dyson Futura Book"/>
          <w:sz w:val="22"/>
          <w:szCs w:val="22"/>
          <w:lang w:val="de-DE"/>
        </w:rPr>
        <w:t xml:space="preserve">sich </w:t>
      </w:r>
      <w:r w:rsidR="00AE7D07" w:rsidRPr="0F659DC3">
        <w:rPr>
          <w:rFonts w:ascii="Dyson Futura Book" w:hAnsi="Dyson Futura Book"/>
          <w:sz w:val="22"/>
          <w:szCs w:val="22"/>
          <w:lang w:val="de-DE"/>
        </w:rPr>
        <w:t xml:space="preserve">die </w:t>
      </w:r>
      <w:r w:rsidR="00BC58AF" w:rsidRPr="0F659DC3">
        <w:rPr>
          <w:rFonts w:ascii="Dyson Futura Book" w:hAnsi="Dyson Futura Book"/>
          <w:sz w:val="22"/>
          <w:szCs w:val="22"/>
          <w:lang w:val="de-DE"/>
        </w:rPr>
        <w:t xml:space="preserve">Ingenieur*innen </w:t>
      </w:r>
      <w:r w:rsidR="00AE7D07" w:rsidRPr="0F659DC3">
        <w:rPr>
          <w:rFonts w:ascii="Dyson Futura Book" w:hAnsi="Dyson Futura Book"/>
          <w:sz w:val="22"/>
          <w:szCs w:val="22"/>
          <w:lang w:val="de-DE"/>
        </w:rPr>
        <w:t xml:space="preserve">von Dyson im Laufe der Jahre bei der Entwicklung von Produkten, </w:t>
      </w:r>
      <w:r w:rsidR="00BC58AF" w:rsidRPr="0F659DC3">
        <w:rPr>
          <w:rFonts w:ascii="Dyson Futura Book" w:hAnsi="Dyson Futura Book"/>
          <w:sz w:val="22"/>
          <w:szCs w:val="22"/>
          <w:lang w:val="de-DE"/>
        </w:rPr>
        <w:t>mi</w:t>
      </w:r>
      <w:r w:rsidR="003D66B5" w:rsidRPr="0F659DC3">
        <w:rPr>
          <w:rFonts w:ascii="Dyson Futura Book" w:hAnsi="Dyson Futura Book"/>
          <w:sz w:val="22"/>
          <w:szCs w:val="22"/>
          <w:lang w:val="de-DE"/>
        </w:rPr>
        <w:t xml:space="preserve">t </w:t>
      </w:r>
      <w:r w:rsidR="00AE7D07" w:rsidRPr="0F659DC3">
        <w:rPr>
          <w:rFonts w:ascii="Dyson Futura Book" w:hAnsi="Dyson Futura Book"/>
          <w:sz w:val="22"/>
          <w:szCs w:val="22"/>
          <w:lang w:val="de-DE"/>
        </w:rPr>
        <w:t>denen Luft bewegt wird, angeeignet haben. Dyson hat im Laufe von 30 Jahren ein Weltklasseteam aufgebaut, das über ein umfassendes Wissen über akustische und geräuschreduzierende Techniken verfügt. Das Team entwickelt sich ständig weiter und baut sein Wissen über Audiowiedergabe, Geräuschunterdrückung und elektroakustisches Design aus.</w:t>
      </w:r>
    </w:p>
    <w:p w14:paraId="73A2558E" w14:textId="77777777" w:rsidR="001A4F04" w:rsidRDefault="001A4F04" w:rsidP="00FB4115">
      <w:pPr>
        <w:jc w:val="both"/>
        <w:rPr>
          <w:rFonts w:ascii="Dyson Futura Book" w:hAnsi="Dyson Futura Book"/>
          <w:sz w:val="22"/>
          <w:szCs w:val="22"/>
          <w:lang w:val="de-DE"/>
        </w:rPr>
      </w:pPr>
    </w:p>
    <w:p w14:paraId="6A150CBA" w14:textId="77777777" w:rsidR="00F36A60" w:rsidRDefault="00F36A60" w:rsidP="00FB4115">
      <w:pPr>
        <w:jc w:val="both"/>
        <w:rPr>
          <w:rFonts w:ascii="Dyson Futura Medium" w:hAnsi="Dyson Futura Medium"/>
          <w:sz w:val="22"/>
          <w:szCs w:val="22"/>
          <w:lang w:val="de-DE"/>
        </w:rPr>
      </w:pPr>
    </w:p>
    <w:p w14:paraId="56BBB615" w14:textId="12DE0290" w:rsidR="001A4F04" w:rsidRPr="001A4F04" w:rsidRDefault="001A4F04" w:rsidP="00FB4115">
      <w:pPr>
        <w:jc w:val="both"/>
        <w:rPr>
          <w:rFonts w:ascii="Dyson Futura Medium" w:hAnsi="Dyson Futura Medium"/>
          <w:sz w:val="22"/>
          <w:szCs w:val="22"/>
          <w:lang w:val="de-DE"/>
        </w:rPr>
      </w:pPr>
      <w:r w:rsidRPr="001A4F04">
        <w:rPr>
          <w:rFonts w:ascii="Dyson Futura Medium" w:hAnsi="Dyson Futura Medium"/>
          <w:sz w:val="22"/>
          <w:szCs w:val="22"/>
          <w:lang w:val="de-DE"/>
        </w:rPr>
        <w:t>ENDE</w:t>
      </w:r>
    </w:p>
    <w:p w14:paraId="349B9D64" w14:textId="77777777" w:rsidR="001A4F04" w:rsidRPr="00C13E70" w:rsidRDefault="001A4F04" w:rsidP="001A4F04">
      <w:pPr>
        <w:rPr>
          <w:rFonts w:ascii="Dyson Futura Book" w:hAnsi="Dyson Futura Book"/>
          <w:sz w:val="20"/>
          <w:szCs w:val="20"/>
          <w:lang w:val="de-DE"/>
        </w:rPr>
      </w:pPr>
      <w:r>
        <w:rPr>
          <w:rFonts w:ascii="Dyson Futura Book" w:hAnsi="Dyson Futura Book"/>
          <w:sz w:val="20"/>
          <w:szCs w:val="20"/>
          <w:lang w:val="de-DE"/>
        </w:rPr>
        <w:t>Um weitere Informationen zu erhalten</w:t>
      </w:r>
      <w:r w:rsidRPr="009A149B">
        <w:rPr>
          <w:rFonts w:ascii="Dyson Futura Book" w:hAnsi="Dyson Futura Book"/>
          <w:sz w:val="20"/>
          <w:szCs w:val="20"/>
          <w:lang w:val="de-DE"/>
        </w:rPr>
        <w:t>, kontaktiere bitte</w:t>
      </w:r>
      <w:r>
        <w:rPr>
          <w:rFonts w:ascii="Dyson Futura Book" w:hAnsi="Dyson Futura Book"/>
          <w:sz w:val="20"/>
          <w:szCs w:val="20"/>
          <w:lang w:val="de-DE"/>
        </w:rPr>
        <w:t xml:space="preserve"> unseren </w:t>
      </w:r>
      <w:hyperlink r:id="rId23"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 xml:space="preserve">. </w:t>
      </w:r>
      <w:r>
        <w:rPr>
          <w:rStyle w:val="Hyperlink"/>
          <w:rFonts w:ascii="Dyson Futura Book" w:hAnsi="Dyson Futura Book"/>
          <w:sz w:val="20"/>
          <w:szCs w:val="20"/>
          <w:lang w:val="de-DE"/>
        </w:rPr>
        <w:br/>
      </w:r>
      <w:r w:rsidRPr="000960A7">
        <w:rPr>
          <w:rFonts w:ascii="Dyson Futura Book" w:hAnsi="Dyson Futura Book"/>
          <w:sz w:val="20"/>
          <w:szCs w:val="20"/>
          <w:lang w:val="de-DE"/>
        </w:rPr>
        <w:t xml:space="preserve">Bildmaterial zum Dyson </w:t>
      </w:r>
      <w:proofErr w:type="spellStart"/>
      <w:r w:rsidRPr="000960A7">
        <w:rPr>
          <w:rFonts w:ascii="Dyson Futura Book" w:hAnsi="Dyson Futura Book"/>
          <w:sz w:val="20"/>
          <w:szCs w:val="20"/>
          <w:lang w:val="de-DE"/>
        </w:rPr>
        <w:t>OnTrac™</w:t>
      </w:r>
      <w:r>
        <w:rPr>
          <w:rFonts w:ascii="Dyson Futura Book" w:hAnsi="Dyson Futura Book"/>
          <w:sz w:val="20"/>
          <w:szCs w:val="20"/>
          <w:lang w:val="de-DE"/>
        </w:rPr>
        <w:t>steht</w:t>
      </w:r>
      <w:proofErr w:type="spellEnd"/>
      <w:r>
        <w:rPr>
          <w:rFonts w:ascii="Dyson Futura Book" w:hAnsi="Dyson Futura Book"/>
          <w:sz w:val="20"/>
          <w:szCs w:val="20"/>
          <w:lang w:val="de-DE"/>
        </w:rPr>
        <w:t xml:space="preserve"> </w:t>
      </w:r>
      <w:hyperlink r:id="rId24" w:history="1">
        <w:r w:rsidRPr="00A6476C">
          <w:rPr>
            <w:rStyle w:val="Hyperlink"/>
            <w:rFonts w:ascii="Dyson Futura Book" w:hAnsi="Dyson Futura Book"/>
            <w:sz w:val="20"/>
            <w:szCs w:val="20"/>
            <w:lang w:val="de-DE"/>
          </w:rPr>
          <w:t>hier zum Download</w:t>
        </w:r>
      </w:hyperlink>
      <w:r>
        <w:rPr>
          <w:rFonts w:ascii="Dyson Futura Book" w:hAnsi="Dyson Futura Book"/>
          <w:sz w:val="20"/>
          <w:szCs w:val="20"/>
          <w:lang w:val="de-DE"/>
        </w:rPr>
        <w:t xml:space="preserve"> bereit.  </w:t>
      </w:r>
    </w:p>
    <w:p w14:paraId="1ABDA660" w14:textId="77777777" w:rsidR="001A4F04" w:rsidRDefault="001A4F04" w:rsidP="00FB4115">
      <w:pPr>
        <w:jc w:val="both"/>
        <w:rPr>
          <w:rFonts w:ascii="Dyson Futura Book" w:hAnsi="Dyson Futura Book"/>
          <w:sz w:val="22"/>
          <w:szCs w:val="22"/>
          <w:lang w:val="de-DE"/>
        </w:rPr>
      </w:pPr>
    </w:p>
    <w:p w14:paraId="3C44FB65" w14:textId="77777777" w:rsidR="001A4F04" w:rsidRDefault="001A4F04" w:rsidP="0025757E">
      <w:pPr>
        <w:rPr>
          <w:rFonts w:ascii="Dyson Futura Medium" w:hAnsi="Dyson Futura Medium"/>
          <w:sz w:val="19"/>
          <w:szCs w:val="19"/>
          <w:lang w:val="de-DE"/>
        </w:rPr>
      </w:pPr>
    </w:p>
    <w:p w14:paraId="1D5D3269" w14:textId="77777777" w:rsidR="001A4F04" w:rsidRDefault="001A4F04" w:rsidP="0025757E">
      <w:pPr>
        <w:rPr>
          <w:rFonts w:ascii="Dyson Futura Medium" w:hAnsi="Dyson Futura Medium"/>
          <w:sz w:val="19"/>
          <w:szCs w:val="19"/>
          <w:lang w:val="de-DE"/>
        </w:rPr>
      </w:pPr>
    </w:p>
    <w:p w14:paraId="5BE30290" w14:textId="77777777" w:rsidR="001A4F04" w:rsidRDefault="001A4F04" w:rsidP="0025757E">
      <w:pPr>
        <w:rPr>
          <w:rFonts w:ascii="Dyson Futura Medium" w:hAnsi="Dyson Futura Medium"/>
          <w:sz w:val="19"/>
          <w:szCs w:val="19"/>
          <w:lang w:val="de-DE"/>
        </w:rPr>
      </w:pPr>
    </w:p>
    <w:p w14:paraId="51F7CB4D" w14:textId="77777777" w:rsidR="001A4F04" w:rsidRDefault="001A4F04" w:rsidP="0025757E">
      <w:pPr>
        <w:rPr>
          <w:rFonts w:ascii="Dyson Futura Medium" w:hAnsi="Dyson Futura Medium"/>
          <w:sz w:val="19"/>
          <w:szCs w:val="19"/>
          <w:lang w:val="de-DE"/>
        </w:rPr>
      </w:pPr>
    </w:p>
    <w:p w14:paraId="5304D8C9" w14:textId="77777777" w:rsidR="001A4F04" w:rsidRDefault="001A4F04" w:rsidP="0025757E">
      <w:pPr>
        <w:rPr>
          <w:rFonts w:ascii="Dyson Futura Medium" w:hAnsi="Dyson Futura Medium"/>
          <w:sz w:val="19"/>
          <w:szCs w:val="19"/>
          <w:lang w:val="de-DE"/>
        </w:rPr>
      </w:pPr>
    </w:p>
    <w:p w14:paraId="4677A73B" w14:textId="77777777" w:rsidR="001A4F04" w:rsidRDefault="001A4F04" w:rsidP="0025757E">
      <w:pPr>
        <w:rPr>
          <w:rFonts w:ascii="Dyson Futura Medium" w:hAnsi="Dyson Futura Medium"/>
          <w:sz w:val="19"/>
          <w:szCs w:val="19"/>
          <w:lang w:val="de-DE"/>
        </w:rPr>
      </w:pPr>
    </w:p>
    <w:p w14:paraId="279AD84C" w14:textId="7BFD7B7F" w:rsidR="0025757E" w:rsidRPr="00566CF3" w:rsidRDefault="0025757E" w:rsidP="0025757E">
      <w:pPr>
        <w:rPr>
          <w:rFonts w:ascii="Dyson Futura Book" w:hAnsi="Dyson Futura Book"/>
          <w:sz w:val="22"/>
          <w:szCs w:val="22"/>
          <w:lang w:val="de-DE"/>
        </w:rPr>
      </w:pPr>
      <w:r w:rsidRPr="00093B41">
        <w:rPr>
          <w:rFonts w:ascii="Dyson Futura Medium" w:hAnsi="Dyson Futura Medium"/>
          <w:sz w:val="19"/>
          <w:szCs w:val="19"/>
          <w:lang w:val="de-DE"/>
        </w:rPr>
        <w:lastRenderedPageBreak/>
        <w:t>Über</w:t>
      </w:r>
      <w:r w:rsidRPr="00093B41">
        <w:rPr>
          <w:rFonts w:ascii="Dyson Futura Medium" w:hAnsi="Dyson Futura Medium"/>
          <w:spacing w:val="-14"/>
          <w:sz w:val="19"/>
          <w:szCs w:val="19"/>
          <w:lang w:val="de-DE"/>
        </w:rPr>
        <w:t xml:space="preserve"> </w:t>
      </w:r>
      <w:r w:rsidRPr="00093B41">
        <w:rPr>
          <w:rFonts w:ascii="Dyson Futura Medium" w:hAnsi="Dyson Futura Medium"/>
          <w:spacing w:val="-4"/>
          <w:sz w:val="19"/>
          <w:szCs w:val="19"/>
          <w:lang w:val="de-DE"/>
        </w:rPr>
        <w:t>Dyson</w:t>
      </w:r>
    </w:p>
    <w:p w14:paraId="7A689E98" w14:textId="77777777" w:rsidR="0025757E" w:rsidRPr="001B2F5B" w:rsidRDefault="0025757E" w:rsidP="0025757E">
      <w:pPr>
        <w:pStyle w:val="Textkrper"/>
        <w:spacing w:before="60"/>
        <w:rPr>
          <w:rFonts w:ascii="Dyson Futura Medium" w:hAnsi="Dyson Futura Medium"/>
          <w:spacing w:val="-4"/>
          <w:sz w:val="18"/>
          <w:szCs w:val="18"/>
        </w:rPr>
      </w:pPr>
      <w:r w:rsidRPr="001B2F5B">
        <w:rPr>
          <w:rFonts w:ascii="Dyson Futura Book" w:hAnsi="Dyson Futura Book"/>
          <w:sz w:val="18"/>
          <w:szCs w:val="18"/>
        </w:rPr>
        <w:t xml:space="preserve">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w:t>
      </w:r>
      <w:proofErr w:type="spellStart"/>
      <w:r w:rsidRPr="001B2F5B">
        <w:rPr>
          <w:rFonts w:ascii="Dyson Futura Book" w:hAnsi="Dyson Futura Book"/>
          <w:sz w:val="18"/>
          <w:szCs w:val="18"/>
        </w:rPr>
        <w:t>Hullavington</w:t>
      </w:r>
      <w:proofErr w:type="spellEnd"/>
      <w:r w:rsidRPr="001B2F5B">
        <w:rPr>
          <w:rFonts w:ascii="Dyson Futura Book" w:hAnsi="Dyson Futura Book"/>
          <w:sz w:val="18"/>
          <w:szCs w:val="18"/>
        </w:rPr>
        <w:t xml:space="preserve"> RAF </w:t>
      </w:r>
      <w:proofErr w:type="spellStart"/>
      <w:r w:rsidRPr="001B2F5B">
        <w:rPr>
          <w:rFonts w:ascii="Dyson Futura Book" w:hAnsi="Dyson Futura Book"/>
          <w:sz w:val="18"/>
          <w:szCs w:val="18"/>
        </w:rPr>
        <w:t>Airfield</w:t>
      </w:r>
      <w:proofErr w:type="spellEnd"/>
      <w:r w:rsidRPr="001B2F5B">
        <w:rPr>
          <w:rFonts w:ascii="Dyson Futura Book" w:hAnsi="Dyson Futura Book"/>
          <w:sz w:val="18"/>
          <w:szCs w:val="18"/>
        </w:rPr>
        <w:t xml:space="preserve"> erstrecken</w:t>
      </w:r>
      <w:r>
        <w:rPr>
          <w:rFonts w:ascii="Dyson Futura Book" w:hAnsi="Dyson Futura Book"/>
          <w:sz w:val="18"/>
          <w:szCs w:val="18"/>
        </w:rPr>
        <w:t>,</w:t>
      </w:r>
      <w:r w:rsidRPr="001B2F5B">
        <w:rPr>
          <w:rFonts w:ascii="Dyson Futura Book" w:hAnsi="Dyson Futura Book"/>
          <w:sz w:val="18"/>
          <w:szCs w:val="18"/>
        </w:rPr>
        <w:t xml:space="preserve"> sowie über zehn weitere Entwicklungs- und Forschungszentren weltweit. Seit 1993 hat Dyson mehr als </w:t>
      </w:r>
      <w:r>
        <w:rPr>
          <w:rFonts w:ascii="Dyson Futura Book" w:hAnsi="Dyson Futura Book"/>
          <w:sz w:val="18"/>
          <w:szCs w:val="18"/>
        </w:rPr>
        <w:t>eine</w:t>
      </w:r>
      <w:r w:rsidRPr="001B2F5B">
        <w:rPr>
          <w:rFonts w:ascii="Dyson Futura Book" w:hAnsi="Dyson Futura Book"/>
          <w:sz w:val="18"/>
          <w:szCs w:val="18"/>
        </w:rPr>
        <w:t xml:space="preserve"> Milliarde Pfund in seine Büros und Laboratorien in Wiltshire investiert, wo die erste Forschungsphase, das Design und die Entwicklung der zukünftigen Dyson Technologie erfolgen.</w:t>
      </w:r>
      <w:r w:rsidRPr="001B2F5B">
        <w:rPr>
          <w:sz w:val="18"/>
          <w:szCs w:val="18"/>
        </w:rPr>
        <w:t xml:space="preserve"> </w:t>
      </w:r>
      <w:r w:rsidRPr="001B2F5B">
        <w:rPr>
          <w:rFonts w:ascii="Dyson Futura Book" w:hAnsi="Dyson Futura Book"/>
          <w:sz w:val="18"/>
          <w:szCs w:val="18"/>
        </w:rPr>
        <w:t>Dyson ist nach wie vor in Familienbesitz und beschäftigt weltweit 14.000 Mitarbeitende, darunter ein 6.000-köpfiges Team an Ingenieur*innen. Das Unternehmen verkauft seine Produkte in 85 Märkten und über 250 Dyson Demo Stores weltweit, darunter einem Dyson Virtual Reality Demo Store sowie online über innovative digitale Tools.</w:t>
      </w:r>
    </w:p>
    <w:p w14:paraId="1A9915E5" w14:textId="77777777" w:rsidR="0025757E" w:rsidRDefault="0025757E" w:rsidP="0025757E">
      <w:pPr>
        <w:pStyle w:val="Textkrper"/>
        <w:spacing w:before="60"/>
        <w:rPr>
          <w:rFonts w:ascii="Dyson Futura Book" w:hAnsi="Dyson Futura Book"/>
          <w:sz w:val="18"/>
          <w:szCs w:val="18"/>
        </w:rPr>
      </w:pPr>
      <w:r w:rsidRPr="001B2F5B">
        <w:rPr>
          <w:rFonts w:ascii="Dyson Futura Book" w:hAnsi="Dyson Futura Book"/>
          <w:sz w:val="18"/>
          <w:szCs w:val="18"/>
        </w:rPr>
        <w:t>Dyson investiert 2,75 Milliarden Pfund, um revolutionäre Produkte und Technologien zu entwickeln</w:t>
      </w:r>
      <w:r>
        <w:rPr>
          <w:rFonts w:ascii="Dyson Futura Book" w:hAnsi="Dyson Futura Book"/>
          <w:sz w:val="18"/>
          <w:szCs w:val="18"/>
        </w:rPr>
        <w:t>,</w:t>
      </w:r>
      <w:r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Pr>
          <w:rFonts w:ascii="Dyson Futura Book" w:hAnsi="Dyson Futura Book"/>
          <w:sz w:val="18"/>
          <w:szCs w:val="18"/>
        </w:rPr>
        <w:t xml:space="preserve">von </w:t>
      </w:r>
      <w:r w:rsidRPr="001B2F5B">
        <w:rPr>
          <w:rFonts w:ascii="Dyson Futura Book" w:hAnsi="Dyson Futura Book"/>
          <w:sz w:val="18"/>
          <w:szCs w:val="18"/>
        </w:rPr>
        <w:t>neue</w:t>
      </w:r>
      <w:r>
        <w:rPr>
          <w:rFonts w:ascii="Dyson Futura Book" w:hAnsi="Dyson Futura Book"/>
          <w:sz w:val="18"/>
          <w:szCs w:val="18"/>
        </w:rPr>
        <w:t>n</w:t>
      </w:r>
      <w:r w:rsidRPr="001B2F5B">
        <w:rPr>
          <w:rFonts w:ascii="Dyson Futura Book" w:hAnsi="Dyson Futura Book"/>
          <w:sz w:val="18"/>
          <w:szCs w:val="18"/>
        </w:rPr>
        <w:t xml:space="preserve"> Energiespeicher-Technologien, digitalen Hochgeschwindigkeits-Elektromotoren, Sensor- und Bildverarbeitungssystemen, Robotik, maschinellen Lerntechnologien und </w:t>
      </w:r>
      <w:r>
        <w:rPr>
          <w:rFonts w:ascii="Dyson Futura Book" w:hAnsi="Dyson Futura Book"/>
          <w:sz w:val="18"/>
          <w:szCs w:val="18"/>
        </w:rPr>
        <w:t xml:space="preserve">auf </w:t>
      </w:r>
      <w:r w:rsidRPr="001B2F5B">
        <w:rPr>
          <w:rFonts w:ascii="Dyson Futura Book" w:hAnsi="Dyson Futura Book"/>
          <w:sz w:val="18"/>
          <w:szCs w:val="18"/>
        </w:rPr>
        <w:t>K</w:t>
      </w:r>
      <w:r>
        <w:rPr>
          <w:rFonts w:ascii="Dyson Futura Book" w:hAnsi="Dyson Futura Book"/>
          <w:sz w:val="18"/>
          <w:szCs w:val="18"/>
        </w:rPr>
        <w:t>I-</w:t>
      </w:r>
      <w:r w:rsidRPr="001B2F5B">
        <w:rPr>
          <w:rFonts w:ascii="Dyson Futura Book" w:hAnsi="Dyson Futura Book"/>
          <w:sz w:val="18"/>
          <w:szCs w:val="18"/>
        </w:rPr>
        <w:t xml:space="preserve">Investitionen konzentrieren. </w:t>
      </w:r>
    </w:p>
    <w:p w14:paraId="0BDAF0E0" w14:textId="112EDB9D" w:rsidR="0025757E" w:rsidRDefault="00386D06" w:rsidP="00386D06">
      <w:pPr>
        <w:pStyle w:val="Textkrper"/>
        <w:spacing w:before="60"/>
        <w:rPr>
          <w:rFonts w:ascii="Dyson Futura Book" w:hAnsi="Dyson Futura Book"/>
          <w:sz w:val="18"/>
          <w:szCs w:val="18"/>
        </w:rPr>
      </w:pPr>
      <w:r w:rsidRPr="00BD3191">
        <w:rPr>
          <w:rFonts w:ascii="Dyson Futura Book" w:hAnsi="Dyson Futura Book"/>
          <w:noProof/>
          <w:sz w:val="18"/>
          <w:szCs w:val="18"/>
        </w:rPr>
        <w:drawing>
          <wp:anchor distT="0" distB="0" distL="114300" distR="114300" simplePos="0" relativeHeight="251658253" behindDoc="1" locked="0" layoutInCell="1" allowOverlap="1" wp14:anchorId="264646E4" wp14:editId="1749EA31">
            <wp:simplePos x="0" y="0"/>
            <wp:positionH relativeFrom="margin">
              <wp:align>center</wp:align>
            </wp:positionH>
            <wp:positionV relativeFrom="paragraph">
              <wp:posOffset>944245</wp:posOffset>
            </wp:positionV>
            <wp:extent cx="5875655" cy="4145280"/>
            <wp:effectExtent l="0" t="0" r="0" b="7620"/>
            <wp:wrapTight wrapText="bothSides">
              <wp:wrapPolygon edited="0">
                <wp:start x="0" y="0"/>
                <wp:lineTo x="0" y="21540"/>
                <wp:lineTo x="21500" y="21540"/>
                <wp:lineTo x="21500" y="0"/>
                <wp:lineTo x="0" y="0"/>
              </wp:wrapPolygon>
            </wp:wrapTight>
            <wp:docPr id="1146115034" name="Grafik 1" descr="Ein Bild, das Himmel, Architektur, Fenst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15034" name="Grafik 1" descr="Ein Bild, das Himmel, Architektur, Fenster, Gebäude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5875655" cy="4145280"/>
                    </a:xfrm>
                    <a:prstGeom prst="rect">
                      <a:avLst/>
                    </a:prstGeom>
                  </pic:spPr>
                </pic:pic>
              </a:graphicData>
            </a:graphic>
            <wp14:sizeRelH relativeFrom="page">
              <wp14:pctWidth>0</wp14:pctWidth>
            </wp14:sizeRelH>
            <wp14:sizeRelV relativeFrom="page">
              <wp14:pctHeight>0</wp14:pctHeight>
            </wp14:sizeRelV>
          </wp:anchor>
        </w:drawing>
      </w:r>
      <w:r w:rsidR="0025757E"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sidR="0025757E">
        <w:rPr>
          <w:rFonts w:ascii="Dyson Futura Book" w:hAnsi="Dyson Futura Book"/>
          <w:sz w:val="18"/>
          <w:szCs w:val="18"/>
        </w:rPr>
        <w:t>rp</w:t>
      </w:r>
      <w:r w:rsidR="0025757E"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r w:rsidR="00937C4F">
        <w:rPr>
          <w:rFonts w:ascii="Dyson Futura Book" w:hAnsi="Dyson Futura Book"/>
          <w:sz w:val="18"/>
          <w:szCs w:val="18"/>
        </w:rPr>
        <w:br/>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2683"/>
      </w:tblGrid>
      <w:tr w:rsidR="0025757E" w:rsidRPr="00955EAC" w14:paraId="33BECA33" w14:textId="77777777" w:rsidTr="00E86A53">
        <w:tc>
          <w:tcPr>
            <w:tcW w:w="7490" w:type="dxa"/>
            <w:tcBorders>
              <w:top w:val="single" w:sz="4" w:space="0" w:color="auto"/>
              <w:bottom w:val="single" w:sz="4" w:space="0" w:color="auto"/>
            </w:tcBorders>
          </w:tcPr>
          <w:p w14:paraId="695788EE" w14:textId="77777777" w:rsidR="0025757E" w:rsidRPr="001F4933" w:rsidRDefault="0025757E" w:rsidP="00E86A53">
            <w:pPr>
              <w:pStyle w:val="Textkrper"/>
              <w:spacing w:before="60"/>
              <w:rPr>
                <w:rFonts w:ascii="Dyson Futura Medium" w:hAnsi="Dyson Futura Medium"/>
                <w:sz w:val="18"/>
                <w:szCs w:val="17"/>
                <w:lang w:val="en-GB"/>
              </w:rPr>
            </w:pPr>
            <w:r w:rsidRPr="00923E10">
              <w:rPr>
                <w:rFonts w:ascii="Dyson Futura Medium" w:hAnsi="Dyson Futura Medium"/>
                <w:sz w:val="18"/>
                <w:szCs w:val="17"/>
                <w:lang w:val="en-GB"/>
              </w:rPr>
              <w:lastRenderedPageBreak/>
              <w:br/>
            </w:r>
            <w:r w:rsidRPr="001F4933">
              <w:rPr>
                <w:rFonts w:ascii="Dyson Futura Medium" w:hAnsi="Dyson Futura Medium"/>
                <w:sz w:val="18"/>
                <w:szCs w:val="17"/>
                <w:lang w:val="en-GB"/>
              </w:rPr>
              <w:t>Dyson Institute of Engineering and Technology</w:t>
            </w:r>
          </w:p>
          <w:p w14:paraId="5E2CFE35" w14:textId="77777777" w:rsidR="0025757E" w:rsidRPr="002D7B9B" w:rsidRDefault="0025757E" w:rsidP="00E86A53">
            <w:pPr>
              <w:pStyle w:val="Textkrper"/>
              <w:ind w:right="239"/>
              <w:rPr>
                <w:rFonts w:ascii="Dyson Futura Book" w:hAnsi="Dyson Futura Book"/>
                <w:sz w:val="18"/>
                <w:szCs w:val="18"/>
              </w:rPr>
            </w:pPr>
            <w:r w:rsidRPr="001F4933">
              <w:rPr>
                <w:rFonts w:ascii="Dyson Futura Book" w:hAnsi="Dyson Futura Book"/>
                <w:sz w:val="18"/>
                <w:szCs w:val="18"/>
              </w:rPr>
              <w:t xml:space="preserve">Das </w:t>
            </w:r>
            <w:hyperlink r:id="rId26" w:history="1">
              <w:r w:rsidRPr="001F4933">
                <w:rPr>
                  <w:rStyle w:val="Hyperlink"/>
                  <w:rFonts w:ascii="Dyson Futura Book" w:hAnsi="Dyson Futura Book"/>
                  <w:sz w:val="18"/>
                  <w:szCs w:val="18"/>
                </w:rPr>
                <w:t xml:space="preserve">Dyson Institute </w:t>
              </w:r>
              <w:proofErr w:type="spellStart"/>
              <w:r w:rsidRPr="001F4933">
                <w:rPr>
                  <w:rStyle w:val="Hyperlink"/>
                  <w:rFonts w:ascii="Dyson Futura Book" w:hAnsi="Dyson Futura Book"/>
                  <w:sz w:val="18"/>
                  <w:szCs w:val="18"/>
                </w:rPr>
                <w:t>of</w:t>
              </w:r>
              <w:proofErr w:type="spellEnd"/>
              <w:r w:rsidRPr="001F4933">
                <w:rPr>
                  <w:rStyle w:val="Hyperlink"/>
                  <w:rFonts w:ascii="Dyson Futura Book" w:hAnsi="Dyson Futura Book"/>
                  <w:sz w:val="18"/>
                  <w:szCs w:val="18"/>
                </w:rPr>
                <w:t xml:space="preserve">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w:t>
            </w:r>
            <w:r>
              <w:rPr>
                <w:rFonts w:ascii="Dyson Futura Book" w:hAnsi="Dyson Futura Book"/>
                <w:sz w:val="18"/>
                <w:szCs w:val="18"/>
              </w:rPr>
              <w:t xml:space="preserve"> T</w:t>
            </w:r>
            <w:r w:rsidRPr="001F4933">
              <w:rPr>
                <w:rFonts w:ascii="Dyson Futura Book" w:hAnsi="Dyson Futura Book"/>
                <w:sz w:val="18"/>
                <w:szCs w:val="18"/>
              </w:rPr>
              <w:t xml:space="preserve">echnologieunternehmen verbindet. </w:t>
            </w:r>
            <w:proofErr w:type="gramStart"/>
            <w:r w:rsidRPr="001F4933">
              <w:rPr>
                <w:rFonts w:ascii="Dyson Futura Book" w:hAnsi="Dyson Futura Book"/>
                <w:sz w:val="18"/>
                <w:szCs w:val="18"/>
              </w:rPr>
              <w:t>Die angehenden Ingenieu</w:t>
            </w:r>
            <w:r>
              <w:rPr>
                <w:rFonts w:ascii="Dyson Futura Book" w:hAnsi="Dyson Futura Book"/>
                <w:sz w:val="18"/>
                <w:szCs w:val="18"/>
              </w:rPr>
              <w:t>r</w:t>
            </w:r>
            <w:proofErr w:type="gramEnd"/>
            <w:r>
              <w:rPr>
                <w:rFonts w:ascii="Dyson Futura Book" w:hAnsi="Dyson Futura Book"/>
                <w:sz w:val="18"/>
                <w:szCs w:val="18"/>
              </w:rPr>
              <w:t>*i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w:t>
            </w:r>
            <w:r>
              <w:rPr>
                <w:rFonts w:ascii="Dyson Futura Book" w:hAnsi="Dyson Futura Book"/>
                <w:sz w:val="18"/>
                <w:szCs w:val="18"/>
              </w:rPr>
              <w:br/>
            </w:r>
            <w:r w:rsidRPr="001F4933">
              <w:rPr>
                <w:rFonts w:ascii="Dyson Futura Book" w:hAnsi="Dyson Futura Book"/>
                <w:sz w:val="18"/>
                <w:szCs w:val="18"/>
              </w:rPr>
              <w:t xml:space="preserve">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w:t>
            </w:r>
            <w:r>
              <w:rPr>
                <w:rFonts w:ascii="Dyson Futura Book" w:hAnsi="Dyson Futura Book"/>
                <w:sz w:val="18"/>
                <w:szCs w:val="18"/>
              </w:rPr>
              <w:t xml:space="preserve"> </w:t>
            </w:r>
            <w:r w:rsidRPr="001F4933">
              <w:rPr>
                <w:rFonts w:ascii="Dyson Futura Book" w:hAnsi="Dyson Futura Book"/>
                <w:sz w:val="18"/>
                <w:szCs w:val="18"/>
              </w:rPr>
              <w:t>Diplom</w:t>
            </w:r>
            <w:r>
              <w:rPr>
                <w:rFonts w:ascii="Dyson Futura Book" w:hAnsi="Dyson Futura Book"/>
                <w:sz w:val="18"/>
                <w:szCs w:val="18"/>
              </w:rPr>
              <w:t>-S</w:t>
            </w:r>
            <w:r w:rsidRPr="001F4933">
              <w:rPr>
                <w:rFonts w:ascii="Dyson Futura Book" w:hAnsi="Dyson Futura Book"/>
                <w:sz w:val="18"/>
                <w:szCs w:val="18"/>
              </w:rPr>
              <w:t xml:space="preserve">tudiengängen der Ingenieurwissenschaften. Das Dyson Institute </w:t>
            </w:r>
            <w:proofErr w:type="spellStart"/>
            <w:r w:rsidRPr="001F4933">
              <w:rPr>
                <w:rFonts w:ascii="Dyson Futura Book" w:hAnsi="Dyson Futura Book"/>
                <w:sz w:val="18"/>
                <w:szCs w:val="18"/>
              </w:rPr>
              <w:t>of</w:t>
            </w:r>
            <w:proofErr w:type="spellEnd"/>
            <w:r w:rsidRPr="001F4933">
              <w:rPr>
                <w:rFonts w:ascii="Dyson Futura Book" w:hAnsi="Dyson Futura Book"/>
                <w:sz w:val="18"/>
                <w:szCs w:val="18"/>
              </w:rPr>
              <w:t xml:space="preserve"> Engineering and Technology bietet nicht nur</w:t>
            </w:r>
            <w:r>
              <w:rPr>
                <w:rFonts w:ascii="Dyson Futura Book" w:hAnsi="Dyson Futura Book"/>
                <w:sz w:val="18"/>
                <w:szCs w:val="18"/>
              </w:rPr>
              <w:t xml:space="preserve"> </w:t>
            </w:r>
            <w:r w:rsidRPr="001F4933">
              <w:rPr>
                <w:rFonts w:ascii="Dyson Futura Book" w:hAnsi="Dyson Futura Book"/>
                <w:sz w:val="18"/>
                <w:szCs w:val="18"/>
              </w:rPr>
              <w:t>eine Ausbildung, sondern auch den Beginn einer beschleunigten Karriere bei Dyson.</w:t>
            </w:r>
            <w:r>
              <w:rPr>
                <w:rFonts w:ascii="Dyson Futura Book" w:hAnsi="Dyson Futura Book"/>
                <w:sz w:val="18"/>
                <w:szCs w:val="18"/>
              </w:rPr>
              <w:br/>
            </w:r>
          </w:p>
        </w:tc>
        <w:tc>
          <w:tcPr>
            <w:tcW w:w="2683" w:type="dxa"/>
            <w:tcBorders>
              <w:top w:val="single" w:sz="4" w:space="0" w:color="auto"/>
              <w:bottom w:val="single" w:sz="4" w:space="0" w:color="auto"/>
            </w:tcBorders>
          </w:tcPr>
          <w:p w14:paraId="7F2118BB" w14:textId="77777777" w:rsidR="0025757E" w:rsidRDefault="0025757E" w:rsidP="00E86A53">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8" behindDoc="1" locked="0" layoutInCell="1" allowOverlap="0" wp14:anchorId="1D88A8FD" wp14:editId="1EC7A34A">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27">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5757E" w:rsidRPr="00955EAC" w14:paraId="669510AE" w14:textId="77777777" w:rsidTr="00E86A53">
        <w:tc>
          <w:tcPr>
            <w:tcW w:w="7490" w:type="dxa"/>
            <w:tcBorders>
              <w:top w:val="single" w:sz="4" w:space="0" w:color="auto"/>
              <w:bottom w:val="single" w:sz="4" w:space="0" w:color="auto"/>
            </w:tcBorders>
          </w:tcPr>
          <w:p w14:paraId="395FE191" w14:textId="77777777" w:rsidR="0025757E" w:rsidRPr="001F4933" w:rsidRDefault="0025757E" w:rsidP="00E86A53">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 xml:space="preserve">James Dyson </w:t>
            </w:r>
            <w:proofErr w:type="spellStart"/>
            <w:r w:rsidRPr="001F4933">
              <w:rPr>
                <w:rFonts w:ascii="Dyson Futura Medium" w:hAnsi="Dyson Futura Medium"/>
                <w:sz w:val="18"/>
                <w:szCs w:val="17"/>
              </w:rPr>
              <w:t>Foundation</w:t>
            </w:r>
            <w:proofErr w:type="spellEnd"/>
          </w:p>
          <w:p w14:paraId="2E5D45C1" w14:textId="77777777" w:rsidR="0025757E" w:rsidRPr="006C1804" w:rsidRDefault="0025757E" w:rsidP="00E86A53">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2002 gegründete </w:t>
            </w:r>
            <w:hyperlink r:id="rId28" w:history="1">
              <w:r w:rsidRPr="001F4933">
                <w:rPr>
                  <w:rStyle w:val="Hyperlink"/>
                  <w:rFonts w:ascii="Dyson Futura Book" w:hAnsi="Dyson Futura Book"/>
                  <w:sz w:val="18"/>
                  <w:szCs w:val="17"/>
                </w:rPr>
                <w:t xml:space="preserve">James Dyson </w:t>
              </w:r>
              <w:proofErr w:type="spellStart"/>
              <w:r w:rsidRPr="001F4933">
                <w:rPr>
                  <w:rStyle w:val="Hyperlink"/>
                  <w:rFonts w:ascii="Dyson Futura Book" w:hAnsi="Dyson Futura Book"/>
                  <w:sz w:val="18"/>
                  <w:szCs w:val="17"/>
                </w:rPr>
                <w:t>Foundation</w:t>
              </w:r>
              <w:proofErr w:type="spellEnd"/>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 xml:space="preserve">die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r>
              <w:rPr>
                <w:rFonts w:ascii="Dyson Futura Book" w:hAnsi="Dyson Futura Book"/>
                <w:sz w:val="18"/>
                <w:szCs w:val="17"/>
              </w:rPr>
              <w:br/>
            </w:r>
          </w:p>
        </w:tc>
        <w:tc>
          <w:tcPr>
            <w:tcW w:w="2683" w:type="dxa"/>
            <w:tcBorders>
              <w:top w:val="single" w:sz="4" w:space="0" w:color="auto"/>
              <w:bottom w:val="single" w:sz="4" w:space="0" w:color="auto"/>
            </w:tcBorders>
          </w:tcPr>
          <w:p w14:paraId="4B49BAEE" w14:textId="77777777" w:rsidR="0025757E" w:rsidRDefault="0025757E" w:rsidP="00E86A53">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9" behindDoc="0" locked="0" layoutInCell="1" allowOverlap="0" wp14:anchorId="6BD01C41" wp14:editId="29D8E9AB">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29">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5757E" w:rsidRPr="00955EAC" w14:paraId="130B25A1" w14:textId="77777777" w:rsidTr="00E86A53">
        <w:tc>
          <w:tcPr>
            <w:tcW w:w="7490" w:type="dxa"/>
            <w:tcBorders>
              <w:top w:val="single" w:sz="4" w:space="0" w:color="auto"/>
              <w:bottom w:val="single" w:sz="4" w:space="0" w:color="auto"/>
            </w:tcBorders>
          </w:tcPr>
          <w:p w14:paraId="7FADC357" w14:textId="77777777" w:rsidR="0025757E" w:rsidRPr="001F4933" w:rsidRDefault="0025757E" w:rsidP="00E86A53">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James Dyson Award</w:t>
            </w:r>
          </w:p>
          <w:p w14:paraId="482BE288" w14:textId="77777777" w:rsidR="0025757E" w:rsidRPr="002D7B9B" w:rsidRDefault="0025757E" w:rsidP="00E86A53">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Der </w:t>
            </w:r>
            <w:hyperlink r:id="rId30"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r>
              <w:rPr>
                <w:rFonts w:ascii="Dyson Futura Book" w:hAnsi="Dyson Futura Book"/>
                <w:sz w:val="18"/>
                <w:szCs w:val="17"/>
              </w:rPr>
              <w:br/>
            </w:r>
          </w:p>
        </w:tc>
        <w:tc>
          <w:tcPr>
            <w:tcW w:w="2683" w:type="dxa"/>
            <w:tcBorders>
              <w:top w:val="single" w:sz="4" w:space="0" w:color="auto"/>
              <w:bottom w:val="single" w:sz="4" w:space="0" w:color="auto"/>
            </w:tcBorders>
          </w:tcPr>
          <w:p w14:paraId="569E540C" w14:textId="77777777" w:rsidR="0025757E" w:rsidRDefault="0025757E" w:rsidP="00E86A53">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50" behindDoc="0" locked="0" layoutInCell="1" allowOverlap="0" wp14:anchorId="018908EF" wp14:editId="01287B11">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31">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5757E" w:rsidRPr="00955EAC" w14:paraId="12FB88EE" w14:textId="77777777" w:rsidTr="00E86A53">
        <w:trPr>
          <w:trHeight w:val="2592"/>
        </w:trPr>
        <w:tc>
          <w:tcPr>
            <w:tcW w:w="7490" w:type="dxa"/>
            <w:tcBorders>
              <w:top w:val="single" w:sz="4" w:space="0" w:color="auto"/>
              <w:bottom w:val="single" w:sz="4" w:space="0" w:color="auto"/>
            </w:tcBorders>
          </w:tcPr>
          <w:p w14:paraId="2DAF6017" w14:textId="77777777" w:rsidR="0025757E" w:rsidRPr="001F4933" w:rsidRDefault="0025757E" w:rsidP="00E86A53">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Dyson Farming</w:t>
            </w:r>
          </w:p>
          <w:p w14:paraId="3C061A96" w14:textId="77777777" w:rsidR="0025757E" w:rsidRDefault="0025757E" w:rsidP="00E86A53">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Familie Dyson gründete </w:t>
            </w:r>
            <w:hyperlink r:id="rId32" w:history="1">
              <w:r w:rsidRPr="001F4933">
                <w:rPr>
                  <w:rFonts w:ascii="Dyson Futura Book" w:hAnsi="Dyson Futura Book"/>
                  <w:sz w:val="18"/>
                  <w:szCs w:val="17"/>
                </w:rPr>
                <w:t>Dyson Farming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5136CA3A" w14:textId="77777777" w:rsidR="0025757E" w:rsidRPr="00AD1AAF" w:rsidRDefault="0025757E" w:rsidP="00E86A53">
            <w:pPr>
              <w:pStyle w:val="Textkrper"/>
              <w:spacing w:before="6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3DF8F5D4" w14:textId="77777777" w:rsidR="0025757E" w:rsidRDefault="0025757E" w:rsidP="00E86A53">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51" behindDoc="0" locked="0" layoutInCell="1" allowOverlap="0" wp14:anchorId="0905DE2C" wp14:editId="4128F64A">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33">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6C0CDCE" w14:textId="77777777" w:rsidR="0025757E" w:rsidRDefault="0025757E" w:rsidP="0025757E">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3DA42C48" w14:textId="77777777" w:rsidR="0025757E" w:rsidRPr="006B0AB0" w:rsidRDefault="0025757E" w:rsidP="0025757E">
      <w:pPr>
        <w:pStyle w:val="paragraph"/>
        <w:spacing w:before="0" w:beforeAutospacing="0" w:after="0" w:afterAutospacing="0"/>
        <w:ind w:left="142"/>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Weitere Informationen über die Dyson Technologien finde</w:t>
      </w:r>
      <w:r>
        <w:rPr>
          <w:rFonts w:ascii="Dyson Futura Book" w:hAnsi="Dyson Futura Book"/>
          <w:color w:val="000000" w:themeColor="text1"/>
          <w:sz w:val="20"/>
          <w:szCs w:val="20"/>
          <w:lang w:val="de-DE"/>
        </w:rPr>
        <w:t>st</w:t>
      </w:r>
      <w:r w:rsidRPr="009A149B">
        <w:rPr>
          <w:rFonts w:ascii="Dyson Futura Book" w:hAnsi="Dyson Futura Book"/>
          <w:color w:val="000000" w:themeColor="text1"/>
          <w:sz w:val="20"/>
          <w:szCs w:val="20"/>
          <w:lang w:val="de-DE"/>
        </w:rPr>
        <w:t xml:space="preserve"> </w:t>
      </w:r>
      <w:r>
        <w:rPr>
          <w:rFonts w:ascii="Dyson Futura Book" w:hAnsi="Dyson Futura Book"/>
          <w:color w:val="000000" w:themeColor="text1"/>
          <w:sz w:val="20"/>
          <w:szCs w:val="20"/>
          <w:lang w:val="de-DE"/>
        </w:rPr>
        <w:t xml:space="preserve">Du </w:t>
      </w:r>
      <w:r w:rsidRPr="009A149B">
        <w:rPr>
          <w:rFonts w:ascii="Dyson Futura Book" w:hAnsi="Dyson Futura Book"/>
          <w:color w:val="000000" w:themeColor="text1"/>
          <w:sz w:val="20"/>
          <w:szCs w:val="20"/>
          <w:lang w:val="de-DE"/>
        </w:rPr>
        <w:t xml:space="preserve">im Dyson </w:t>
      </w:r>
      <w:hyperlink r:id="rId34" w:history="1">
        <w:r w:rsidRPr="009A149B">
          <w:rPr>
            <w:rStyle w:val="Hyperlink"/>
            <w:rFonts w:ascii="Dyson Futura Book" w:hAnsi="Dyson Futura Book"/>
            <w:sz w:val="20"/>
            <w:szCs w:val="20"/>
            <w:lang w:val="de-DE"/>
          </w:rPr>
          <w:t>Newsroom</w:t>
        </w:r>
      </w:hyperlink>
      <w:r w:rsidRPr="009A149B">
        <w:rPr>
          <w:rFonts w:ascii="Dyson Futura Book" w:hAnsi="Dyson Futura Book"/>
          <w:color w:val="000000" w:themeColor="text1"/>
          <w:sz w:val="20"/>
          <w:szCs w:val="20"/>
          <w:lang w:val="de-DE"/>
        </w:rPr>
        <w:t xml:space="preserve">. </w:t>
      </w:r>
    </w:p>
    <w:p w14:paraId="5E4394D4" w14:textId="77777777" w:rsidR="0025757E" w:rsidRPr="009A149B" w:rsidRDefault="0025757E" w:rsidP="0025757E">
      <w:pPr>
        <w:pStyle w:val="paragraph"/>
        <w:spacing w:before="0" w:beforeAutospacing="0" w:after="0" w:afterAutospacing="0"/>
        <w:ind w:left="142"/>
        <w:jc w:val="both"/>
        <w:textAlignment w:val="baseline"/>
        <w:rPr>
          <w:rStyle w:val="eop"/>
          <w:rFonts w:ascii="Dyson Futura Book" w:hAnsi="Dyson Futura Book" w:cs="Segoe UI"/>
          <w:sz w:val="20"/>
          <w:szCs w:val="20"/>
          <w:lang w:val="de-DE"/>
        </w:rPr>
      </w:pPr>
    </w:p>
    <w:p w14:paraId="61B17E94" w14:textId="77777777" w:rsidR="0025757E" w:rsidRPr="009A149B" w:rsidRDefault="0025757E" w:rsidP="0025757E">
      <w:pPr>
        <w:ind w:left="142"/>
        <w:jc w:val="both"/>
        <w:rPr>
          <w:rFonts w:ascii="Dyson Futura Book" w:hAnsi="Dyson Futura Book"/>
          <w:sz w:val="20"/>
          <w:szCs w:val="20"/>
          <w:lang w:val="de-DE"/>
        </w:rPr>
      </w:pPr>
      <w:r w:rsidRPr="009A149B">
        <w:rPr>
          <w:rFonts w:ascii="Dyson Futura Book" w:hAnsi="Dyson Futura Book"/>
          <w:sz w:val="20"/>
          <w:szCs w:val="20"/>
          <w:lang w:val="de-DE"/>
        </w:rPr>
        <w:t>KONTAKT</w:t>
      </w:r>
    </w:p>
    <w:p w14:paraId="7151CD61" w14:textId="77777777" w:rsidR="0025757E" w:rsidRPr="009A149B" w:rsidRDefault="0025757E" w:rsidP="0025757E">
      <w:pPr>
        <w:ind w:left="142"/>
        <w:jc w:val="both"/>
        <w:rPr>
          <w:rFonts w:ascii="Dyson Futura Book" w:hAnsi="Dyson Futura Book"/>
          <w:sz w:val="20"/>
          <w:szCs w:val="20"/>
          <w:lang w:val="de-DE"/>
        </w:rPr>
      </w:pPr>
    </w:p>
    <w:p w14:paraId="6A40E55E" w14:textId="77777777" w:rsidR="0025757E" w:rsidRPr="004A5DEC" w:rsidRDefault="0025757E" w:rsidP="0025757E">
      <w:pPr>
        <w:ind w:left="142"/>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 bitte</w:t>
      </w:r>
      <w:r>
        <w:rPr>
          <w:rFonts w:ascii="Dyson Futura Book" w:hAnsi="Dyson Futura Book"/>
          <w:sz w:val="20"/>
          <w:szCs w:val="20"/>
          <w:lang w:val="de-DE"/>
        </w:rPr>
        <w:t xml:space="preserve"> unseren </w:t>
      </w:r>
      <w:hyperlink r:id="rId35"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p w14:paraId="56AC2CFA" w14:textId="77777777" w:rsidR="0025757E" w:rsidRDefault="0025757E" w:rsidP="0025757E">
      <w:pPr>
        <w:spacing w:line="276" w:lineRule="auto"/>
        <w:ind w:left="142"/>
        <w:jc w:val="both"/>
        <w:rPr>
          <w:rFonts w:ascii="Dyson Futura Medium" w:hAnsi="Dyson Futura Medium"/>
          <w:sz w:val="22"/>
          <w:szCs w:val="22"/>
          <w:lang w:val="de-DE"/>
        </w:rPr>
      </w:pPr>
    </w:p>
    <w:p w14:paraId="541BBB11" w14:textId="77777777" w:rsidR="00FB18AB" w:rsidRPr="00D64D6F" w:rsidRDefault="00FB18AB" w:rsidP="004A204B">
      <w:pPr>
        <w:rPr>
          <w:rFonts w:ascii="Dyson Futura Book" w:hAnsi="Dyson Futura Book"/>
          <w:sz w:val="22"/>
          <w:szCs w:val="22"/>
          <w:lang w:val="de-DE"/>
        </w:rPr>
      </w:pPr>
    </w:p>
    <w:sectPr w:rsidR="00FB18AB" w:rsidRPr="00D64D6F" w:rsidSect="002F52FF">
      <w:headerReference w:type="default" r:id="rId36"/>
      <w:footerReference w:type="even" r:id="rId37"/>
      <w:footerReference w:type="default" r:id="rId38"/>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F3D41" w14:textId="77777777" w:rsidR="00476839" w:rsidRDefault="00476839" w:rsidP="00785B7C">
      <w:r>
        <w:separator/>
      </w:r>
    </w:p>
  </w:endnote>
  <w:endnote w:type="continuationSeparator" w:id="0">
    <w:p w14:paraId="45605010" w14:textId="77777777" w:rsidR="00476839" w:rsidRDefault="00476839" w:rsidP="00785B7C">
      <w:r>
        <w:continuationSeparator/>
      </w:r>
    </w:p>
  </w:endnote>
  <w:endnote w:type="continuationNotice" w:id="1">
    <w:p w14:paraId="7600939D" w14:textId="77777777" w:rsidR="00476839" w:rsidRDefault="004768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T for Dyson Heavy">
    <w:altName w:val="Century Gothic"/>
    <w:charset w:val="B1"/>
    <w:family w:val="swiss"/>
    <w:pitch w:val="variable"/>
    <w:sig w:usb0="80000867" w:usb1="00000000" w:usb2="00000000" w:usb3="00000000" w:csb0="000001FB" w:csb1="00000000"/>
  </w:font>
  <w:font w:name="Futura BT for Dyson Medium">
    <w:altName w:val="Century Gothic"/>
    <w:panose1 w:val="00000000000000000000"/>
    <w:charset w:val="00"/>
    <w:family w:val="swiss"/>
    <w:notTrueType/>
    <w:pitch w:val="variable"/>
    <w:sig w:usb0="A00002EF" w:usb1="4200004A"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panose1 w:val="00000000000000000000"/>
    <w:charset w:val="00"/>
    <w:family w:val="roman"/>
    <w:notTrueType/>
    <w:pitch w:val="default"/>
  </w:font>
  <w:font w:name="Futura BT Book">
    <w:altName w:val="Arial"/>
    <w:charset w:val="B1"/>
    <w:family w:val="swiss"/>
    <w:pitch w:val="variable"/>
    <w:sig w:usb0="80000867" w:usb1="00000000" w:usb2="00000000" w:usb3="00000000" w:csb0="000001FB" w:csb1="00000000"/>
  </w:font>
  <w:font w:name="SimSun">
    <w:altName w:val="宋体"/>
    <w:panose1 w:val="02010600030101010101"/>
    <w:charset w:val="86"/>
    <w:family w:val="auto"/>
    <w:pitch w:val="variable"/>
    <w:sig w:usb0="00000203" w:usb1="288F0000" w:usb2="00000016" w:usb3="00000000" w:csb0="00040001" w:csb1="00000000"/>
  </w:font>
  <w:font w:name="Futura Lt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yson Futura Heavy">
    <w:panose1 w:val="020B0703030204020306"/>
    <w:charset w:val="00"/>
    <w:family w:val="swiss"/>
    <w:pitch w:val="variable"/>
    <w:sig w:usb0="20000287" w:usb1="02000002" w:usb2="00000000" w:usb3="00000000" w:csb0="0000019F" w:csb1="00000000"/>
  </w:font>
  <w:font w:name="Dyson Futura Book">
    <w:altName w:val="Calibri"/>
    <w:panose1 w:val="020B0503030204020306"/>
    <w:charset w:val="00"/>
    <w:family w:val="swiss"/>
    <w:pitch w:val="variable"/>
    <w:sig w:usb0="20000287" w:usb1="02000002" w:usb2="00000000" w:usb3="00000000" w:csb0="0000019F" w:csb1="00000000"/>
  </w:font>
  <w:font w:name="Dyson Futura Medium">
    <w:altName w:val="Calibri"/>
    <w:panose1 w:val="020B0603030204020306"/>
    <w:charset w:val="00"/>
    <w:family w:val="swiss"/>
    <w:pitch w:val="variable"/>
    <w:sig w:usb0="20000287" w:usb1="02000002" w:usb2="00000000" w:usb3="00000000" w:csb0="0000019F" w:csb1="00000000"/>
  </w:font>
  <w:font w:name="Dyson Futura Light">
    <w:panose1 w:val="020B0403030204020306"/>
    <w:charset w:val="00"/>
    <w:family w:val="swiss"/>
    <w:pitch w:val="variable"/>
    <w:sig w:usb0="20000287" w:usb1="02000002" w:usb2="00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58328" w14:textId="77777777" w:rsidR="00982A49" w:rsidRDefault="00982A49" w:rsidP="00DE7C2A">
    <w:pPr>
      <w:framePr w:wrap="none" w:vAnchor="text" w:hAnchor="margin" w:xAlign="right" w:y="1"/>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7C957390"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0C7F59F2"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Dyson Futura Medium" w:hAnsi="Dyson Futura Medium"/>
        <w:sz w:val="16"/>
        <w:szCs w:val="16"/>
      </w:rPr>
      <w:id w:val="-496345769"/>
      <w:docPartObj>
        <w:docPartGallery w:val="Page Numbers (Bottom of Page)"/>
        <w:docPartUnique/>
      </w:docPartObj>
    </w:sdtPr>
    <w:sdtEndPr>
      <w:rPr>
        <w:noProof/>
      </w:rPr>
    </w:sdtEndPr>
    <w:sdtContent>
      <w:p w14:paraId="7C1EEB8C" w14:textId="77777777" w:rsidR="00ED2C61" w:rsidRPr="009C1D99" w:rsidRDefault="00ED2C61">
        <w:pPr>
          <w:pStyle w:val="Fuzeile"/>
          <w:jc w:val="center"/>
          <w:rPr>
            <w:rFonts w:ascii="Dyson Futura Medium" w:hAnsi="Dyson Futura Medium"/>
            <w:sz w:val="16"/>
            <w:szCs w:val="16"/>
          </w:rPr>
        </w:pPr>
        <w:r w:rsidRPr="009C1D99">
          <w:rPr>
            <w:rFonts w:ascii="Dyson Futura Medium" w:hAnsi="Dyson Futura Medium"/>
            <w:sz w:val="16"/>
            <w:szCs w:val="16"/>
          </w:rPr>
          <w:fldChar w:fldCharType="begin"/>
        </w:r>
        <w:r w:rsidRPr="009C1D99">
          <w:rPr>
            <w:rFonts w:ascii="Dyson Futura Medium" w:hAnsi="Dyson Futura Medium"/>
            <w:sz w:val="16"/>
            <w:szCs w:val="16"/>
          </w:rPr>
          <w:instrText xml:space="preserve"> PAGE   \* MERGEFORMAT </w:instrText>
        </w:r>
        <w:r w:rsidRPr="009C1D99">
          <w:rPr>
            <w:rFonts w:ascii="Dyson Futura Medium" w:hAnsi="Dyson Futura Medium"/>
            <w:sz w:val="16"/>
            <w:szCs w:val="16"/>
          </w:rPr>
          <w:fldChar w:fldCharType="separate"/>
        </w:r>
        <w:r w:rsidRPr="009C1D99">
          <w:rPr>
            <w:rFonts w:ascii="Dyson Futura Medium" w:hAnsi="Dyson Futura Medium"/>
            <w:noProof/>
            <w:sz w:val="16"/>
            <w:szCs w:val="16"/>
          </w:rPr>
          <w:t>2</w:t>
        </w:r>
        <w:r w:rsidRPr="009C1D99">
          <w:rPr>
            <w:rFonts w:ascii="Dyson Futura Medium" w:hAnsi="Dyson Futura Medium"/>
            <w:noProof/>
            <w:sz w:val="16"/>
            <w:szCs w:val="16"/>
          </w:rPr>
          <w:fldChar w:fldCharType="end"/>
        </w:r>
      </w:p>
    </w:sdtContent>
  </w:sdt>
  <w:p w14:paraId="493F64B4" w14:textId="77777777" w:rsidR="00F53051" w:rsidRPr="009C1D99" w:rsidRDefault="00F53051">
    <w:pPr>
      <w:rPr>
        <w:rFonts w:ascii="Dyson Futura Medium" w:hAnsi="Dyson Futura Medium"/>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9F345" w14:textId="77777777" w:rsidR="00476839" w:rsidRDefault="00476839" w:rsidP="00785B7C">
      <w:r>
        <w:separator/>
      </w:r>
    </w:p>
  </w:footnote>
  <w:footnote w:type="continuationSeparator" w:id="0">
    <w:p w14:paraId="653AD93A" w14:textId="77777777" w:rsidR="00476839" w:rsidRDefault="00476839" w:rsidP="00785B7C">
      <w:r>
        <w:continuationSeparator/>
      </w:r>
    </w:p>
  </w:footnote>
  <w:footnote w:type="continuationNotice" w:id="1">
    <w:p w14:paraId="7DE485E4" w14:textId="77777777" w:rsidR="00476839" w:rsidRDefault="00476839"/>
  </w:footnote>
  <w:footnote w:id="2">
    <w:p w14:paraId="4A1D3ABC" w14:textId="1933BADD" w:rsidR="007264A1" w:rsidRPr="00D64D6F" w:rsidRDefault="007264A1">
      <w:pPr>
        <w:pStyle w:val="Funotentext"/>
        <w:rPr>
          <w:rFonts w:ascii="Dyson Futura Light" w:hAnsi="Dyson Futura Light"/>
          <w:sz w:val="16"/>
          <w:szCs w:val="16"/>
          <w:lang w:val="de-DE"/>
        </w:rPr>
      </w:pPr>
      <w:r w:rsidRPr="00D64D6F">
        <w:rPr>
          <w:rStyle w:val="Funotenzeichen"/>
          <w:rFonts w:ascii="Dyson Futura Light" w:hAnsi="Dyson Futura Light"/>
          <w:sz w:val="16"/>
          <w:szCs w:val="16"/>
        </w:rPr>
        <w:footnoteRef/>
      </w:r>
      <w:r w:rsidRPr="00D64D6F">
        <w:rPr>
          <w:rFonts w:ascii="Dyson Futura Light" w:hAnsi="Dyson Futura Light"/>
          <w:sz w:val="16"/>
          <w:szCs w:val="16"/>
          <w:lang w:val="de-DE"/>
        </w:rPr>
        <w:t xml:space="preserve"> Erfordert ein Gerät zum Ausführen der App, eine 2,4-GHz- oder 5-GHz-Wi</w:t>
      </w:r>
      <w:r w:rsidR="00A2760B">
        <w:rPr>
          <w:rFonts w:ascii="Dyson Futura Light" w:hAnsi="Dyson Futura Light"/>
          <w:sz w:val="16"/>
          <w:szCs w:val="16"/>
          <w:lang w:val="de-DE"/>
        </w:rPr>
        <w:t>-</w:t>
      </w:r>
      <w:r w:rsidRPr="00D64D6F">
        <w:rPr>
          <w:rFonts w:ascii="Dyson Futura Light" w:hAnsi="Dyson Futura Light"/>
          <w:sz w:val="16"/>
          <w:szCs w:val="16"/>
          <w:lang w:val="de-DE"/>
        </w:rPr>
        <w:t xml:space="preserve">Fi-Verbindung oder mobile Daten und </w:t>
      </w:r>
      <w:r w:rsidR="00A2760B" w:rsidRPr="00D64D6F">
        <w:rPr>
          <w:rFonts w:ascii="Dyson Futura Light" w:hAnsi="Dyson Futura Light"/>
          <w:sz w:val="16"/>
          <w:szCs w:val="16"/>
          <w:lang w:val="de-DE"/>
        </w:rPr>
        <w:t>Bluetooth</w:t>
      </w:r>
      <w:r w:rsidR="00A2760B">
        <w:rPr>
          <w:rFonts w:ascii="Dyson Futura Light" w:hAnsi="Dyson Futura Light"/>
          <w:sz w:val="16"/>
          <w:szCs w:val="16"/>
          <w:lang w:val="de-DE"/>
        </w:rPr>
        <w:t>-</w:t>
      </w:r>
      <w:r w:rsidRPr="00D64D6F">
        <w:rPr>
          <w:rFonts w:ascii="Dyson Futura Light" w:hAnsi="Dyson Futura Light"/>
          <w:sz w:val="16"/>
          <w:szCs w:val="16"/>
          <w:lang w:val="de-DE"/>
        </w:rPr>
        <w:t>4.0-Unterstützung. Für die App-Kompatibilität bitte im iOS App Store oder im Google Play Store nach</w:t>
      </w:r>
      <w:r w:rsidR="00555948" w:rsidRPr="00D64D6F">
        <w:rPr>
          <w:rFonts w:ascii="Dyson Futura Light" w:hAnsi="Dyson Futura Light"/>
          <w:sz w:val="16"/>
          <w:szCs w:val="16"/>
          <w:lang w:val="de-DE"/>
        </w:rPr>
        <w:t xml:space="preserve"> der</w:t>
      </w:r>
      <w:r w:rsidRPr="00D64D6F">
        <w:rPr>
          <w:rFonts w:ascii="Dyson Futura Light" w:hAnsi="Dyson Futura Light"/>
          <w:sz w:val="16"/>
          <w:szCs w:val="16"/>
          <w:lang w:val="de-DE"/>
        </w:rPr>
        <w:t xml:space="preserve"> </w:t>
      </w:r>
      <w:proofErr w:type="spellStart"/>
      <w:r w:rsidRPr="00D64D6F">
        <w:rPr>
          <w:rFonts w:ascii="Dyson Futura Light" w:hAnsi="Dyson Futura Light"/>
          <w:sz w:val="16"/>
          <w:szCs w:val="16"/>
          <w:lang w:val="de-DE"/>
        </w:rPr>
        <w:t>MyDyson</w:t>
      </w:r>
      <w:proofErr w:type="spellEnd"/>
      <w:r w:rsidRPr="00D64D6F">
        <w:rPr>
          <w:rFonts w:ascii="Dyson Futura Light" w:hAnsi="Dyson Futura Light"/>
          <w:sz w:val="16"/>
          <w:szCs w:val="16"/>
          <w:lang w:val="de-DE"/>
        </w:rPr>
        <w:t xml:space="preserve">™ </w:t>
      </w:r>
      <w:r w:rsidR="00555948" w:rsidRPr="00D64D6F">
        <w:rPr>
          <w:rFonts w:ascii="Dyson Futura Light" w:hAnsi="Dyson Futura Light"/>
          <w:sz w:val="16"/>
          <w:szCs w:val="16"/>
          <w:lang w:val="de-DE"/>
        </w:rPr>
        <w:t xml:space="preserve">App </w:t>
      </w:r>
      <w:r w:rsidRPr="00D64D6F">
        <w:rPr>
          <w:rFonts w:ascii="Dyson Futura Light" w:hAnsi="Dyson Futura Light"/>
          <w:sz w:val="16"/>
          <w:szCs w:val="16"/>
          <w:lang w:val="de-DE"/>
        </w:rPr>
        <w:t xml:space="preserve">suchen. Es können die üblichen Daten- und Messaging-Tarife </w:t>
      </w:r>
      <w:r w:rsidR="00555948" w:rsidRPr="00D64D6F">
        <w:rPr>
          <w:rFonts w:ascii="Dyson Futura Light" w:hAnsi="Dyson Futura Light"/>
          <w:sz w:val="16"/>
          <w:szCs w:val="16"/>
          <w:lang w:val="de-DE"/>
        </w:rPr>
        <w:t>anfallen</w:t>
      </w:r>
      <w:r w:rsidRPr="00D64D6F">
        <w:rPr>
          <w:rFonts w:ascii="Dyson Futura Light" w:hAnsi="Dyson Futura Light"/>
          <w:sz w:val="16"/>
          <w:szCs w:val="16"/>
          <w:lang w:val="de-DE"/>
        </w:rPr>
        <w:t>.</w:t>
      </w:r>
    </w:p>
  </w:footnote>
  <w:footnote w:id="3">
    <w:p w14:paraId="082E570C" w14:textId="77777777" w:rsidR="00C033CC" w:rsidRPr="00D64D6F" w:rsidRDefault="00C033CC" w:rsidP="00C033CC">
      <w:pPr>
        <w:pStyle w:val="Funotentext"/>
        <w:rPr>
          <w:rFonts w:ascii="Dyson Futura Light" w:hAnsi="Dyson Futura Light"/>
          <w:sz w:val="16"/>
          <w:szCs w:val="16"/>
          <w:lang w:val="de-DE"/>
        </w:rPr>
      </w:pPr>
      <w:r w:rsidRPr="00D64D6F">
        <w:rPr>
          <w:rStyle w:val="Funotenzeichen"/>
          <w:rFonts w:ascii="Dyson Futura Light" w:hAnsi="Dyson Futura Light"/>
          <w:sz w:val="16"/>
          <w:szCs w:val="16"/>
        </w:rPr>
        <w:footnoteRef/>
      </w:r>
      <w:r w:rsidRPr="00D64D6F">
        <w:rPr>
          <w:rFonts w:ascii="Dyson Futura Light" w:hAnsi="Dyson Futura Light"/>
          <w:sz w:val="16"/>
          <w:szCs w:val="16"/>
          <w:lang w:val="de-DE"/>
        </w:rPr>
        <w:t xml:space="preserve"> Mit aktiver Geräuschunterdrückung (ANC). Die Leistung kann je nach Umgebungsbedingungen und Nutzung variieren.</w:t>
      </w:r>
    </w:p>
  </w:footnote>
  <w:footnote w:id="4">
    <w:p w14:paraId="1C95A569" w14:textId="341ADAA5" w:rsidR="00861145" w:rsidRPr="00861145" w:rsidRDefault="00861145">
      <w:pPr>
        <w:pStyle w:val="Funotentext"/>
        <w:rPr>
          <w:lang w:val="de-DE"/>
        </w:rPr>
      </w:pPr>
      <w:r w:rsidRPr="00D64D6F">
        <w:rPr>
          <w:rStyle w:val="Funotenzeichen"/>
          <w:rFonts w:ascii="Dyson Futura Light" w:hAnsi="Dyson Futura Light"/>
          <w:sz w:val="16"/>
          <w:szCs w:val="16"/>
        </w:rPr>
        <w:footnoteRef/>
      </w:r>
      <w:r w:rsidRPr="00D64D6F">
        <w:rPr>
          <w:rFonts w:ascii="Dyson Futura Light" w:hAnsi="Dyson Futura Light"/>
          <w:sz w:val="16"/>
          <w:szCs w:val="16"/>
          <w:lang w:val="de-DE"/>
        </w:rPr>
        <w:t xml:space="preserve"> Basierend auf einer durchschnittlichen </w:t>
      </w:r>
      <w:proofErr w:type="spellStart"/>
      <w:r w:rsidRPr="00D64D6F">
        <w:rPr>
          <w:rFonts w:ascii="Dyson Futura Light" w:hAnsi="Dyson Futura Light"/>
          <w:sz w:val="16"/>
          <w:szCs w:val="16"/>
          <w:lang w:val="de-DE"/>
        </w:rPr>
        <w:t>Hördauer</w:t>
      </w:r>
      <w:proofErr w:type="spellEnd"/>
      <w:r w:rsidRPr="00D64D6F">
        <w:rPr>
          <w:rFonts w:ascii="Dyson Futura Light" w:hAnsi="Dyson Futura Light"/>
          <w:sz w:val="16"/>
          <w:szCs w:val="16"/>
          <w:lang w:val="de-DE"/>
        </w:rPr>
        <w:t xml:space="preserve"> von </w:t>
      </w:r>
      <w:r w:rsidR="004F1967" w:rsidRPr="00D64D6F">
        <w:rPr>
          <w:rFonts w:ascii="Dyson Futura Light" w:hAnsi="Dyson Futura Light"/>
          <w:sz w:val="16"/>
          <w:szCs w:val="16"/>
          <w:lang w:val="de-DE"/>
        </w:rPr>
        <w:t xml:space="preserve">drei </w:t>
      </w:r>
      <w:r w:rsidRPr="00D64D6F">
        <w:rPr>
          <w:rFonts w:ascii="Dyson Futura Light" w:hAnsi="Dyson Futura Light"/>
          <w:sz w:val="16"/>
          <w:szCs w:val="16"/>
          <w:lang w:val="de-DE"/>
        </w:rPr>
        <w:t>Stunden pro Tag mit eingeschalteter Geräuschunterdrückung (ANC). Die Leistung kann je nach Umgebungsbedingungen und Nutzung variieren.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1E677" w14:textId="77777777" w:rsidR="00BC6513" w:rsidRDefault="00860885" w:rsidP="00911D42">
    <w:pPr>
      <w:pStyle w:val="PressRelease"/>
      <w:tabs>
        <w:tab w:val="clear" w:pos="4680"/>
        <w:tab w:val="clear" w:pos="9360"/>
        <w:tab w:val="center" w:pos="5096"/>
        <w:tab w:val="left" w:pos="8870"/>
      </w:tabs>
      <w:rPr>
        <w:lang w:val="de-DE"/>
      </w:rPr>
    </w:pPr>
    <w:r>
      <w:rPr>
        <w:lang w:val="de-DE"/>
      </w:rPr>
      <w:drawing>
        <wp:anchor distT="0" distB="0" distL="114300" distR="114300" simplePos="0" relativeHeight="251658240" behindDoc="1" locked="1" layoutInCell="1" allowOverlap="1" wp14:anchorId="206BF82B" wp14:editId="691C55F9">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p>
  <w:p w14:paraId="2E2D1F1D" w14:textId="55F71EC5" w:rsidR="00860885" w:rsidRPr="00516420" w:rsidRDefault="00BC6513" w:rsidP="00911D42">
    <w:pPr>
      <w:pStyle w:val="PressRelease"/>
      <w:tabs>
        <w:tab w:val="clear" w:pos="4680"/>
        <w:tab w:val="clear" w:pos="9360"/>
        <w:tab w:val="center" w:pos="5096"/>
        <w:tab w:val="left" w:pos="8870"/>
      </w:tabs>
    </w:pPr>
    <w:r>
      <w:tab/>
    </w:r>
  </w:p>
  <w:p w14:paraId="140F5C80" w14:textId="77777777" w:rsidR="00785B7C" w:rsidRDefault="00785B7C" w:rsidP="00860885">
    <w:pPr>
      <w:pStyle w:val="Kopfzeile"/>
    </w:pPr>
  </w:p>
  <w:p w14:paraId="2C5C607C"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361209"/>
    <w:multiLevelType w:val="hybridMultilevel"/>
    <w:tmpl w:val="3FE48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1AE7B2B"/>
    <w:multiLevelType w:val="hybridMultilevel"/>
    <w:tmpl w:val="ED187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0570492">
    <w:abstractNumId w:val="2"/>
  </w:num>
  <w:num w:numId="2" w16cid:durableId="2065789355">
    <w:abstractNumId w:val="3"/>
  </w:num>
  <w:num w:numId="3" w16cid:durableId="619263569">
    <w:abstractNumId w:val="1"/>
  </w:num>
  <w:num w:numId="4" w16cid:durableId="194237768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2EE"/>
    <w:rsid w:val="0000028B"/>
    <w:rsid w:val="0000030A"/>
    <w:rsid w:val="00000555"/>
    <w:rsid w:val="0000065D"/>
    <w:rsid w:val="000007F1"/>
    <w:rsid w:val="000009AA"/>
    <w:rsid w:val="00003516"/>
    <w:rsid w:val="00003547"/>
    <w:rsid w:val="00006307"/>
    <w:rsid w:val="000065E9"/>
    <w:rsid w:val="00006778"/>
    <w:rsid w:val="000067E5"/>
    <w:rsid w:val="00012F5B"/>
    <w:rsid w:val="0001355B"/>
    <w:rsid w:val="000135FE"/>
    <w:rsid w:val="0001426D"/>
    <w:rsid w:val="000142A0"/>
    <w:rsid w:val="000154DD"/>
    <w:rsid w:val="00016085"/>
    <w:rsid w:val="0001666C"/>
    <w:rsid w:val="000179CC"/>
    <w:rsid w:val="0002060B"/>
    <w:rsid w:val="000208E8"/>
    <w:rsid w:val="00024BE3"/>
    <w:rsid w:val="00027099"/>
    <w:rsid w:val="0003191C"/>
    <w:rsid w:val="00032F3D"/>
    <w:rsid w:val="00033B9A"/>
    <w:rsid w:val="00034092"/>
    <w:rsid w:val="00034DC5"/>
    <w:rsid w:val="00034EBA"/>
    <w:rsid w:val="0003512F"/>
    <w:rsid w:val="000357B0"/>
    <w:rsid w:val="00035B97"/>
    <w:rsid w:val="00035EC5"/>
    <w:rsid w:val="000374A8"/>
    <w:rsid w:val="000374E1"/>
    <w:rsid w:val="00041C24"/>
    <w:rsid w:val="00042336"/>
    <w:rsid w:val="000424EA"/>
    <w:rsid w:val="00043732"/>
    <w:rsid w:val="000459A7"/>
    <w:rsid w:val="0004636F"/>
    <w:rsid w:val="00046999"/>
    <w:rsid w:val="000475CE"/>
    <w:rsid w:val="000502D0"/>
    <w:rsid w:val="00050717"/>
    <w:rsid w:val="000507DA"/>
    <w:rsid w:val="0005271A"/>
    <w:rsid w:val="00052AA2"/>
    <w:rsid w:val="000540EA"/>
    <w:rsid w:val="00054103"/>
    <w:rsid w:val="000558F5"/>
    <w:rsid w:val="00056E44"/>
    <w:rsid w:val="00060134"/>
    <w:rsid w:val="000608D3"/>
    <w:rsid w:val="0006185F"/>
    <w:rsid w:val="00061ACE"/>
    <w:rsid w:val="00065341"/>
    <w:rsid w:val="00066113"/>
    <w:rsid w:val="000665F2"/>
    <w:rsid w:val="000668B6"/>
    <w:rsid w:val="00066C5B"/>
    <w:rsid w:val="00067DC2"/>
    <w:rsid w:val="00067E8C"/>
    <w:rsid w:val="00071133"/>
    <w:rsid w:val="00071920"/>
    <w:rsid w:val="00071FED"/>
    <w:rsid w:val="00073244"/>
    <w:rsid w:val="00073557"/>
    <w:rsid w:val="000741C2"/>
    <w:rsid w:val="00074344"/>
    <w:rsid w:val="00074961"/>
    <w:rsid w:val="0007511F"/>
    <w:rsid w:val="000769DF"/>
    <w:rsid w:val="00080797"/>
    <w:rsid w:val="00080B96"/>
    <w:rsid w:val="00081B3C"/>
    <w:rsid w:val="0008205F"/>
    <w:rsid w:val="00082F82"/>
    <w:rsid w:val="00083B53"/>
    <w:rsid w:val="00083D1D"/>
    <w:rsid w:val="000846CC"/>
    <w:rsid w:val="0008551C"/>
    <w:rsid w:val="00085F18"/>
    <w:rsid w:val="00087CC1"/>
    <w:rsid w:val="00091695"/>
    <w:rsid w:val="00091ADF"/>
    <w:rsid w:val="000923AD"/>
    <w:rsid w:val="000924E6"/>
    <w:rsid w:val="00092FF5"/>
    <w:rsid w:val="00093268"/>
    <w:rsid w:val="0009431D"/>
    <w:rsid w:val="00094691"/>
    <w:rsid w:val="00094DEF"/>
    <w:rsid w:val="000960A7"/>
    <w:rsid w:val="00096653"/>
    <w:rsid w:val="0009786A"/>
    <w:rsid w:val="000A0543"/>
    <w:rsid w:val="000A0F69"/>
    <w:rsid w:val="000A0F8C"/>
    <w:rsid w:val="000A1024"/>
    <w:rsid w:val="000A11E7"/>
    <w:rsid w:val="000A260A"/>
    <w:rsid w:val="000A2D2B"/>
    <w:rsid w:val="000A3D06"/>
    <w:rsid w:val="000A5948"/>
    <w:rsid w:val="000A617F"/>
    <w:rsid w:val="000A66E7"/>
    <w:rsid w:val="000A6BED"/>
    <w:rsid w:val="000B0633"/>
    <w:rsid w:val="000B089B"/>
    <w:rsid w:val="000B1439"/>
    <w:rsid w:val="000B25BC"/>
    <w:rsid w:val="000B3452"/>
    <w:rsid w:val="000B36E2"/>
    <w:rsid w:val="000B3A44"/>
    <w:rsid w:val="000B4329"/>
    <w:rsid w:val="000B5DF7"/>
    <w:rsid w:val="000B67A4"/>
    <w:rsid w:val="000B7F32"/>
    <w:rsid w:val="000C1C50"/>
    <w:rsid w:val="000C1D87"/>
    <w:rsid w:val="000C2667"/>
    <w:rsid w:val="000C2C21"/>
    <w:rsid w:val="000C3831"/>
    <w:rsid w:val="000C3EAF"/>
    <w:rsid w:val="000C4211"/>
    <w:rsid w:val="000C493C"/>
    <w:rsid w:val="000C5743"/>
    <w:rsid w:val="000C6F78"/>
    <w:rsid w:val="000D0349"/>
    <w:rsid w:val="000D0D14"/>
    <w:rsid w:val="000D1BF1"/>
    <w:rsid w:val="000D20A7"/>
    <w:rsid w:val="000D21A0"/>
    <w:rsid w:val="000D23B6"/>
    <w:rsid w:val="000D29BD"/>
    <w:rsid w:val="000D36D8"/>
    <w:rsid w:val="000D3CF6"/>
    <w:rsid w:val="000D4222"/>
    <w:rsid w:val="000D69D8"/>
    <w:rsid w:val="000D6E4F"/>
    <w:rsid w:val="000D783F"/>
    <w:rsid w:val="000D7E62"/>
    <w:rsid w:val="000E09A0"/>
    <w:rsid w:val="000E2367"/>
    <w:rsid w:val="000E32BF"/>
    <w:rsid w:val="000E392C"/>
    <w:rsid w:val="000E4133"/>
    <w:rsid w:val="000E43EE"/>
    <w:rsid w:val="000E4454"/>
    <w:rsid w:val="000E4CC4"/>
    <w:rsid w:val="000E604C"/>
    <w:rsid w:val="000E62FC"/>
    <w:rsid w:val="000F12A1"/>
    <w:rsid w:val="000F12D8"/>
    <w:rsid w:val="000F1F56"/>
    <w:rsid w:val="000F21F1"/>
    <w:rsid w:val="000F3BF7"/>
    <w:rsid w:val="000F6607"/>
    <w:rsid w:val="000F751E"/>
    <w:rsid w:val="000F7F16"/>
    <w:rsid w:val="00100A3D"/>
    <w:rsid w:val="00100E5E"/>
    <w:rsid w:val="00102299"/>
    <w:rsid w:val="00102634"/>
    <w:rsid w:val="0010296C"/>
    <w:rsid w:val="0010375D"/>
    <w:rsid w:val="00103C1D"/>
    <w:rsid w:val="00104EB7"/>
    <w:rsid w:val="00107212"/>
    <w:rsid w:val="0010725C"/>
    <w:rsid w:val="00107327"/>
    <w:rsid w:val="001074F4"/>
    <w:rsid w:val="001102AF"/>
    <w:rsid w:val="001111FC"/>
    <w:rsid w:val="0011240C"/>
    <w:rsid w:val="001132C5"/>
    <w:rsid w:val="00113D9B"/>
    <w:rsid w:val="00114780"/>
    <w:rsid w:val="00114939"/>
    <w:rsid w:val="001153EA"/>
    <w:rsid w:val="00115E93"/>
    <w:rsid w:val="00116429"/>
    <w:rsid w:val="0011690A"/>
    <w:rsid w:val="00116E7B"/>
    <w:rsid w:val="0012087F"/>
    <w:rsid w:val="00123696"/>
    <w:rsid w:val="00123BF8"/>
    <w:rsid w:val="00125880"/>
    <w:rsid w:val="00125F91"/>
    <w:rsid w:val="001270A8"/>
    <w:rsid w:val="00131366"/>
    <w:rsid w:val="00131A70"/>
    <w:rsid w:val="00132812"/>
    <w:rsid w:val="00133BC8"/>
    <w:rsid w:val="001342CD"/>
    <w:rsid w:val="00135565"/>
    <w:rsid w:val="00135C57"/>
    <w:rsid w:val="00135D7B"/>
    <w:rsid w:val="0013700A"/>
    <w:rsid w:val="00140C53"/>
    <w:rsid w:val="00140F0D"/>
    <w:rsid w:val="00141B91"/>
    <w:rsid w:val="00141F4B"/>
    <w:rsid w:val="0014322C"/>
    <w:rsid w:val="0014424E"/>
    <w:rsid w:val="001454FE"/>
    <w:rsid w:val="001463D9"/>
    <w:rsid w:val="001466B8"/>
    <w:rsid w:val="00146FA5"/>
    <w:rsid w:val="001476BF"/>
    <w:rsid w:val="00150344"/>
    <w:rsid w:val="0015099C"/>
    <w:rsid w:val="00151CCE"/>
    <w:rsid w:val="001531EF"/>
    <w:rsid w:val="001535AC"/>
    <w:rsid w:val="00153C2A"/>
    <w:rsid w:val="001543E1"/>
    <w:rsid w:val="00155B5A"/>
    <w:rsid w:val="001560D1"/>
    <w:rsid w:val="00157153"/>
    <w:rsid w:val="001601E8"/>
    <w:rsid w:val="001602C2"/>
    <w:rsid w:val="00160836"/>
    <w:rsid w:val="0016089D"/>
    <w:rsid w:val="00161B92"/>
    <w:rsid w:val="00162257"/>
    <w:rsid w:val="00162731"/>
    <w:rsid w:val="00162842"/>
    <w:rsid w:val="00162AC4"/>
    <w:rsid w:val="00163233"/>
    <w:rsid w:val="001632B6"/>
    <w:rsid w:val="00163DE2"/>
    <w:rsid w:val="00163E3A"/>
    <w:rsid w:val="0016503A"/>
    <w:rsid w:val="00165514"/>
    <w:rsid w:val="00165FE1"/>
    <w:rsid w:val="00167628"/>
    <w:rsid w:val="001679AA"/>
    <w:rsid w:val="00167E0F"/>
    <w:rsid w:val="00171F75"/>
    <w:rsid w:val="00172252"/>
    <w:rsid w:val="00172401"/>
    <w:rsid w:val="00172744"/>
    <w:rsid w:val="001728DC"/>
    <w:rsid w:val="001735DB"/>
    <w:rsid w:val="00173E6E"/>
    <w:rsid w:val="00174266"/>
    <w:rsid w:val="00174794"/>
    <w:rsid w:val="00175CE5"/>
    <w:rsid w:val="001761D3"/>
    <w:rsid w:val="0017664C"/>
    <w:rsid w:val="00177BA0"/>
    <w:rsid w:val="0018072F"/>
    <w:rsid w:val="0018105D"/>
    <w:rsid w:val="001829F2"/>
    <w:rsid w:val="0018313C"/>
    <w:rsid w:val="00183B6B"/>
    <w:rsid w:val="00184342"/>
    <w:rsid w:val="00184E7E"/>
    <w:rsid w:val="00185A88"/>
    <w:rsid w:val="00185E88"/>
    <w:rsid w:val="00185F25"/>
    <w:rsid w:val="001872F0"/>
    <w:rsid w:val="0019045B"/>
    <w:rsid w:val="00190ED4"/>
    <w:rsid w:val="00193F02"/>
    <w:rsid w:val="001941D4"/>
    <w:rsid w:val="00195291"/>
    <w:rsid w:val="00196023"/>
    <w:rsid w:val="0019606D"/>
    <w:rsid w:val="00197907"/>
    <w:rsid w:val="00197BD6"/>
    <w:rsid w:val="00197FF0"/>
    <w:rsid w:val="001A069D"/>
    <w:rsid w:val="001A1011"/>
    <w:rsid w:val="001A2196"/>
    <w:rsid w:val="001A2D12"/>
    <w:rsid w:val="001A3B67"/>
    <w:rsid w:val="001A46D3"/>
    <w:rsid w:val="001A4874"/>
    <w:rsid w:val="001A4F04"/>
    <w:rsid w:val="001B1390"/>
    <w:rsid w:val="001B1854"/>
    <w:rsid w:val="001B228A"/>
    <w:rsid w:val="001B25F7"/>
    <w:rsid w:val="001B2F5B"/>
    <w:rsid w:val="001B3CDD"/>
    <w:rsid w:val="001B3EC6"/>
    <w:rsid w:val="001B492C"/>
    <w:rsid w:val="001B4DF9"/>
    <w:rsid w:val="001B592E"/>
    <w:rsid w:val="001B69D5"/>
    <w:rsid w:val="001C0AF6"/>
    <w:rsid w:val="001C18FC"/>
    <w:rsid w:val="001C22F4"/>
    <w:rsid w:val="001C2D86"/>
    <w:rsid w:val="001C3310"/>
    <w:rsid w:val="001C3449"/>
    <w:rsid w:val="001C415E"/>
    <w:rsid w:val="001C4BD4"/>
    <w:rsid w:val="001C5F2A"/>
    <w:rsid w:val="001C673E"/>
    <w:rsid w:val="001C674B"/>
    <w:rsid w:val="001C6D50"/>
    <w:rsid w:val="001D0505"/>
    <w:rsid w:val="001D07B7"/>
    <w:rsid w:val="001D07DA"/>
    <w:rsid w:val="001D150E"/>
    <w:rsid w:val="001D1526"/>
    <w:rsid w:val="001D2043"/>
    <w:rsid w:val="001D2923"/>
    <w:rsid w:val="001D464A"/>
    <w:rsid w:val="001D52CE"/>
    <w:rsid w:val="001D52DC"/>
    <w:rsid w:val="001D60B7"/>
    <w:rsid w:val="001D61EC"/>
    <w:rsid w:val="001D6337"/>
    <w:rsid w:val="001D6450"/>
    <w:rsid w:val="001D66E6"/>
    <w:rsid w:val="001D6E8F"/>
    <w:rsid w:val="001E0789"/>
    <w:rsid w:val="001E0B94"/>
    <w:rsid w:val="001E161B"/>
    <w:rsid w:val="001E20F9"/>
    <w:rsid w:val="001E211A"/>
    <w:rsid w:val="001E2166"/>
    <w:rsid w:val="001E2207"/>
    <w:rsid w:val="001E2E40"/>
    <w:rsid w:val="001E59E1"/>
    <w:rsid w:val="001E791E"/>
    <w:rsid w:val="001F03DD"/>
    <w:rsid w:val="001F0728"/>
    <w:rsid w:val="001F0E0C"/>
    <w:rsid w:val="001F1503"/>
    <w:rsid w:val="001F1A37"/>
    <w:rsid w:val="001F1CD3"/>
    <w:rsid w:val="001F1DD9"/>
    <w:rsid w:val="001F2B3C"/>
    <w:rsid w:val="001F2F9F"/>
    <w:rsid w:val="001F391B"/>
    <w:rsid w:val="001F534D"/>
    <w:rsid w:val="001F5C39"/>
    <w:rsid w:val="001F7066"/>
    <w:rsid w:val="001F72FD"/>
    <w:rsid w:val="0020040E"/>
    <w:rsid w:val="00200C76"/>
    <w:rsid w:val="0020134F"/>
    <w:rsid w:val="00201871"/>
    <w:rsid w:val="00203D18"/>
    <w:rsid w:val="00206952"/>
    <w:rsid w:val="00206A81"/>
    <w:rsid w:val="00207EDE"/>
    <w:rsid w:val="002107D4"/>
    <w:rsid w:val="00211BC2"/>
    <w:rsid w:val="002122A8"/>
    <w:rsid w:val="00212798"/>
    <w:rsid w:val="00212EE0"/>
    <w:rsid w:val="00216021"/>
    <w:rsid w:val="0021647C"/>
    <w:rsid w:val="00217F0E"/>
    <w:rsid w:val="00221451"/>
    <w:rsid w:val="002218DE"/>
    <w:rsid w:val="00221CCA"/>
    <w:rsid w:val="00221DEA"/>
    <w:rsid w:val="0022238E"/>
    <w:rsid w:val="0022251E"/>
    <w:rsid w:val="00222CFF"/>
    <w:rsid w:val="00223110"/>
    <w:rsid w:val="00224177"/>
    <w:rsid w:val="00224719"/>
    <w:rsid w:val="00224FD1"/>
    <w:rsid w:val="00225618"/>
    <w:rsid w:val="002257B8"/>
    <w:rsid w:val="0022697B"/>
    <w:rsid w:val="00226983"/>
    <w:rsid w:val="00226B40"/>
    <w:rsid w:val="00231071"/>
    <w:rsid w:val="0023178E"/>
    <w:rsid w:val="00234E89"/>
    <w:rsid w:val="0023683B"/>
    <w:rsid w:val="002369E3"/>
    <w:rsid w:val="002373E6"/>
    <w:rsid w:val="00237DAE"/>
    <w:rsid w:val="00237E3F"/>
    <w:rsid w:val="002404FB"/>
    <w:rsid w:val="00240CDC"/>
    <w:rsid w:val="00242475"/>
    <w:rsid w:val="002438EF"/>
    <w:rsid w:val="00245E55"/>
    <w:rsid w:val="00246FCD"/>
    <w:rsid w:val="00247D21"/>
    <w:rsid w:val="00247EAA"/>
    <w:rsid w:val="002501DC"/>
    <w:rsid w:val="0025246D"/>
    <w:rsid w:val="00252A61"/>
    <w:rsid w:val="00252D5C"/>
    <w:rsid w:val="00252E76"/>
    <w:rsid w:val="00253599"/>
    <w:rsid w:val="0025425F"/>
    <w:rsid w:val="0025547A"/>
    <w:rsid w:val="0025552F"/>
    <w:rsid w:val="002564C9"/>
    <w:rsid w:val="0025757E"/>
    <w:rsid w:val="002578F1"/>
    <w:rsid w:val="002579AC"/>
    <w:rsid w:val="00260EFE"/>
    <w:rsid w:val="0026177C"/>
    <w:rsid w:val="00261EDB"/>
    <w:rsid w:val="00262765"/>
    <w:rsid w:val="00262A07"/>
    <w:rsid w:val="00264117"/>
    <w:rsid w:val="00264275"/>
    <w:rsid w:val="00264AF0"/>
    <w:rsid w:val="00266411"/>
    <w:rsid w:val="00267843"/>
    <w:rsid w:val="00267AB1"/>
    <w:rsid w:val="0027004C"/>
    <w:rsid w:val="0027018B"/>
    <w:rsid w:val="00270968"/>
    <w:rsid w:val="00271242"/>
    <w:rsid w:val="002712BF"/>
    <w:rsid w:val="00271FA2"/>
    <w:rsid w:val="00272CDE"/>
    <w:rsid w:val="002749D6"/>
    <w:rsid w:val="00275A2D"/>
    <w:rsid w:val="00276D41"/>
    <w:rsid w:val="00276F4B"/>
    <w:rsid w:val="002773D0"/>
    <w:rsid w:val="002775FF"/>
    <w:rsid w:val="0027782C"/>
    <w:rsid w:val="00277F58"/>
    <w:rsid w:val="002802F9"/>
    <w:rsid w:val="00280BAD"/>
    <w:rsid w:val="002810B9"/>
    <w:rsid w:val="002812D4"/>
    <w:rsid w:val="00281BA9"/>
    <w:rsid w:val="00281BFB"/>
    <w:rsid w:val="00281CA4"/>
    <w:rsid w:val="0028229C"/>
    <w:rsid w:val="00282E96"/>
    <w:rsid w:val="00282F58"/>
    <w:rsid w:val="0028302C"/>
    <w:rsid w:val="002879BC"/>
    <w:rsid w:val="00290063"/>
    <w:rsid w:val="00290DEB"/>
    <w:rsid w:val="00291191"/>
    <w:rsid w:val="00292A90"/>
    <w:rsid w:val="0029470E"/>
    <w:rsid w:val="00295607"/>
    <w:rsid w:val="00295B16"/>
    <w:rsid w:val="00296C79"/>
    <w:rsid w:val="00297F60"/>
    <w:rsid w:val="002A00A2"/>
    <w:rsid w:val="002A0252"/>
    <w:rsid w:val="002A08F9"/>
    <w:rsid w:val="002A5650"/>
    <w:rsid w:val="002A596D"/>
    <w:rsid w:val="002A5D93"/>
    <w:rsid w:val="002A6F12"/>
    <w:rsid w:val="002A706D"/>
    <w:rsid w:val="002A7573"/>
    <w:rsid w:val="002A77B5"/>
    <w:rsid w:val="002A7870"/>
    <w:rsid w:val="002B0E41"/>
    <w:rsid w:val="002B1261"/>
    <w:rsid w:val="002B1F44"/>
    <w:rsid w:val="002B2248"/>
    <w:rsid w:val="002B3529"/>
    <w:rsid w:val="002B4D10"/>
    <w:rsid w:val="002B608B"/>
    <w:rsid w:val="002B713E"/>
    <w:rsid w:val="002B74D6"/>
    <w:rsid w:val="002B7995"/>
    <w:rsid w:val="002C1769"/>
    <w:rsid w:val="002C3A20"/>
    <w:rsid w:val="002C3B5F"/>
    <w:rsid w:val="002C3F72"/>
    <w:rsid w:val="002C45E0"/>
    <w:rsid w:val="002C507D"/>
    <w:rsid w:val="002C576B"/>
    <w:rsid w:val="002C671B"/>
    <w:rsid w:val="002C67DB"/>
    <w:rsid w:val="002C6C06"/>
    <w:rsid w:val="002C73CC"/>
    <w:rsid w:val="002C7A65"/>
    <w:rsid w:val="002D069B"/>
    <w:rsid w:val="002D1866"/>
    <w:rsid w:val="002D3CD1"/>
    <w:rsid w:val="002D3E0B"/>
    <w:rsid w:val="002D4180"/>
    <w:rsid w:val="002D5CF4"/>
    <w:rsid w:val="002D5EC6"/>
    <w:rsid w:val="002D5EF6"/>
    <w:rsid w:val="002D7272"/>
    <w:rsid w:val="002D7794"/>
    <w:rsid w:val="002D7B9B"/>
    <w:rsid w:val="002D7DE9"/>
    <w:rsid w:val="002D7E85"/>
    <w:rsid w:val="002E0609"/>
    <w:rsid w:val="002E0810"/>
    <w:rsid w:val="002E16D0"/>
    <w:rsid w:val="002E1B9E"/>
    <w:rsid w:val="002E1BF1"/>
    <w:rsid w:val="002E3434"/>
    <w:rsid w:val="002E3436"/>
    <w:rsid w:val="002E34B5"/>
    <w:rsid w:val="002E48E8"/>
    <w:rsid w:val="002E545C"/>
    <w:rsid w:val="002E567D"/>
    <w:rsid w:val="002E5A97"/>
    <w:rsid w:val="002E7142"/>
    <w:rsid w:val="002E7446"/>
    <w:rsid w:val="002E7B46"/>
    <w:rsid w:val="002E7C1D"/>
    <w:rsid w:val="002F05FB"/>
    <w:rsid w:val="002F1825"/>
    <w:rsid w:val="002F18C4"/>
    <w:rsid w:val="002F290D"/>
    <w:rsid w:val="002F4BBD"/>
    <w:rsid w:val="002F52FF"/>
    <w:rsid w:val="002F5FBE"/>
    <w:rsid w:val="002F63A6"/>
    <w:rsid w:val="002F64D2"/>
    <w:rsid w:val="002F670A"/>
    <w:rsid w:val="002F77F6"/>
    <w:rsid w:val="003016F5"/>
    <w:rsid w:val="00301BDD"/>
    <w:rsid w:val="003022E9"/>
    <w:rsid w:val="0030290A"/>
    <w:rsid w:val="00303694"/>
    <w:rsid w:val="003051EC"/>
    <w:rsid w:val="003052F1"/>
    <w:rsid w:val="003104BF"/>
    <w:rsid w:val="00310CFE"/>
    <w:rsid w:val="0031124B"/>
    <w:rsid w:val="0031250B"/>
    <w:rsid w:val="00312D7E"/>
    <w:rsid w:val="003145A7"/>
    <w:rsid w:val="003153DA"/>
    <w:rsid w:val="0031738E"/>
    <w:rsid w:val="00317F0A"/>
    <w:rsid w:val="00320A82"/>
    <w:rsid w:val="00320AA8"/>
    <w:rsid w:val="00321DE0"/>
    <w:rsid w:val="0032440D"/>
    <w:rsid w:val="00325221"/>
    <w:rsid w:val="003257E8"/>
    <w:rsid w:val="00325C7A"/>
    <w:rsid w:val="00325C80"/>
    <w:rsid w:val="00325CC0"/>
    <w:rsid w:val="003261B4"/>
    <w:rsid w:val="00326F01"/>
    <w:rsid w:val="00327140"/>
    <w:rsid w:val="00327158"/>
    <w:rsid w:val="00327A6C"/>
    <w:rsid w:val="00330E78"/>
    <w:rsid w:val="003313B2"/>
    <w:rsid w:val="00331CBE"/>
    <w:rsid w:val="0033263B"/>
    <w:rsid w:val="003333BD"/>
    <w:rsid w:val="00333BDD"/>
    <w:rsid w:val="003348B6"/>
    <w:rsid w:val="003350C5"/>
    <w:rsid w:val="003352F5"/>
    <w:rsid w:val="00336068"/>
    <w:rsid w:val="00336514"/>
    <w:rsid w:val="00336C60"/>
    <w:rsid w:val="00336D62"/>
    <w:rsid w:val="0034002D"/>
    <w:rsid w:val="0034015F"/>
    <w:rsid w:val="00340415"/>
    <w:rsid w:val="00341814"/>
    <w:rsid w:val="0034246F"/>
    <w:rsid w:val="00342ED7"/>
    <w:rsid w:val="003440DC"/>
    <w:rsid w:val="003451E4"/>
    <w:rsid w:val="0034697B"/>
    <w:rsid w:val="00346EE0"/>
    <w:rsid w:val="00347A39"/>
    <w:rsid w:val="00347EF1"/>
    <w:rsid w:val="003510C8"/>
    <w:rsid w:val="00351602"/>
    <w:rsid w:val="003516B6"/>
    <w:rsid w:val="00351CC1"/>
    <w:rsid w:val="003528AD"/>
    <w:rsid w:val="0035307D"/>
    <w:rsid w:val="00353541"/>
    <w:rsid w:val="00354E7F"/>
    <w:rsid w:val="00355631"/>
    <w:rsid w:val="0035696F"/>
    <w:rsid w:val="00356985"/>
    <w:rsid w:val="003570B2"/>
    <w:rsid w:val="003574AA"/>
    <w:rsid w:val="00361E9E"/>
    <w:rsid w:val="00361F79"/>
    <w:rsid w:val="003627F0"/>
    <w:rsid w:val="00362A22"/>
    <w:rsid w:val="00362D3B"/>
    <w:rsid w:val="0036357A"/>
    <w:rsid w:val="00363A68"/>
    <w:rsid w:val="00363D04"/>
    <w:rsid w:val="00364FC1"/>
    <w:rsid w:val="0036517B"/>
    <w:rsid w:val="003671EF"/>
    <w:rsid w:val="0036735A"/>
    <w:rsid w:val="00371730"/>
    <w:rsid w:val="00371999"/>
    <w:rsid w:val="00372326"/>
    <w:rsid w:val="0037244B"/>
    <w:rsid w:val="0037267C"/>
    <w:rsid w:val="003727EF"/>
    <w:rsid w:val="00372C3A"/>
    <w:rsid w:val="00373DF7"/>
    <w:rsid w:val="00373FE9"/>
    <w:rsid w:val="00374521"/>
    <w:rsid w:val="0037463D"/>
    <w:rsid w:val="00374CBC"/>
    <w:rsid w:val="00374DB0"/>
    <w:rsid w:val="003754AE"/>
    <w:rsid w:val="0037582D"/>
    <w:rsid w:val="003759A9"/>
    <w:rsid w:val="00375A42"/>
    <w:rsid w:val="00376402"/>
    <w:rsid w:val="00376442"/>
    <w:rsid w:val="003764CB"/>
    <w:rsid w:val="0037720C"/>
    <w:rsid w:val="00382241"/>
    <w:rsid w:val="00383721"/>
    <w:rsid w:val="003854B0"/>
    <w:rsid w:val="003863E7"/>
    <w:rsid w:val="0038672C"/>
    <w:rsid w:val="00386D06"/>
    <w:rsid w:val="00387A67"/>
    <w:rsid w:val="00387CCC"/>
    <w:rsid w:val="0039080A"/>
    <w:rsid w:val="00391220"/>
    <w:rsid w:val="00391D8C"/>
    <w:rsid w:val="00392005"/>
    <w:rsid w:val="003935C2"/>
    <w:rsid w:val="00394461"/>
    <w:rsid w:val="00394F85"/>
    <w:rsid w:val="0039545B"/>
    <w:rsid w:val="0039545D"/>
    <w:rsid w:val="003A00CA"/>
    <w:rsid w:val="003A0932"/>
    <w:rsid w:val="003A11C4"/>
    <w:rsid w:val="003A130A"/>
    <w:rsid w:val="003A269D"/>
    <w:rsid w:val="003A29F3"/>
    <w:rsid w:val="003A454C"/>
    <w:rsid w:val="003A5574"/>
    <w:rsid w:val="003A578F"/>
    <w:rsid w:val="003A5EE3"/>
    <w:rsid w:val="003A7875"/>
    <w:rsid w:val="003B234C"/>
    <w:rsid w:val="003B581D"/>
    <w:rsid w:val="003B6AFA"/>
    <w:rsid w:val="003B768B"/>
    <w:rsid w:val="003C0093"/>
    <w:rsid w:val="003C0C2D"/>
    <w:rsid w:val="003C129B"/>
    <w:rsid w:val="003C1AD3"/>
    <w:rsid w:val="003C23DA"/>
    <w:rsid w:val="003C374A"/>
    <w:rsid w:val="003C3EB8"/>
    <w:rsid w:val="003C6AA5"/>
    <w:rsid w:val="003C7006"/>
    <w:rsid w:val="003C7A2B"/>
    <w:rsid w:val="003C7FDD"/>
    <w:rsid w:val="003D048A"/>
    <w:rsid w:val="003D0B71"/>
    <w:rsid w:val="003D11AB"/>
    <w:rsid w:val="003D1E2A"/>
    <w:rsid w:val="003D29CD"/>
    <w:rsid w:val="003D37BE"/>
    <w:rsid w:val="003D3E21"/>
    <w:rsid w:val="003D5E11"/>
    <w:rsid w:val="003D66B5"/>
    <w:rsid w:val="003D77D7"/>
    <w:rsid w:val="003D7921"/>
    <w:rsid w:val="003D7D02"/>
    <w:rsid w:val="003E04C8"/>
    <w:rsid w:val="003E05CC"/>
    <w:rsid w:val="003E0A25"/>
    <w:rsid w:val="003E0E7D"/>
    <w:rsid w:val="003E1539"/>
    <w:rsid w:val="003E1C31"/>
    <w:rsid w:val="003E260D"/>
    <w:rsid w:val="003E27C6"/>
    <w:rsid w:val="003E3136"/>
    <w:rsid w:val="003E33EA"/>
    <w:rsid w:val="003E3A88"/>
    <w:rsid w:val="003E3E87"/>
    <w:rsid w:val="003E5950"/>
    <w:rsid w:val="003E5F02"/>
    <w:rsid w:val="003E6B02"/>
    <w:rsid w:val="003E7416"/>
    <w:rsid w:val="003F1477"/>
    <w:rsid w:val="003F1AB7"/>
    <w:rsid w:val="003F1FE7"/>
    <w:rsid w:val="003F2548"/>
    <w:rsid w:val="003F4818"/>
    <w:rsid w:val="003F4D73"/>
    <w:rsid w:val="003F52FB"/>
    <w:rsid w:val="003F65F4"/>
    <w:rsid w:val="003F6C66"/>
    <w:rsid w:val="003F76B8"/>
    <w:rsid w:val="003F76C2"/>
    <w:rsid w:val="003F7878"/>
    <w:rsid w:val="003F7EE2"/>
    <w:rsid w:val="00404220"/>
    <w:rsid w:val="00404BA6"/>
    <w:rsid w:val="00405D6F"/>
    <w:rsid w:val="00406852"/>
    <w:rsid w:val="00406B1D"/>
    <w:rsid w:val="00406E63"/>
    <w:rsid w:val="00407D17"/>
    <w:rsid w:val="00410495"/>
    <w:rsid w:val="00410AD0"/>
    <w:rsid w:val="00413D32"/>
    <w:rsid w:val="00414662"/>
    <w:rsid w:val="00416C79"/>
    <w:rsid w:val="00416FC5"/>
    <w:rsid w:val="00417587"/>
    <w:rsid w:val="004200E1"/>
    <w:rsid w:val="0042112E"/>
    <w:rsid w:val="00421409"/>
    <w:rsid w:val="00422A02"/>
    <w:rsid w:val="00422EE5"/>
    <w:rsid w:val="00423471"/>
    <w:rsid w:val="00423C11"/>
    <w:rsid w:val="0042438F"/>
    <w:rsid w:val="00424903"/>
    <w:rsid w:val="00425420"/>
    <w:rsid w:val="00425626"/>
    <w:rsid w:val="00425AF7"/>
    <w:rsid w:val="00426E75"/>
    <w:rsid w:val="00427523"/>
    <w:rsid w:val="0042762F"/>
    <w:rsid w:val="00427707"/>
    <w:rsid w:val="0043217B"/>
    <w:rsid w:val="00432703"/>
    <w:rsid w:val="00433138"/>
    <w:rsid w:val="0043394D"/>
    <w:rsid w:val="00433ED4"/>
    <w:rsid w:val="0043439D"/>
    <w:rsid w:val="00435C47"/>
    <w:rsid w:val="0043698D"/>
    <w:rsid w:val="00436AE4"/>
    <w:rsid w:val="004372E1"/>
    <w:rsid w:val="00437911"/>
    <w:rsid w:val="00440C04"/>
    <w:rsid w:val="00441675"/>
    <w:rsid w:val="004445F4"/>
    <w:rsid w:val="00446011"/>
    <w:rsid w:val="0044704E"/>
    <w:rsid w:val="00450129"/>
    <w:rsid w:val="00450994"/>
    <w:rsid w:val="00450B20"/>
    <w:rsid w:val="00451688"/>
    <w:rsid w:val="00452522"/>
    <w:rsid w:val="004531F7"/>
    <w:rsid w:val="004543F7"/>
    <w:rsid w:val="0045468E"/>
    <w:rsid w:val="00454775"/>
    <w:rsid w:val="004551F1"/>
    <w:rsid w:val="00455B2E"/>
    <w:rsid w:val="00455C34"/>
    <w:rsid w:val="00456A26"/>
    <w:rsid w:val="00456A8F"/>
    <w:rsid w:val="00456D38"/>
    <w:rsid w:val="00457DAF"/>
    <w:rsid w:val="00460252"/>
    <w:rsid w:val="00460372"/>
    <w:rsid w:val="0046130F"/>
    <w:rsid w:val="00462203"/>
    <w:rsid w:val="00464753"/>
    <w:rsid w:val="00464AF6"/>
    <w:rsid w:val="00464B90"/>
    <w:rsid w:val="00464FD9"/>
    <w:rsid w:val="00465B99"/>
    <w:rsid w:val="00466389"/>
    <w:rsid w:val="00472A2E"/>
    <w:rsid w:val="00472E82"/>
    <w:rsid w:val="0047303B"/>
    <w:rsid w:val="004734BD"/>
    <w:rsid w:val="004742E0"/>
    <w:rsid w:val="004749B4"/>
    <w:rsid w:val="004749D4"/>
    <w:rsid w:val="00476839"/>
    <w:rsid w:val="00476E94"/>
    <w:rsid w:val="00477457"/>
    <w:rsid w:val="00477641"/>
    <w:rsid w:val="00477FBC"/>
    <w:rsid w:val="004802C7"/>
    <w:rsid w:val="004809D3"/>
    <w:rsid w:val="004812B1"/>
    <w:rsid w:val="004827E7"/>
    <w:rsid w:val="00483044"/>
    <w:rsid w:val="00483071"/>
    <w:rsid w:val="004837CC"/>
    <w:rsid w:val="0048384E"/>
    <w:rsid w:val="00484592"/>
    <w:rsid w:val="004847DF"/>
    <w:rsid w:val="00484A3A"/>
    <w:rsid w:val="00487AE5"/>
    <w:rsid w:val="004904BE"/>
    <w:rsid w:val="004915E3"/>
    <w:rsid w:val="00491892"/>
    <w:rsid w:val="00492A00"/>
    <w:rsid w:val="004930CF"/>
    <w:rsid w:val="00494D48"/>
    <w:rsid w:val="00495988"/>
    <w:rsid w:val="0049609B"/>
    <w:rsid w:val="0049774C"/>
    <w:rsid w:val="00497AFE"/>
    <w:rsid w:val="004A0722"/>
    <w:rsid w:val="004A197E"/>
    <w:rsid w:val="004A1CC4"/>
    <w:rsid w:val="004A204B"/>
    <w:rsid w:val="004A20EC"/>
    <w:rsid w:val="004A2BE0"/>
    <w:rsid w:val="004A32C4"/>
    <w:rsid w:val="004A3F29"/>
    <w:rsid w:val="004A4DEC"/>
    <w:rsid w:val="004A53A7"/>
    <w:rsid w:val="004A5C39"/>
    <w:rsid w:val="004A5C63"/>
    <w:rsid w:val="004A5DEC"/>
    <w:rsid w:val="004A67AE"/>
    <w:rsid w:val="004A6CAC"/>
    <w:rsid w:val="004A6E3F"/>
    <w:rsid w:val="004A7CB1"/>
    <w:rsid w:val="004B2B8E"/>
    <w:rsid w:val="004B2BBA"/>
    <w:rsid w:val="004B30E0"/>
    <w:rsid w:val="004B377E"/>
    <w:rsid w:val="004B4007"/>
    <w:rsid w:val="004B4A1C"/>
    <w:rsid w:val="004B5078"/>
    <w:rsid w:val="004B512A"/>
    <w:rsid w:val="004B6290"/>
    <w:rsid w:val="004B6533"/>
    <w:rsid w:val="004C2AAA"/>
    <w:rsid w:val="004C2E9A"/>
    <w:rsid w:val="004C2FE8"/>
    <w:rsid w:val="004C3316"/>
    <w:rsid w:val="004C3BFF"/>
    <w:rsid w:val="004C529A"/>
    <w:rsid w:val="004C7135"/>
    <w:rsid w:val="004C71EF"/>
    <w:rsid w:val="004D2D0D"/>
    <w:rsid w:val="004D39B3"/>
    <w:rsid w:val="004D3BB3"/>
    <w:rsid w:val="004D40B2"/>
    <w:rsid w:val="004D555C"/>
    <w:rsid w:val="004D5B26"/>
    <w:rsid w:val="004D750D"/>
    <w:rsid w:val="004D7AAE"/>
    <w:rsid w:val="004D7BAC"/>
    <w:rsid w:val="004E0321"/>
    <w:rsid w:val="004E08F2"/>
    <w:rsid w:val="004E0B6F"/>
    <w:rsid w:val="004E1570"/>
    <w:rsid w:val="004E1599"/>
    <w:rsid w:val="004E1603"/>
    <w:rsid w:val="004E20E4"/>
    <w:rsid w:val="004E31A0"/>
    <w:rsid w:val="004E4727"/>
    <w:rsid w:val="004E4B64"/>
    <w:rsid w:val="004E53D7"/>
    <w:rsid w:val="004E5DD3"/>
    <w:rsid w:val="004E7278"/>
    <w:rsid w:val="004E7364"/>
    <w:rsid w:val="004E7983"/>
    <w:rsid w:val="004F06DE"/>
    <w:rsid w:val="004F192D"/>
    <w:rsid w:val="004F1967"/>
    <w:rsid w:val="004F25F1"/>
    <w:rsid w:val="004F4BC4"/>
    <w:rsid w:val="004F57E9"/>
    <w:rsid w:val="004F5F15"/>
    <w:rsid w:val="004F66BC"/>
    <w:rsid w:val="0050005A"/>
    <w:rsid w:val="005012AF"/>
    <w:rsid w:val="005015F3"/>
    <w:rsid w:val="005016A0"/>
    <w:rsid w:val="00503BF7"/>
    <w:rsid w:val="00504656"/>
    <w:rsid w:val="00504F3F"/>
    <w:rsid w:val="005055AE"/>
    <w:rsid w:val="00505966"/>
    <w:rsid w:val="00505F9E"/>
    <w:rsid w:val="00507923"/>
    <w:rsid w:val="005108DD"/>
    <w:rsid w:val="00510A6A"/>
    <w:rsid w:val="005118B0"/>
    <w:rsid w:val="00511B44"/>
    <w:rsid w:val="00512C1B"/>
    <w:rsid w:val="00512D3B"/>
    <w:rsid w:val="00514EDB"/>
    <w:rsid w:val="0051568C"/>
    <w:rsid w:val="0051580D"/>
    <w:rsid w:val="00515C13"/>
    <w:rsid w:val="00515E4C"/>
    <w:rsid w:val="00516420"/>
    <w:rsid w:val="00517398"/>
    <w:rsid w:val="00520B78"/>
    <w:rsid w:val="00520B79"/>
    <w:rsid w:val="005213C9"/>
    <w:rsid w:val="00523D51"/>
    <w:rsid w:val="00524769"/>
    <w:rsid w:val="00525153"/>
    <w:rsid w:val="00525C2D"/>
    <w:rsid w:val="00527738"/>
    <w:rsid w:val="00527817"/>
    <w:rsid w:val="005278A1"/>
    <w:rsid w:val="00530A36"/>
    <w:rsid w:val="00530C16"/>
    <w:rsid w:val="00530DFA"/>
    <w:rsid w:val="00531368"/>
    <w:rsid w:val="005323F9"/>
    <w:rsid w:val="00533869"/>
    <w:rsid w:val="005339BE"/>
    <w:rsid w:val="005348F9"/>
    <w:rsid w:val="00534BB8"/>
    <w:rsid w:val="00534C9C"/>
    <w:rsid w:val="005354E3"/>
    <w:rsid w:val="00535B45"/>
    <w:rsid w:val="00536C46"/>
    <w:rsid w:val="00537355"/>
    <w:rsid w:val="00537D04"/>
    <w:rsid w:val="00540B3A"/>
    <w:rsid w:val="0054125B"/>
    <w:rsid w:val="005427C3"/>
    <w:rsid w:val="00543BB7"/>
    <w:rsid w:val="0054403E"/>
    <w:rsid w:val="0054436C"/>
    <w:rsid w:val="00544C9D"/>
    <w:rsid w:val="00544D24"/>
    <w:rsid w:val="00544DFA"/>
    <w:rsid w:val="00544FCB"/>
    <w:rsid w:val="005455FB"/>
    <w:rsid w:val="005469F2"/>
    <w:rsid w:val="00546E56"/>
    <w:rsid w:val="00547647"/>
    <w:rsid w:val="005479B6"/>
    <w:rsid w:val="005479EC"/>
    <w:rsid w:val="005504DE"/>
    <w:rsid w:val="00550784"/>
    <w:rsid w:val="00550EE4"/>
    <w:rsid w:val="00552625"/>
    <w:rsid w:val="00553A2D"/>
    <w:rsid w:val="00553E13"/>
    <w:rsid w:val="005551BF"/>
    <w:rsid w:val="00555948"/>
    <w:rsid w:val="00555E5C"/>
    <w:rsid w:val="00555F09"/>
    <w:rsid w:val="00556604"/>
    <w:rsid w:val="005575DB"/>
    <w:rsid w:val="00557D01"/>
    <w:rsid w:val="00557F06"/>
    <w:rsid w:val="005602D7"/>
    <w:rsid w:val="00560F4A"/>
    <w:rsid w:val="0056150C"/>
    <w:rsid w:val="0056199A"/>
    <w:rsid w:val="00561D10"/>
    <w:rsid w:val="0056210A"/>
    <w:rsid w:val="00562312"/>
    <w:rsid w:val="00562B3B"/>
    <w:rsid w:val="00562B70"/>
    <w:rsid w:val="00563F7A"/>
    <w:rsid w:val="005648B8"/>
    <w:rsid w:val="00564B44"/>
    <w:rsid w:val="00565041"/>
    <w:rsid w:val="005652E1"/>
    <w:rsid w:val="00565808"/>
    <w:rsid w:val="00566CF3"/>
    <w:rsid w:val="00566EEB"/>
    <w:rsid w:val="00567B40"/>
    <w:rsid w:val="00567FAF"/>
    <w:rsid w:val="00570893"/>
    <w:rsid w:val="005714AA"/>
    <w:rsid w:val="00572FE2"/>
    <w:rsid w:val="00573352"/>
    <w:rsid w:val="0057417C"/>
    <w:rsid w:val="00575B1D"/>
    <w:rsid w:val="005761E0"/>
    <w:rsid w:val="00576330"/>
    <w:rsid w:val="00576999"/>
    <w:rsid w:val="00577859"/>
    <w:rsid w:val="00580255"/>
    <w:rsid w:val="00580BAA"/>
    <w:rsid w:val="005855D2"/>
    <w:rsid w:val="00585699"/>
    <w:rsid w:val="00587A4C"/>
    <w:rsid w:val="00590345"/>
    <w:rsid w:val="005915A6"/>
    <w:rsid w:val="005926E1"/>
    <w:rsid w:val="00592A3B"/>
    <w:rsid w:val="00592FF0"/>
    <w:rsid w:val="00593056"/>
    <w:rsid w:val="005932C6"/>
    <w:rsid w:val="00593D8F"/>
    <w:rsid w:val="00594081"/>
    <w:rsid w:val="00594630"/>
    <w:rsid w:val="00594A06"/>
    <w:rsid w:val="005960A8"/>
    <w:rsid w:val="005974AF"/>
    <w:rsid w:val="005A07B0"/>
    <w:rsid w:val="005A094C"/>
    <w:rsid w:val="005A0AFD"/>
    <w:rsid w:val="005A170D"/>
    <w:rsid w:val="005A2641"/>
    <w:rsid w:val="005A3B32"/>
    <w:rsid w:val="005A5938"/>
    <w:rsid w:val="005A79F8"/>
    <w:rsid w:val="005A7A15"/>
    <w:rsid w:val="005B15EB"/>
    <w:rsid w:val="005B3D23"/>
    <w:rsid w:val="005B3EA2"/>
    <w:rsid w:val="005B52E7"/>
    <w:rsid w:val="005B54D8"/>
    <w:rsid w:val="005B5CB0"/>
    <w:rsid w:val="005C0384"/>
    <w:rsid w:val="005C2595"/>
    <w:rsid w:val="005C312F"/>
    <w:rsid w:val="005C3E02"/>
    <w:rsid w:val="005C4829"/>
    <w:rsid w:val="005C4C0B"/>
    <w:rsid w:val="005C57F9"/>
    <w:rsid w:val="005C5B3B"/>
    <w:rsid w:val="005C5CCD"/>
    <w:rsid w:val="005C60A8"/>
    <w:rsid w:val="005C7567"/>
    <w:rsid w:val="005D00C7"/>
    <w:rsid w:val="005D2188"/>
    <w:rsid w:val="005D2455"/>
    <w:rsid w:val="005D24AD"/>
    <w:rsid w:val="005D3E38"/>
    <w:rsid w:val="005D4B8E"/>
    <w:rsid w:val="005D57DD"/>
    <w:rsid w:val="005D59D0"/>
    <w:rsid w:val="005D5EF9"/>
    <w:rsid w:val="005D6197"/>
    <w:rsid w:val="005D6C74"/>
    <w:rsid w:val="005D6E7D"/>
    <w:rsid w:val="005D7038"/>
    <w:rsid w:val="005E06F1"/>
    <w:rsid w:val="005E0873"/>
    <w:rsid w:val="005E1019"/>
    <w:rsid w:val="005E126C"/>
    <w:rsid w:val="005E1895"/>
    <w:rsid w:val="005E1F19"/>
    <w:rsid w:val="005E23D5"/>
    <w:rsid w:val="005E2D06"/>
    <w:rsid w:val="005E301D"/>
    <w:rsid w:val="005E3092"/>
    <w:rsid w:val="005E3BAF"/>
    <w:rsid w:val="005E5408"/>
    <w:rsid w:val="005E541C"/>
    <w:rsid w:val="005E55B4"/>
    <w:rsid w:val="005E6B93"/>
    <w:rsid w:val="005E6C21"/>
    <w:rsid w:val="005E701A"/>
    <w:rsid w:val="005F0174"/>
    <w:rsid w:val="005F200B"/>
    <w:rsid w:val="005F2B14"/>
    <w:rsid w:val="005F3AF1"/>
    <w:rsid w:val="005F3D14"/>
    <w:rsid w:val="005F4EA8"/>
    <w:rsid w:val="005F554A"/>
    <w:rsid w:val="005F5621"/>
    <w:rsid w:val="005F6786"/>
    <w:rsid w:val="005F72F9"/>
    <w:rsid w:val="005F78A1"/>
    <w:rsid w:val="006008AA"/>
    <w:rsid w:val="006008CD"/>
    <w:rsid w:val="00601A8D"/>
    <w:rsid w:val="006028A7"/>
    <w:rsid w:val="00602A14"/>
    <w:rsid w:val="00602DAF"/>
    <w:rsid w:val="00603B82"/>
    <w:rsid w:val="00603F31"/>
    <w:rsid w:val="006044E7"/>
    <w:rsid w:val="00604CA4"/>
    <w:rsid w:val="00607060"/>
    <w:rsid w:val="00607BE1"/>
    <w:rsid w:val="00607C67"/>
    <w:rsid w:val="00611CF1"/>
    <w:rsid w:val="00612CF2"/>
    <w:rsid w:val="00612F7F"/>
    <w:rsid w:val="006131A6"/>
    <w:rsid w:val="00615041"/>
    <w:rsid w:val="00615712"/>
    <w:rsid w:val="006170FF"/>
    <w:rsid w:val="006179CB"/>
    <w:rsid w:val="00620B36"/>
    <w:rsid w:val="00620ED6"/>
    <w:rsid w:val="006237F6"/>
    <w:rsid w:val="00623E86"/>
    <w:rsid w:val="0062402B"/>
    <w:rsid w:val="00624AEE"/>
    <w:rsid w:val="006353B4"/>
    <w:rsid w:val="00637765"/>
    <w:rsid w:val="006408FE"/>
    <w:rsid w:val="00640F85"/>
    <w:rsid w:val="00640FEB"/>
    <w:rsid w:val="0064291F"/>
    <w:rsid w:val="00642E01"/>
    <w:rsid w:val="00642FC5"/>
    <w:rsid w:val="006431AE"/>
    <w:rsid w:val="00643506"/>
    <w:rsid w:val="006441ED"/>
    <w:rsid w:val="006456E2"/>
    <w:rsid w:val="00645F0C"/>
    <w:rsid w:val="00646108"/>
    <w:rsid w:val="00646E2F"/>
    <w:rsid w:val="00646E89"/>
    <w:rsid w:val="00647633"/>
    <w:rsid w:val="00647C06"/>
    <w:rsid w:val="00647EA5"/>
    <w:rsid w:val="0065042B"/>
    <w:rsid w:val="006506E6"/>
    <w:rsid w:val="00650D31"/>
    <w:rsid w:val="006517BF"/>
    <w:rsid w:val="00652217"/>
    <w:rsid w:val="006522F2"/>
    <w:rsid w:val="00652C97"/>
    <w:rsid w:val="006533A7"/>
    <w:rsid w:val="0065340E"/>
    <w:rsid w:val="00654FE2"/>
    <w:rsid w:val="00655235"/>
    <w:rsid w:val="00660877"/>
    <w:rsid w:val="006610FB"/>
    <w:rsid w:val="006611C0"/>
    <w:rsid w:val="0066133E"/>
    <w:rsid w:val="00661BED"/>
    <w:rsid w:val="00661DA4"/>
    <w:rsid w:val="00663758"/>
    <w:rsid w:val="00663802"/>
    <w:rsid w:val="00663980"/>
    <w:rsid w:val="00663AA6"/>
    <w:rsid w:val="00663B6D"/>
    <w:rsid w:val="00664C89"/>
    <w:rsid w:val="00666157"/>
    <w:rsid w:val="006661AF"/>
    <w:rsid w:val="00666404"/>
    <w:rsid w:val="00666E23"/>
    <w:rsid w:val="00667E90"/>
    <w:rsid w:val="0067027A"/>
    <w:rsid w:val="006717F4"/>
    <w:rsid w:val="00673C5F"/>
    <w:rsid w:val="00674D32"/>
    <w:rsid w:val="00675077"/>
    <w:rsid w:val="006765A7"/>
    <w:rsid w:val="00676A8C"/>
    <w:rsid w:val="00676C7B"/>
    <w:rsid w:val="00677858"/>
    <w:rsid w:val="0068035D"/>
    <w:rsid w:val="00680827"/>
    <w:rsid w:val="00681C05"/>
    <w:rsid w:val="006826A2"/>
    <w:rsid w:val="006843A8"/>
    <w:rsid w:val="00684A1E"/>
    <w:rsid w:val="00684C5A"/>
    <w:rsid w:val="0068519D"/>
    <w:rsid w:val="0068590F"/>
    <w:rsid w:val="00685AA6"/>
    <w:rsid w:val="00686D8F"/>
    <w:rsid w:val="00686F10"/>
    <w:rsid w:val="0068719D"/>
    <w:rsid w:val="00691B64"/>
    <w:rsid w:val="00692001"/>
    <w:rsid w:val="00693814"/>
    <w:rsid w:val="00694423"/>
    <w:rsid w:val="0069466D"/>
    <w:rsid w:val="006952A2"/>
    <w:rsid w:val="00696724"/>
    <w:rsid w:val="00696933"/>
    <w:rsid w:val="006975FD"/>
    <w:rsid w:val="006A1454"/>
    <w:rsid w:val="006A1899"/>
    <w:rsid w:val="006A1D44"/>
    <w:rsid w:val="006A2526"/>
    <w:rsid w:val="006A3850"/>
    <w:rsid w:val="006A47B1"/>
    <w:rsid w:val="006A4C56"/>
    <w:rsid w:val="006A6BB5"/>
    <w:rsid w:val="006A6CF3"/>
    <w:rsid w:val="006A6E32"/>
    <w:rsid w:val="006A73B0"/>
    <w:rsid w:val="006B04CD"/>
    <w:rsid w:val="006B0AB0"/>
    <w:rsid w:val="006B1BC5"/>
    <w:rsid w:val="006B285B"/>
    <w:rsid w:val="006B3178"/>
    <w:rsid w:val="006B4B0B"/>
    <w:rsid w:val="006B4CEE"/>
    <w:rsid w:val="006B504F"/>
    <w:rsid w:val="006B67FF"/>
    <w:rsid w:val="006B68A1"/>
    <w:rsid w:val="006C0F76"/>
    <w:rsid w:val="006C10A7"/>
    <w:rsid w:val="006C1804"/>
    <w:rsid w:val="006C1A1B"/>
    <w:rsid w:val="006C1B9B"/>
    <w:rsid w:val="006C2674"/>
    <w:rsid w:val="006C36A3"/>
    <w:rsid w:val="006C4113"/>
    <w:rsid w:val="006C464A"/>
    <w:rsid w:val="006C551D"/>
    <w:rsid w:val="006C5906"/>
    <w:rsid w:val="006C642E"/>
    <w:rsid w:val="006C72AA"/>
    <w:rsid w:val="006C7B33"/>
    <w:rsid w:val="006D023A"/>
    <w:rsid w:val="006D0B75"/>
    <w:rsid w:val="006D0BD6"/>
    <w:rsid w:val="006D1260"/>
    <w:rsid w:val="006D1AF3"/>
    <w:rsid w:val="006D1DB6"/>
    <w:rsid w:val="006D4BB3"/>
    <w:rsid w:val="006D5D21"/>
    <w:rsid w:val="006D6C36"/>
    <w:rsid w:val="006D7431"/>
    <w:rsid w:val="006D7E54"/>
    <w:rsid w:val="006D7E71"/>
    <w:rsid w:val="006E0CB3"/>
    <w:rsid w:val="006E1848"/>
    <w:rsid w:val="006E1C53"/>
    <w:rsid w:val="006E1D74"/>
    <w:rsid w:val="006E254F"/>
    <w:rsid w:val="006E2F25"/>
    <w:rsid w:val="006E38FA"/>
    <w:rsid w:val="006E49BA"/>
    <w:rsid w:val="006E56C7"/>
    <w:rsid w:val="006E6A94"/>
    <w:rsid w:val="006E7FAF"/>
    <w:rsid w:val="006F00D8"/>
    <w:rsid w:val="006F0241"/>
    <w:rsid w:val="006F2B5C"/>
    <w:rsid w:val="006F35C9"/>
    <w:rsid w:val="006F46FA"/>
    <w:rsid w:val="006F4A41"/>
    <w:rsid w:val="006F5D4B"/>
    <w:rsid w:val="006F643C"/>
    <w:rsid w:val="006F6689"/>
    <w:rsid w:val="006F6CCC"/>
    <w:rsid w:val="006F73CA"/>
    <w:rsid w:val="006F77D4"/>
    <w:rsid w:val="006F7D51"/>
    <w:rsid w:val="00700297"/>
    <w:rsid w:val="00700648"/>
    <w:rsid w:val="00700F52"/>
    <w:rsid w:val="007013D2"/>
    <w:rsid w:val="007024D9"/>
    <w:rsid w:val="00702C08"/>
    <w:rsid w:val="0070331C"/>
    <w:rsid w:val="0070418D"/>
    <w:rsid w:val="00704A54"/>
    <w:rsid w:val="00705439"/>
    <w:rsid w:val="00706CB4"/>
    <w:rsid w:val="007079C2"/>
    <w:rsid w:val="007112E3"/>
    <w:rsid w:val="0071195B"/>
    <w:rsid w:val="00711A79"/>
    <w:rsid w:val="00714CB1"/>
    <w:rsid w:val="0071552A"/>
    <w:rsid w:val="007155AC"/>
    <w:rsid w:val="00715B52"/>
    <w:rsid w:val="0071725A"/>
    <w:rsid w:val="007174DA"/>
    <w:rsid w:val="00717AE0"/>
    <w:rsid w:val="00717F1D"/>
    <w:rsid w:val="00720CF8"/>
    <w:rsid w:val="00720DF7"/>
    <w:rsid w:val="007243E9"/>
    <w:rsid w:val="00725810"/>
    <w:rsid w:val="007264A1"/>
    <w:rsid w:val="007314B0"/>
    <w:rsid w:val="007331E2"/>
    <w:rsid w:val="007348D5"/>
    <w:rsid w:val="00734EF6"/>
    <w:rsid w:val="0073549D"/>
    <w:rsid w:val="00735A54"/>
    <w:rsid w:val="00735FDD"/>
    <w:rsid w:val="00736BD1"/>
    <w:rsid w:val="00736E6D"/>
    <w:rsid w:val="0074071E"/>
    <w:rsid w:val="00741069"/>
    <w:rsid w:val="00743160"/>
    <w:rsid w:val="00743338"/>
    <w:rsid w:val="00744D18"/>
    <w:rsid w:val="00745448"/>
    <w:rsid w:val="007456CD"/>
    <w:rsid w:val="0074596B"/>
    <w:rsid w:val="007460F3"/>
    <w:rsid w:val="0074610F"/>
    <w:rsid w:val="00746220"/>
    <w:rsid w:val="00746494"/>
    <w:rsid w:val="007500D3"/>
    <w:rsid w:val="0075028A"/>
    <w:rsid w:val="007508F8"/>
    <w:rsid w:val="0075102D"/>
    <w:rsid w:val="00752AAB"/>
    <w:rsid w:val="0075308D"/>
    <w:rsid w:val="00753BB7"/>
    <w:rsid w:val="00754626"/>
    <w:rsid w:val="00756DA0"/>
    <w:rsid w:val="007570F3"/>
    <w:rsid w:val="0075716D"/>
    <w:rsid w:val="00757B06"/>
    <w:rsid w:val="007600E0"/>
    <w:rsid w:val="007617B1"/>
    <w:rsid w:val="007620F3"/>
    <w:rsid w:val="007624C9"/>
    <w:rsid w:val="007625E9"/>
    <w:rsid w:val="00762A9F"/>
    <w:rsid w:val="00762B73"/>
    <w:rsid w:val="00763374"/>
    <w:rsid w:val="00763436"/>
    <w:rsid w:val="00764BAB"/>
    <w:rsid w:val="00766D46"/>
    <w:rsid w:val="007719EC"/>
    <w:rsid w:val="00772B6A"/>
    <w:rsid w:val="007743D8"/>
    <w:rsid w:val="00774EBE"/>
    <w:rsid w:val="0077617D"/>
    <w:rsid w:val="0078015A"/>
    <w:rsid w:val="007808A4"/>
    <w:rsid w:val="00780C07"/>
    <w:rsid w:val="007829CA"/>
    <w:rsid w:val="00783C7D"/>
    <w:rsid w:val="00783E1A"/>
    <w:rsid w:val="00783F14"/>
    <w:rsid w:val="007848CF"/>
    <w:rsid w:val="007851F8"/>
    <w:rsid w:val="00785B7C"/>
    <w:rsid w:val="00785F2C"/>
    <w:rsid w:val="007874C9"/>
    <w:rsid w:val="00787E91"/>
    <w:rsid w:val="0079089D"/>
    <w:rsid w:val="00790D32"/>
    <w:rsid w:val="00791D06"/>
    <w:rsid w:val="00791D20"/>
    <w:rsid w:val="007921CC"/>
    <w:rsid w:val="0079297F"/>
    <w:rsid w:val="00792AE9"/>
    <w:rsid w:val="00793718"/>
    <w:rsid w:val="00796451"/>
    <w:rsid w:val="00796EED"/>
    <w:rsid w:val="00796FAD"/>
    <w:rsid w:val="00797281"/>
    <w:rsid w:val="007A0104"/>
    <w:rsid w:val="007A06B8"/>
    <w:rsid w:val="007A0CEA"/>
    <w:rsid w:val="007A271C"/>
    <w:rsid w:val="007A2ACA"/>
    <w:rsid w:val="007A2B26"/>
    <w:rsid w:val="007A3779"/>
    <w:rsid w:val="007A3B82"/>
    <w:rsid w:val="007A51E1"/>
    <w:rsid w:val="007A5885"/>
    <w:rsid w:val="007A5A0F"/>
    <w:rsid w:val="007B0C8F"/>
    <w:rsid w:val="007B2B3E"/>
    <w:rsid w:val="007B2CFD"/>
    <w:rsid w:val="007B3B6F"/>
    <w:rsid w:val="007B3C77"/>
    <w:rsid w:val="007B4691"/>
    <w:rsid w:val="007B4801"/>
    <w:rsid w:val="007B5034"/>
    <w:rsid w:val="007B559F"/>
    <w:rsid w:val="007B60E9"/>
    <w:rsid w:val="007B69C3"/>
    <w:rsid w:val="007B731B"/>
    <w:rsid w:val="007B7636"/>
    <w:rsid w:val="007C1694"/>
    <w:rsid w:val="007C20FE"/>
    <w:rsid w:val="007C2A38"/>
    <w:rsid w:val="007C2C3B"/>
    <w:rsid w:val="007C339E"/>
    <w:rsid w:val="007C4667"/>
    <w:rsid w:val="007C52CE"/>
    <w:rsid w:val="007C6331"/>
    <w:rsid w:val="007D01FC"/>
    <w:rsid w:val="007D0455"/>
    <w:rsid w:val="007D09E8"/>
    <w:rsid w:val="007D0BAF"/>
    <w:rsid w:val="007D16AB"/>
    <w:rsid w:val="007D20E5"/>
    <w:rsid w:val="007D2B9A"/>
    <w:rsid w:val="007D4948"/>
    <w:rsid w:val="007D5449"/>
    <w:rsid w:val="007D77D0"/>
    <w:rsid w:val="007D7DB5"/>
    <w:rsid w:val="007E0B97"/>
    <w:rsid w:val="007E13E5"/>
    <w:rsid w:val="007E193E"/>
    <w:rsid w:val="007E2996"/>
    <w:rsid w:val="007E3C0F"/>
    <w:rsid w:val="007E467D"/>
    <w:rsid w:val="007E50AD"/>
    <w:rsid w:val="007E72D8"/>
    <w:rsid w:val="007E7B14"/>
    <w:rsid w:val="007E7F23"/>
    <w:rsid w:val="007F1B4B"/>
    <w:rsid w:val="007F1D17"/>
    <w:rsid w:val="007F1D27"/>
    <w:rsid w:val="007F2AD4"/>
    <w:rsid w:val="007F307A"/>
    <w:rsid w:val="007F3BC3"/>
    <w:rsid w:val="007F42F6"/>
    <w:rsid w:val="007F4FF4"/>
    <w:rsid w:val="007F5DA4"/>
    <w:rsid w:val="00801C6B"/>
    <w:rsid w:val="00803029"/>
    <w:rsid w:val="008033FE"/>
    <w:rsid w:val="00803993"/>
    <w:rsid w:val="0080551F"/>
    <w:rsid w:val="00805CDD"/>
    <w:rsid w:val="00805F58"/>
    <w:rsid w:val="008068DB"/>
    <w:rsid w:val="00806A78"/>
    <w:rsid w:val="00807712"/>
    <w:rsid w:val="00807CD5"/>
    <w:rsid w:val="008103E8"/>
    <w:rsid w:val="008109C5"/>
    <w:rsid w:val="00811097"/>
    <w:rsid w:val="0081123B"/>
    <w:rsid w:val="00811C89"/>
    <w:rsid w:val="00812067"/>
    <w:rsid w:val="00812910"/>
    <w:rsid w:val="00813B44"/>
    <w:rsid w:val="00814544"/>
    <w:rsid w:val="008151D8"/>
    <w:rsid w:val="0081571A"/>
    <w:rsid w:val="00823AC7"/>
    <w:rsid w:val="008241E0"/>
    <w:rsid w:val="008278D6"/>
    <w:rsid w:val="00827935"/>
    <w:rsid w:val="00827CB6"/>
    <w:rsid w:val="00830959"/>
    <w:rsid w:val="00830E91"/>
    <w:rsid w:val="00832610"/>
    <w:rsid w:val="0083265D"/>
    <w:rsid w:val="00833070"/>
    <w:rsid w:val="00833881"/>
    <w:rsid w:val="0083400D"/>
    <w:rsid w:val="008342D8"/>
    <w:rsid w:val="008344B1"/>
    <w:rsid w:val="00835522"/>
    <w:rsid w:val="008357AA"/>
    <w:rsid w:val="00835CA9"/>
    <w:rsid w:val="008365C7"/>
    <w:rsid w:val="00836841"/>
    <w:rsid w:val="00836DE5"/>
    <w:rsid w:val="008405A6"/>
    <w:rsid w:val="00840D9F"/>
    <w:rsid w:val="0084100E"/>
    <w:rsid w:val="008416F6"/>
    <w:rsid w:val="0084361D"/>
    <w:rsid w:val="00844CFD"/>
    <w:rsid w:val="00844D38"/>
    <w:rsid w:val="00845216"/>
    <w:rsid w:val="008458AC"/>
    <w:rsid w:val="008479AD"/>
    <w:rsid w:val="00847FE5"/>
    <w:rsid w:val="00851045"/>
    <w:rsid w:val="008511D2"/>
    <w:rsid w:val="008536B7"/>
    <w:rsid w:val="00854E03"/>
    <w:rsid w:val="00855811"/>
    <w:rsid w:val="00855E0D"/>
    <w:rsid w:val="00860885"/>
    <w:rsid w:val="00861145"/>
    <w:rsid w:val="00861B8B"/>
    <w:rsid w:val="00864820"/>
    <w:rsid w:val="00864A9A"/>
    <w:rsid w:val="00866F76"/>
    <w:rsid w:val="00870056"/>
    <w:rsid w:val="00870AF9"/>
    <w:rsid w:val="00870BAC"/>
    <w:rsid w:val="00870C5E"/>
    <w:rsid w:val="00870E41"/>
    <w:rsid w:val="00871205"/>
    <w:rsid w:val="00873425"/>
    <w:rsid w:val="008736D8"/>
    <w:rsid w:val="008737BD"/>
    <w:rsid w:val="00873C99"/>
    <w:rsid w:val="00873D08"/>
    <w:rsid w:val="0087754C"/>
    <w:rsid w:val="008801E6"/>
    <w:rsid w:val="008804DE"/>
    <w:rsid w:val="0088057C"/>
    <w:rsid w:val="008809EF"/>
    <w:rsid w:val="00880BB9"/>
    <w:rsid w:val="008823D8"/>
    <w:rsid w:val="00882C76"/>
    <w:rsid w:val="008831AF"/>
    <w:rsid w:val="00886BA3"/>
    <w:rsid w:val="00887831"/>
    <w:rsid w:val="00890329"/>
    <w:rsid w:val="00890402"/>
    <w:rsid w:val="00891D8B"/>
    <w:rsid w:val="00892051"/>
    <w:rsid w:val="00892BF8"/>
    <w:rsid w:val="00893C30"/>
    <w:rsid w:val="00894903"/>
    <w:rsid w:val="0089492D"/>
    <w:rsid w:val="00895B44"/>
    <w:rsid w:val="00895BAE"/>
    <w:rsid w:val="00896119"/>
    <w:rsid w:val="00896390"/>
    <w:rsid w:val="008A0053"/>
    <w:rsid w:val="008A1107"/>
    <w:rsid w:val="008A11B2"/>
    <w:rsid w:val="008A1665"/>
    <w:rsid w:val="008A4796"/>
    <w:rsid w:val="008A4826"/>
    <w:rsid w:val="008A5051"/>
    <w:rsid w:val="008A7126"/>
    <w:rsid w:val="008A771A"/>
    <w:rsid w:val="008A7C45"/>
    <w:rsid w:val="008B171B"/>
    <w:rsid w:val="008B1DE9"/>
    <w:rsid w:val="008B2201"/>
    <w:rsid w:val="008B2AB3"/>
    <w:rsid w:val="008B3573"/>
    <w:rsid w:val="008B3FC2"/>
    <w:rsid w:val="008B52CC"/>
    <w:rsid w:val="008B5C90"/>
    <w:rsid w:val="008B6ABE"/>
    <w:rsid w:val="008B6E74"/>
    <w:rsid w:val="008C0186"/>
    <w:rsid w:val="008C1AEE"/>
    <w:rsid w:val="008C2820"/>
    <w:rsid w:val="008C2F22"/>
    <w:rsid w:val="008C3C03"/>
    <w:rsid w:val="008C5D31"/>
    <w:rsid w:val="008C6103"/>
    <w:rsid w:val="008C6715"/>
    <w:rsid w:val="008C7AA3"/>
    <w:rsid w:val="008D0B07"/>
    <w:rsid w:val="008D1CE6"/>
    <w:rsid w:val="008D1D6B"/>
    <w:rsid w:val="008D29B0"/>
    <w:rsid w:val="008D41BD"/>
    <w:rsid w:val="008D4E6D"/>
    <w:rsid w:val="008D73BC"/>
    <w:rsid w:val="008E0F54"/>
    <w:rsid w:val="008E17AB"/>
    <w:rsid w:val="008E27F2"/>
    <w:rsid w:val="008E2931"/>
    <w:rsid w:val="008E3332"/>
    <w:rsid w:val="008E6CF3"/>
    <w:rsid w:val="008F0D91"/>
    <w:rsid w:val="008F1651"/>
    <w:rsid w:val="008F2A46"/>
    <w:rsid w:val="008F337A"/>
    <w:rsid w:val="008F3DC5"/>
    <w:rsid w:val="008F5985"/>
    <w:rsid w:val="008F5C1F"/>
    <w:rsid w:val="008F5E73"/>
    <w:rsid w:val="008F5E88"/>
    <w:rsid w:val="008F5F6A"/>
    <w:rsid w:val="008F665E"/>
    <w:rsid w:val="008F694D"/>
    <w:rsid w:val="008F6C54"/>
    <w:rsid w:val="008F70CE"/>
    <w:rsid w:val="009009FF"/>
    <w:rsid w:val="009021C2"/>
    <w:rsid w:val="009028CF"/>
    <w:rsid w:val="0090522A"/>
    <w:rsid w:val="00905322"/>
    <w:rsid w:val="00905549"/>
    <w:rsid w:val="009058F0"/>
    <w:rsid w:val="009059E9"/>
    <w:rsid w:val="00906576"/>
    <w:rsid w:val="00911D38"/>
    <w:rsid w:val="00911D42"/>
    <w:rsid w:val="009124DF"/>
    <w:rsid w:val="009140A2"/>
    <w:rsid w:val="00915100"/>
    <w:rsid w:val="009152D7"/>
    <w:rsid w:val="0091691E"/>
    <w:rsid w:val="00916DD5"/>
    <w:rsid w:val="00920AB1"/>
    <w:rsid w:val="009235D2"/>
    <w:rsid w:val="00924383"/>
    <w:rsid w:val="00925A96"/>
    <w:rsid w:val="00925EFA"/>
    <w:rsid w:val="009265EE"/>
    <w:rsid w:val="00926BB3"/>
    <w:rsid w:val="00927453"/>
    <w:rsid w:val="00930B42"/>
    <w:rsid w:val="009313CB"/>
    <w:rsid w:val="009351D5"/>
    <w:rsid w:val="009355FE"/>
    <w:rsid w:val="00936CAB"/>
    <w:rsid w:val="0093730A"/>
    <w:rsid w:val="00937C4F"/>
    <w:rsid w:val="00940869"/>
    <w:rsid w:val="00940B05"/>
    <w:rsid w:val="00942993"/>
    <w:rsid w:val="00942C0C"/>
    <w:rsid w:val="00942D98"/>
    <w:rsid w:val="00943252"/>
    <w:rsid w:val="009439E5"/>
    <w:rsid w:val="0094553D"/>
    <w:rsid w:val="00945906"/>
    <w:rsid w:val="00945FD4"/>
    <w:rsid w:val="00947647"/>
    <w:rsid w:val="009476D3"/>
    <w:rsid w:val="009476FB"/>
    <w:rsid w:val="009507F3"/>
    <w:rsid w:val="009511E3"/>
    <w:rsid w:val="00952813"/>
    <w:rsid w:val="00953BEA"/>
    <w:rsid w:val="00953E71"/>
    <w:rsid w:val="0095517C"/>
    <w:rsid w:val="00955EAC"/>
    <w:rsid w:val="00956051"/>
    <w:rsid w:val="0095676E"/>
    <w:rsid w:val="0095776E"/>
    <w:rsid w:val="00957B99"/>
    <w:rsid w:val="009602B0"/>
    <w:rsid w:val="00960571"/>
    <w:rsid w:val="00960744"/>
    <w:rsid w:val="0096100C"/>
    <w:rsid w:val="00961440"/>
    <w:rsid w:val="00962375"/>
    <w:rsid w:val="009624F3"/>
    <w:rsid w:val="009629EA"/>
    <w:rsid w:val="00962B48"/>
    <w:rsid w:val="00963163"/>
    <w:rsid w:val="00964FCC"/>
    <w:rsid w:val="00965884"/>
    <w:rsid w:val="00966865"/>
    <w:rsid w:val="0096765B"/>
    <w:rsid w:val="00970DC6"/>
    <w:rsid w:val="00970F9E"/>
    <w:rsid w:val="00972734"/>
    <w:rsid w:val="009733F8"/>
    <w:rsid w:val="00973B49"/>
    <w:rsid w:val="0097574E"/>
    <w:rsid w:val="00975A03"/>
    <w:rsid w:val="00975AD7"/>
    <w:rsid w:val="00976F65"/>
    <w:rsid w:val="00977F7E"/>
    <w:rsid w:val="00980390"/>
    <w:rsid w:val="00980935"/>
    <w:rsid w:val="00981988"/>
    <w:rsid w:val="00982769"/>
    <w:rsid w:val="00982903"/>
    <w:rsid w:val="00982A49"/>
    <w:rsid w:val="00982B10"/>
    <w:rsid w:val="00983A64"/>
    <w:rsid w:val="00983BA9"/>
    <w:rsid w:val="00983D52"/>
    <w:rsid w:val="0098482F"/>
    <w:rsid w:val="0098546E"/>
    <w:rsid w:val="009859E5"/>
    <w:rsid w:val="009874E3"/>
    <w:rsid w:val="00987E64"/>
    <w:rsid w:val="009915F9"/>
    <w:rsid w:val="0099251A"/>
    <w:rsid w:val="009934B8"/>
    <w:rsid w:val="009A0137"/>
    <w:rsid w:val="009A0956"/>
    <w:rsid w:val="009A0DED"/>
    <w:rsid w:val="009A149B"/>
    <w:rsid w:val="009A1A34"/>
    <w:rsid w:val="009A1EF2"/>
    <w:rsid w:val="009A3885"/>
    <w:rsid w:val="009A3941"/>
    <w:rsid w:val="009A4833"/>
    <w:rsid w:val="009A50C1"/>
    <w:rsid w:val="009A760A"/>
    <w:rsid w:val="009A7D68"/>
    <w:rsid w:val="009B020F"/>
    <w:rsid w:val="009B0B74"/>
    <w:rsid w:val="009B22A4"/>
    <w:rsid w:val="009B3511"/>
    <w:rsid w:val="009B35EC"/>
    <w:rsid w:val="009B37F1"/>
    <w:rsid w:val="009B390D"/>
    <w:rsid w:val="009B4AF7"/>
    <w:rsid w:val="009B4ED9"/>
    <w:rsid w:val="009B5DB5"/>
    <w:rsid w:val="009B5EFC"/>
    <w:rsid w:val="009B63FB"/>
    <w:rsid w:val="009B73F9"/>
    <w:rsid w:val="009C10F0"/>
    <w:rsid w:val="009C17EB"/>
    <w:rsid w:val="009C1A62"/>
    <w:rsid w:val="009C1CC3"/>
    <w:rsid w:val="009C1D99"/>
    <w:rsid w:val="009C2504"/>
    <w:rsid w:val="009C37C6"/>
    <w:rsid w:val="009C51B5"/>
    <w:rsid w:val="009C53BE"/>
    <w:rsid w:val="009C53E9"/>
    <w:rsid w:val="009C5533"/>
    <w:rsid w:val="009C571B"/>
    <w:rsid w:val="009C5ED8"/>
    <w:rsid w:val="009C613E"/>
    <w:rsid w:val="009C6A43"/>
    <w:rsid w:val="009C7A7A"/>
    <w:rsid w:val="009C7C32"/>
    <w:rsid w:val="009D0189"/>
    <w:rsid w:val="009D1092"/>
    <w:rsid w:val="009D1ACE"/>
    <w:rsid w:val="009D1C5C"/>
    <w:rsid w:val="009D23EC"/>
    <w:rsid w:val="009D2435"/>
    <w:rsid w:val="009D2A60"/>
    <w:rsid w:val="009D346F"/>
    <w:rsid w:val="009D3897"/>
    <w:rsid w:val="009D3948"/>
    <w:rsid w:val="009D3E54"/>
    <w:rsid w:val="009D447C"/>
    <w:rsid w:val="009D4CDF"/>
    <w:rsid w:val="009D715C"/>
    <w:rsid w:val="009D7DEF"/>
    <w:rsid w:val="009E0BB2"/>
    <w:rsid w:val="009E0C2C"/>
    <w:rsid w:val="009E1507"/>
    <w:rsid w:val="009E188D"/>
    <w:rsid w:val="009E2040"/>
    <w:rsid w:val="009E2453"/>
    <w:rsid w:val="009E3B86"/>
    <w:rsid w:val="009E4BB5"/>
    <w:rsid w:val="009E4C6C"/>
    <w:rsid w:val="009E5A41"/>
    <w:rsid w:val="009E5EAC"/>
    <w:rsid w:val="009E5F47"/>
    <w:rsid w:val="009E633D"/>
    <w:rsid w:val="009E6C75"/>
    <w:rsid w:val="009E71F6"/>
    <w:rsid w:val="009F10D8"/>
    <w:rsid w:val="009F1485"/>
    <w:rsid w:val="009F157F"/>
    <w:rsid w:val="009F1A77"/>
    <w:rsid w:val="009F2E42"/>
    <w:rsid w:val="009F3730"/>
    <w:rsid w:val="009F4461"/>
    <w:rsid w:val="009F45A9"/>
    <w:rsid w:val="009F7F4D"/>
    <w:rsid w:val="009F7FB4"/>
    <w:rsid w:val="00A01174"/>
    <w:rsid w:val="00A01424"/>
    <w:rsid w:val="00A015C3"/>
    <w:rsid w:val="00A0169D"/>
    <w:rsid w:val="00A0311D"/>
    <w:rsid w:val="00A0419B"/>
    <w:rsid w:val="00A04822"/>
    <w:rsid w:val="00A0483A"/>
    <w:rsid w:val="00A05240"/>
    <w:rsid w:val="00A065C4"/>
    <w:rsid w:val="00A0759E"/>
    <w:rsid w:val="00A078DC"/>
    <w:rsid w:val="00A11407"/>
    <w:rsid w:val="00A116C0"/>
    <w:rsid w:val="00A11DA2"/>
    <w:rsid w:val="00A12608"/>
    <w:rsid w:val="00A12A8A"/>
    <w:rsid w:val="00A134BC"/>
    <w:rsid w:val="00A1422E"/>
    <w:rsid w:val="00A15070"/>
    <w:rsid w:val="00A155F1"/>
    <w:rsid w:val="00A15859"/>
    <w:rsid w:val="00A15878"/>
    <w:rsid w:val="00A15BF5"/>
    <w:rsid w:val="00A178EA"/>
    <w:rsid w:val="00A1795B"/>
    <w:rsid w:val="00A17A49"/>
    <w:rsid w:val="00A201A1"/>
    <w:rsid w:val="00A2088F"/>
    <w:rsid w:val="00A20A84"/>
    <w:rsid w:val="00A222EE"/>
    <w:rsid w:val="00A23357"/>
    <w:rsid w:val="00A24AD6"/>
    <w:rsid w:val="00A25DE2"/>
    <w:rsid w:val="00A26EEE"/>
    <w:rsid w:val="00A2760B"/>
    <w:rsid w:val="00A304BC"/>
    <w:rsid w:val="00A3076E"/>
    <w:rsid w:val="00A30F9D"/>
    <w:rsid w:val="00A31696"/>
    <w:rsid w:val="00A31FF9"/>
    <w:rsid w:val="00A35374"/>
    <w:rsid w:val="00A37060"/>
    <w:rsid w:val="00A37E6D"/>
    <w:rsid w:val="00A449D3"/>
    <w:rsid w:val="00A44C07"/>
    <w:rsid w:val="00A44E45"/>
    <w:rsid w:val="00A464CC"/>
    <w:rsid w:val="00A4696A"/>
    <w:rsid w:val="00A4765E"/>
    <w:rsid w:val="00A5020A"/>
    <w:rsid w:val="00A50DFD"/>
    <w:rsid w:val="00A510E0"/>
    <w:rsid w:val="00A5132F"/>
    <w:rsid w:val="00A5295E"/>
    <w:rsid w:val="00A53390"/>
    <w:rsid w:val="00A54075"/>
    <w:rsid w:val="00A54756"/>
    <w:rsid w:val="00A5494D"/>
    <w:rsid w:val="00A55387"/>
    <w:rsid w:val="00A55704"/>
    <w:rsid w:val="00A55BD3"/>
    <w:rsid w:val="00A6130C"/>
    <w:rsid w:val="00A61D0F"/>
    <w:rsid w:val="00A63D63"/>
    <w:rsid w:val="00A63FE9"/>
    <w:rsid w:val="00A644DA"/>
    <w:rsid w:val="00A6476C"/>
    <w:rsid w:val="00A64E65"/>
    <w:rsid w:val="00A65C6F"/>
    <w:rsid w:val="00A677C8"/>
    <w:rsid w:val="00A67937"/>
    <w:rsid w:val="00A67F01"/>
    <w:rsid w:val="00A70C9E"/>
    <w:rsid w:val="00A717C7"/>
    <w:rsid w:val="00A71E05"/>
    <w:rsid w:val="00A72E3C"/>
    <w:rsid w:val="00A73F02"/>
    <w:rsid w:val="00A75A91"/>
    <w:rsid w:val="00A77839"/>
    <w:rsid w:val="00A8117E"/>
    <w:rsid w:val="00A811A7"/>
    <w:rsid w:val="00A81CAF"/>
    <w:rsid w:val="00A820E8"/>
    <w:rsid w:val="00A82615"/>
    <w:rsid w:val="00A82D96"/>
    <w:rsid w:val="00A835CB"/>
    <w:rsid w:val="00A84045"/>
    <w:rsid w:val="00A8453D"/>
    <w:rsid w:val="00A8522D"/>
    <w:rsid w:val="00A856F1"/>
    <w:rsid w:val="00A8614F"/>
    <w:rsid w:val="00A8644F"/>
    <w:rsid w:val="00A86891"/>
    <w:rsid w:val="00A8695C"/>
    <w:rsid w:val="00A87B7A"/>
    <w:rsid w:val="00A903F5"/>
    <w:rsid w:val="00A905DE"/>
    <w:rsid w:val="00A90FA5"/>
    <w:rsid w:val="00A91170"/>
    <w:rsid w:val="00A9177D"/>
    <w:rsid w:val="00A92609"/>
    <w:rsid w:val="00A94106"/>
    <w:rsid w:val="00A954DB"/>
    <w:rsid w:val="00A969FA"/>
    <w:rsid w:val="00A96D28"/>
    <w:rsid w:val="00A97FF7"/>
    <w:rsid w:val="00AA145E"/>
    <w:rsid w:val="00AA1674"/>
    <w:rsid w:val="00AA1B85"/>
    <w:rsid w:val="00AA310F"/>
    <w:rsid w:val="00AA497D"/>
    <w:rsid w:val="00AA51E5"/>
    <w:rsid w:val="00AB0A27"/>
    <w:rsid w:val="00AB0D2D"/>
    <w:rsid w:val="00AB1801"/>
    <w:rsid w:val="00AB18E7"/>
    <w:rsid w:val="00AB2FF6"/>
    <w:rsid w:val="00AB35D4"/>
    <w:rsid w:val="00AB3BFE"/>
    <w:rsid w:val="00AB3FB1"/>
    <w:rsid w:val="00AB547B"/>
    <w:rsid w:val="00AB6B07"/>
    <w:rsid w:val="00AB6C55"/>
    <w:rsid w:val="00AB6DA2"/>
    <w:rsid w:val="00AB7246"/>
    <w:rsid w:val="00AC055C"/>
    <w:rsid w:val="00AC1A55"/>
    <w:rsid w:val="00AC1AF8"/>
    <w:rsid w:val="00AC428B"/>
    <w:rsid w:val="00AC42FE"/>
    <w:rsid w:val="00AC68F0"/>
    <w:rsid w:val="00AC715B"/>
    <w:rsid w:val="00AD09C3"/>
    <w:rsid w:val="00AD0D83"/>
    <w:rsid w:val="00AD0FE0"/>
    <w:rsid w:val="00AD1AAF"/>
    <w:rsid w:val="00AD212B"/>
    <w:rsid w:val="00AD35E1"/>
    <w:rsid w:val="00AD37BD"/>
    <w:rsid w:val="00AD3ADA"/>
    <w:rsid w:val="00AD3CCA"/>
    <w:rsid w:val="00AD6002"/>
    <w:rsid w:val="00AD6450"/>
    <w:rsid w:val="00AD702C"/>
    <w:rsid w:val="00AD723D"/>
    <w:rsid w:val="00AD7A66"/>
    <w:rsid w:val="00AE061A"/>
    <w:rsid w:val="00AE0D3C"/>
    <w:rsid w:val="00AE2722"/>
    <w:rsid w:val="00AE34AB"/>
    <w:rsid w:val="00AE4F8A"/>
    <w:rsid w:val="00AE5697"/>
    <w:rsid w:val="00AE6A10"/>
    <w:rsid w:val="00AE7A0E"/>
    <w:rsid w:val="00AE7D07"/>
    <w:rsid w:val="00AE7DA7"/>
    <w:rsid w:val="00AF131B"/>
    <w:rsid w:val="00AF1BB7"/>
    <w:rsid w:val="00AF1EFF"/>
    <w:rsid w:val="00AF2276"/>
    <w:rsid w:val="00AF3BAA"/>
    <w:rsid w:val="00AF4606"/>
    <w:rsid w:val="00AF5F37"/>
    <w:rsid w:val="00AF7139"/>
    <w:rsid w:val="00B006F9"/>
    <w:rsid w:val="00B01EB6"/>
    <w:rsid w:val="00B02047"/>
    <w:rsid w:val="00B02BC3"/>
    <w:rsid w:val="00B03C16"/>
    <w:rsid w:val="00B04266"/>
    <w:rsid w:val="00B049D5"/>
    <w:rsid w:val="00B05304"/>
    <w:rsid w:val="00B06401"/>
    <w:rsid w:val="00B105C5"/>
    <w:rsid w:val="00B1098C"/>
    <w:rsid w:val="00B1126D"/>
    <w:rsid w:val="00B118B9"/>
    <w:rsid w:val="00B11B01"/>
    <w:rsid w:val="00B11F81"/>
    <w:rsid w:val="00B13AC8"/>
    <w:rsid w:val="00B157AF"/>
    <w:rsid w:val="00B1586D"/>
    <w:rsid w:val="00B15C26"/>
    <w:rsid w:val="00B16497"/>
    <w:rsid w:val="00B2305D"/>
    <w:rsid w:val="00B2381C"/>
    <w:rsid w:val="00B23947"/>
    <w:rsid w:val="00B23A82"/>
    <w:rsid w:val="00B23DD8"/>
    <w:rsid w:val="00B25FEB"/>
    <w:rsid w:val="00B26F97"/>
    <w:rsid w:val="00B2739F"/>
    <w:rsid w:val="00B27AD7"/>
    <w:rsid w:val="00B27CD8"/>
    <w:rsid w:val="00B30A7F"/>
    <w:rsid w:val="00B31502"/>
    <w:rsid w:val="00B32001"/>
    <w:rsid w:val="00B32914"/>
    <w:rsid w:val="00B32C87"/>
    <w:rsid w:val="00B34A7E"/>
    <w:rsid w:val="00B34F37"/>
    <w:rsid w:val="00B36283"/>
    <w:rsid w:val="00B3673B"/>
    <w:rsid w:val="00B406B9"/>
    <w:rsid w:val="00B40950"/>
    <w:rsid w:val="00B410AB"/>
    <w:rsid w:val="00B41531"/>
    <w:rsid w:val="00B41695"/>
    <w:rsid w:val="00B41796"/>
    <w:rsid w:val="00B41BB2"/>
    <w:rsid w:val="00B41CC2"/>
    <w:rsid w:val="00B43B2A"/>
    <w:rsid w:val="00B461C7"/>
    <w:rsid w:val="00B46C90"/>
    <w:rsid w:val="00B46E21"/>
    <w:rsid w:val="00B503B7"/>
    <w:rsid w:val="00B50978"/>
    <w:rsid w:val="00B50B1D"/>
    <w:rsid w:val="00B51CC0"/>
    <w:rsid w:val="00B51D63"/>
    <w:rsid w:val="00B51D8A"/>
    <w:rsid w:val="00B52BA6"/>
    <w:rsid w:val="00B52CBB"/>
    <w:rsid w:val="00B53D9B"/>
    <w:rsid w:val="00B54D61"/>
    <w:rsid w:val="00B551B6"/>
    <w:rsid w:val="00B559BA"/>
    <w:rsid w:val="00B56633"/>
    <w:rsid w:val="00B567A5"/>
    <w:rsid w:val="00B57DF3"/>
    <w:rsid w:val="00B57EFC"/>
    <w:rsid w:val="00B60C96"/>
    <w:rsid w:val="00B61357"/>
    <w:rsid w:val="00B6377E"/>
    <w:rsid w:val="00B63BA7"/>
    <w:rsid w:val="00B64540"/>
    <w:rsid w:val="00B65AFD"/>
    <w:rsid w:val="00B673C0"/>
    <w:rsid w:val="00B70774"/>
    <w:rsid w:val="00B707EA"/>
    <w:rsid w:val="00B718A4"/>
    <w:rsid w:val="00B719EA"/>
    <w:rsid w:val="00B71A2B"/>
    <w:rsid w:val="00B73DD2"/>
    <w:rsid w:val="00B74802"/>
    <w:rsid w:val="00B74EB2"/>
    <w:rsid w:val="00B74F90"/>
    <w:rsid w:val="00B76454"/>
    <w:rsid w:val="00B76985"/>
    <w:rsid w:val="00B776A1"/>
    <w:rsid w:val="00B80A35"/>
    <w:rsid w:val="00B817A8"/>
    <w:rsid w:val="00B82D63"/>
    <w:rsid w:val="00B83884"/>
    <w:rsid w:val="00B83CE4"/>
    <w:rsid w:val="00B8408A"/>
    <w:rsid w:val="00B856DE"/>
    <w:rsid w:val="00B858AF"/>
    <w:rsid w:val="00B85AD1"/>
    <w:rsid w:val="00B86904"/>
    <w:rsid w:val="00B87141"/>
    <w:rsid w:val="00B907A2"/>
    <w:rsid w:val="00B90CE0"/>
    <w:rsid w:val="00B9104F"/>
    <w:rsid w:val="00B911CA"/>
    <w:rsid w:val="00B91A8D"/>
    <w:rsid w:val="00B92EDB"/>
    <w:rsid w:val="00B93A0E"/>
    <w:rsid w:val="00B93AEE"/>
    <w:rsid w:val="00B941F6"/>
    <w:rsid w:val="00B9487E"/>
    <w:rsid w:val="00B94BF8"/>
    <w:rsid w:val="00B94D39"/>
    <w:rsid w:val="00B95476"/>
    <w:rsid w:val="00B96976"/>
    <w:rsid w:val="00B975D4"/>
    <w:rsid w:val="00BA01C7"/>
    <w:rsid w:val="00BA158A"/>
    <w:rsid w:val="00BA17D3"/>
    <w:rsid w:val="00BA1A0E"/>
    <w:rsid w:val="00BA2599"/>
    <w:rsid w:val="00BA2A5B"/>
    <w:rsid w:val="00BA2D10"/>
    <w:rsid w:val="00BA3940"/>
    <w:rsid w:val="00BA3AAB"/>
    <w:rsid w:val="00BA59AA"/>
    <w:rsid w:val="00BA7FE7"/>
    <w:rsid w:val="00BB01B9"/>
    <w:rsid w:val="00BB1D98"/>
    <w:rsid w:val="00BB2CFB"/>
    <w:rsid w:val="00BB3718"/>
    <w:rsid w:val="00BB3D6A"/>
    <w:rsid w:val="00BB3FF2"/>
    <w:rsid w:val="00BB424B"/>
    <w:rsid w:val="00BB4C90"/>
    <w:rsid w:val="00BB4E96"/>
    <w:rsid w:val="00BB55A2"/>
    <w:rsid w:val="00BB5C1E"/>
    <w:rsid w:val="00BB635A"/>
    <w:rsid w:val="00BB69FA"/>
    <w:rsid w:val="00BB6AB7"/>
    <w:rsid w:val="00BB79B3"/>
    <w:rsid w:val="00BB7FB7"/>
    <w:rsid w:val="00BC14D2"/>
    <w:rsid w:val="00BC2F18"/>
    <w:rsid w:val="00BC370C"/>
    <w:rsid w:val="00BC388F"/>
    <w:rsid w:val="00BC3A2E"/>
    <w:rsid w:val="00BC58AF"/>
    <w:rsid w:val="00BC6513"/>
    <w:rsid w:val="00BC653D"/>
    <w:rsid w:val="00BC7583"/>
    <w:rsid w:val="00BC7693"/>
    <w:rsid w:val="00BC7DE2"/>
    <w:rsid w:val="00BC7FD9"/>
    <w:rsid w:val="00BD054D"/>
    <w:rsid w:val="00BD177E"/>
    <w:rsid w:val="00BD1CCA"/>
    <w:rsid w:val="00BD455B"/>
    <w:rsid w:val="00BD6289"/>
    <w:rsid w:val="00BD6353"/>
    <w:rsid w:val="00BD6F35"/>
    <w:rsid w:val="00BD7005"/>
    <w:rsid w:val="00BE07B7"/>
    <w:rsid w:val="00BE1B7B"/>
    <w:rsid w:val="00BE1EF0"/>
    <w:rsid w:val="00BE3336"/>
    <w:rsid w:val="00BE4637"/>
    <w:rsid w:val="00BE4D6E"/>
    <w:rsid w:val="00BE5107"/>
    <w:rsid w:val="00BE565F"/>
    <w:rsid w:val="00BE5FA0"/>
    <w:rsid w:val="00BE615D"/>
    <w:rsid w:val="00BE6622"/>
    <w:rsid w:val="00BE73D9"/>
    <w:rsid w:val="00BE7FBA"/>
    <w:rsid w:val="00BF00E9"/>
    <w:rsid w:val="00BF0876"/>
    <w:rsid w:val="00BF0B1F"/>
    <w:rsid w:val="00BF1058"/>
    <w:rsid w:val="00BF1193"/>
    <w:rsid w:val="00BF2325"/>
    <w:rsid w:val="00BF3530"/>
    <w:rsid w:val="00BF497E"/>
    <w:rsid w:val="00C004A1"/>
    <w:rsid w:val="00C00C56"/>
    <w:rsid w:val="00C01036"/>
    <w:rsid w:val="00C013A0"/>
    <w:rsid w:val="00C0168E"/>
    <w:rsid w:val="00C02D45"/>
    <w:rsid w:val="00C033CC"/>
    <w:rsid w:val="00C03A81"/>
    <w:rsid w:val="00C05057"/>
    <w:rsid w:val="00C0521D"/>
    <w:rsid w:val="00C05B98"/>
    <w:rsid w:val="00C1139B"/>
    <w:rsid w:val="00C12B5E"/>
    <w:rsid w:val="00C13DC1"/>
    <w:rsid w:val="00C13E70"/>
    <w:rsid w:val="00C1471F"/>
    <w:rsid w:val="00C15721"/>
    <w:rsid w:val="00C15C7F"/>
    <w:rsid w:val="00C173C2"/>
    <w:rsid w:val="00C177BD"/>
    <w:rsid w:val="00C17AB3"/>
    <w:rsid w:val="00C17DA3"/>
    <w:rsid w:val="00C201DC"/>
    <w:rsid w:val="00C2112B"/>
    <w:rsid w:val="00C22FE8"/>
    <w:rsid w:val="00C23E77"/>
    <w:rsid w:val="00C24289"/>
    <w:rsid w:val="00C24489"/>
    <w:rsid w:val="00C24BC1"/>
    <w:rsid w:val="00C27172"/>
    <w:rsid w:val="00C2794A"/>
    <w:rsid w:val="00C27F21"/>
    <w:rsid w:val="00C30420"/>
    <w:rsid w:val="00C307FD"/>
    <w:rsid w:val="00C309CD"/>
    <w:rsid w:val="00C312FF"/>
    <w:rsid w:val="00C315DF"/>
    <w:rsid w:val="00C32550"/>
    <w:rsid w:val="00C32BA0"/>
    <w:rsid w:val="00C32BB0"/>
    <w:rsid w:val="00C3342E"/>
    <w:rsid w:val="00C33552"/>
    <w:rsid w:val="00C33E8C"/>
    <w:rsid w:val="00C3408E"/>
    <w:rsid w:val="00C34659"/>
    <w:rsid w:val="00C34FAF"/>
    <w:rsid w:val="00C358A8"/>
    <w:rsid w:val="00C369CC"/>
    <w:rsid w:val="00C36D52"/>
    <w:rsid w:val="00C371DE"/>
    <w:rsid w:val="00C37491"/>
    <w:rsid w:val="00C37509"/>
    <w:rsid w:val="00C379B0"/>
    <w:rsid w:val="00C37BF9"/>
    <w:rsid w:val="00C37F7F"/>
    <w:rsid w:val="00C400A5"/>
    <w:rsid w:val="00C4098E"/>
    <w:rsid w:val="00C41CA7"/>
    <w:rsid w:val="00C42A3D"/>
    <w:rsid w:val="00C436EC"/>
    <w:rsid w:val="00C4395A"/>
    <w:rsid w:val="00C43D65"/>
    <w:rsid w:val="00C45586"/>
    <w:rsid w:val="00C460BA"/>
    <w:rsid w:val="00C462E4"/>
    <w:rsid w:val="00C46720"/>
    <w:rsid w:val="00C47188"/>
    <w:rsid w:val="00C477D6"/>
    <w:rsid w:val="00C47F1F"/>
    <w:rsid w:val="00C5445F"/>
    <w:rsid w:val="00C54CE2"/>
    <w:rsid w:val="00C54D3A"/>
    <w:rsid w:val="00C55250"/>
    <w:rsid w:val="00C55853"/>
    <w:rsid w:val="00C56788"/>
    <w:rsid w:val="00C5798D"/>
    <w:rsid w:val="00C600A5"/>
    <w:rsid w:val="00C60A25"/>
    <w:rsid w:val="00C60E6A"/>
    <w:rsid w:val="00C60FB1"/>
    <w:rsid w:val="00C6290F"/>
    <w:rsid w:val="00C630C1"/>
    <w:rsid w:val="00C648C0"/>
    <w:rsid w:val="00C658BF"/>
    <w:rsid w:val="00C65B4A"/>
    <w:rsid w:val="00C65DF0"/>
    <w:rsid w:val="00C7069F"/>
    <w:rsid w:val="00C7084D"/>
    <w:rsid w:val="00C718A3"/>
    <w:rsid w:val="00C720B5"/>
    <w:rsid w:val="00C722C7"/>
    <w:rsid w:val="00C73563"/>
    <w:rsid w:val="00C76440"/>
    <w:rsid w:val="00C77528"/>
    <w:rsid w:val="00C80C67"/>
    <w:rsid w:val="00C83EFB"/>
    <w:rsid w:val="00C84350"/>
    <w:rsid w:val="00C8443A"/>
    <w:rsid w:val="00C84630"/>
    <w:rsid w:val="00C84970"/>
    <w:rsid w:val="00C84EDB"/>
    <w:rsid w:val="00C86720"/>
    <w:rsid w:val="00C87A30"/>
    <w:rsid w:val="00C87C59"/>
    <w:rsid w:val="00C87CD9"/>
    <w:rsid w:val="00C908C6"/>
    <w:rsid w:val="00C9140D"/>
    <w:rsid w:val="00C91DBB"/>
    <w:rsid w:val="00C92E9F"/>
    <w:rsid w:val="00C93688"/>
    <w:rsid w:val="00C950B4"/>
    <w:rsid w:val="00C95B97"/>
    <w:rsid w:val="00C95F50"/>
    <w:rsid w:val="00CA0744"/>
    <w:rsid w:val="00CA1003"/>
    <w:rsid w:val="00CA102B"/>
    <w:rsid w:val="00CA105E"/>
    <w:rsid w:val="00CA1B79"/>
    <w:rsid w:val="00CA1BEA"/>
    <w:rsid w:val="00CA245B"/>
    <w:rsid w:val="00CA26D3"/>
    <w:rsid w:val="00CA2CDB"/>
    <w:rsid w:val="00CA3926"/>
    <w:rsid w:val="00CA420F"/>
    <w:rsid w:val="00CA4C32"/>
    <w:rsid w:val="00CA53DC"/>
    <w:rsid w:val="00CA5CB2"/>
    <w:rsid w:val="00CA5D07"/>
    <w:rsid w:val="00CA5E3B"/>
    <w:rsid w:val="00CA5EFE"/>
    <w:rsid w:val="00CB138F"/>
    <w:rsid w:val="00CB3052"/>
    <w:rsid w:val="00CB4259"/>
    <w:rsid w:val="00CB4619"/>
    <w:rsid w:val="00CB5555"/>
    <w:rsid w:val="00CB6F8A"/>
    <w:rsid w:val="00CC069A"/>
    <w:rsid w:val="00CC0AB5"/>
    <w:rsid w:val="00CC1391"/>
    <w:rsid w:val="00CC1612"/>
    <w:rsid w:val="00CC312E"/>
    <w:rsid w:val="00CC543F"/>
    <w:rsid w:val="00CC5DA0"/>
    <w:rsid w:val="00CC6452"/>
    <w:rsid w:val="00CC7A2F"/>
    <w:rsid w:val="00CD01E4"/>
    <w:rsid w:val="00CD0C04"/>
    <w:rsid w:val="00CD2D7E"/>
    <w:rsid w:val="00CD4E92"/>
    <w:rsid w:val="00CD5362"/>
    <w:rsid w:val="00CD57C2"/>
    <w:rsid w:val="00CD6044"/>
    <w:rsid w:val="00CD68D0"/>
    <w:rsid w:val="00CE25BD"/>
    <w:rsid w:val="00CE25E5"/>
    <w:rsid w:val="00CE2C8C"/>
    <w:rsid w:val="00CE2F20"/>
    <w:rsid w:val="00CE41F2"/>
    <w:rsid w:val="00CE4649"/>
    <w:rsid w:val="00CE4A8A"/>
    <w:rsid w:val="00CE4D8E"/>
    <w:rsid w:val="00CE4FDB"/>
    <w:rsid w:val="00CE5EB5"/>
    <w:rsid w:val="00CE7305"/>
    <w:rsid w:val="00CE7620"/>
    <w:rsid w:val="00CE76F0"/>
    <w:rsid w:val="00CE7A8F"/>
    <w:rsid w:val="00CF0C61"/>
    <w:rsid w:val="00CF282E"/>
    <w:rsid w:val="00CF2922"/>
    <w:rsid w:val="00CF5F6E"/>
    <w:rsid w:val="00CF6670"/>
    <w:rsid w:val="00CF67B6"/>
    <w:rsid w:val="00CF6AD3"/>
    <w:rsid w:val="00CF6B41"/>
    <w:rsid w:val="00CF709E"/>
    <w:rsid w:val="00CF7150"/>
    <w:rsid w:val="00CF7BEF"/>
    <w:rsid w:val="00D00268"/>
    <w:rsid w:val="00D009BE"/>
    <w:rsid w:val="00D02144"/>
    <w:rsid w:val="00D03D2F"/>
    <w:rsid w:val="00D05FC7"/>
    <w:rsid w:val="00D07D63"/>
    <w:rsid w:val="00D10AD5"/>
    <w:rsid w:val="00D11A70"/>
    <w:rsid w:val="00D11A7D"/>
    <w:rsid w:val="00D135D0"/>
    <w:rsid w:val="00D142CE"/>
    <w:rsid w:val="00D1576F"/>
    <w:rsid w:val="00D16613"/>
    <w:rsid w:val="00D1672A"/>
    <w:rsid w:val="00D17295"/>
    <w:rsid w:val="00D17A0F"/>
    <w:rsid w:val="00D20BDC"/>
    <w:rsid w:val="00D23310"/>
    <w:rsid w:val="00D24440"/>
    <w:rsid w:val="00D2653A"/>
    <w:rsid w:val="00D26BB1"/>
    <w:rsid w:val="00D27AEB"/>
    <w:rsid w:val="00D31403"/>
    <w:rsid w:val="00D31661"/>
    <w:rsid w:val="00D3273F"/>
    <w:rsid w:val="00D34A9C"/>
    <w:rsid w:val="00D34FCC"/>
    <w:rsid w:val="00D357D9"/>
    <w:rsid w:val="00D35AA5"/>
    <w:rsid w:val="00D3617D"/>
    <w:rsid w:val="00D3679C"/>
    <w:rsid w:val="00D37234"/>
    <w:rsid w:val="00D374EB"/>
    <w:rsid w:val="00D4061F"/>
    <w:rsid w:val="00D423CB"/>
    <w:rsid w:val="00D42595"/>
    <w:rsid w:val="00D43CE4"/>
    <w:rsid w:val="00D44974"/>
    <w:rsid w:val="00D4502A"/>
    <w:rsid w:val="00D45F24"/>
    <w:rsid w:val="00D47FB1"/>
    <w:rsid w:val="00D5090B"/>
    <w:rsid w:val="00D50A5E"/>
    <w:rsid w:val="00D516A7"/>
    <w:rsid w:val="00D51ACA"/>
    <w:rsid w:val="00D51B6A"/>
    <w:rsid w:val="00D52166"/>
    <w:rsid w:val="00D5249C"/>
    <w:rsid w:val="00D52B04"/>
    <w:rsid w:val="00D5305D"/>
    <w:rsid w:val="00D533F5"/>
    <w:rsid w:val="00D55C39"/>
    <w:rsid w:val="00D572C2"/>
    <w:rsid w:val="00D603C6"/>
    <w:rsid w:val="00D61741"/>
    <w:rsid w:val="00D6252C"/>
    <w:rsid w:val="00D64D6F"/>
    <w:rsid w:val="00D658C8"/>
    <w:rsid w:val="00D65FA8"/>
    <w:rsid w:val="00D6640C"/>
    <w:rsid w:val="00D67F6D"/>
    <w:rsid w:val="00D70971"/>
    <w:rsid w:val="00D716C7"/>
    <w:rsid w:val="00D72F9B"/>
    <w:rsid w:val="00D73120"/>
    <w:rsid w:val="00D73B61"/>
    <w:rsid w:val="00D73B83"/>
    <w:rsid w:val="00D73B9B"/>
    <w:rsid w:val="00D73CD8"/>
    <w:rsid w:val="00D74633"/>
    <w:rsid w:val="00D74AC1"/>
    <w:rsid w:val="00D759C8"/>
    <w:rsid w:val="00D76BB3"/>
    <w:rsid w:val="00D77276"/>
    <w:rsid w:val="00D7799F"/>
    <w:rsid w:val="00D820D8"/>
    <w:rsid w:val="00D82616"/>
    <w:rsid w:val="00D82917"/>
    <w:rsid w:val="00D82E2B"/>
    <w:rsid w:val="00D83A66"/>
    <w:rsid w:val="00D84339"/>
    <w:rsid w:val="00D8495E"/>
    <w:rsid w:val="00D85304"/>
    <w:rsid w:val="00D85A1C"/>
    <w:rsid w:val="00D85BBD"/>
    <w:rsid w:val="00D8600F"/>
    <w:rsid w:val="00D867AB"/>
    <w:rsid w:val="00D868EA"/>
    <w:rsid w:val="00D87D19"/>
    <w:rsid w:val="00D9055C"/>
    <w:rsid w:val="00D909D8"/>
    <w:rsid w:val="00D90AF5"/>
    <w:rsid w:val="00D9184A"/>
    <w:rsid w:val="00D928C5"/>
    <w:rsid w:val="00D935B9"/>
    <w:rsid w:val="00D93621"/>
    <w:rsid w:val="00D961E6"/>
    <w:rsid w:val="00D96C4A"/>
    <w:rsid w:val="00D97A5F"/>
    <w:rsid w:val="00DA3268"/>
    <w:rsid w:val="00DA37EF"/>
    <w:rsid w:val="00DA3DE8"/>
    <w:rsid w:val="00DA5CE5"/>
    <w:rsid w:val="00DB01CB"/>
    <w:rsid w:val="00DB168A"/>
    <w:rsid w:val="00DB1BFB"/>
    <w:rsid w:val="00DB202D"/>
    <w:rsid w:val="00DB2F0A"/>
    <w:rsid w:val="00DB3D5E"/>
    <w:rsid w:val="00DB5D9C"/>
    <w:rsid w:val="00DB7D6E"/>
    <w:rsid w:val="00DB7D7D"/>
    <w:rsid w:val="00DC0194"/>
    <w:rsid w:val="00DC11A7"/>
    <w:rsid w:val="00DC1221"/>
    <w:rsid w:val="00DC1F3F"/>
    <w:rsid w:val="00DC2004"/>
    <w:rsid w:val="00DC24AC"/>
    <w:rsid w:val="00DC2715"/>
    <w:rsid w:val="00DC2C16"/>
    <w:rsid w:val="00DC2FEC"/>
    <w:rsid w:val="00DC3D2E"/>
    <w:rsid w:val="00DC4087"/>
    <w:rsid w:val="00DC6C78"/>
    <w:rsid w:val="00DC6E21"/>
    <w:rsid w:val="00DC73C5"/>
    <w:rsid w:val="00DD0A05"/>
    <w:rsid w:val="00DD0FEE"/>
    <w:rsid w:val="00DD10F6"/>
    <w:rsid w:val="00DD14BF"/>
    <w:rsid w:val="00DD2518"/>
    <w:rsid w:val="00DD2D0C"/>
    <w:rsid w:val="00DD345B"/>
    <w:rsid w:val="00DD4159"/>
    <w:rsid w:val="00DD5345"/>
    <w:rsid w:val="00DD719B"/>
    <w:rsid w:val="00DD7AB7"/>
    <w:rsid w:val="00DD7F3B"/>
    <w:rsid w:val="00DE0480"/>
    <w:rsid w:val="00DE06AA"/>
    <w:rsid w:val="00DE1070"/>
    <w:rsid w:val="00DE330E"/>
    <w:rsid w:val="00DE3430"/>
    <w:rsid w:val="00DE42DD"/>
    <w:rsid w:val="00DE70DB"/>
    <w:rsid w:val="00DE7BAE"/>
    <w:rsid w:val="00DE7C2A"/>
    <w:rsid w:val="00DE7D1E"/>
    <w:rsid w:val="00DF2010"/>
    <w:rsid w:val="00DF2EB0"/>
    <w:rsid w:val="00DF34D9"/>
    <w:rsid w:val="00DF3826"/>
    <w:rsid w:val="00DF42D3"/>
    <w:rsid w:val="00DF47B6"/>
    <w:rsid w:val="00DF4C33"/>
    <w:rsid w:val="00DF58E7"/>
    <w:rsid w:val="00DF5D84"/>
    <w:rsid w:val="00DF6933"/>
    <w:rsid w:val="00DF7797"/>
    <w:rsid w:val="00DF7E87"/>
    <w:rsid w:val="00E003C3"/>
    <w:rsid w:val="00E014E9"/>
    <w:rsid w:val="00E01D54"/>
    <w:rsid w:val="00E02B24"/>
    <w:rsid w:val="00E0366A"/>
    <w:rsid w:val="00E03DEF"/>
    <w:rsid w:val="00E04B06"/>
    <w:rsid w:val="00E067C4"/>
    <w:rsid w:val="00E06EE8"/>
    <w:rsid w:val="00E07F9D"/>
    <w:rsid w:val="00E10F58"/>
    <w:rsid w:val="00E11FA8"/>
    <w:rsid w:val="00E1224B"/>
    <w:rsid w:val="00E12399"/>
    <w:rsid w:val="00E13627"/>
    <w:rsid w:val="00E14277"/>
    <w:rsid w:val="00E14972"/>
    <w:rsid w:val="00E14AF9"/>
    <w:rsid w:val="00E15372"/>
    <w:rsid w:val="00E15B40"/>
    <w:rsid w:val="00E16553"/>
    <w:rsid w:val="00E168DF"/>
    <w:rsid w:val="00E1691C"/>
    <w:rsid w:val="00E17559"/>
    <w:rsid w:val="00E210A6"/>
    <w:rsid w:val="00E2134C"/>
    <w:rsid w:val="00E21402"/>
    <w:rsid w:val="00E21ED3"/>
    <w:rsid w:val="00E22103"/>
    <w:rsid w:val="00E22780"/>
    <w:rsid w:val="00E235AF"/>
    <w:rsid w:val="00E24E21"/>
    <w:rsid w:val="00E253DC"/>
    <w:rsid w:val="00E25824"/>
    <w:rsid w:val="00E25CC0"/>
    <w:rsid w:val="00E25CFB"/>
    <w:rsid w:val="00E2625E"/>
    <w:rsid w:val="00E30207"/>
    <w:rsid w:val="00E305AE"/>
    <w:rsid w:val="00E30F4F"/>
    <w:rsid w:val="00E31713"/>
    <w:rsid w:val="00E3241E"/>
    <w:rsid w:val="00E341F4"/>
    <w:rsid w:val="00E34556"/>
    <w:rsid w:val="00E35D41"/>
    <w:rsid w:val="00E35D9A"/>
    <w:rsid w:val="00E35E59"/>
    <w:rsid w:val="00E40198"/>
    <w:rsid w:val="00E410F3"/>
    <w:rsid w:val="00E41428"/>
    <w:rsid w:val="00E41925"/>
    <w:rsid w:val="00E42401"/>
    <w:rsid w:val="00E4250A"/>
    <w:rsid w:val="00E426D7"/>
    <w:rsid w:val="00E427DE"/>
    <w:rsid w:val="00E42EFF"/>
    <w:rsid w:val="00E43259"/>
    <w:rsid w:val="00E443A4"/>
    <w:rsid w:val="00E443F4"/>
    <w:rsid w:val="00E44DB0"/>
    <w:rsid w:val="00E4707F"/>
    <w:rsid w:val="00E47A97"/>
    <w:rsid w:val="00E47F8F"/>
    <w:rsid w:val="00E50643"/>
    <w:rsid w:val="00E5116C"/>
    <w:rsid w:val="00E51D34"/>
    <w:rsid w:val="00E52539"/>
    <w:rsid w:val="00E52684"/>
    <w:rsid w:val="00E54724"/>
    <w:rsid w:val="00E55E86"/>
    <w:rsid w:val="00E56785"/>
    <w:rsid w:val="00E575FD"/>
    <w:rsid w:val="00E60BC2"/>
    <w:rsid w:val="00E61A27"/>
    <w:rsid w:val="00E621CD"/>
    <w:rsid w:val="00E623B1"/>
    <w:rsid w:val="00E64DB1"/>
    <w:rsid w:val="00E65487"/>
    <w:rsid w:val="00E65C1E"/>
    <w:rsid w:val="00E67858"/>
    <w:rsid w:val="00E71E40"/>
    <w:rsid w:val="00E72632"/>
    <w:rsid w:val="00E728CA"/>
    <w:rsid w:val="00E73C0A"/>
    <w:rsid w:val="00E7488C"/>
    <w:rsid w:val="00E749A8"/>
    <w:rsid w:val="00E75336"/>
    <w:rsid w:val="00E76446"/>
    <w:rsid w:val="00E7683A"/>
    <w:rsid w:val="00E76D1D"/>
    <w:rsid w:val="00E80343"/>
    <w:rsid w:val="00E80491"/>
    <w:rsid w:val="00E80FC5"/>
    <w:rsid w:val="00E831BE"/>
    <w:rsid w:val="00E83300"/>
    <w:rsid w:val="00E833F7"/>
    <w:rsid w:val="00E8568F"/>
    <w:rsid w:val="00E85BB0"/>
    <w:rsid w:val="00E86010"/>
    <w:rsid w:val="00E86A53"/>
    <w:rsid w:val="00E87F0B"/>
    <w:rsid w:val="00E903FF"/>
    <w:rsid w:val="00E9145F"/>
    <w:rsid w:val="00E916AC"/>
    <w:rsid w:val="00E920B9"/>
    <w:rsid w:val="00E920CF"/>
    <w:rsid w:val="00E93C5C"/>
    <w:rsid w:val="00E9517A"/>
    <w:rsid w:val="00E952EB"/>
    <w:rsid w:val="00E953F6"/>
    <w:rsid w:val="00E954C5"/>
    <w:rsid w:val="00E975AA"/>
    <w:rsid w:val="00EA09CE"/>
    <w:rsid w:val="00EA136B"/>
    <w:rsid w:val="00EA17A5"/>
    <w:rsid w:val="00EA18F6"/>
    <w:rsid w:val="00EA1973"/>
    <w:rsid w:val="00EA2B3E"/>
    <w:rsid w:val="00EA2D56"/>
    <w:rsid w:val="00EA31A8"/>
    <w:rsid w:val="00EA31F3"/>
    <w:rsid w:val="00EA3BF6"/>
    <w:rsid w:val="00EA3C36"/>
    <w:rsid w:val="00EA3D6F"/>
    <w:rsid w:val="00EA491D"/>
    <w:rsid w:val="00EA5900"/>
    <w:rsid w:val="00EA5C62"/>
    <w:rsid w:val="00EB01A8"/>
    <w:rsid w:val="00EB0260"/>
    <w:rsid w:val="00EB0A69"/>
    <w:rsid w:val="00EB16A0"/>
    <w:rsid w:val="00EB18A5"/>
    <w:rsid w:val="00EB20C0"/>
    <w:rsid w:val="00EB2C3F"/>
    <w:rsid w:val="00EB59E5"/>
    <w:rsid w:val="00EB5C7E"/>
    <w:rsid w:val="00EB5F42"/>
    <w:rsid w:val="00EB5F80"/>
    <w:rsid w:val="00EB79FC"/>
    <w:rsid w:val="00EC0D5E"/>
    <w:rsid w:val="00EC2621"/>
    <w:rsid w:val="00EC2BFF"/>
    <w:rsid w:val="00EC3FD3"/>
    <w:rsid w:val="00EC43F6"/>
    <w:rsid w:val="00EC4D1E"/>
    <w:rsid w:val="00EC4D32"/>
    <w:rsid w:val="00EC6732"/>
    <w:rsid w:val="00EC7BA8"/>
    <w:rsid w:val="00EC7C9E"/>
    <w:rsid w:val="00ED00A4"/>
    <w:rsid w:val="00ED0A5D"/>
    <w:rsid w:val="00ED1F95"/>
    <w:rsid w:val="00ED2C61"/>
    <w:rsid w:val="00ED570D"/>
    <w:rsid w:val="00ED57DB"/>
    <w:rsid w:val="00ED6137"/>
    <w:rsid w:val="00EE047F"/>
    <w:rsid w:val="00EE0904"/>
    <w:rsid w:val="00EE0B8E"/>
    <w:rsid w:val="00EE16C5"/>
    <w:rsid w:val="00EE27D2"/>
    <w:rsid w:val="00EE2987"/>
    <w:rsid w:val="00EE2B00"/>
    <w:rsid w:val="00EE2B45"/>
    <w:rsid w:val="00EE3478"/>
    <w:rsid w:val="00EE5733"/>
    <w:rsid w:val="00EE5E16"/>
    <w:rsid w:val="00EE6369"/>
    <w:rsid w:val="00EE6963"/>
    <w:rsid w:val="00EE7587"/>
    <w:rsid w:val="00EE790F"/>
    <w:rsid w:val="00EF0908"/>
    <w:rsid w:val="00EF0C51"/>
    <w:rsid w:val="00EF1EAD"/>
    <w:rsid w:val="00EF2AF8"/>
    <w:rsid w:val="00EF2C46"/>
    <w:rsid w:val="00EF3007"/>
    <w:rsid w:val="00EF3815"/>
    <w:rsid w:val="00EF3BA2"/>
    <w:rsid w:val="00EF3EBF"/>
    <w:rsid w:val="00EF3F27"/>
    <w:rsid w:val="00EF40B7"/>
    <w:rsid w:val="00EF4155"/>
    <w:rsid w:val="00EF6921"/>
    <w:rsid w:val="00EF72C5"/>
    <w:rsid w:val="00EF7B1B"/>
    <w:rsid w:val="00F01E34"/>
    <w:rsid w:val="00F01FAD"/>
    <w:rsid w:val="00F031CC"/>
    <w:rsid w:val="00F03597"/>
    <w:rsid w:val="00F03606"/>
    <w:rsid w:val="00F03922"/>
    <w:rsid w:val="00F048A7"/>
    <w:rsid w:val="00F04E9A"/>
    <w:rsid w:val="00F05714"/>
    <w:rsid w:val="00F0632E"/>
    <w:rsid w:val="00F070BF"/>
    <w:rsid w:val="00F07AC3"/>
    <w:rsid w:val="00F1136F"/>
    <w:rsid w:val="00F11925"/>
    <w:rsid w:val="00F12D31"/>
    <w:rsid w:val="00F12FAE"/>
    <w:rsid w:val="00F1371B"/>
    <w:rsid w:val="00F13C53"/>
    <w:rsid w:val="00F13D36"/>
    <w:rsid w:val="00F14C65"/>
    <w:rsid w:val="00F15F9C"/>
    <w:rsid w:val="00F166B8"/>
    <w:rsid w:val="00F16E23"/>
    <w:rsid w:val="00F20522"/>
    <w:rsid w:val="00F212F5"/>
    <w:rsid w:val="00F2169B"/>
    <w:rsid w:val="00F2173F"/>
    <w:rsid w:val="00F2497D"/>
    <w:rsid w:val="00F25390"/>
    <w:rsid w:val="00F25524"/>
    <w:rsid w:val="00F2658D"/>
    <w:rsid w:val="00F2674D"/>
    <w:rsid w:val="00F26B16"/>
    <w:rsid w:val="00F27681"/>
    <w:rsid w:val="00F312B8"/>
    <w:rsid w:val="00F31C76"/>
    <w:rsid w:val="00F32861"/>
    <w:rsid w:val="00F32917"/>
    <w:rsid w:val="00F32DC0"/>
    <w:rsid w:val="00F36A59"/>
    <w:rsid w:val="00F36A60"/>
    <w:rsid w:val="00F37769"/>
    <w:rsid w:val="00F40036"/>
    <w:rsid w:val="00F42A64"/>
    <w:rsid w:val="00F42B65"/>
    <w:rsid w:val="00F431C4"/>
    <w:rsid w:val="00F43E5D"/>
    <w:rsid w:val="00F46539"/>
    <w:rsid w:val="00F47942"/>
    <w:rsid w:val="00F5009E"/>
    <w:rsid w:val="00F50597"/>
    <w:rsid w:val="00F53051"/>
    <w:rsid w:val="00F53A04"/>
    <w:rsid w:val="00F53C9E"/>
    <w:rsid w:val="00F545F4"/>
    <w:rsid w:val="00F548A3"/>
    <w:rsid w:val="00F56227"/>
    <w:rsid w:val="00F56BD4"/>
    <w:rsid w:val="00F579BD"/>
    <w:rsid w:val="00F61ED0"/>
    <w:rsid w:val="00F621B4"/>
    <w:rsid w:val="00F6299A"/>
    <w:rsid w:val="00F64EFB"/>
    <w:rsid w:val="00F656AC"/>
    <w:rsid w:val="00F67476"/>
    <w:rsid w:val="00F67AFB"/>
    <w:rsid w:val="00F7013E"/>
    <w:rsid w:val="00F71A73"/>
    <w:rsid w:val="00F72246"/>
    <w:rsid w:val="00F727E3"/>
    <w:rsid w:val="00F72FC5"/>
    <w:rsid w:val="00F745D4"/>
    <w:rsid w:val="00F74862"/>
    <w:rsid w:val="00F75952"/>
    <w:rsid w:val="00F75DA7"/>
    <w:rsid w:val="00F77272"/>
    <w:rsid w:val="00F77791"/>
    <w:rsid w:val="00F77F74"/>
    <w:rsid w:val="00F809C7"/>
    <w:rsid w:val="00F814A9"/>
    <w:rsid w:val="00F81BE4"/>
    <w:rsid w:val="00F82D30"/>
    <w:rsid w:val="00F82EC8"/>
    <w:rsid w:val="00F846F8"/>
    <w:rsid w:val="00F84AA4"/>
    <w:rsid w:val="00F85A58"/>
    <w:rsid w:val="00F87406"/>
    <w:rsid w:val="00F914DB"/>
    <w:rsid w:val="00F92582"/>
    <w:rsid w:val="00F92707"/>
    <w:rsid w:val="00F92E52"/>
    <w:rsid w:val="00F941E5"/>
    <w:rsid w:val="00F94CB8"/>
    <w:rsid w:val="00F95522"/>
    <w:rsid w:val="00F95783"/>
    <w:rsid w:val="00F957FD"/>
    <w:rsid w:val="00F962D5"/>
    <w:rsid w:val="00F96C0E"/>
    <w:rsid w:val="00F975E7"/>
    <w:rsid w:val="00F976F1"/>
    <w:rsid w:val="00F97B99"/>
    <w:rsid w:val="00F97D04"/>
    <w:rsid w:val="00FA0C4F"/>
    <w:rsid w:val="00FA2CE6"/>
    <w:rsid w:val="00FA3152"/>
    <w:rsid w:val="00FA4B64"/>
    <w:rsid w:val="00FA57DE"/>
    <w:rsid w:val="00FA5A6A"/>
    <w:rsid w:val="00FA6E67"/>
    <w:rsid w:val="00FA706A"/>
    <w:rsid w:val="00FA79AC"/>
    <w:rsid w:val="00FB0B9C"/>
    <w:rsid w:val="00FB18AB"/>
    <w:rsid w:val="00FB222C"/>
    <w:rsid w:val="00FB2B88"/>
    <w:rsid w:val="00FB30C0"/>
    <w:rsid w:val="00FB324A"/>
    <w:rsid w:val="00FB4115"/>
    <w:rsid w:val="00FB4850"/>
    <w:rsid w:val="00FB7E0B"/>
    <w:rsid w:val="00FB7E9F"/>
    <w:rsid w:val="00FC0B72"/>
    <w:rsid w:val="00FC0D20"/>
    <w:rsid w:val="00FC1F8D"/>
    <w:rsid w:val="00FC29A4"/>
    <w:rsid w:val="00FC2C7B"/>
    <w:rsid w:val="00FC397A"/>
    <w:rsid w:val="00FC48B2"/>
    <w:rsid w:val="00FC4B8E"/>
    <w:rsid w:val="00FC4E9F"/>
    <w:rsid w:val="00FC55FF"/>
    <w:rsid w:val="00FC5D68"/>
    <w:rsid w:val="00FC69DB"/>
    <w:rsid w:val="00FC6ADF"/>
    <w:rsid w:val="00FC6DEA"/>
    <w:rsid w:val="00FC79B7"/>
    <w:rsid w:val="00FD044A"/>
    <w:rsid w:val="00FD06DC"/>
    <w:rsid w:val="00FD0C45"/>
    <w:rsid w:val="00FD0D1B"/>
    <w:rsid w:val="00FD2430"/>
    <w:rsid w:val="00FD2E7D"/>
    <w:rsid w:val="00FD3C51"/>
    <w:rsid w:val="00FD3FA5"/>
    <w:rsid w:val="00FD5183"/>
    <w:rsid w:val="00FD5467"/>
    <w:rsid w:val="00FD54B8"/>
    <w:rsid w:val="00FD5FEA"/>
    <w:rsid w:val="00FD605F"/>
    <w:rsid w:val="00FD743F"/>
    <w:rsid w:val="00FD7446"/>
    <w:rsid w:val="00FE090B"/>
    <w:rsid w:val="00FE19F1"/>
    <w:rsid w:val="00FE203E"/>
    <w:rsid w:val="00FE2A1F"/>
    <w:rsid w:val="00FE2C8F"/>
    <w:rsid w:val="00FE2F70"/>
    <w:rsid w:val="00FE3190"/>
    <w:rsid w:val="00FE31F1"/>
    <w:rsid w:val="00FE4FF2"/>
    <w:rsid w:val="00FE6A51"/>
    <w:rsid w:val="00FF076A"/>
    <w:rsid w:val="00FF0AE2"/>
    <w:rsid w:val="00FF13E2"/>
    <w:rsid w:val="00FF1B15"/>
    <w:rsid w:val="00FF2D99"/>
    <w:rsid w:val="00FF3B8C"/>
    <w:rsid w:val="00FF43F4"/>
    <w:rsid w:val="00FF51D6"/>
    <w:rsid w:val="00FF5394"/>
    <w:rsid w:val="00FF547A"/>
    <w:rsid w:val="00FF5649"/>
    <w:rsid w:val="00FF5D8B"/>
    <w:rsid w:val="00FF61BC"/>
    <w:rsid w:val="00FF6323"/>
    <w:rsid w:val="00FF69F9"/>
    <w:rsid w:val="00FF6B43"/>
    <w:rsid w:val="00FF6B57"/>
    <w:rsid w:val="00FF75E3"/>
    <w:rsid w:val="00FF76C8"/>
    <w:rsid w:val="00FF78C8"/>
    <w:rsid w:val="013C9B5F"/>
    <w:rsid w:val="01BC616A"/>
    <w:rsid w:val="02C006A0"/>
    <w:rsid w:val="03419714"/>
    <w:rsid w:val="03E55291"/>
    <w:rsid w:val="047C8152"/>
    <w:rsid w:val="0497A0E5"/>
    <w:rsid w:val="04D986F1"/>
    <w:rsid w:val="0564F72D"/>
    <w:rsid w:val="0643C76B"/>
    <w:rsid w:val="06649964"/>
    <w:rsid w:val="067C5138"/>
    <w:rsid w:val="06843B27"/>
    <w:rsid w:val="06DC7D77"/>
    <w:rsid w:val="072099FE"/>
    <w:rsid w:val="076FF1FE"/>
    <w:rsid w:val="0801801B"/>
    <w:rsid w:val="0865726F"/>
    <w:rsid w:val="08988526"/>
    <w:rsid w:val="08C90B56"/>
    <w:rsid w:val="09BFC98C"/>
    <w:rsid w:val="0A0FBC28"/>
    <w:rsid w:val="0AACFF90"/>
    <w:rsid w:val="0AB9B407"/>
    <w:rsid w:val="0B2933E3"/>
    <w:rsid w:val="0B531374"/>
    <w:rsid w:val="0B657606"/>
    <w:rsid w:val="0BB73FA3"/>
    <w:rsid w:val="0BC09D73"/>
    <w:rsid w:val="0C1628AB"/>
    <w:rsid w:val="0D3196EE"/>
    <w:rsid w:val="0DD3B0CC"/>
    <w:rsid w:val="0DFF321D"/>
    <w:rsid w:val="0E1D289D"/>
    <w:rsid w:val="0E35ABE8"/>
    <w:rsid w:val="0F659DC3"/>
    <w:rsid w:val="10076200"/>
    <w:rsid w:val="105F3F4B"/>
    <w:rsid w:val="10642630"/>
    <w:rsid w:val="10ED9973"/>
    <w:rsid w:val="10EF6D37"/>
    <w:rsid w:val="11863712"/>
    <w:rsid w:val="11F48416"/>
    <w:rsid w:val="11FA1B95"/>
    <w:rsid w:val="11FC44D1"/>
    <w:rsid w:val="123BBEB4"/>
    <w:rsid w:val="127AB976"/>
    <w:rsid w:val="12E5E844"/>
    <w:rsid w:val="1311BD57"/>
    <w:rsid w:val="1330827F"/>
    <w:rsid w:val="13B52737"/>
    <w:rsid w:val="14164087"/>
    <w:rsid w:val="144AADAC"/>
    <w:rsid w:val="149A0746"/>
    <w:rsid w:val="15032002"/>
    <w:rsid w:val="158CF11F"/>
    <w:rsid w:val="15D52D0D"/>
    <w:rsid w:val="15DE0383"/>
    <w:rsid w:val="16144202"/>
    <w:rsid w:val="167D1D57"/>
    <w:rsid w:val="16EA3DA0"/>
    <w:rsid w:val="178D6BCE"/>
    <w:rsid w:val="17B0DCA8"/>
    <w:rsid w:val="17F0EE20"/>
    <w:rsid w:val="17F78892"/>
    <w:rsid w:val="189F2542"/>
    <w:rsid w:val="18A7489C"/>
    <w:rsid w:val="18C9584E"/>
    <w:rsid w:val="18EF9951"/>
    <w:rsid w:val="1942D3A7"/>
    <w:rsid w:val="19613995"/>
    <w:rsid w:val="19707041"/>
    <w:rsid w:val="197C5682"/>
    <w:rsid w:val="19E83394"/>
    <w:rsid w:val="1A5F458C"/>
    <w:rsid w:val="1AA27DA2"/>
    <w:rsid w:val="1AAD4313"/>
    <w:rsid w:val="1AD239ED"/>
    <w:rsid w:val="1C51BA3A"/>
    <w:rsid w:val="1CF8B366"/>
    <w:rsid w:val="1DBFDAB1"/>
    <w:rsid w:val="1E267164"/>
    <w:rsid w:val="1E7C885B"/>
    <w:rsid w:val="1E7EF28F"/>
    <w:rsid w:val="1E9A66B5"/>
    <w:rsid w:val="1EB0EA5F"/>
    <w:rsid w:val="1F9BBDE9"/>
    <w:rsid w:val="201858BC"/>
    <w:rsid w:val="20D4234A"/>
    <w:rsid w:val="20E081BD"/>
    <w:rsid w:val="2102B205"/>
    <w:rsid w:val="210CAD14"/>
    <w:rsid w:val="2128DF7D"/>
    <w:rsid w:val="21D9FECB"/>
    <w:rsid w:val="22A0E329"/>
    <w:rsid w:val="23192226"/>
    <w:rsid w:val="23736C0E"/>
    <w:rsid w:val="2415BA04"/>
    <w:rsid w:val="2455DBAE"/>
    <w:rsid w:val="249BEA1F"/>
    <w:rsid w:val="24D33718"/>
    <w:rsid w:val="24D61499"/>
    <w:rsid w:val="25873A81"/>
    <w:rsid w:val="266B7EB6"/>
    <w:rsid w:val="26739046"/>
    <w:rsid w:val="26BF9887"/>
    <w:rsid w:val="275D1049"/>
    <w:rsid w:val="27DBAC42"/>
    <w:rsid w:val="28643986"/>
    <w:rsid w:val="2888D80E"/>
    <w:rsid w:val="29115F76"/>
    <w:rsid w:val="29C54647"/>
    <w:rsid w:val="2A729DA6"/>
    <w:rsid w:val="2A8D8A19"/>
    <w:rsid w:val="2ACD002D"/>
    <w:rsid w:val="2AED7466"/>
    <w:rsid w:val="2AF35AD0"/>
    <w:rsid w:val="2B17BF1C"/>
    <w:rsid w:val="2BA96B21"/>
    <w:rsid w:val="2BB45525"/>
    <w:rsid w:val="2BFFE807"/>
    <w:rsid w:val="2C334E48"/>
    <w:rsid w:val="2D0AFC6F"/>
    <w:rsid w:val="2D1F8885"/>
    <w:rsid w:val="2ECDFC1C"/>
    <w:rsid w:val="2F0734D0"/>
    <w:rsid w:val="2F96BC78"/>
    <w:rsid w:val="2FA3C124"/>
    <w:rsid w:val="2FF00DFD"/>
    <w:rsid w:val="303AF4F2"/>
    <w:rsid w:val="30DA727C"/>
    <w:rsid w:val="3132CCCF"/>
    <w:rsid w:val="32A54496"/>
    <w:rsid w:val="32C75D9D"/>
    <w:rsid w:val="32EA6F9F"/>
    <w:rsid w:val="33374245"/>
    <w:rsid w:val="3341C716"/>
    <w:rsid w:val="33AD4CDF"/>
    <w:rsid w:val="3430B419"/>
    <w:rsid w:val="34E02EFE"/>
    <w:rsid w:val="35874528"/>
    <w:rsid w:val="365FB1F5"/>
    <w:rsid w:val="36B1C6DF"/>
    <w:rsid w:val="36CC4A59"/>
    <w:rsid w:val="3711CCCA"/>
    <w:rsid w:val="3782DBF5"/>
    <w:rsid w:val="38275248"/>
    <w:rsid w:val="382CF99C"/>
    <w:rsid w:val="38BDF017"/>
    <w:rsid w:val="38C3F7D7"/>
    <w:rsid w:val="38CAA5C4"/>
    <w:rsid w:val="38FDA99F"/>
    <w:rsid w:val="3948BB00"/>
    <w:rsid w:val="396495A6"/>
    <w:rsid w:val="3A908DCC"/>
    <w:rsid w:val="3BC3A1B0"/>
    <w:rsid w:val="3BD54C97"/>
    <w:rsid w:val="3C58E5B5"/>
    <w:rsid w:val="3D12CB37"/>
    <w:rsid w:val="3EF0EA68"/>
    <w:rsid w:val="3F94611C"/>
    <w:rsid w:val="4032E228"/>
    <w:rsid w:val="412D7786"/>
    <w:rsid w:val="4183A561"/>
    <w:rsid w:val="41882DE4"/>
    <w:rsid w:val="41EE5F27"/>
    <w:rsid w:val="425B825F"/>
    <w:rsid w:val="42734CE8"/>
    <w:rsid w:val="42909CD4"/>
    <w:rsid w:val="4363C889"/>
    <w:rsid w:val="4389F0FF"/>
    <w:rsid w:val="43B10FEB"/>
    <w:rsid w:val="44123552"/>
    <w:rsid w:val="4687C186"/>
    <w:rsid w:val="47BB153C"/>
    <w:rsid w:val="48B363EC"/>
    <w:rsid w:val="48EF4BCD"/>
    <w:rsid w:val="49308802"/>
    <w:rsid w:val="4B8C89C8"/>
    <w:rsid w:val="4BAB5CF1"/>
    <w:rsid w:val="4BEA113A"/>
    <w:rsid w:val="4BFCC0BF"/>
    <w:rsid w:val="4C1CB6AE"/>
    <w:rsid w:val="4D1D8B09"/>
    <w:rsid w:val="4DBC7C73"/>
    <w:rsid w:val="4DDBFAED"/>
    <w:rsid w:val="4E0A1F10"/>
    <w:rsid w:val="4E6099D1"/>
    <w:rsid w:val="4E74975B"/>
    <w:rsid w:val="4F0136B3"/>
    <w:rsid w:val="50A42245"/>
    <w:rsid w:val="50FA6701"/>
    <w:rsid w:val="516B8864"/>
    <w:rsid w:val="518CB8F8"/>
    <w:rsid w:val="51EFB15E"/>
    <w:rsid w:val="51F18EA3"/>
    <w:rsid w:val="530787AB"/>
    <w:rsid w:val="530878C0"/>
    <w:rsid w:val="535F81D4"/>
    <w:rsid w:val="53AFB51B"/>
    <w:rsid w:val="5481A631"/>
    <w:rsid w:val="548524CB"/>
    <w:rsid w:val="54D9107D"/>
    <w:rsid w:val="54FE1431"/>
    <w:rsid w:val="554A9BEB"/>
    <w:rsid w:val="55C85F3E"/>
    <w:rsid w:val="56171FAD"/>
    <w:rsid w:val="574C289A"/>
    <w:rsid w:val="5753205D"/>
    <w:rsid w:val="576B4A12"/>
    <w:rsid w:val="57B4B96A"/>
    <w:rsid w:val="57E71743"/>
    <w:rsid w:val="5865A02A"/>
    <w:rsid w:val="58C819BB"/>
    <w:rsid w:val="58DB73B2"/>
    <w:rsid w:val="58E616E8"/>
    <w:rsid w:val="5A603FF1"/>
    <w:rsid w:val="5B12577C"/>
    <w:rsid w:val="5B2D8034"/>
    <w:rsid w:val="5B3DFC14"/>
    <w:rsid w:val="5B986672"/>
    <w:rsid w:val="5BAD3DC4"/>
    <w:rsid w:val="5BCE6E92"/>
    <w:rsid w:val="5C1A1F7F"/>
    <w:rsid w:val="5C6E2BFB"/>
    <w:rsid w:val="5D7341AA"/>
    <w:rsid w:val="5D839DBD"/>
    <w:rsid w:val="5D9AFC65"/>
    <w:rsid w:val="5DBE5131"/>
    <w:rsid w:val="5DDA26B7"/>
    <w:rsid w:val="5E891032"/>
    <w:rsid w:val="5E98CFB3"/>
    <w:rsid w:val="5F5532F9"/>
    <w:rsid w:val="5F7DB983"/>
    <w:rsid w:val="5F89AFAD"/>
    <w:rsid w:val="5FC0127F"/>
    <w:rsid w:val="609D4C1E"/>
    <w:rsid w:val="60C71477"/>
    <w:rsid w:val="61E0C75E"/>
    <w:rsid w:val="61EFF8DC"/>
    <w:rsid w:val="6248C6D1"/>
    <w:rsid w:val="62699AF6"/>
    <w:rsid w:val="62758CB4"/>
    <w:rsid w:val="62E5A0BB"/>
    <w:rsid w:val="630A458D"/>
    <w:rsid w:val="632127C9"/>
    <w:rsid w:val="63356AF3"/>
    <w:rsid w:val="636EEBFF"/>
    <w:rsid w:val="637A90C7"/>
    <w:rsid w:val="6420CF45"/>
    <w:rsid w:val="64923233"/>
    <w:rsid w:val="64A6E179"/>
    <w:rsid w:val="64ED1FD3"/>
    <w:rsid w:val="65931B15"/>
    <w:rsid w:val="65F27C8E"/>
    <w:rsid w:val="66FD8D18"/>
    <w:rsid w:val="66FF4BCA"/>
    <w:rsid w:val="67B60FA2"/>
    <w:rsid w:val="67E8FEFB"/>
    <w:rsid w:val="6810ABD2"/>
    <w:rsid w:val="6910466A"/>
    <w:rsid w:val="6954FB71"/>
    <w:rsid w:val="69A58BC7"/>
    <w:rsid w:val="69F0E156"/>
    <w:rsid w:val="6A0AC020"/>
    <w:rsid w:val="6A45DD94"/>
    <w:rsid w:val="6AE6FBCE"/>
    <w:rsid w:val="6B37B780"/>
    <w:rsid w:val="6B5AFCB4"/>
    <w:rsid w:val="6C7FA679"/>
    <w:rsid w:val="6D8FED32"/>
    <w:rsid w:val="6DEF0B96"/>
    <w:rsid w:val="6DF129FE"/>
    <w:rsid w:val="6E3FDB3F"/>
    <w:rsid w:val="6E46B0EE"/>
    <w:rsid w:val="6F59EFAE"/>
    <w:rsid w:val="6F776AE9"/>
    <w:rsid w:val="6FEE0620"/>
    <w:rsid w:val="6FF8F3DA"/>
    <w:rsid w:val="70133641"/>
    <w:rsid w:val="70F09452"/>
    <w:rsid w:val="7111876C"/>
    <w:rsid w:val="711F5D87"/>
    <w:rsid w:val="715F9454"/>
    <w:rsid w:val="726A2EE3"/>
    <w:rsid w:val="72C4C210"/>
    <w:rsid w:val="74A59668"/>
    <w:rsid w:val="74F515C1"/>
    <w:rsid w:val="75227B08"/>
    <w:rsid w:val="777F3F8A"/>
    <w:rsid w:val="78DA4A56"/>
    <w:rsid w:val="78F2A6F1"/>
    <w:rsid w:val="7913F6A5"/>
    <w:rsid w:val="792CAC43"/>
    <w:rsid w:val="7975FE90"/>
    <w:rsid w:val="797E44E8"/>
    <w:rsid w:val="79AE205B"/>
    <w:rsid w:val="79BC4BAC"/>
    <w:rsid w:val="79E57BCF"/>
    <w:rsid w:val="79EC7005"/>
    <w:rsid w:val="7AE1D5F8"/>
    <w:rsid w:val="7BE36F82"/>
    <w:rsid w:val="7C28E556"/>
    <w:rsid w:val="7C3C3F4F"/>
    <w:rsid w:val="7D057FCA"/>
    <w:rsid w:val="7D6AB309"/>
    <w:rsid w:val="7DFED24D"/>
    <w:rsid w:val="7EAEB067"/>
    <w:rsid w:val="7F642EFD"/>
    <w:rsid w:val="7F71D842"/>
    <w:rsid w:val="7F873C0C"/>
    <w:rsid w:val="7F8C5584"/>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49100"/>
  <w15:docId w15:val="{EFDE36C3-4C6B-497B-8AB4-9B0C4E512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 w:type="character" w:customStyle="1" w:styleId="ui-provider">
    <w:name w:val="ui-provider"/>
    <w:basedOn w:val="Absatz-Standardschriftart"/>
    <w:rsid w:val="00E210A6"/>
  </w:style>
  <w:style w:type="paragraph" w:styleId="StandardWeb">
    <w:name w:val="Normal (Web)"/>
    <w:basedOn w:val="Standard"/>
    <w:uiPriority w:val="99"/>
    <w:unhideWhenUsed/>
    <w:rsid w:val="00B63BA7"/>
    <w:pPr>
      <w:spacing w:before="100" w:beforeAutospacing="1" w:after="100" w:afterAutospacing="1"/>
    </w:pPr>
    <w:rPr>
      <w:rFonts w:ascii="Times New Roman" w:eastAsia="Times New Roman" w:hAnsi="Times New Roman" w:cs="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1429637">
      <w:bodyDiv w:val="1"/>
      <w:marLeft w:val="0"/>
      <w:marRight w:val="0"/>
      <w:marTop w:val="0"/>
      <w:marBottom w:val="0"/>
      <w:divBdr>
        <w:top w:val="none" w:sz="0" w:space="0" w:color="auto"/>
        <w:left w:val="none" w:sz="0" w:space="0" w:color="auto"/>
        <w:bottom w:val="none" w:sz="0" w:space="0" w:color="auto"/>
        <w:right w:val="none" w:sz="0" w:space="0" w:color="auto"/>
      </w:divBdr>
    </w:div>
    <w:div w:id="911935379">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17080905">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15676583">
      <w:bodyDiv w:val="1"/>
      <w:marLeft w:val="0"/>
      <w:marRight w:val="0"/>
      <w:marTop w:val="0"/>
      <w:marBottom w:val="0"/>
      <w:divBdr>
        <w:top w:val="none" w:sz="0" w:space="0" w:color="auto"/>
        <w:left w:val="none" w:sz="0" w:space="0" w:color="auto"/>
        <w:bottom w:val="none" w:sz="0" w:space="0" w:color="auto"/>
        <w:right w:val="none" w:sz="0" w:space="0" w:color="auto"/>
      </w:divBdr>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1751386981">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s://www.dysoninstitute.ac.uk/"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www.dyson.de/newsroom/overview"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4.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dyson.de/de"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rive.google.com/drive/folders/1mDkuRLGyYPUq8GFVm1OzeMxmcjoK-wFE" TargetMode="External"/><Relationship Id="rId32" Type="http://schemas.openxmlformats.org/officeDocument/2006/relationships/hyperlink" Target="https://dysonfarming.com/"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dyson.de/de" TargetMode="External"/><Relationship Id="rId23" Type="http://schemas.openxmlformats.org/officeDocument/2006/relationships/hyperlink" Target="mailto:dyson-press@osk.de" TargetMode="External"/><Relationship Id="rId28" Type="http://schemas.openxmlformats.org/officeDocument/2006/relationships/hyperlink" Target="https://www.jamesdysonfoundation.com/"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1.emf"/><Relationship Id="rId30" Type="http://schemas.openxmlformats.org/officeDocument/2006/relationships/hyperlink" Target="https://www.jamesdysonaward.org/de-DE/" TargetMode="External"/><Relationship Id="rId35" Type="http://schemas.openxmlformats.org/officeDocument/2006/relationships/hyperlink" Target="mailto:dyson-press@osk.de"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graefe\OneWorkplace\OSK-%5bSUM%5d%20Dyson%20-%20Dokumente\General\06_Vorlagen\Dyson_Medienmitteilung%20Vorlage_DE_2024_neue%20Boiler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D0ABD34D341E4428D6AF50FD500BB5A" ma:contentTypeVersion="15" ma:contentTypeDescription="Ein neues Dokument erstellen." ma:contentTypeScope="" ma:versionID="775cbe3249507fd8c9ac44b77e2e43e0">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fac6a5db59e9f031068c3819cf2d7a49"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Props1.xml><?xml version="1.0" encoding="utf-8"?>
<ds:datastoreItem xmlns:ds="http://schemas.openxmlformats.org/officeDocument/2006/customXml" ds:itemID="{E5AAD6C4-FAE5-483D-8C5C-22C765043C0E}">
  <ds:schemaRefs>
    <ds:schemaRef ds:uri="http://www.imanage.com/work/xmlschema"/>
  </ds:schemaRefs>
</ds:datastoreItem>
</file>

<file path=customXml/itemProps2.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3.xml><?xml version="1.0" encoding="utf-8"?>
<ds:datastoreItem xmlns:ds="http://schemas.openxmlformats.org/officeDocument/2006/customXml" ds:itemID="{5B1FB851-192E-46BE-8544-B3DE562BA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BA67F3-F745-4853-AB94-FA385B640ED1}">
  <ds:schemaRefs>
    <ds:schemaRef ds:uri="http://schemas.microsoft.com/sharepoint/v3/contenttype/forms"/>
  </ds:schemaRefs>
</ds:datastoreItem>
</file>

<file path=customXml/itemProps5.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docProps/app.xml><?xml version="1.0" encoding="utf-8"?>
<Properties xmlns="http://schemas.openxmlformats.org/officeDocument/2006/extended-properties" xmlns:vt="http://schemas.openxmlformats.org/officeDocument/2006/docPropsVTypes">
  <Template>Dyson_Medienmitteilung Vorlage_DE_2024_neue Boilerplate.dotx</Template>
  <TotalTime>0</TotalTime>
  <Pages>6</Pages>
  <Words>1768</Words>
  <Characters>11143</Characters>
  <Application>Microsoft Office Word</Application>
  <DocSecurity>0</DocSecurity>
  <Lines>92</Lines>
  <Paragraphs>25</Paragraphs>
  <ScaleCrop>false</ScaleCrop>
  <Manager/>
  <Company/>
  <LinksUpToDate>false</LinksUpToDate>
  <CharactersWithSpaces>12886</CharactersWithSpaces>
  <SharedDoc>false</SharedDoc>
  <HyperlinkBase/>
  <HLinks>
    <vt:vector size="60" baseType="variant">
      <vt:variant>
        <vt:i4>1900653</vt:i4>
      </vt:variant>
      <vt:variant>
        <vt:i4>27</vt:i4>
      </vt:variant>
      <vt:variant>
        <vt:i4>0</vt:i4>
      </vt:variant>
      <vt:variant>
        <vt:i4>5</vt:i4>
      </vt:variant>
      <vt:variant>
        <vt:lpwstr>mailto:dyson-press@osk.de</vt:lpwstr>
      </vt:variant>
      <vt:variant>
        <vt:lpwstr/>
      </vt:variant>
      <vt:variant>
        <vt:i4>2359423</vt:i4>
      </vt:variant>
      <vt:variant>
        <vt:i4>24</vt:i4>
      </vt:variant>
      <vt:variant>
        <vt:i4>0</vt:i4>
      </vt:variant>
      <vt:variant>
        <vt:i4>5</vt:i4>
      </vt:variant>
      <vt:variant>
        <vt:lpwstr>https://www.dyson.de/newsroom/overview</vt:lpwstr>
      </vt:variant>
      <vt:variant>
        <vt:lpwstr/>
      </vt:variant>
      <vt:variant>
        <vt:i4>1245210</vt:i4>
      </vt:variant>
      <vt:variant>
        <vt:i4>21</vt:i4>
      </vt:variant>
      <vt:variant>
        <vt:i4>0</vt:i4>
      </vt:variant>
      <vt:variant>
        <vt:i4>5</vt:i4>
      </vt:variant>
      <vt:variant>
        <vt:lpwstr>https://dysonfarming.com/</vt:lpwstr>
      </vt:variant>
      <vt:variant>
        <vt:lpwstr/>
      </vt:variant>
      <vt:variant>
        <vt:i4>7143522</vt:i4>
      </vt:variant>
      <vt:variant>
        <vt:i4>18</vt:i4>
      </vt:variant>
      <vt:variant>
        <vt:i4>0</vt:i4>
      </vt:variant>
      <vt:variant>
        <vt:i4>5</vt:i4>
      </vt:variant>
      <vt:variant>
        <vt:lpwstr>https://www.jamesdysonaward.org/de-DE/</vt:lpwstr>
      </vt:variant>
      <vt:variant>
        <vt:lpwstr/>
      </vt:variant>
      <vt:variant>
        <vt:i4>6029327</vt:i4>
      </vt:variant>
      <vt:variant>
        <vt:i4>15</vt:i4>
      </vt:variant>
      <vt:variant>
        <vt:i4>0</vt:i4>
      </vt:variant>
      <vt:variant>
        <vt:i4>5</vt:i4>
      </vt:variant>
      <vt:variant>
        <vt:lpwstr>https://www.jamesdysonfoundation.com/</vt:lpwstr>
      </vt:variant>
      <vt:variant>
        <vt:lpwstr/>
      </vt:variant>
      <vt:variant>
        <vt:i4>1638427</vt:i4>
      </vt:variant>
      <vt:variant>
        <vt:i4>12</vt:i4>
      </vt:variant>
      <vt:variant>
        <vt:i4>0</vt:i4>
      </vt:variant>
      <vt:variant>
        <vt:i4>5</vt:i4>
      </vt:variant>
      <vt:variant>
        <vt:lpwstr>https://www.dysoninstitute.ac.uk/</vt:lpwstr>
      </vt:variant>
      <vt:variant>
        <vt:lpwstr/>
      </vt:variant>
      <vt:variant>
        <vt:i4>5308486</vt:i4>
      </vt:variant>
      <vt:variant>
        <vt:i4>9</vt:i4>
      </vt:variant>
      <vt:variant>
        <vt:i4>0</vt:i4>
      </vt:variant>
      <vt:variant>
        <vt:i4>5</vt:i4>
      </vt:variant>
      <vt:variant>
        <vt:lpwstr>https://drive.google.com/drive/folders/1mDkuRLGyYPUq8GFVm1OzeMxmcjoK-wFE</vt:lpwstr>
      </vt:variant>
      <vt:variant>
        <vt:lpwstr/>
      </vt:variant>
      <vt:variant>
        <vt:i4>1900653</vt:i4>
      </vt:variant>
      <vt:variant>
        <vt:i4>6</vt:i4>
      </vt:variant>
      <vt:variant>
        <vt:i4>0</vt:i4>
      </vt:variant>
      <vt:variant>
        <vt:i4>5</vt:i4>
      </vt:variant>
      <vt:variant>
        <vt:lpwstr>mailto:dyson-press@osk.de</vt:lpwstr>
      </vt:variant>
      <vt:variant>
        <vt:lpwstr/>
      </vt:variant>
      <vt:variant>
        <vt:i4>7405682</vt:i4>
      </vt:variant>
      <vt:variant>
        <vt:i4>3</vt:i4>
      </vt:variant>
      <vt:variant>
        <vt:i4>0</vt:i4>
      </vt:variant>
      <vt:variant>
        <vt:i4>5</vt:i4>
      </vt:variant>
      <vt:variant>
        <vt:lpwstr>https://www.dyson.de/de</vt:lpwstr>
      </vt:variant>
      <vt:variant>
        <vt:lpwstr/>
      </vt:variant>
      <vt:variant>
        <vt:i4>7405682</vt:i4>
      </vt:variant>
      <vt:variant>
        <vt:i4>0</vt:i4>
      </vt:variant>
      <vt:variant>
        <vt:i4>0</vt:i4>
      </vt:variant>
      <vt:variant>
        <vt:i4>5</vt:i4>
      </vt:variant>
      <vt:variant>
        <vt:lpwstr>https://www.dyson.de/de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Gräfe (OSK)</dc:creator>
  <cp:keywords/>
  <dc:description/>
  <cp:lastModifiedBy>Miriam Schneider (OSK)</cp:lastModifiedBy>
  <cp:revision>87</cp:revision>
  <cp:lastPrinted>2024-07-11T17:07:00Z</cp:lastPrinted>
  <dcterms:created xsi:type="dcterms:W3CDTF">2024-07-10T02:36:00Z</dcterms:created>
  <dcterms:modified xsi:type="dcterms:W3CDTF">2024-07-15T09:19:00Z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ies>
</file>