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23706" w14:textId="0AC0170F" w:rsidR="00877C6E" w:rsidRPr="00D733EF" w:rsidRDefault="00877C6E" w:rsidP="00877C6E">
      <w:pPr>
        <w:outlineLvl w:val="0"/>
        <w:rPr>
          <w:rFonts w:asciiTheme="minorHAnsi" w:hAnsiTheme="minorHAnsi" w:cstheme="minorHAnsi"/>
          <w:i/>
        </w:rPr>
      </w:pPr>
      <w:r w:rsidRPr="00D733EF">
        <w:rPr>
          <w:rFonts w:asciiTheme="minorHAnsi" w:hAnsiTheme="minorHAnsi" w:cstheme="minorHAnsi"/>
          <w:i/>
        </w:rPr>
        <w:t xml:space="preserve">Medienmitteilung </w:t>
      </w:r>
      <w:r w:rsidR="00360843">
        <w:rPr>
          <w:rFonts w:asciiTheme="minorHAnsi" w:hAnsiTheme="minorHAnsi" w:cstheme="minorHAnsi"/>
          <w:i/>
        </w:rPr>
        <w:t>12</w:t>
      </w:r>
      <w:r>
        <w:rPr>
          <w:rFonts w:asciiTheme="minorHAnsi" w:hAnsiTheme="minorHAnsi" w:cstheme="minorHAnsi"/>
          <w:i/>
        </w:rPr>
        <w:t>.2.2</w:t>
      </w:r>
      <w:r w:rsidR="00EA281E">
        <w:rPr>
          <w:rFonts w:asciiTheme="minorHAnsi" w:hAnsiTheme="minorHAnsi" w:cstheme="minorHAnsi"/>
          <w:i/>
        </w:rPr>
        <w:t>4</w:t>
      </w:r>
    </w:p>
    <w:p w14:paraId="2005CBA8" w14:textId="77777777" w:rsidR="00877C6E" w:rsidRPr="00D733EF" w:rsidRDefault="00877C6E" w:rsidP="00877C6E">
      <w:pPr>
        <w:rPr>
          <w:rFonts w:asciiTheme="minorHAnsi" w:hAnsiTheme="minorHAnsi" w:cstheme="minorHAnsi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8988"/>
      </w:tblGrid>
      <w:tr w:rsidR="00877C6E" w:rsidRPr="00582B68" w14:paraId="7469452F" w14:textId="77777777" w:rsidTr="00C77245">
        <w:tc>
          <w:tcPr>
            <w:tcW w:w="8988" w:type="dxa"/>
          </w:tcPr>
          <w:p w14:paraId="77D93312" w14:textId="6FA6024B" w:rsidR="00877C6E" w:rsidRDefault="00962459" w:rsidP="00962459"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15. </w:t>
            </w:r>
            <w:proofErr w:type="spellStart"/>
            <w:r w:rsidRPr="00962459">
              <w:rPr>
                <w:rFonts w:asciiTheme="minorHAnsi" w:hAnsiTheme="minorHAnsi" w:cstheme="minorHAnsi"/>
                <w:sz w:val="22"/>
                <w:szCs w:val="22"/>
              </w:rPr>
              <w:t>NaturVision</w:t>
            </w:r>
            <w:proofErr w:type="spellEnd"/>
            <w:r w:rsidRPr="00962459">
              <w:rPr>
                <w:rFonts w:asciiTheme="minorHAnsi" w:hAnsiTheme="minorHAnsi" w:cstheme="minorHAnsi"/>
                <w:sz w:val="22"/>
                <w:szCs w:val="22"/>
              </w:rPr>
              <w:t xml:space="preserve"> Filmtage </w:t>
            </w:r>
            <w:proofErr w:type="spellStart"/>
            <w:r w:rsidRPr="00962459">
              <w:rPr>
                <w:rFonts w:asciiTheme="minorHAnsi" w:hAnsiTheme="minorHAnsi" w:cstheme="minorHAnsi"/>
                <w:sz w:val="22"/>
                <w:szCs w:val="22"/>
              </w:rPr>
              <w:t>St.Gallen</w:t>
            </w:r>
            <w:proofErr w:type="spellEnd"/>
            <w:r w:rsidR="00877C6E" w:rsidRPr="009624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74E87" w:rsidRPr="00962459">
              <w:rPr>
                <w:rFonts w:asciiTheme="minorHAnsi" w:hAnsiTheme="minorHAnsi" w:cstheme="minorHAnsi"/>
                <w:sz w:val="22"/>
                <w:szCs w:val="22"/>
              </w:rPr>
              <w:t>im Naturmuseum</w:t>
            </w:r>
          </w:p>
          <w:p w14:paraId="51346125" w14:textId="49FAFB67" w:rsidR="00360843" w:rsidRPr="00360843" w:rsidRDefault="00AA4FC2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>Wo Nashörner und Gletscherflöhe zu Filmstars werden</w:t>
            </w:r>
          </w:p>
          <w:p w14:paraId="1DE8DE29" w14:textId="77777777" w:rsidR="00D56D3A" w:rsidRPr="00877C6E" w:rsidRDefault="00D56D3A">
            <w:pPr>
              <w:rPr>
                <w:rFonts w:ascii="Arial" w:hAnsi="Arial" w:cs="Arial"/>
                <w:b/>
                <w:bCs/>
              </w:rPr>
            </w:pPr>
          </w:p>
          <w:p w14:paraId="4147B9E9" w14:textId="6609FC95" w:rsidR="00347173" w:rsidRDefault="00974850" w:rsidP="009D1ED1">
            <w:pPr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00"/>
                <w:spacing w:val="2"/>
                <w:sz w:val="22"/>
                <w:szCs w:val="22"/>
              </w:rPr>
              <w:t>E</w:t>
            </w:r>
            <w:r w:rsidR="00962459">
              <w:rPr>
                <w:rFonts w:ascii="Arial" w:hAnsi="Arial" w:cs="Arial"/>
                <w:b/>
                <w:color w:val="000000"/>
                <w:spacing w:val="2"/>
                <w:sz w:val="22"/>
                <w:szCs w:val="22"/>
              </w:rPr>
              <w:t>rfinderische Wüstenbewohner</w:t>
            </w:r>
            <w:r>
              <w:rPr>
                <w:rFonts w:ascii="Arial" w:hAnsi="Arial" w:cs="Arial"/>
                <w:b/>
                <w:color w:val="000000"/>
                <w:spacing w:val="2"/>
                <w:sz w:val="22"/>
                <w:szCs w:val="22"/>
              </w:rPr>
              <w:t>,</w:t>
            </w:r>
            <w:r w:rsidR="00962459">
              <w:rPr>
                <w:rFonts w:ascii="Arial" w:hAnsi="Arial" w:cs="Arial"/>
                <w:b/>
                <w:color w:val="000000"/>
                <w:spacing w:val="2"/>
                <w:sz w:val="22"/>
                <w:szCs w:val="22"/>
              </w:rPr>
              <w:t xml:space="preserve"> genügsame Alpentiere</w:t>
            </w:r>
            <w:r>
              <w:rPr>
                <w:rFonts w:ascii="Arial" w:hAnsi="Arial" w:cs="Arial"/>
                <w:b/>
                <w:color w:val="000000"/>
                <w:spacing w:val="2"/>
                <w:sz w:val="22"/>
                <w:szCs w:val="22"/>
              </w:rPr>
              <w:t xml:space="preserve"> und unbezwingbare Plastikberge</w:t>
            </w:r>
            <w:r w:rsidR="00962459">
              <w:rPr>
                <w:rFonts w:ascii="Arial" w:hAnsi="Arial" w:cs="Arial"/>
                <w:b/>
                <w:color w:val="000000"/>
                <w:spacing w:val="2"/>
                <w:sz w:val="22"/>
                <w:szCs w:val="22"/>
              </w:rPr>
              <w:t xml:space="preserve"> – </w:t>
            </w:r>
            <w:r w:rsidR="00600BE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am </w:t>
            </w:r>
            <w:r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nächsten </w:t>
            </w:r>
            <w:r w:rsidR="00B829A7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Wochenende </w:t>
            </w:r>
            <w:r w:rsidR="00600BE4">
              <w:rPr>
                <w:rFonts w:ascii="Arial" w:hAnsi="Arial" w:cs="Arial"/>
                <w:b/>
                <w:color w:val="000000"/>
                <w:sz w:val="22"/>
                <w:szCs w:val="22"/>
              </w:rPr>
              <w:t>vom 1</w:t>
            </w:r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>7</w:t>
            </w:r>
            <w:r w:rsidR="00600BE4">
              <w:rPr>
                <w:rFonts w:ascii="Arial" w:hAnsi="Arial" w:cs="Arial"/>
                <w:b/>
                <w:color w:val="000000"/>
                <w:sz w:val="22"/>
                <w:szCs w:val="22"/>
              </w:rPr>
              <w:t>./1</w:t>
            </w:r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>8</w:t>
            </w:r>
            <w:r w:rsidR="00600BE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. Februar </w:t>
            </w:r>
            <w:r w:rsidR="00B829A7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wird </w:t>
            </w:r>
            <w:r w:rsidR="00877C6E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>das Naturmuseum zum Kino</w:t>
            </w:r>
            <w:r w:rsidR="00B829A7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. </w:t>
            </w:r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Mit </w:t>
            </w:r>
            <w:r w:rsidR="0093236F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>2</w:t>
            </w:r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0 </w:t>
            </w:r>
            <w:r w:rsidR="00877C6E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>Natur- und Tierfilme</w:t>
            </w:r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>n</w:t>
            </w:r>
            <w:r w:rsidR="00877C6E" w:rsidRPr="00B829A7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aus der ganzen Welt</w:t>
            </w:r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reisen die </w:t>
            </w:r>
            <w:proofErr w:type="spellStart"/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>Zuschauer:innen</w:t>
            </w:r>
            <w:proofErr w:type="spellEnd"/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an entlegene Orte, wo die Wildnis auf den ersten Blick intakt scheint. Doch auch deren Gefährdung </w:t>
            </w:r>
            <w:r w:rsidR="009D1ED1">
              <w:rPr>
                <w:rFonts w:ascii="Arial" w:hAnsi="Arial" w:cs="Arial"/>
                <w:b/>
                <w:color w:val="000000"/>
                <w:sz w:val="22"/>
                <w:szCs w:val="22"/>
              </w:rPr>
              <w:t>sowie</w:t>
            </w:r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Lösungsansätze stehen an den </w:t>
            </w:r>
            <w:proofErr w:type="spellStart"/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>NaturVision</w:t>
            </w:r>
            <w:proofErr w:type="spellEnd"/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Filmtagen </w:t>
            </w:r>
            <w:proofErr w:type="spellStart"/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>St.Gallen</w:t>
            </w:r>
            <w:proofErr w:type="spellEnd"/>
            <w:r w:rsidR="00962459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im Fokus. </w:t>
            </w:r>
          </w:p>
          <w:p w14:paraId="4B889D79" w14:textId="77777777" w:rsidR="00347173" w:rsidRDefault="00347173" w:rsidP="009D1ED1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  <w:p w14:paraId="65221484" w14:textId="64D4B691" w:rsidR="00A6690B" w:rsidRDefault="00347173" w:rsidP="00C7724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Seit 15 Jahren fest in der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St.Galler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Veranstaltungsagenda eingebunden, findet das Natur- und Tierfilmfestival </w:t>
            </w:r>
            <w:r w:rsidR="00A6690B">
              <w:rPr>
                <w:rFonts w:ascii="Arial" w:hAnsi="Arial" w:cs="Arial"/>
                <w:sz w:val="22"/>
                <w:szCs w:val="22"/>
              </w:rPr>
              <w:t xml:space="preserve">am 17. und 18. Februar 2024 </w:t>
            </w:r>
            <w:r>
              <w:rPr>
                <w:rFonts w:ascii="Arial" w:hAnsi="Arial" w:cs="Arial"/>
                <w:sz w:val="22"/>
                <w:szCs w:val="22"/>
              </w:rPr>
              <w:t>erstmals unter dem neuen Namen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NaturVision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Filmtage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St.Gallen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» statt. Die Umbenennung weist auf den programmatischen Bezug zum internationalen Filmfestival </w:t>
            </w:r>
            <w:r w:rsidR="00F020E7">
              <w:rPr>
                <w:rFonts w:ascii="Arial" w:hAnsi="Arial" w:cs="Arial"/>
                <w:sz w:val="22"/>
                <w:szCs w:val="22"/>
              </w:rPr>
              <w:t>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NaturVision</w:t>
            </w:r>
            <w:proofErr w:type="spellEnd"/>
            <w:r w:rsidR="006D10F2">
              <w:rPr>
                <w:rFonts w:ascii="Arial" w:hAnsi="Arial" w:cs="Arial"/>
                <w:sz w:val="22"/>
                <w:szCs w:val="22"/>
              </w:rPr>
              <w:t>»</w:t>
            </w:r>
            <w:r>
              <w:rPr>
                <w:rFonts w:ascii="Arial" w:hAnsi="Arial" w:cs="Arial"/>
                <w:sz w:val="22"/>
                <w:szCs w:val="22"/>
              </w:rPr>
              <w:t xml:space="preserve"> im deutschen Ludwigsburg hin. </w:t>
            </w:r>
            <w:r w:rsidR="00F020E7">
              <w:rPr>
                <w:rFonts w:ascii="Arial" w:hAnsi="Arial" w:cs="Arial"/>
                <w:sz w:val="22"/>
                <w:szCs w:val="22"/>
              </w:rPr>
              <w:t xml:space="preserve">In </w:t>
            </w:r>
            <w:proofErr w:type="spellStart"/>
            <w:r w:rsidR="00F020E7">
              <w:rPr>
                <w:rFonts w:ascii="Arial" w:hAnsi="Arial" w:cs="Arial"/>
                <w:sz w:val="22"/>
                <w:szCs w:val="22"/>
              </w:rPr>
              <w:t>St.Gallen</w:t>
            </w:r>
            <w:proofErr w:type="spellEnd"/>
            <w:r w:rsidR="00F020E7">
              <w:rPr>
                <w:rFonts w:ascii="Arial" w:hAnsi="Arial" w:cs="Arial"/>
                <w:sz w:val="22"/>
                <w:szCs w:val="22"/>
              </w:rPr>
              <w:t xml:space="preserve"> wird seit Beginn eine Auswahl des </w:t>
            </w:r>
            <w:r w:rsidR="00A6690B">
              <w:rPr>
                <w:rFonts w:ascii="Arial" w:hAnsi="Arial" w:cs="Arial"/>
                <w:sz w:val="22"/>
                <w:szCs w:val="22"/>
              </w:rPr>
              <w:t xml:space="preserve">dortigen </w:t>
            </w:r>
            <w:r w:rsidR="00F020E7">
              <w:rPr>
                <w:rFonts w:ascii="Arial" w:hAnsi="Arial" w:cs="Arial"/>
                <w:sz w:val="22"/>
                <w:szCs w:val="22"/>
              </w:rPr>
              <w:t xml:space="preserve">Filmprogramms präsentiert, darunter auch die </w:t>
            </w:r>
            <w:proofErr w:type="spellStart"/>
            <w:r w:rsidRPr="00347173">
              <w:rPr>
                <w:rFonts w:ascii="Arial" w:hAnsi="Arial" w:cs="Arial"/>
                <w:sz w:val="22"/>
                <w:szCs w:val="22"/>
              </w:rPr>
              <w:t>Preisträger:innen</w:t>
            </w:r>
            <w:proofErr w:type="spellEnd"/>
            <w:r w:rsidRPr="0034717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020E7">
              <w:rPr>
                <w:rFonts w:ascii="Arial" w:hAnsi="Arial" w:cs="Arial"/>
                <w:sz w:val="22"/>
                <w:szCs w:val="22"/>
              </w:rPr>
              <w:t xml:space="preserve">des </w:t>
            </w:r>
            <w:r w:rsidR="003855B2">
              <w:rPr>
                <w:rFonts w:ascii="Arial" w:hAnsi="Arial" w:cs="Arial"/>
                <w:sz w:val="22"/>
                <w:szCs w:val="22"/>
              </w:rPr>
              <w:t>grössten und ältesten Naturfilm</w:t>
            </w:r>
            <w:r w:rsidR="00A6690B">
              <w:rPr>
                <w:rFonts w:ascii="Arial" w:hAnsi="Arial" w:cs="Arial"/>
                <w:sz w:val="22"/>
                <w:szCs w:val="22"/>
              </w:rPr>
              <w:t>f</w:t>
            </w:r>
            <w:r w:rsidR="00F020E7">
              <w:rPr>
                <w:rFonts w:ascii="Arial" w:hAnsi="Arial" w:cs="Arial"/>
                <w:sz w:val="22"/>
                <w:szCs w:val="22"/>
              </w:rPr>
              <w:t>estivals.</w:t>
            </w:r>
            <w:r w:rsidR="003855B2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A99AC9B" w14:textId="77777777" w:rsidR="00A6690B" w:rsidRDefault="00A6690B" w:rsidP="00C77245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92B368" w14:textId="69039221" w:rsidR="00A6690B" w:rsidRPr="00990DB1" w:rsidRDefault="00974850" w:rsidP="00C77245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Von der Schönheit der Natur und drängenden Umweltthemen</w:t>
            </w:r>
          </w:p>
          <w:p w14:paraId="4CCF382A" w14:textId="2B031161" w:rsidR="000B5FE9" w:rsidRPr="002C2376" w:rsidRDefault="00A6690B" w:rsidP="00A6690B">
            <w:pPr>
              <w:ind w:right="502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 den beiden Sälen des Naturmuseums werden am kommenden Wochenende 20 Natur- und Tierfilme zu sehen sein. Darunter auch der mit dem Deutschen Wildlife Filmpreis ausgezeichnete Dokumentarfilm «</w:t>
            </w:r>
            <w:r w:rsidRPr="00A97137">
              <w:rPr>
                <w:rFonts w:ascii="Arial" w:hAnsi="Arial" w:cs="Arial"/>
                <w:sz w:val="22"/>
              </w:rPr>
              <w:t>Nashörner – Mit Herz</w:t>
            </w:r>
            <w:r w:rsidR="00F4026F">
              <w:rPr>
                <w:rFonts w:ascii="Arial" w:hAnsi="Arial" w:cs="Arial"/>
                <w:sz w:val="22"/>
              </w:rPr>
              <w:t xml:space="preserve"> und Horn</w:t>
            </w:r>
            <w:r w:rsidRPr="00A97137">
              <w:rPr>
                <w:rFonts w:ascii="Arial" w:hAnsi="Arial" w:cs="Arial"/>
                <w:sz w:val="22"/>
              </w:rPr>
              <w:t>» von Rosie Koch und Roland Gockel</w:t>
            </w:r>
            <w:r w:rsidR="000B5FE9">
              <w:rPr>
                <w:rFonts w:ascii="Arial" w:hAnsi="Arial" w:cs="Arial"/>
                <w:sz w:val="22"/>
              </w:rPr>
              <w:t xml:space="preserve">. </w:t>
            </w:r>
            <w:r w:rsidRPr="00A97137">
              <w:rPr>
                <w:rFonts w:ascii="Arial" w:hAnsi="Arial" w:cs="Arial"/>
                <w:sz w:val="22"/>
              </w:rPr>
              <w:t xml:space="preserve">Er </w:t>
            </w:r>
            <w:r w:rsidR="000B5FE9">
              <w:rPr>
                <w:rFonts w:asciiTheme="minorHAnsi" w:hAnsiTheme="minorHAnsi" w:cstheme="minorHAnsi"/>
                <w:sz w:val="22"/>
                <w:szCs w:val="22"/>
              </w:rPr>
              <w:t>porträtiert das</w:t>
            </w:r>
            <w:r w:rsidRPr="00A97137">
              <w:rPr>
                <w:rFonts w:asciiTheme="minorHAnsi" w:hAnsiTheme="minorHAnsi" w:cstheme="minorHAnsi"/>
                <w:sz w:val="22"/>
                <w:szCs w:val="22"/>
              </w:rPr>
              <w:t xml:space="preserve"> Breitmaulnashorn </w:t>
            </w:r>
            <w:proofErr w:type="spellStart"/>
            <w:r w:rsidR="000B5FE9">
              <w:rPr>
                <w:rFonts w:asciiTheme="minorHAnsi" w:hAnsiTheme="minorHAnsi" w:cstheme="minorHAnsi"/>
                <w:sz w:val="22"/>
                <w:szCs w:val="22"/>
              </w:rPr>
              <w:t>Malaika</w:t>
            </w:r>
            <w:proofErr w:type="spellEnd"/>
            <w:r w:rsidR="000B5F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A97137">
              <w:rPr>
                <w:rFonts w:asciiTheme="minorHAnsi" w:hAnsiTheme="minorHAnsi" w:cstheme="minorHAnsi"/>
                <w:sz w:val="22"/>
                <w:szCs w:val="22"/>
              </w:rPr>
              <w:t xml:space="preserve">und ihr Junges </w:t>
            </w:r>
            <w:r w:rsidR="000B5FE9">
              <w:rPr>
                <w:rFonts w:asciiTheme="minorHAnsi" w:hAnsiTheme="minorHAnsi" w:cstheme="minorHAnsi"/>
                <w:sz w:val="22"/>
                <w:szCs w:val="22"/>
              </w:rPr>
              <w:t xml:space="preserve">und begleitet die Familie </w:t>
            </w:r>
            <w:r w:rsidRPr="00A97137">
              <w:rPr>
                <w:rFonts w:asciiTheme="minorHAnsi" w:hAnsiTheme="minorHAnsi" w:cstheme="minorHAnsi"/>
                <w:sz w:val="22"/>
                <w:szCs w:val="22"/>
              </w:rPr>
              <w:t>durch die Höhen und Tiefen eines Nashornlebens</w:t>
            </w:r>
            <w:r w:rsidR="000B5FE9">
              <w:rPr>
                <w:rFonts w:asciiTheme="minorHAnsi" w:hAnsiTheme="minorHAnsi" w:cstheme="minorHAnsi"/>
                <w:sz w:val="22"/>
                <w:szCs w:val="22"/>
              </w:rPr>
              <w:t xml:space="preserve"> in Uganda. Erstmalig ist die Geburt eines Nashornkalbes in der Wildnis hautnah zu sehen, erzählt wird aber auch vom schmerzvollen Abschied des älteren Bruders. </w:t>
            </w:r>
            <w:r w:rsidR="00990DB1">
              <w:rPr>
                <w:rFonts w:asciiTheme="minorHAnsi" w:hAnsiTheme="minorHAnsi" w:cstheme="minorHAnsi"/>
                <w:sz w:val="22"/>
                <w:szCs w:val="22"/>
              </w:rPr>
              <w:t xml:space="preserve">Beeindruckende Aufnahmen – teilweise unter Wasser – </w:t>
            </w:r>
            <w:r w:rsidR="001A0623">
              <w:rPr>
                <w:rFonts w:asciiTheme="minorHAnsi" w:hAnsiTheme="minorHAnsi" w:cstheme="minorHAnsi"/>
                <w:sz w:val="22"/>
                <w:szCs w:val="22"/>
              </w:rPr>
              <w:t>sind au</w:t>
            </w:r>
            <w:r w:rsidR="00974850">
              <w:rPr>
                <w:rFonts w:asciiTheme="minorHAnsi" w:hAnsiTheme="minorHAnsi" w:cstheme="minorHAnsi"/>
                <w:sz w:val="22"/>
                <w:szCs w:val="22"/>
              </w:rPr>
              <w:t>sserdem</w:t>
            </w:r>
            <w:r w:rsidR="001A0623">
              <w:rPr>
                <w:rFonts w:asciiTheme="minorHAnsi" w:hAnsiTheme="minorHAnsi" w:cstheme="minorHAnsi"/>
                <w:sz w:val="22"/>
                <w:szCs w:val="22"/>
              </w:rPr>
              <w:t xml:space="preserve"> im </w:t>
            </w:r>
            <w:r w:rsidR="00990DB1">
              <w:rPr>
                <w:rFonts w:asciiTheme="minorHAnsi" w:hAnsiTheme="minorHAnsi" w:cstheme="minorHAnsi"/>
                <w:sz w:val="22"/>
                <w:szCs w:val="22"/>
              </w:rPr>
              <w:t>Film «Eisige Welten</w:t>
            </w:r>
            <w:r w:rsidR="00974850">
              <w:rPr>
                <w:rFonts w:asciiTheme="minorHAnsi" w:hAnsiTheme="minorHAnsi" w:cstheme="minorHAnsi"/>
                <w:sz w:val="22"/>
                <w:szCs w:val="22"/>
              </w:rPr>
              <w:t xml:space="preserve"> II</w:t>
            </w:r>
            <w:r w:rsidR="00990DB1">
              <w:rPr>
                <w:rFonts w:asciiTheme="minorHAnsi" w:hAnsiTheme="minorHAnsi" w:cstheme="minorHAnsi"/>
                <w:sz w:val="22"/>
                <w:szCs w:val="22"/>
              </w:rPr>
              <w:t xml:space="preserve"> – Nordpolarmeer»</w:t>
            </w:r>
            <w:r w:rsidR="000B5FE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990DB1">
              <w:rPr>
                <w:rFonts w:asciiTheme="minorHAnsi" w:hAnsiTheme="minorHAnsi" w:cstheme="minorHAnsi"/>
                <w:sz w:val="22"/>
                <w:szCs w:val="22"/>
              </w:rPr>
              <w:t>des britischen Regisseurs James Reed</w:t>
            </w:r>
            <w:r w:rsidR="001A0623">
              <w:rPr>
                <w:rFonts w:asciiTheme="minorHAnsi" w:hAnsiTheme="minorHAnsi" w:cstheme="minorHAnsi"/>
                <w:sz w:val="22"/>
                <w:szCs w:val="22"/>
              </w:rPr>
              <w:t xml:space="preserve"> zu sehen</w:t>
            </w:r>
            <w:r w:rsidR="00990DB1">
              <w:rPr>
                <w:rFonts w:asciiTheme="minorHAnsi" w:hAnsiTheme="minorHAnsi" w:cstheme="minorHAnsi"/>
                <w:sz w:val="22"/>
                <w:szCs w:val="22"/>
              </w:rPr>
              <w:t xml:space="preserve">. Die </w:t>
            </w:r>
            <w:r w:rsidR="00C421D6">
              <w:rPr>
                <w:rFonts w:asciiTheme="minorHAnsi" w:hAnsiTheme="minorHAnsi" w:cstheme="minorHAnsi"/>
                <w:sz w:val="22"/>
                <w:szCs w:val="22"/>
              </w:rPr>
              <w:t>mit aufwändiger Kameratechnik erstellte Dokumentation</w:t>
            </w:r>
            <w:r w:rsidR="00990DB1">
              <w:rPr>
                <w:rFonts w:asciiTheme="minorHAnsi" w:hAnsiTheme="minorHAnsi" w:cstheme="minorHAnsi"/>
                <w:sz w:val="22"/>
                <w:szCs w:val="22"/>
              </w:rPr>
              <w:t xml:space="preserve"> zeigt Tiere </w:t>
            </w:r>
            <w:r w:rsidR="00C421D6">
              <w:rPr>
                <w:rFonts w:asciiTheme="minorHAnsi" w:hAnsiTheme="minorHAnsi" w:cstheme="minorHAnsi"/>
                <w:sz w:val="22"/>
                <w:szCs w:val="22"/>
              </w:rPr>
              <w:t xml:space="preserve">wie Beluga- oder Narwal </w:t>
            </w:r>
            <w:r w:rsidR="00990DB1">
              <w:rPr>
                <w:rFonts w:asciiTheme="minorHAnsi" w:hAnsiTheme="minorHAnsi" w:cstheme="minorHAnsi"/>
                <w:sz w:val="22"/>
                <w:szCs w:val="22"/>
              </w:rPr>
              <w:t xml:space="preserve">im nördlichen Meereis, die angesichts des fortschreitenden Klimawandels </w:t>
            </w:r>
            <w:r w:rsidR="00C421D6">
              <w:rPr>
                <w:rFonts w:asciiTheme="minorHAnsi" w:hAnsiTheme="minorHAnsi" w:cstheme="minorHAnsi"/>
                <w:sz w:val="22"/>
                <w:szCs w:val="22"/>
              </w:rPr>
              <w:t xml:space="preserve">zunehmend in Bedrängnis geraten. </w:t>
            </w:r>
            <w:r w:rsidR="00974850">
              <w:rPr>
                <w:rFonts w:asciiTheme="minorHAnsi" w:hAnsiTheme="minorHAnsi" w:cstheme="minorHAnsi"/>
                <w:sz w:val="22"/>
                <w:szCs w:val="22"/>
              </w:rPr>
              <w:t>Ebenso stehen i</w:t>
            </w:r>
            <w:r w:rsidR="001A0623">
              <w:rPr>
                <w:rFonts w:asciiTheme="minorHAnsi" w:hAnsiTheme="minorHAnsi" w:cstheme="minorHAnsi"/>
                <w:sz w:val="22"/>
                <w:szCs w:val="22"/>
              </w:rPr>
              <w:t xml:space="preserve">n der </w:t>
            </w:r>
            <w:proofErr w:type="spellStart"/>
            <w:r w:rsidR="001A0623">
              <w:rPr>
                <w:rFonts w:asciiTheme="minorHAnsi" w:hAnsiTheme="minorHAnsi" w:cstheme="minorHAnsi"/>
                <w:sz w:val="22"/>
                <w:szCs w:val="22"/>
              </w:rPr>
              <w:t>St.Galler</w:t>
            </w:r>
            <w:proofErr w:type="spellEnd"/>
            <w:r w:rsidR="001A0623">
              <w:rPr>
                <w:rFonts w:asciiTheme="minorHAnsi" w:hAnsiTheme="minorHAnsi" w:cstheme="minorHAnsi"/>
                <w:sz w:val="22"/>
                <w:szCs w:val="22"/>
              </w:rPr>
              <w:t xml:space="preserve"> Filmauswahl andere drängende Umweltthemen wie Lichtverschmutzung, Fleischkonsum oder die Entsorgung von Plastik im Fokus. Der Film «Plastik – Die Recycling-Lüge» von Tom Costello und Benedict </w:t>
            </w:r>
            <w:proofErr w:type="spellStart"/>
            <w:r w:rsidR="001A0623">
              <w:rPr>
                <w:rFonts w:asciiTheme="minorHAnsi" w:hAnsiTheme="minorHAnsi" w:cstheme="minorHAnsi"/>
                <w:sz w:val="22"/>
                <w:szCs w:val="22"/>
              </w:rPr>
              <w:t>Wermter</w:t>
            </w:r>
            <w:proofErr w:type="spellEnd"/>
            <w:r w:rsidR="001A0623">
              <w:rPr>
                <w:rFonts w:asciiTheme="minorHAnsi" w:hAnsiTheme="minorHAnsi" w:cstheme="minorHAnsi"/>
                <w:sz w:val="22"/>
                <w:szCs w:val="22"/>
              </w:rPr>
              <w:t xml:space="preserve"> wurde am internationalen Filmfestival </w:t>
            </w:r>
            <w:r w:rsidR="00B20712">
              <w:rPr>
                <w:rFonts w:asciiTheme="minorHAnsi" w:hAnsiTheme="minorHAnsi" w:cstheme="minorHAnsi"/>
                <w:sz w:val="22"/>
                <w:szCs w:val="22"/>
              </w:rPr>
              <w:t>«</w:t>
            </w:r>
            <w:proofErr w:type="spellStart"/>
            <w:r w:rsidR="00B20712">
              <w:rPr>
                <w:rFonts w:asciiTheme="minorHAnsi" w:hAnsiTheme="minorHAnsi" w:cstheme="minorHAnsi"/>
                <w:sz w:val="22"/>
                <w:szCs w:val="22"/>
              </w:rPr>
              <w:t>NaturVision</w:t>
            </w:r>
            <w:proofErr w:type="spellEnd"/>
            <w:r w:rsidR="00B20712">
              <w:rPr>
                <w:rFonts w:asciiTheme="minorHAnsi" w:hAnsiTheme="minorHAnsi" w:cstheme="minorHAnsi"/>
                <w:sz w:val="22"/>
                <w:szCs w:val="22"/>
              </w:rPr>
              <w:t xml:space="preserve">» </w:t>
            </w:r>
            <w:r w:rsidR="001A0623">
              <w:rPr>
                <w:rFonts w:asciiTheme="minorHAnsi" w:hAnsiTheme="minorHAnsi" w:cstheme="minorHAnsi"/>
                <w:sz w:val="22"/>
                <w:szCs w:val="22"/>
              </w:rPr>
              <w:t>mit dem deutschen Umwelt- und Nachhaltigkeitsfilmpreis ausgezeichnet</w:t>
            </w:r>
            <w:r w:rsidR="00B20712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="002C2376">
              <w:rPr>
                <w:rStyle w:val="Hervorhebung"/>
                <w:rFonts w:ascii="Arial" w:hAnsi="Arial" w:cs="Arial"/>
                <w:i w:val="0"/>
                <w:iCs w:val="0"/>
                <w:sz w:val="22"/>
                <w:szCs w:val="22"/>
              </w:rPr>
              <w:t xml:space="preserve"> </w:t>
            </w:r>
          </w:p>
          <w:p w14:paraId="59CAAE0F" w14:textId="77777777" w:rsidR="000B5FE9" w:rsidRDefault="000B5FE9" w:rsidP="00A6690B">
            <w:pPr>
              <w:ind w:right="502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664930" w14:textId="24D53A47" w:rsidR="00877C6E" w:rsidRPr="00582B68" w:rsidRDefault="00360843" w:rsidP="00A769B5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Auch junge Tierfilm-Fans willkommen</w:t>
            </w:r>
          </w:p>
          <w:p w14:paraId="65B0DDA7" w14:textId="0A9E4A21" w:rsidR="00CC0CD1" w:rsidRDefault="00877C6E" w:rsidP="003B758E">
            <w:pPr>
              <w:rPr>
                <w:rFonts w:ascii="Arial" w:hAnsi="Arial" w:cs="Arial"/>
                <w:sz w:val="22"/>
                <w:szCs w:val="22"/>
              </w:rPr>
            </w:pP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>Seit den Anfängen des Natur- und Tierfilmfestivals w</w:t>
            </w:r>
            <w:r w:rsidR="00B20712">
              <w:rPr>
                <w:rFonts w:asciiTheme="minorHAnsi" w:hAnsiTheme="minorHAnsi" w:cstheme="minorHAnsi"/>
                <w:sz w:val="22"/>
                <w:szCs w:val="22"/>
              </w:rPr>
              <w:t>e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>rd</w:t>
            </w:r>
            <w:r w:rsidR="00B20712">
              <w:rPr>
                <w:rFonts w:asciiTheme="minorHAnsi" w:hAnsiTheme="minorHAnsi" w:cstheme="minorHAnsi"/>
                <w:sz w:val="22"/>
                <w:szCs w:val="22"/>
              </w:rPr>
              <w:t>en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bei der Filmauswahl </w:t>
            </w:r>
            <w:r w:rsidR="00ED010E">
              <w:rPr>
                <w:rFonts w:asciiTheme="minorHAnsi" w:hAnsiTheme="minorHAnsi" w:cstheme="minorHAnsi"/>
                <w:sz w:val="22"/>
                <w:szCs w:val="22"/>
              </w:rPr>
              <w:t xml:space="preserve">auch 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die jüngsten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Kinob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>esucher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innen und -besucher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B20712">
              <w:rPr>
                <w:rFonts w:asciiTheme="minorHAnsi" w:hAnsiTheme="minorHAnsi" w:cstheme="minorHAnsi"/>
                <w:sz w:val="22"/>
                <w:szCs w:val="22"/>
              </w:rPr>
              <w:t>einbezogen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Kinderfilme sind im Programm 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mit einem speziellen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ymbol gekennzeichnet. </w:t>
            </w:r>
            <w:r w:rsidRPr="00EA4C5E">
              <w:rPr>
                <w:rFonts w:ascii="Arial" w:hAnsi="Arial" w:cs="Arial"/>
                <w:sz w:val="22"/>
                <w:szCs w:val="22"/>
              </w:rPr>
              <w:t>D</w:t>
            </w:r>
            <w:r w:rsidR="00024714">
              <w:rPr>
                <w:rFonts w:ascii="Arial" w:hAnsi="Arial" w:cs="Arial"/>
                <w:sz w:val="22"/>
                <w:szCs w:val="22"/>
              </w:rPr>
              <w:t xml:space="preserve">arunter </w:t>
            </w:r>
            <w:r w:rsidR="002C2376">
              <w:rPr>
                <w:rFonts w:ascii="Arial" w:hAnsi="Arial" w:cs="Arial"/>
                <w:sz w:val="22"/>
                <w:szCs w:val="22"/>
              </w:rPr>
              <w:t xml:space="preserve">sind dieses Jahre Filme wie «Alaskas Riesenbären» – ein Porträt mehrerer Bärenfamilien – oder «Kaktus Hotel». Letzterer erzählt die Lebensgeschichte eines </w:t>
            </w:r>
            <w:proofErr w:type="spellStart"/>
            <w:r w:rsidR="002C2376">
              <w:rPr>
                <w:rFonts w:ascii="Arial" w:hAnsi="Arial" w:cs="Arial"/>
                <w:sz w:val="22"/>
                <w:szCs w:val="22"/>
              </w:rPr>
              <w:t>Saguaro</w:t>
            </w:r>
            <w:proofErr w:type="spellEnd"/>
            <w:r w:rsidR="002C2376">
              <w:rPr>
                <w:rFonts w:ascii="Arial" w:hAnsi="Arial" w:cs="Arial"/>
                <w:sz w:val="22"/>
                <w:szCs w:val="22"/>
              </w:rPr>
              <w:t xml:space="preserve"> Kaktus und seiner zahlreichen wilden</w:t>
            </w:r>
            <w:r w:rsidR="00F521E4">
              <w:rPr>
                <w:rFonts w:ascii="Arial" w:hAnsi="Arial" w:cs="Arial"/>
                <w:sz w:val="22"/>
                <w:szCs w:val="22"/>
              </w:rPr>
              <w:t xml:space="preserve"> Bewohner</w:t>
            </w:r>
            <w:r w:rsidR="002C2376">
              <w:rPr>
                <w:rFonts w:ascii="Arial" w:hAnsi="Arial" w:cs="Arial"/>
                <w:sz w:val="22"/>
                <w:szCs w:val="22"/>
              </w:rPr>
              <w:t xml:space="preserve">, welche die Pflanze als Tagesgäste oder Langzeitmieter bevölkern. </w:t>
            </w:r>
            <w:r w:rsidR="00CC0CD1">
              <w:rPr>
                <w:rFonts w:ascii="Arial" w:hAnsi="Arial" w:cs="Arial"/>
                <w:sz w:val="22"/>
                <w:szCs w:val="22"/>
              </w:rPr>
              <w:t xml:space="preserve">Ebenfalls Teil des Kinderprogramms ist der Naturfilm «Winter am Alpenrand» des bekannten deutschen </w:t>
            </w:r>
            <w:r w:rsidR="00CC0CD1">
              <w:rPr>
                <w:rFonts w:ascii="Arial" w:hAnsi="Arial" w:cs="Arial"/>
                <w:sz w:val="22"/>
                <w:szCs w:val="22"/>
              </w:rPr>
              <w:lastRenderedPageBreak/>
              <w:t xml:space="preserve">Filmemachers Jan Haft. In faszinierenden Zeitlupe- und Zeitraffer-Aufnahmen gibt er Einblick in den Winteralltag von einheimischen Tieren und Pflanzen. </w:t>
            </w:r>
          </w:p>
          <w:p w14:paraId="77E4326B" w14:textId="77777777" w:rsidR="00974850" w:rsidRDefault="00974850" w:rsidP="003B758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5F073B56" w14:textId="7BB8AD57" w:rsidR="00360843" w:rsidRPr="00360843" w:rsidRDefault="00927D4D" w:rsidP="003B758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</w:t>
            </w:r>
            <w:r>
              <w:rPr>
                <w:rFonts w:asciiTheme="minorHAnsi" w:hAnsiTheme="minorHAnsi" w:cstheme="minorHAnsi"/>
                <w:b/>
                <w:szCs w:val="22"/>
              </w:rPr>
              <w:t>eu auch Online-Tickets</w:t>
            </w:r>
          </w:p>
          <w:p w14:paraId="5F73B164" w14:textId="715D558C" w:rsidR="00877C6E" w:rsidRPr="003B758E" w:rsidRDefault="00877C6E" w:rsidP="003B758E">
            <w:pPr>
              <w:rPr>
                <w:rFonts w:ascii="Arial" w:hAnsi="Arial" w:cs="Arial"/>
                <w:sz w:val="22"/>
                <w:szCs w:val="22"/>
              </w:rPr>
            </w:pPr>
            <w:r w:rsidRPr="00582B68">
              <w:rPr>
                <w:rFonts w:asciiTheme="minorHAnsi" w:hAnsiTheme="minorHAnsi" w:cstheme="minorHAnsi"/>
                <w:sz w:val="22"/>
                <w:szCs w:val="22"/>
              </w:rPr>
              <w:t xml:space="preserve">Wer bei den Publikumsmagneten auf jeden Fall im Kinosaal sitzen möchte, ist besser frühzeitig vor Ort: die Zahl der Sitzplätze pro Film ist aus feuerpolizeilichen Gründen beschränkt.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Eine Reservation ist nicht möglich.</w:t>
            </w:r>
            <w:r w:rsidR="0032237E">
              <w:rPr>
                <w:rFonts w:asciiTheme="minorHAnsi" w:hAnsiTheme="minorHAnsi" w:cstheme="minorHAnsi"/>
                <w:sz w:val="22"/>
                <w:szCs w:val="22"/>
              </w:rPr>
              <w:t xml:space="preserve"> Neu sind über den Shop von </w:t>
            </w:r>
            <w:proofErr w:type="spellStart"/>
            <w:r w:rsidR="0032237E">
              <w:rPr>
                <w:rFonts w:asciiTheme="minorHAnsi" w:hAnsiTheme="minorHAnsi" w:cstheme="minorHAnsi"/>
                <w:sz w:val="22"/>
                <w:szCs w:val="22"/>
              </w:rPr>
              <w:t>St.Gallen</w:t>
            </w:r>
            <w:proofErr w:type="spellEnd"/>
            <w:r w:rsidR="0032237E">
              <w:rPr>
                <w:rFonts w:asciiTheme="minorHAnsi" w:hAnsiTheme="minorHAnsi" w:cstheme="minorHAnsi"/>
                <w:sz w:val="22"/>
                <w:szCs w:val="22"/>
              </w:rPr>
              <w:t xml:space="preserve">-Bodensee Tourismus auch Online-Tickets erhältlich: </w:t>
            </w:r>
            <w:r w:rsidR="0032237E" w:rsidRPr="0032237E">
              <w:rPr>
                <w:rFonts w:asciiTheme="minorHAnsi" w:hAnsiTheme="minorHAnsi" w:cstheme="minorHAnsi"/>
                <w:sz w:val="22"/>
                <w:szCs w:val="22"/>
              </w:rPr>
              <w:t>st.gallen-bodensee.ch/tierfilmfestival-</w:t>
            </w:r>
            <w:proofErr w:type="spellStart"/>
            <w:r w:rsidR="0032237E" w:rsidRPr="0032237E">
              <w:rPr>
                <w:rFonts w:asciiTheme="minorHAnsi" w:hAnsiTheme="minorHAnsi" w:cstheme="minorHAnsi"/>
                <w:sz w:val="22"/>
                <w:szCs w:val="22"/>
              </w:rPr>
              <w:t>naturmuseum</w:t>
            </w:r>
            <w:proofErr w:type="spellEnd"/>
            <w:r w:rsidR="0032237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2AAEA926" w14:textId="6D0C3E6C" w:rsidR="003B758E" w:rsidRDefault="003B758E" w:rsidP="00877C6E">
      <w:pPr>
        <w:ind w:right="502"/>
        <w:rPr>
          <w:rFonts w:ascii="Arial" w:hAnsi="Arial" w:cs="Arial"/>
          <w:b/>
          <w:sz w:val="22"/>
        </w:rPr>
      </w:pPr>
    </w:p>
    <w:p w14:paraId="7343C1B5" w14:textId="72E8236B" w:rsidR="003B758E" w:rsidRDefault="003B758E" w:rsidP="00877C6E">
      <w:pPr>
        <w:ind w:right="502"/>
        <w:rPr>
          <w:rFonts w:ascii="Arial" w:hAnsi="Arial" w:cs="Arial"/>
          <w:b/>
          <w:sz w:val="22"/>
        </w:rPr>
      </w:pPr>
    </w:p>
    <w:p w14:paraId="058FFF95" w14:textId="20F753A9" w:rsidR="00877C6E" w:rsidRDefault="00877C6E" w:rsidP="00877C6E">
      <w:pPr>
        <w:ind w:right="502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 xml:space="preserve">Vollständiges Filmprogramm: </w:t>
      </w:r>
    </w:p>
    <w:p w14:paraId="556D523F" w14:textId="5DF92788" w:rsidR="0032237E" w:rsidRPr="0032237E" w:rsidRDefault="00000000" w:rsidP="00877C6E">
      <w:pPr>
        <w:ind w:right="502"/>
        <w:rPr>
          <w:rFonts w:ascii="Arial" w:hAnsi="Arial" w:cs="Arial"/>
          <w:bCs/>
          <w:color w:val="0000FF" w:themeColor="hyperlink"/>
          <w:sz w:val="22"/>
          <w:u w:val="single"/>
        </w:rPr>
      </w:pPr>
      <w:hyperlink r:id="rId8" w:history="1">
        <w:r w:rsidR="00EA281E" w:rsidRPr="002F54D5">
          <w:rPr>
            <w:rStyle w:val="Hyperlink"/>
            <w:rFonts w:ascii="Arial" w:hAnsi="Arial" w:cs="Arial"/>
            <w:bCs/>
            <w:sz w:val="22"/>
          </w:rPr>
          <w:t>www.naturmuseumsg.ch/filmtage</w:t>
        </w:r>
      </w:hyperlink>
    </w:p>
    <w:p w14:paraId="572733AA" w14:textId="4A2B735C" w:rsidR="00EA281E" w:rsidRPr="00EA281E" w:rsidRDefault="00EA281E" w:rsidP="00877C6E">
      <w:pPr>
        <w:ind w:right="502"/>
        <w:rPr>
          <w:rFonts w:ascii="Arial" w:hAnsi="Arial" w:cs="Arial"/>
          <w:bCs/>
          <w:sz w:val="22"/>
        </w:rPr>
      </w:pPr>
    </w:p>
    <w:p w14:paraId="758AE6E4" w14:textId="5524A8B4" w:rsidR="007D5354" w:rsidRPr="00233B8A" w:rsidRDefault="007D5354" w:rsidP="00877C6E">
      <w:pPr>
        <w:ind w:right="502"/>
        <w:rPr>
          <w:rFonts w:ascii="Arial" w:hAnsi="Arial" w:cs="Arial"/>
          <w:sz w:val="22"/>
        </w:rPr>
      </w:pPr>
    </w:p>
    <w:p w14:paraId="3B6E4354" w14:textId="7EA7F4E7" w:rsidR="00877C6E" w:rsidRPr="004B7271" w:rsidRDefault="00877C6E" w:rsidP="00877C6E">
      <w:pPr>
        <w:ind w:right="502"/>
        <w:outlineLvl w:val="0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Bildmaterial zum 1</w:t>
      </w:r>
      <w:r w:rsidR="00EA281E">
        <w:rPr>
          <w:rFonts w:ascii="Arial" w:hAnsi="Arial" w:cs="Arial"/>
          <w:b/>
          <w:sz w:val="22"/>
        </w:rPr>
        <w:t>5</w:t>
      </w:r>
      <w:r>
        <w:rPr>
          <w:rFonts w:ascii="Arial" w:hAnsi="Arial" w:cs="Arial"/>
          <w:b/>
          <w:sz w:val="22"/>
        </w:rPr>
        <w:t>. Natur- und Filmfestival</w:t>
      </w:r>
      <w:r w:rsidRPr="004B7271">
        <w:rPr>
          <w:rFonts w:ascii="Arial" w:hAnsi="Arial" w:cs="Arial"/>
          <w:b/>
          <w:sz w:val="22"/>
        </w:rPr>
        <w:t>:</w:t>
      </w:r>
    </w:p>
    <w:p w14:paraId="1019CDB5" w14:textId="62D7C622" w:rsidR="00877C6E" w:rsidRDefault="00877C6E" w:rsidP="00877C6E">
      <w:pPr>
        <w:ind w:right="502"/>
        <w:outlineLvl w:val="0"/>
        <w:rPr>
          <w:rFonts w:ascii="Arial" w:hAnsi="Arial" w:cs="Arial"/>
          <w:sz w:val="22"/>
        </w:rPr>
      </w:pPr>
      <w:r w:rsidRPr="004B7271">
        <w:rPr>
          <w:rFonts w:ascii="Arial" w:hAnsi="Arial" w:cs="Arial"/>
          <w:sz w:val="22"/>
        </w:rPr>
        <w:t xml:space="preserve">Bitte verwenden Sie sämtliche Bilder nur mit Nennung </w:t>
      </w:r>
      <w:r>
        <w:rPr>
          <w:rFonts w:ascii="Arial" w:hAnsi="Arial" w:cs="Arial"/>
          <w:sz w:val="22"/>
        </w:rPr>
        <w:t>der Quelle.</w:t>
      </w:r>
    </w:p>
    <w:p w14:paraId="32E94B3F" w14:textId="34D47824" w:rsidR="00A812E4" w:rsidRDefault="00A812E4" w:rsidP="00877C6E">
      <w:pPr>
        <w:ind w:right="502"/>
        <w:outlineLvl w:val="0"/>
        <w:rPr>
          <w:rFonts w:ascii="Arial" w:hAnsi="Arial" w:cs="Arial"/>
          <w:sz w:val="22"/>
        </w:rPr>
      </w:pPr>
    </w:p>
    <w:p w14:paraId="3A6A11FD" w14:textId="17091F45" w:rsidR="00A812E4" w:rsidRDefault="00A812E4" w:rsidP="00877C6E">
      <w:pPr>
        <w:ind w:right="502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14:paraId="48F55CCA" w14:textId="540164EB" w:rsidR="00877C6E" w:rsidRDefault="00A812E4" w:rsidP="00877C6E">
      <w:pPr>
        <w:ind w:right="502"/>
        <w:outlineLvl w:val="0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9264" behindDoc="1" locked="0" layoutInCell="1" allowOverlap="1" wp14:anchorId="04A7EDB5" wp14:editId="52DFAB81">
            <wp:simplePos x="0" y="0"/>
            <wp:positionH relativeFrom="column">
              <wp:posOffset>4237355</wp:posOffset>
            </wp:positionH>
            <wp:positionV relativeFrom="paragraph">
              <wp:posOffset>20955</wp:posOffset>
            </wp:positionV>
            <wp:extent cx="1860550" cy="1240790"/>
            <wp:effectExtent l="0" t="0" r="6350" b="3810"/>
            <wp:wrapTight wrapText="bothSides">
              <wp:wrapPolygon edited="0">
                <wp:start x="0" y="0"/>
                <wp:lineTo x="0" y="21445"/>
                <wp:lineTo x="21526" y="21445"/>
                <wp:lineTo x="21526" y="0"/>
                <wp:lineTo x="0" y="0"/>
              </wp:wrapPolygon>
            </wp:wrapTight>
            <wp:docPr id="888511838" name="Grafik 5" descr="Ein Bild, das Säugetier, Wildkatze, Katze, Luch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511838" name="Grafik 5" descr="Ein Bild, das Säugetier, Wildkatze, Katze, Luchs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</w:rPr>
        <w:drawing>
          <wp:anchor distT="0" distB="0" distL="114300" distR="114300" simplePos="0" relativeHeight="251658240" behindDoc="1" locked="0" layoutInCell="1" allowOverlap="1" wp14:anchorId="7B52845E" wp14:editId="08AD6E09">
            <wp:simplePos x="0" y="0"/>
            <wp:positionH relativeFrom="column">
              <wp:posOffset>2192745</wp:posOffset>
            </wp:positionH>
            <wp:positionV relativeFrom="paragraph">
              <wp:posOffset>14605</wp:posOffset>
            </wp:positionV>
            <wp:extent cx="1875600" cy="1245600"/>
            <wp:effectExtent l="0" t="0" r="4445" b="0"/>
            <wp:wrapTight wrapText="bothSides">
              <wp:wrapPolygon edited="0">
                <wp:start x="0" y="0"/>
                <wp:lineTo x="0" y="21369"/>
                <wp:lineTo x="21505" y="21369"/>
                <wp:lineTo x="21505" y="0"/>
                <wp:lineTo x="0" y="0"/>
              </wp:wrapPolygon>
            </wp:wrapTight>
            <wp:docPr id="975564162" name="Grafik 4" descr="Ein Bild, das draußen, Berg, Himmel, Gletsch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564162" name="Grafik 4" descr="Ein Bild, das draußen, Berg, Himmel, Gletscher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124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</w:rPr>
        <w:drawing>
          <wp:inline distT="0" distB="0" distL="0" distR="0" wp14:anchorId="7CBDC5BD" wp14:editId="05FB082E">
            <wp:extent cx="2044440" cy="1262743"/>
            <wp:effectExtent l="0" t="0" r="635" b="0"/>
            <wp:docPr id="1140287135" name="Grafik 3" descr="Ein Bild, das Säugetier, Rhinozeros,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287135" name="Grafik 3" descr="Ein Bild, das Säugetier, Rhinozeros, Gras, draußen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11300" cy="130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14:paraId="07F58887" w14:textId="6C3B9EDD" w:rsidR="00877C6E" w:rsidRPr="0096752D" w:rsidRDefault="00877C6E" w:rsidP="00877C6E">
      <w:pPr>
        <w:ind w:right="502"/>
        <w:outlineLvl w:val="0"/>
        <w:rPr>
          <w:rFonts w:ascii="Arial" w:hAnsi="Arial" w:cs="Arial"/>
          <w:sz w:val="10"/>
          <w:szCs w:val="10"/>
        </w:rPr>
      </w:pPr>
    </w:p>
    <w:p w14:paraId="71836008" w14:textId="0FEE7C0B" w:rsidR="00877C6E" w:rsidRPr="0096752D" w:rsidRDefault="00877C6E" w:rsidP="00877C6E">
      <w:pPr>
        <w:ind w:right="502"/>
        <w:rPr>
          <w:rFonts w:ascii="Arial" w:hAnsi="Arial" w:cs="Arial"/>
          <w:sz w:val="10"/>
          <w:szCs w:val="10"/>
        </w:rPr>
      </w:pPr>
    </w:p>
    <w:p w14:paraId="58080D90" w14:textId="26DD6EE8" w:rsidR="00877C6E" w:rsidRDefault="00877C6E" w:rsidP="00877C6E">
      <w:pPr>
        <w:tabs>
          <w:tab w:val="left" w:pos="851"/>
          <w:tab w:val="left" w:pos="4111"/>
          <w:tab w:val="left" w:pos="6804"/>
          <w:tab w:val="left" w:pos="7230"/>
        </w:tabs>
        <w:ind w:right="50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ab/>
        <w:t>Bild 1</w:t>
      </w:r>
      <w:r>
        <w:rPr>
          <w:rFonts w:ascii="Arial" w:hAnsi="Arial" w:cs="Arial"/>
          <w:sz w:val="22"/>
        </w:rPr>
        <w:tab/>
        <w:t>Bild 2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  <w:t>Bild 3</w:t>
      </w:r>
    </w:p>
    <w:p w14:paraId="47FD347D" w14:textId="52A47805" w:rsidR="00877C6E" w:rsidRPr="0096752D" w:rsidRDefault="00877C6E" w:rsidP="00877C6E">
      <w:pPr>
        <w:ind w:right="502"/>
        <w:rPr>
          <w:rFonts w:ascii="Arial" w:hAnsi="Arial" w:cs="Arial"/>
          <w:sz w:val="10"/>
          <w:szCs w:val="10"/>
        </w:rPr>
      </w:pPr>
    </w:p>
    <w:p w14:paraId="27E74025" w14:textId="4C435ABC" w:rsidR="007D5354" w:rsidRDefault="007D5354" w:rsidP="00877C6E">
      <w:pPr>
        <w:ind w:right="502"/>
        <w:rPr>
          <w:rFonts w:ascii="Arial" w:hAnsi="Arial" w:cs="Arial"/>
          <w:b/>
          <w:sz w:val="22"/>
        </w:rPr>
      </w:pPr>
    </w:p>
    <w:p w14:paraId="58C4C07A" w14:textId="0B419FB2" w:rsidR="00A812E4" w:rsidRPr="00A97137" w:rsidRDefault="00877C6E" w:rsidP="00877C6E">
      <w:pPr>
        <w:ind w:right="502"/>
        <w:rPr>
          <w:rFonts w:asciiTheme="minorHAnsi" w:hAnsiTheme="minorHAnsi" w:cstheme="minorHAnsi"/>
          <w:sz w:val="22"/>
          <w:szCs w:val="22"/>
        </w:rPr>
      </w:pPr>
      <w:r w:rsidRPr="00A97137">
        <w:rPr>
          <w:rFonts w:ascii="Arial" w:hAnsi="Arial" w:cs="Arial"/>
          <w:b/>
          <w:sz w:val="22"/>
        </w:rPr>
        <w:t>Bild 1:</w:t>
      </w:r>
      <w:r w:rsidRPr="00A97137">
        <w:rPr>
          <w:rFonts w:ascii="Arial" w:hAnsi="Arial" w:cs="Arial"/>
          <w:sz w:val="22"/>
        </w:rPr>
        <w:t xml:space="preserve"> </w:t>
      </w:r>
      <w:r w:rsidR="00D37AEB" w:rsidRPr="00A97137">
        <w:rPr>
          <w:rFonts w:ascii="Arial" w:hAnsi="Arial" w:cs="Arial"/>
          <w:sz w:val="22"/>
        </w:rPr>
        <w:t xml:space="preserve">Der </w:t>
      </w:r>
      <w:r w:rsidR="00A97137" w:rsidRPr="00A97137">
        <w:rPr>
          <w:rFonts w:ascii="Arial" w:hAnsi="Arial" w:cs="Arial"/>
          <w:sz w:val="22"/>
        </w:rPr>
        <w:t>Dokumentarfilm</w:t>
      </w:r>
      <w:r w:rsidRPr="00A97137">
        <w:rPr>
          <w:rFonts w:ascii="Arial" w:hAnsi="Arial" w:cs="Arial"/>
          <w:sz w:val="22"/>
        </w:rPr>
        <w:t xml:space="preserve"> «</w:t>
      </w:r>
      <w:r w:rsidR="00A812E4" w:rsidRPr="00A97137">
        <w:rPr>
          <w:rFonts w:ascii="Arial" w:hAnsi="Arial" w:cs="Arial"/>
          <w:sz w:val="22"/>
        </w:rPr>
        <w:t>Nashörner – Mit Herz</w:t>
      </w:r>
      <w:r w:rsidR="00F4026F">
        <w:rPr>
          <w:rFonts w:ascii="Arial" w:hAnsi="Arial" w:cs="Arial"/>
          <w:sz w:val="22"/>
        </w:rPr>
        <w:t xml:space="preserve"> und Horn</w:t>
      </w:r>
      <w:r w:rsidRPr="00A97137">
        <w:rPr>
          <w:rFonts w:ascii="Arial" w:hAnsi="Arial" w:cs="Arial"/>
          <w:sz w:val="22"/>
        </w:rPr>
        <w:t xml:space="preserve">» von </w:t>
      </w:r>
      <w:r w:rsidR="00A812E4" w:rsidRPr="00A97137">
        <w:rPr>
          <w:rFonts w:ascii="Arial" w:hAnsi="Arial" w:cs="Arial"/>
          <w:sz w:val="22"/>
        </w:rPr>
        <w:t>Rosie Koch und Roland Gockel</w:t>
      </w:r>
      <w:r w:rsidR="00F13D2E" w:rsidRPr="00A97137">
        <w:rPr>
          <w:rFonts w:ascii="Arial" w:hAnsi="Arial" w:cs="Arial"/>
          <w:sz w:val="22"/>
        </w:rPr>
        <w:t xml:space="preserve"> </w:t>
      </w:r>
      <w:r w:rsidR="00A97137" w:rsidRPr="00A97137">
        <w:rPr>
          <w:rFonts w:ascii="Arial" w:hAnsi="Arial" w:cs="Arial"/>
          <w:sz w:val="22"/>
        </w:rPr>
        <w:t xml:space="preserve">wurde mit dem Deutschen Wildlife Filmpreis auszeichnet. Er </w:t>
      </w:r>
      <w:r w:rsidR="00F53C30" w:rsidRPr="00A97137">
        <w:rPr>
          <w:rFonts w:asciiTheme="minorHAnsi" w:hAnsiTheme="minorHAnsi" w:cstheme="minorHAnsi"/>
          <w:sz w:val="22"/>
          <w:szCs w:val="22"/>
        </w:rPr>
        <w:t>begleitet</w:t>
      </w:r>
      <w:r w:rsidR="00D37AEB" w:rsidRPr="00A97137">
        <w:rPr>
          <w:rFonts w:asciiTheme="minorHAnsi" w:hAnsiTheme="minorHAnsi" w:cstheme="minorHAnsi"/>
          <w:sz w:val="22"/>
          <w:szCs w:val="22"/>
        </w:rPr>
        <w:t xml:space="preserve"> </w:t>
      </w:r>
      <w:r w:rsidR="00A812E4" w:rsidRPr="00A97137">
        <w:rPr>
          <w:rFonts w:asciiTheme="minorHAnsi" w:hAnsiTheme="minorHAnsi" w:cstheme="minorHAnsi"/>
          <w:sz w:val="22"/>
          <w:szCs w:val="22"/>
        </w:rPr>
        <w:t>ein</w:t>
      </w:r>
      <w:r w:rsidR="00A97137" w:rsidRPr="00A97137">
        <w:rPr>
          <w:rFonts w:asciiTheme="minorHAnsi" w:hAnsiTheme="minorHAnsi" w:cstheme="minorHAnsi"/>
          <w:sz w:val="22"/>
          <w:szCs w:val="22"/>
        </w:rPr>
        <w:t xml:space="preserve"> Breitmaulnashorn</w:t>
      </w:r>
      <w:r w:rsidR="00A812E4" w:rsidRPr="00A97137">
        <w:rPr>
          <w:rFonts w:asciiTheme="minorHAnsi" w:hAnsiTheme="minorHAnsi" w:cstheme="minorHAnsi"/>
          <w:sz w:val="22"/>
          <w:szCs w:val="22"/>
        </w:rPr>
        <w:t xml:space="preserve"> und ihr Junges </w:t>
      </w:r>
      <w:r w:rsidR="00A97137" w:rsidRPr="00A97137">
        <w:rPr>
          <w:rFonts w:asciiTheme="minorHAnsi" w:hAnsiTheme="minorHAnsi" w:cstheme="minorHAnsi"/>
          <w:sz w:val="22"/>
          <w:szCs w:val="22"/>
        </w:rPr>
        <w:t>durch die Höhen und Tiefen eines Nashornlebens – bis die Nashornmutter wieder schwanger ist und sich alles ändert.</w:t>
      </w:r>
    </w:p>
    <w:p w14:paraId="697BA473" w14:textId="3FC07838" w:rsidR="00A97137" w:rsidRPr="00A97137" w:rsidRDefault="00A97137" w:rsidP="00877C6E">
      <w:pPr>
        <w:ind w:right="502"/>
        <w:rPr>
          <w:rFonts w:asciiTheme="minorHAnsi" w:hAnsiTheme="minorHAnsi" w:cstheme="minorHAnsi"/>
          <w:sz w:val="22"/>
          <w:szCs w:val="22"/>
        </w:rPr>
      </w:pPr>
      <w:r w:rsidRPr="00A97137">
        <w:rPr>
          <w:rFonts w:asciiTheme="minorHAnsi" w:hAnsiTheme="minorHAnsi" w:cstheme="minorHAnsi"/>
          <w:sz w:val="22"/>
          <w:szCs w:val="22"/>
        </w:rPr>
        <w:t>Foto: Levi Fitze</w:t>
      </w:r>
    </w:p>
    <w:p w14:paraId="49E82236" w14:textId="77777777" w:rsidR="00A812E4" w:rsidRDefault="00A812E4" w:rsidP="00877C6E">
      <w:pPr>
        <w:ind w:right="502"/>
        <w:rPr>
          <w:rFonts w:asciiTheme="minorHAnsi" w:hAnsiTheme="minorHAnsi" w:cstheme="minorHAnsi"/>
          <w:sz w:val="22"/>
          <w:szCs w:val="22"/>
          <w:highlight w:val="yellow"/>
        </w:rPr>
      </w:pPr>
    </w:p>
    <w:p w14:paraId="48C108D3" w14:textId="069E1E08" w:rsidR="00014657" w:rsidRDefault="00877C6E" w:rsidP="00877C6E">
      <w:pPr>
        <w:ind w:right="502"/>
        <w:rPr>
          <w:rFonts w:ascii="Arial" w:hAnsi="Arial" w:cs="Arial"/>
          <w:sz w:val="22"/>
        </w:rPr>
      </w:pPr>
      <w:r w:rsidRPr="00A97137">
        <w:rPr>
          <w:rFonts w:ascii="Arial" w:hAnsi="Arial" w:cs="Arial"/>
          <w:b/>
          <w:sz w:val="22"/>
        </w:rPr>
        <w:t>Bild 2:</w:t>
      </w:r>
      <w:r w:rsidRPr="00A97137">
        <w:rPr>
          <w:rFonts w:ascii="Arial" w:hAnsi="Arial" w:cs="Arial"/>
          <w:sz w:val="22"/>
        </w:rPr>
        <w:t xml:space="preserve"> </w:t>
      </w:r>
      <w:r w:rsidR="00C9632F" w:rsidRPr="00A97137">
        <w:rPr>
          <w:rFonts w:ascii="Arial" w:hAnsi="Arial" w:cs="Arial"/>
          <w:sz w:val="22"/>
        </w:rPr>
        <w:t>Im Film «</w:t>
      </w:r>
      <w:r w:rsidR="00A97137" w:rsidRPr="00A97137">
        <w:rPr>
          <w:rFonts w:ascii="Arial" w:hAnsi="Arial" w:cs="Arial"/>
          <w:sz w:val="22"/>
        </w:rPr>
        <w:t xml:space="preserve">Eisige Welten </w:t>
      </w:r>
      <w:r w:rsidR="00974850">
        <w:rPr>
          <w:rFonts w:ascii="Arial" w:hAnsi="Arial" w:cs="Arial"/>
          <w:sz w:val="22"/>
        </w:rPr>
        <w:t xml:space="preserve">II </w:t>
      </w:r>
      <w:r w:rsidR="00A97137" w:rsidRPr="00A97137">
        <w:rPr>
          <w:rFonts w:ascii="Arial" w:hAnsi="Arial" w:cs="Arial"/>
          <w:sz w:val="22"/>
        </w:rPr>
        <w:t>– Nordpolarmeer</w:t>
      </w:r>
      <w:r w:rsidR="00C9632F" w:rsidRPr="00A97137">
        <w:rPr>
          <w:rFonts w:ascii="Arial" w:hAnsi="Arial" w:cs="Arial"/>
          <w:sz w:val="22"/>
        </w:rPr>
        <w:t xml:space="preserve">» </w:t>
      </w:r>
      <w:r w:rsidR="00A97137">
        <w:rPr>
          <w:rFonts w:ascii="Arial" w:hAnsi="Arial" w:cs="Arial"/>
          <w:sz w:val="22"/>
        </w:rPr>
        <w:t xml:space="preserve">von James Reed </w:t>
      </w:r>
      <w:r w:rsidR="00A97137" w:rsidRPr="00A97137">
        <w:rPr>
          <w:rFonts w:ascii="Arial" w:hAnsi="Arial" w:cs="Arial"/>
          <w:sz w:val="22"/>
        </w:rPr>
        <w:t xml:space="preserve">stehen die Tiere im nördlichen Meereis im Fokus. Ihr Lebensraum verändert sich mit dem globalen Klimawandel rasant – </w:t>
      </w:r>
      <w:r w:rsidR="00A97137">
        <w:rPr>
          <w:rFonts w:ascii="Arial" w:hAnsi="Arial" w:cs="Arial"/>
          <w:sz w:val="22"/>
        </w:rPr>
        <w:t>wer sich nicht anpass</w:t>
      </w:r>
      <w:r w:rsidR="00014657">
        <w:rPr>
          <w:rFonts w:ascii="Arial" w:hAnsi="Arial" w:cs="Arial"/>
          <w:sz w:val="22"/>
        </w:rPr>
        <w:t>t</w:t>
      </w:r>
      <w:r w:rsidR="00A97137">
        <w:rPr>
          <w:rFonts w:ascii="Arial" w:hAnsi="Arial" w:cs="Arial"/>
          <w:sz w:val="22"/>
        </w:rPr>
        <w:t xml:space="preserve">, verliert. Die bildgewaltige Dokumentation hat den </w:t>
      </w:r>
      <w:r w:rsidR="00014657">
        <w:rPr>
          <w:rFonts w:ascii="Arial" w:hAnsi="Arial" w:cs="Arial"/>
          <w:sz w:val="22"/>
        </w:rPr>
        <w:t xml:space="preserve">Deutschen Filmpreis Biodiversität erhalten. </w:t>
      </w:r>
    </w:p>
    <w:p w14:paraId="5BEEAFFD" w14:textId="4C0DDACF" w:rsidR="00A97137" w:rsidRPr="00A97137" w:rsidRDefault="00014657" w:rsidP="00877C6E">
      <w:pPr>
        <w:ind w:right="502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Foto: </w:t>
      </w:r>
      <w:proofErr w:type="spellStart"/>
      <w:r>
        <w:rPr>
          <w:rFonts w:ascii="Arial" w:hAnsi="Arial" w:cs="Arial"/>
          <w:sz w:val="22"/>
        </w:rPr>
        <w:t>zVg</w:t>
      </w:r>
      <w:proofErr w:type="spellEnd"/>
      <w:r>
        <w:rPr>
          <w:rFonts w:ascii="Arial" w:hAnsi="Arial" w:cs="Arial"/>
          <w:sz w:val="22"/>
        </w:rPr>
        <w:t xml:space="preserve"> Filmfestival </w:t>
      </w:r>
      <w:proofErr w:type="spellStart"/>
      <w:r>
        <w:rPr>
          <w:rFonts w:ascii="Arial" w:hAnsi="Arial" w:cs="Arial"/>
          <w:sz w:val="22"/>
        </w:rPr>
        <w:t>NaturVision</w:t>
      </w:r>
      <w:proofErr w:type="spellEnd"/>
      <w:r>
        <w:rPr>
          <w:rFonts w:ascii="Arial" w:hAnsi="Arial" w:cs="Arial"/>
          <w:sz w:val="22"/>
        </w:rPr>
        <w:t xml:space="preserve"> / </w:t>
      </w:r>
      <w:r w:rsidRPr="00014657">
        <w:rPr>
          <w:rFonts w:ascii="Arial" w:hAnsi="Arial" w:cs="Arial"/>
          <w:sz w:val="22"/>
        </w:rPr>
        <w:t>Florian</w:t>
      </w:r>
      <w:r>
        <w:rPr>
          <w:rFonts w:ascii="Arial" w:hAnsi="Arial" w:cs="Arial"/>
          <w:sz w:val="22"/>
        </w:rPr>
        <w:t xml:space="preserve"> </w:t>
      </w:r>
      <w:proofErr w:type="spellStart"/>
      <w:r w:rsidRPr="00014657">
        <w:rPr>
          <w:rFonts w:ascii="Arial" w:hAnsi="Arial" w:cs="Arial"/>
          <w:sz w:val="22"/>
        </w:rPr>
        <w:t>Ledoux</w:t>
      </w:r>
      <w:proofErr w:type="spellEnd"/>
      <w:r w:rsidR="00A97137">
        <w:rPr>
          <w:rFonts w:ascii="Arial" w:hAnsi="Arial" w:cs="Arial"/>
          <w:sz w:val="22"/>
        </w:rPr>
        <w:t xml:space="preserve"> </w:t>
      </w:r>
    </w:p>
    <w:p w14:paraId="7C4F139C" w14:textId="77777777" w:rsidR="00A97137" w:rsidRDefault="00A97137" w:rsidP="00877C6E">
      <w:pPr>
        <w:ind w:right="502"/>
        <w:rPr>
          <w:rFonts w:ascii="Arial" w:hAnsi="Arial" w:cs="Arial"/>
          <w:sz w:val="22"/>
          <w:highlight w:val="yellow"/>
        </w:rPr>
      </w:pPr>
    </w:p>
    <w:p w14:paraId="0BB21E4C" w14:textId="504235AC" w:rsidR="0014453D" w:rsidRDefault="00877C6E" w:rsidP="00C9632F">
      <w:pPr>
        <w:rPr>
          <w:rFonts w:asciiTheme="minorHAnsi" w:hAnsiTheme="minorHAnsi" w:cstheme="minorHAnsi"/>
          <w:sz w:val="22"/>
          <w:szCs w:val="22"/>
        </w:rPr>
      </w:pPr>
      <w:r w:rsidRPr="00747750">
        <w:rPr>
          <w:rFonts w:asciiTheme="minorHAnsi" w:hAnsiTheme="minorHAnsi" w:cstheme="minorHAnsi"/>
          <w:b/>
          <w:sz w:val="22"/>
          <w:szCs w:val="22"/>
        </w:rPr>
        <w:t>Bild 3:</w:t>
      </w:r>
      <w:r w:rsidRPr="00747750">
        <w:rPr>
          <w:rFonts w:asciiTheme="minorHAnsi" w:hAnsiTheme="minorHAnsi" w:cstheme="minorHAnsi"/>
          <w:sz w:val="22"/>
          <w:szCs w:val="22"/>
        </w:rPr>
        <w:t xml:space="preserve"> </w:t>
      </w:r>
      <w:r w:rsidR="00747750" w:rsidRPr="00747750">
        <w:rPr>
          <w:rFonts w:asciiTheme="minorHAnsi" w:hAnsiTheme="minorHAnsi" w:cstheme="minorHAnsi"/>
          <w:sz w:val="22"/>
          <w:szCs w:val="22"/>
        </w:rPr>
        <w:t>Unterwegs in einer der letzten richtig wilden Regionen Europas</w:t>
      </w:r>
      <w:r w:rsidR="00747750">
        <w:rPr>
          <w:rFonts w:asciiTheme="minorHAnsi" w:hAnsiTheme="minorHAnsi" w:cstheme="minorHAnsi"/>
          <w:sz w:val="22"/>
          <w:szCs w:val="22"/>
        </w:rPr>
        <w:t xml:space="preserve">: der Film «Polens Osten – Zwischen Wisenten, Wölfen und Elchen» zeigt Tiere im Urwald von </w:t>
      </w:r>
      <w:proofErr w:type="spellStart"/>
      <w:r w:rsidR="00747750">
        <w:rPr>
          <w:rFonts w:asciiTheme="minorHAnsi" w:hAnsiTheme="minorHAnsi" w:cstheme="minorHAnsi"/>
          <w:sz w:val="22"/>
          <w:szCs w:val="22"/>
        </w:rPr>
        <w:t>Bialowie</w:t>
      </w:r>
      <w:r w:rsidR="00747750" w:rsidRPr="00747750">
        <w:rPr>
          <w:rStyle w:val="Hervorhebung"/>
          <w:rFonts w:asciiTheme="minorHAnsi" w:hAnsiTheme="minorHAnsi" w:cstheme="minorHAnsi"/>
          <w:i w:val="0"/>
          <w:iCs w:val="0"/>
          <w:sz w:val="22"/>
          <w:szCs w:val="22"/>
        </w:rPr>
        <w:t>ż</w:t>
      </w:r>
      <w:r w:rsidR="00747750">
        <w:rPr>
          <w:rStyle w:val="Hervorhebung"/>
          <w:rFonts w:asciiTheme="minorHAnsi" w:hAnsiTheme="minorHAnsi" w:cstheme="minorHAnsi"/>
          <w:i w:val="0"/>
          <w:iCs w:val="0"/>
          <w:sz w:val="22"/>
          <w:szCs w:val="22"/>
        </w:rPr>
        <w:t>a</w:t>
      </w:r>
      <w:proofErr w:type="spellEnd"/>
      <w:r w:rsidR="00747750">
        <w:rPr>
          <w:rStyle w:val="Hervorhebung"/>
          <w:rFonts w:asciiTheme="minorHAnsi" w:hAnsiTheme="minorHAnsi" w:cstheme="minorHAnsi"/>
          <w:i w:val="0"/>
          <w:iCs w:val="0"/>
          <w:sz w:val="22"/>
          <w:szCs w:val="22"/>
        </w:rPr>
        <w:t>,</w:t>
      </w:r>
      <w:r w:rsidR="00747750">
        <w:rPr>
          <w:rFonts w:asciiTheme="minorHAnsi" w:hAnsiTheme="minorHAnsi" w:cstheme="minorHAnsi"/>
          <w:sz w:val="22"/>
          <w:szCs w:val="22"/>
        </w:rPr>
        <w:t xml:space="preserve"> die anderswo längst verschwunden sind. Auch ihre Zukunft liegt in der Hand des Menschen.</w:t>
      </w:r>
    </w:p>
    <w:p w14:paraId="4EBD535C" w14:textId="087FCDE3" w:rsidR="00747750" w:rsidRPr="00747750" w:rsidRDefault="00747750" w:rsidP="00C9632F">
      <w:pPr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="Arial" w:hAnsi="Arial" w:cs="Arial"/>
          <w:sz w:val="22"/>
        </w:rPr>
        <w:lastRenderedPageBreak/>
        <w:t xml:space="preserve">Foto: </w:t>
      </w:r>
      <w:proofErr w:type="spellStart"/>
      <w:r>
        <w:rPr>
          <w:rFonts w:ascii="Arial" w:hAnsi="Arial" w:cs="Arial"/>
          <w:sz w:val="22"/>
        </w:rPr>
        <w:t>zVg</w:t>
      </w:r>
      <w:proofErr w:type="spellEnd"/>
      <w:r>
        <w:rPr>
          <w:rFonts w:ascii="Arial" w:hAnsi="Arial" w:cs="Arial"/>
          <w:sz w:val="22"/>
        </w:rPr>
        <w:t xml:space="preserve"> Filmfestival </w:t>
      </w:r>
      <w:proofErr w:type="spellStart"/>
      <w:r>
        <w:rPr>
          <w:rFonts w:ascii="Arial" w:hAnsi="Arial" w:cs="Arial"/>
          <w:sz w:val="22"/>
        </w:rPr>
        <w:t>NaturVision</w:t>
      </w:r>
      <w:proofErr w:type="spellEnd"/>
      <w:r w:rsidRPr="00747750">
        <w:t xml:space="preserve"> </w:t>
      </w:r>
    </w:p>
    <w:sectPr w:rsidR="00747750" w:rsidRPr="00747750" w:rsidSect="007F04C2">
      <w:headerReference w:type="default" r:id="rId12"/>
      <w:footerReference w:type="default" r:id="rId13"/>
      <w:pgSz w:w="11906" w:h="16838" w:code="9"/>
      <w:pgMar w:top="3311" w:right="1418" w:bottom="1701" w:left="1418" w:header="567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9C7CC" w14:textId="77777777" w:rsidR="00DA3AA3" w:rsidRDefault="00DA3AA3" w:rsidP="00681C82">
      <w:r>
        <w:separator/>
      </w:r>
    </w:p>
  </w:endnote>
  <w:endnote w:type="continuationSeparator" w:id="0">
    <w:p w14:paraId="3D8A75F1" w14:textId="77777777" w:rsidR="00DA3AA3" w:rsidRDefault="00DA3AA3" w:rsidP="00681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DDBA" w14:textId="05964A35" w:rsidR="00180BAB" w:rsidRDefault="002838E1">
    <w:pPr>
      <w:pStyle w:val="Fuzeile"/>
    </w:pPr>
    <w:r>
      <w:tab/>
    </w:r>
    <w:r w:rsidR="00180BAB">
      <w:t xml:space="preserve">Seite </w:t>
    </w:r>
    <w:r w:rsidR="00180BAB">
      <w:fldChar w:fldCharType="begin"/>
    </w:r>
    <w:r w:rsidR="00180BAB">
      <w:instrText xml:space="preserve"> PAGE  </w:instrText>
    </w:r>
    <w:r w:rsidR="00180BAB">
      <w:fldChar w:fldCharType="separate"/>
    </w:r>
    <w:r w:rsidR="00B16E51">
      <w:rPr>
        <w:noProof/>
      </w:rPr>
      <w:t>1</w:t>
    </w:r>
    <w:r w:rsidR="00180BA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57D09" w14:textId="77777777" w:rsidR="00DA3AA3" w:rsidRDefault="00DA3AA3" w:rsidP="00681C82">
      <w:r>
        <w:separator/>
      </w:r>
    </w:p>
  </w:footnote>
  <w:footnote w:type="continuationSeparator" w:id="0">
    <w:p w14:paraId="2A873174" w14:textId="77777777" w:rsidR="00DA3AA3" w:rsidRDefault="00DA3AA3" w:rsidP="00681C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DB354" w14:textId="77777777" w:rsidR="00681C82" w:rsidRDefault="00681C82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1" layoutInCell="1" allowOverlap="1" wp14:anchorId="43860199" wp14:editId="06F82DA4">
          <wp:simplePos x="0" y="0"/>
          <wp:positionH relativeFrom="page">
            <wp:posOffset>864235</wp:posOffset>
          </wp:positionH>
          <wp:positionV relativeFrom="page">
            <wp:posOffset>9807575</wp:posOffset>
          </wp:positionV>
          <wp:extent cx="2171700" cy="571500"/>
          <wp:effectExtent l="0" t="0" r="12700" b="12700"/>
          <wp:wrapNone/>
          <wp:docPr id="8" name="fuss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79FBA4FF" wp14:editId="45F5C239">
          <wp:simplePos x="0" y="0"/>
          <wp:positionH relativeFrom="page">
            <wp:posOffset>864235</wp:posOffset>
          </wp:positionH>
          <wp:positionV relativeFrom="page">
            <wp:posOffset>323850</wp:posOffset>
          </wp:positionV>
          <wp:extent cx="2228400" cy="767880"/>
          <wp:effectExtent l="0" t="0" r="6985" b="0"/>
          <wp:wrapNone/>
          <wp:docPr id="10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400" cy="767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D82AFD"/>
    <w:multiLevelType w:val="hybridMultilevel"/>
    <w:tmpl w:val="DA3EFE6C"/>
    <w:lvl w:ilvl="0" w:tplc="C57E04D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6706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oNotDisplayPageBoundarie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875"/>
    <w:rsid w:val="000019F4"/>
    <w:rsid w:val="00001D78"/>
    <w:rsid w:val="00014657"/>
    <w:rsid w:val="00021E75"/>
    <w:rsid w:val="00024714"/>
    <w:rsid w:val="0004241B"/>
    <w:rsid w:val="000438C5"/>
    <w:rsid w:val="00043D8C"/>
    <w:rsid w:val="00044B25"/>
    <w:rsid w:val="00056BB9"/>
    <w:rsid w:val="00067A5C"/>
    <w:rsid w:val="00080652"/>
    <w:rsid w:val="000906C5"/>
    <w:rsid w:val="000A026A"/>
    <w:rsid w:val="000A1085"/>
    <w:rsid w:val="000A1A02"/>
    <w:rsid w:val="000A1B60"/>
    <w:rsid w:val="000A2C90"/>
    <w:rsid w:val="000A709C"/>
    <w:rsid w:val="000B037C"/>
    <w:rsid w:val="000B15FB"/>
    <w:rsid w:val="000B5FE9"/>
    <w:rsid w:val="000B7056"/>
    <w:rsid w:val="000D2CF6"/>
    <w:rsid w:val="000E12DA"/>
    <w:rsid w:val="000E259D"/>
    <w:rsid w:val="000F2313"/>
    <w:rsid w:val="000F2826"/>
    <w:rsid w:val="000F45C9"/>
    <w:rsid w:val="0010220B"/>
    <w:rsid w:val="0010679C"/>
    <w:rsid w:val="001230A3"/>
    <w:rsid w:val="00133348"/>
    <w:rsid w:val="00140771"/>
    <w:rsid w:val="0014453D"/>
    <w:rsid w:val="00152126"/>
    <w:rsid w:val="00152B99"/>
    <w:rsid w:val="00170D9E"/>
    <w:rsid w:val="001735A3"/>
    <w:rsid w:val="00174E87"/>
    <w:rsid w:val="00180BAB"/>
    <w:rsid w:val="0018216B"/>
    <w:rsid w:val="0018568B"/>
    <w:rsid w:val="00186F41"/>
    <w:rsid w:val="001907FF"/>
    <w:rsid w:val="001965B4"/>
    <w:rsid w:val="001A0623"/>
    <w:rsid w:val="001A472A"/>
    <w:rsid w:val="001A62E2"/>
    <w:rsid w:val="001A7C1B"/>
    <w:rsid w:val="001B31D6"/>
    <w:rsid w:val="001B4453"/>
    <w:rsid w:val="001B7963"/>
    <w:rsid w:val="001B7B0E"/>
    <w:rsid w:val="001D7A14"/>
    <w:rsid w:val="001F24FF"/>
    <w:rsid w:val="001F25AC"/>
    <w:rsid w:val="001F6C94"/>
    <w:rsid w:val="00201046"/>
    <w:rsid w:val="00212DD3"/>
    <w:rsid w:val="00216693"/>
    <w:rsid w:val="00230A9D"/>
    <w:rsid w:val="00241F18"/>
    <w:rsid w:val="002502B0"/>
    <w:rsid w:val="00257F80"/>
    <w:rsid w:val="002601E1"/>
    <w:rsid w:val="002624D9"/>
    <w:rsid w:val="00265087"/>
    <w:rsid w:val="00265FD6"/>
    <w:rsid w:val="0026666E"/>
    <w:rsid w:val="00271863"/>
    <w:rsid w:val="002738B3"/>
    <w:rsid w:val="00275135"/>
    <w:rsid w:val="002838E1"/>
    <w:rsid w:val="00285AD2"/>
    <w:rsid w:val="002A473F"/>
    <w:rsid w:val="002C2376"/>
    <w:rsid w:val="002C5503"/>
    <w:rsid w:val="002D19B7"/>
    <w:rsid w:val="002D33C5"/>
    <w:rsid w:val="002D7C23"/>
    <w:rsid w:val="002F5E9B"/>
    <w:rsid w:val="0030507D"/>
    <w:rsid w:val="00305F67"/>
    <w:rsid w:val="003149A1"/>
    <w:rsid w:val="00314D27"/>
    <w:rsid w:val="00316A9C"/>
    <w:rsid w:val="0032237E"/>
    <w:rsid w:val="00323F3A"/>
    <w:rsid w:val="0032590D"/>
    <w:rsid w:val="00327960"/>
    <w:rsid w:val="003338F4"/>
    <w:rsid w:val="00333F7F"/>
    <w:rsid w:val="00337F14"/>
    <w:rsid w:val="00345C58"/>
    <w:rsid w:val="00347173"/>
    <w:rsid w:val="00347E73"/>
    <w:rsid w:val="00360843"/>
    <w:rsid w:val="0037294B"/>
    <w:rsid w:val="00380749"/>
    <w:rsid w:val="003838FC"/>
    <w:rsid w:val="00383F6F"/>
    <w:rsid w:val="003855B2"/>
    <w:rsid w:val="003920DC"/>
    <w:rsid w:val="003922E7"/>
    <w:rsid w:val="00392442"/>
    <w:rsid w:val="00397878"/>
    <w:rsid w:val="003A0DF4"/>
    <w:rsid w:val="003B49A2"/>
    <w:rsid w:val="003B5B33"/>
    <w:rsid w:val="003B66F4"/>
    <w:rsid w:val="003B758E"/>
    <w:rsid w:val="003E14BF"/>
    <w:rsid w:val="003E4133"/>
    <w:rsid w:val="003E698D"/>
    <w:rsid w:val="0040108E"/>
    <w:rsid w:val="00404188"/>
    <w:rsid w:val="0040709E"/>
    <w:rsid w:val="00413F63"/>
    <w:rsid w:val="004200BB"/>
    <w:rsid w:val="004202F9"/>
    <w:rsid w:val="00422531"/>
    <w:rsid w:val="004234E0"/>
    <w:rsid w:val="00425A10"/>
    <w:rsid w:val="00431B6D"/>
    <w:rsid w:val="0043720A"/>
    <w:rsid w:val="00437BA3"/>
    <w:rsid w:val="004409D5"/>
    <w:rsid w:val="004520A5"/>
    <w:rsid w:val="00455116"/>
    <w:rsid w:val="004564E9"/>
    <w:rsid w:val="00465B29"/>
    <w:rsid w:val="00475398"/>
    <w:rsid w:val="00475D7D"/>
    <w:rsid w:val="00485DCD"/>
    <w:rsid w:val="004901A0"/>
    <w:rsid w:val="00492B56"/>
    <w:rsid w:val="004B7271"/>
    <w:rsid w:val="004C07CE"/>
    <w:rsid w:val="004C0A69"/>
    <w:rsid w:val="004C64DF"/>
    <w:rsid w:val="004D23E7"/>
    <w:rsid w:val="004D3121"/>
    <w:rsid w:val="004D363B"/>
    <w:rsid w:val="004D5D75"/>
    <w:rsid w:val="004D66AC"/>
    <w:rsid w:val="004D7D20"/>
    <w:rsid w:val="004E6DB5"/>
    <w:rsid w:val="004F2C1F"/>
    <w:rsid w:val="00501A3E"/>
    <w:rsid w:val="00515AB1"/>
    <w:rsid w:val="005161DA"/>
    <w:rsid w:val="00520036"/>
    <w:rsid w:val="00525EF5"/>
    <w:rsid w:val="005303A0"/>
    <w:rsid w:val="00535E6D"/>
    <w:rsid w:val="00543E3C"/>
    <w:rsid w:val="00552732"/>
    <w:rsid w:val="005545FC"/>
    <w:rsid w:val="00562638"/>
    <w:rsid w:val="005702EF"/>
    <w:rsid w:val="00571195"/>
    <w:rsid w:val="00572D65"/>
    <w:rsid w:val="00573429"/>
    <w:rsid w:val="00573A9E"/>
    <w:rsid w:val="00577F99"/>
    <w:rsid w:val="005942F3"/>
    <w:rsid w:val="005A285D"/>
    <w:rsid w:val="005B0043"/>
    <w:rsid w:val="005C1FCB"/>
    <w:rsid w:val="005D0D16"/>
    <w:rsid w:val="005D1A84"/>
    <w:rsid w:val="005F16BA"/>
    <w:rsid w:val="005F7971"/>
    <w:rsid w:val="0060040A"/>
    <w:rsid w:val="00600BE4"/>
    <w:rsid w:val="0061483F"/>
    <w:rsid w:val="0062334A"/>
    <w:rsid w:val="00624EA0"/>
    <w:rsid w:val="006276EF"/>
    <w:rsid w:val="00634ADD"/>
    <w:rsid w:val="00637BB1"/>
    <w:rsid w:val="00643F78"/>
    <w:rsid w:val="006462D7"/>
    <w:rsid w:val="006473A3"/>
    <w:rsid w:val="00651AF6"/>
    <w:rsid w:val="00651F34"/>
    <w:rsid w:val="006542BD"/>
    <w:rsid w:val="006545FD"/>
    <w:rsid w:val="006578A8"/>
    <w:rsid w:val="00661460"/>
    <w:rsid w:val="006644D2"/>
    <w:rsid w:val="00664640"/>
    <w:rsid w:val="0066726D"/>
    <w:rsid w:val="00670121"/>
    <w:rsid w:val="006721A2"/>
    <w:rsid w:val="00681845"/>
    <w:rsid w:val="00681C82"/>
    <w:rsid w:val="00687795"/>
    <w:rsid w:val="00691144"/>
    <w:rsid w:val="0069632F"/>
    <w:rsid w:val="006B64DC"/>
    <w:rsid w:val="006D10F2"/>
    <w:rsid w:val="006D1C9E"/>
    <w:rsid w:val="006E6114"/>
    <w:rsid w:val="006E7BD1"/>
    <w:rsid w:val="006F2238"/>
    <w:rsid w:val="007113CA"/>
    <w:rsid w:val="007143C3"/>
    <w:rsid w:val="007167D2"/>
    <w:rsid w:val="007236A2"/>
    <w:rsid w:val="00734AF0"/>
    <w:rsid w:val="00743EF7"/>
    <w:rsid w:val="00747750"/>
    <w:rsid w:val="00753E57"/>
    <w:rsid w:val="00755D79"/>
    <w:rsid w:val="00757E0C"/>
    <w:rsid w:val="00761683"/>
    <w:rsid w:val="007667D0"/>
    <w:rsid w:val="00783B4D"/>
    <w:rsid w:val="00786500"/>
    <w:rsid w:val="00786D53"/>
    <w:rsid w:val="007870DF"/>
    <w:rsid w:val="007873AB"/>
    <w:rsid w:val="00797076"/>
    <w:rsid w:val="007A2D94"/>
    <w:rsid w:val="007B4AC6"/>
    <w:rsid w:val="007B70BC"/>
    <w:rsid w:val="007D5354"/>
    <w:rsid w:val="007D6F67"/>
    <w:rsid w:val="007F04C2"/>
    <w:rsid w:val="007F1164"/>
    <w:rsid w:val="007F5468"/>
    <w:rsid w:val="00802531"/>
    <w:rsid w:val="008037B5"/>
    <w:rsid w:val="008217F0"/>
    <w:rsid w:val="00823CA7"/>
    <w:rsid w:val="00823CF4"/>
    <w:rsid w:val="008265B4"/>
    <w:rsid w:val="0083175A"/>
    <w:rsid w:val="00832171"/>
    <w:rsid w:val="008340D0"/>
    <w:rsid w:val="008379FB"/>
    <w:rsid w:val="008462E7"/>
    <w:rsid w:val="00852510"/>
    <w:rsid w:val="00866030"/>
    <w:rsid w:val="00867B96"/>
    <w:rsid w:val="00875572"/>
    <w:rsid w:val="00877C6E"/>
    <w:rsid w:val="00882506"/>
    <w:rsid w:val="008862DC"/>
    <w:rsid w:val="00887E00"/>
    <w:rsid w:val="00890B5B"/>
    <w:rsid w:val="00891997"/>
    <w:rsid w:val="00892CA7"/>
    <w:rsid w:val="0089555D"/>
    <w:rsid w:val="00896B62"/>
    <w:rsid w:val="008A1D0A"/>
    <w:rsid w:val="008A6DD4"/>
    <w:rsid w:val="008B0042"/>
    <w:rsid w:val="008B1AD3"/>
    <w:rsid w:val="008B37AF"/>
    <w:rsid w:val="008B4C0F"/>
    <w:rsid w:val="008B5F0C"/>
    <w:rsid w:val="008C53C1"/>
    <w:rsid w:val="008D3A9F"/>
    <w:rsid w:val="008D67EA"/>
    <w:rsid w:val="008D6E9E"/>
    <w:rsid w:val="008D71F0"/>
    <w:rsid w:val="008E10E8"/>
    <w:rsid w:val="008E5C7C"/>
    <w:rsid w:val="008F1DE2"/>
    <w:rsid w:val="008F6C99"/>
    <w:rsid w:val="00902BF4"/>
    <w:rsid w:val="00911CFD"/>
    <w:rsid w:val="009161C4"/>
    <w:rsid w:val="00927D4D"/>
    <w:rsid w:val="009301EB"/>
    <w:rsid w:val="0093025E"/>
    <w:rsid w:val="0093236F"/>
    <w:rsid w:val="00932C5C"/>
    <w:rsid w:val="00933206"/>
    <w:rsid w:val="00934231"/>
    <w:rsid w:val="00950CBA"/>
    <w:rsid w:val="00950E44"/>
    <w:rsid w:val="00950F2B"/>
    <w:rsid w:val="009524ED"/>
    <w:rsid w:val="009577BF"/>
    <w:rsid w:val="00962459"/>
    <w:rsid w:val="00965191"/>
    <w:rsid w:val="0096752D"/>
    <w:rsid w:val="00973762"/>
    <w:rsid w:val="00974850"/>
    <w:rsid w:val="009761C4"/>
    <w:rsid w:val="0098726C"/>
    <w:rsid w:val="00990DB1"/>
    <w:rsid w:val="00993304"/>
    <w:rsid w:val="009A5E49"/>
    <w:rsid w:val="009B13BB"/>
    <w:rsid w:val="009B2E1F"/>
    <w:rsid w:val="009C11A1"/>
    <w:rsid w:val="009D1ED1"/>
    <w:rsid w:val="009D445F"/>
    <w:rsid w:val="009D5780"/>
    <w:rsid w:val="00A030CA"/>
    <w:rsid w:val="00A059C9"/>
    <w:rsid w:val="00A36408"/>
    <w:rsid w:val="00A368BB"/>
    <w:rsid w:val="00A5293F"/>
    <w:rsid w:val="00A53963"/>
    <w:rsid w:val="00A54875"/>
    <w:rsid w:val="00A6690B"/>
    <w:rsid w:val="00A71347"/>
    <w:rsid w:val="00A72498"/>
    <w:rsid w:val="00A72AED"/>
    <w:rsid w:val="00A7462C"/>
    <w:rsid w:val="00A812E4"/>
    <w:rsid w:val="00A9560D"/>
    <w:rsid w:val="00A97137"/>
    <w:rsid w:val="00AA10D7"/>
    <w:rsid w:val="00AA4FC2"/>
    <w:rsid w:val="00AA75EF"/>
    <w:rsid w:val="00AC20CD"/>
    <w:rsid w:val="00AC5A59"/>
    <w:rsid w:val="00AD1A6B"/>
    <w:rsid w:val="00AD3C46"/>
    <w:rsid w:val="00AE314F"/>
    <w:rsid w:val="00AF15F8"/>
    <w:rsid w:val="00AF50D4"/>
    <w:rsid w:val="00AF6191"/>
    <w:rsid w:val="00B01EAC"/>
    <w:rsid w:val="00B06A97"/>
    <w:rsid w:val="00B15CDC"/>
    <w:rsid w:val="00B16E51"/>
    <w:rsid w:val="00B1762C"/>
    <w:rsid w:val="00B20712"/>
    <w:rsid w:val="00B21D96"/>
    <w:rsid w:val="00B2743E"/>
    <w:rsid w:val="00B56F27"/>
    <w:rsid w:val="00B72D4F"/>
    <w:rsid w:val="00B826AE"/>
    <w:rsid w:val="00B829A7"/>
    <w:rsid w:val="00B872F5"/>
    <w:rsid w:val="00BA1352"/>
    <w:rsid w:val="00BA154A"/>
    <w:rsid w:val="00BA6248"/>
    <w:rsid w:val="00BA6B2F"/>
    <w:rsid w:val="00BB3FCE"/>
    <w:rsid w:val="00BF0905"/>
    <w:rsid w:val="00BF6AE6"/>
    <w:rsid w:val="00C04CB3"/>
    <w:rsid w:val="00C140EF"/>
    <w:rsid w:val="00C255BD"/>
    <w:rsid w:val="00C2692F"/>
    <w:rsid w:val="00C41CE1"/>
    <w:rsid w:val="00C421D6"/>
    <w:rsid w:val="00C45871"/>
    <w:rsid w:val="00C55B84"/>
    <w:rsid w:val="00C57993"/>
    <w:rsid w:val="00C63CD2"/>
    <w:rsid w:val="00C652C9"/>
    <w:rsid w:val="00C65F6F"/>
    <w:rsid w:val="00C71473"/>
    <w:rsid w:val="00C77245"/>
    <w:rsid w:val="00C94FC4"/>
    <w:rsid w:val="00C9632F"/>
    <w:rsid w:val="00CA45EE"/>
    <w:rsid w:val="00CB0D18"/>
    <w:rsid w:val="00CB12A2"/>
    <w:rsid w:val="00CB2F91"/>
    <w:rsid w:val="00CB6C10"/>
    <w:rsid w:val="00CC03A5"/>
    <w:rsid w:val="00CC0CD1"/>
    <w:rsid w:val="00CC1E4E"/>
    <w:rsid w:val="00CC5B83"/>
    <w:rsid w:val="00CD4051"/>
    <w:rsid w:val="00CE01CC"/>
    <w:rsid w:val="00CE5CE0"/>
    <w:rsid w:val="00D01A3D"/>
    <w:rsid w:val="00D22BC7"/>
    <w:rsid w:val="00D260A0"/>
    <w:rsid w:val="00D326AB"/>
    <w:rsid w:val="00D35E47"/>
    <w:rsid w:val="00D37AEB"/>
    <w:rsid w:val="00D50879"/>
    <w:rsid w:val="00D5560E"/>
    <w:rsid w:val="00D56D3A"/>
    <w:rsid w:val="00D61C35"/>
    <w:rsid w:val="00D71D6D"/>
    <w:rsid w:val="00D733EF"/>
    <w:rsid w:val="00D82929"/>
    <w:rsid w:val="00D84AD7"/>
    <w:rsid w:val="00D94743"/>
    <w:rsid w:val="00DA3AA3"/>
    <w:rsid w:val="00DA4F15"/>
    <w:rsid w:val="00DA7C3D"/>
    <w:rsid w:val="00DB7F2D"/>
    <w:rsid w:val="00DC7D4D"/>
    <w:rsid w:val="00DD5EE2"/>
    <w:rsid w:val="00DD6E22"/>
    <w:rsid w:val="00DF0E64"/>
    <w:rsid w:val="00DF5815"/>
    <w:rsid w:val="00E15F1C"/>
    <w:rsid w:val="00E2172A"/>
    <w:rsid w:val="00E2762A"/>
    <w:rsid w:val="00E37DEE"/>
    <w:rsid w:val="00E40D07"/>
    <w:rsid w:val="00E62437"/>
    <w:rsid w:val="00E70879"/>
    <w:rsid w:val="00E82A58"/>
    <w:rsid w:val="00E83170"/>
    <w:rsid w:val="00E922D7"/>
    <w:rsid w:val="00E92B32"/>
    <w:rsid w:val="00EA281E"/>
    <w:rsid w:val="00EC081E"/>
    <w:rsid w:val="00ED010E"/>
    <w:rsid w:val="00EF15C8"/>
    <w:rsid w:val="00EF18E7"/>
    <w:rsid w:val="00F020E7"/>
    <w:rsid w:val="00F04322"/>
    <w:rsid w:val="00F04465"/>
    <w:rsid w:val="00F0778D"/>
    <w:rsid w:val="00F10477"/>
    <w:rsid w:val="00F10BFD"/>
    <w:rsid w:val="00F13D2E"/>
    <w:rsid w:val="00F16DBB"/>
    <w:rsid w:val="00F2587D"/>
    <w:rsid w:val="00F25A27"/>
    <w:rsid w:val="00F35F90"/>
    <w:rsid w:val="00F4026F"/>
    <w:rsid w:val="00F4174E"/>
    <w:rsid w:val="00F42F32"/>
    <w:rsid w:val="00F44D9D"/>
    <w:rsid w:val="00F521E4"/>
    <w:rsid w:val="00F53C30"/>
    <w:rsid w:val="00F569B7"/>
    <w:rsid w:val="00F72614"/>
    <w:rsid w:val="00F742DA"/>
    <w:rsid w:val="00F76350"/>
    <w:rsid w:val="00FA156B"/>
    <w:rsid w:val="00FA53BE"/>
    <w:rsid w:val="00FB07B8"/>
    <w:rsid w:val="00FC52CC"/>
    <w:rsid w:val="00FC68AD"/>
    <w:rsid w:val="00FD0E4D"/>
    <w:rsid w:val="00FD1C3D"/>
    <w:rsid w:val="00FE16CA"/>
    <w:rsid w:val="00FE5A68"/>
    <w:rsid w:val="00FE6F8E"/>
    <w:rsid w:val="00FF3BAB"/>
    <w:rsid w:val="00FF7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3A58F94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e-CH" w:eastAsia="en-US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BB3FCE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BA6B2F"/>
    <w:pPr>
      <w:keepNext/>
      <w:keepLines/>
      <w:spacing w:line="280" w:lineRule="atLeast"/>
      <w:outlineLvl w:val="0"/>
    </w:pPr>
    <w:rPr>
      <w:rFonts w:asciiTheme="majorHAnsi" w:eastAsiaTheme="majorEastAsia" w:hAnsiTheme="majorHAnsi" w:cstheme="majorBidi"/>
      <w:b/>
      <w:bCs/>
      <w:sz w:val="20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1C82"/>
    <w:pPr>
      <w:tabs>
        <w:tab w:val="center" w:pos="4536"/>
        <w:tab w:val="right" w:pos="9072"/>
      </w:tabs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681C82"/>
  </w:style>
  <w:style w:type="paragraph" w:styleId="Fuzeile">
    <w:name w:val="footer"/>
    <w:basedOn w:val="Standard"/>
    <w:link w:val="FuzeileZchn"/>
    <w:uiPriority w:val="99"/>
    <w:unhideWhenUsed/>
    <w:rsid w:val="00180BAB"/>
    <w:pPr>
      <w:tabs>
        <w:tab w:val="right" w:pos="9072"/>
      </w:tabs>
      <w:spacing w:line="180" w:lineRule="exact"/>
    </w:pPr>
    <w:rPr>
      <w:rFonts w:ascii="Arial" w:eastAsiaTheme="minorHAnsi" w:hAnsi="Arial" w:cstheme="minorBidi"/>
      <w:sz w:val="15"/>
      <w:szCs w:val="20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180BAB"/>
    <w:rPr>
      <w:sz w:val="15"/>
    </w:rPr>
  </w:style>
  <w:style w:type="table" w:styleId="Tabellenraster">
    <w:name w:val="Table Grid"/>
    <w:basedOn w:val="NormaleTabelle"/>
    <w:uiPriority w:val="59"/>
    <w:rsid w:val="00AF15F8"/>
    <w:tblPr>
      <w:tblCellMar>
        <w:left w:w="0" w:type="dxa"/>
        <w:right w:w="0" w:type="dxa"/>
      </w:tblCellMar>
    </w:tblPr>
  </w:style>
  <w:style w:type="paragraph" w:customStyle="1" w:styleId="Betreff">
    <w:name w:val="Betreff"/>
    <w:basedOn w:val="Standard"/>
    <w:qFormat/>
    <w:rsid w:val="00AF15F8"/>
    <w:pPr>
      <w:spacing w:line="280" w:lineRule="atLeast"/>
    </w:pPr>
    <w:rPr>
      <w:rFonts w:ascii="Arial" w:eastAsiaTheme="minorHAnsi" w:hAnsi="Arial" w:cstheme="minorBidi"/>
      <w:b/>
      <w:sz w:val="20"/>
      <w:szCs w:val="20"/>
      <w:lang w:eastAsia="en-US"/>
    </w:rPr>
  </w:style>
  <w:style w:type="paragraph" w:customStyle="1" w:styleId="AbsenderNamen">
    <w:name w:val="Absender Namen"/>
    <w:basedOn w:val="Standard"/>
    <w:qFormat/>
    <w:rsid w:val="00AF15F8"/>
    <w:pPr>
      <w:tabs>
        <w:tab w:val="left" w:pos="2892"/>
      </w:tabs>
      <w:spacing w:line="280" w:lineRule="atLeast"/>
    </w:pPr>
    <w:rPr>
      <w:rFonts w:ascii="Arial" w:eastAsiaTheme="minorHAnsi" w:hAnsi="Arial" w:cstheme="minorBidi"/>
      <w:sz w:val="20"/>
      <w:szCs w:val="20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A6B2F"/>
    <w:rPr>
      <w:rFonts w:asciiTheme="majorHAnsi" w:eastAsiaTheme="majorEastAsia" w:hAnsiTheme="majorHAnsi" w:cstheme="majorBidi"/>
      <w:b/>
      <w:bCs/>
      <w:szCs w:val="28"/>
    </w:rPr>
  </w:style>
  <w:style w:type="paragraph" w:styleId="Verzeichnis1">
    <w:name w:val="toc 1"/>
    <w:basedOn w:val="Standard"/>
    <w:next w:val="Standard"/>
    <w:autoRedefine/>
    <w:uiPriority w:val="39"/>
    <w:unhideWhenUsed/>
    <w:rsid w:val="00BA6B2F"/>
    <w:pPr>
      <w:spacing w:after="100" w:line="280" w:lineRule="atLeast"/>
    </w:pPr>
    <w:rPr>
      <w:rFonts w:ascii="Arial" w:eastAsiaTheme="minorHAnsi" w:hAnsi="Arial" w:cstheme="minorBidi"/>
      <w:sz w:val="20"/>
      <w:szCs w:val="20"/>
      <w:lang w:eastAsia="en-US"/>
    </w:rPr>
  </w:style>
  <w:style w:type="character" w:styleId="Hyperlink">
    <w:name w:val="Hyperlink"/>
    <w:basedOn w:val="Absatz-Standardschriftart"/>
    <w:uiPriority w:val="99"/>
    <w:unhideWhenUsed/>
    <w:rsid w:val="00BA6B2F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38E1"/>
    <w:rPr>
      <w:rFonts w:ascii="Tahoma" w:eastAsiaTheme="minorHAnsi" w:hAnsi="Tahoma" w:cs="Tahoma"/>
      <w:sz w:val="16"/>
      <w:szCs w:val="16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38E1"/>
    <w:rPr>
      <w:rFonts w:ascii="Tahoma" w:hAnsi="Tahoma" w:cs="Tahoma"/>
      <w:sz w:val="16"/>
      <w:szCs w:val="16"/>
    </w:rPr>
  </w:style>
  <w:style w:type="character" w:customStyle="1" w:styleId="ng-scope">
    <w:name w:val="ng-scope"/>
    <w:basedOn w:val="Absatz-Standardschriftart"/>
    <w:rsid w:val="00D733EF"/>
  </w:style>
  <w:style w:type="character" w:styleId="BesuchterLink">
    <w:name w:val="FollowedHyperlink"/>
    <w:basedOn w:val="Absatz-Standardschriftart"/>
    <w:uiPriority w:val="99"/>
    <w:semiHidden/>
    <w:unhideWhenUsed/>
    <w:rsid w:val="00FD0E4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rsid w:val="0010220B"/>
    <w:rPr>
      <w:color w:val="605E5C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rsid w:val="00747750"/>
    <w:rPr>
      <w:i/>
      <w:iCs/>
    </w:rPr>
  </w:style>
  <w:style w:type="paragraph" w:styleId="Listenabsatz">
    <w:name w:val="List Paragraph"/>
    <w:basedOn w:val="Standard"/>
    <w:uiPriority w:val="34"/>
    <w:rsid w:val="009624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5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turmuseumsg.ch/filmtag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wmf"/><Relationship Id="rId1" Type="http://schemas.openxmlformats.org/officeDocument/2006/relationships/image" Target="media/image4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andrapapachristos/Desktop/nmstg_protokoll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3B3F2D-0B82-F446-BB2A-07C031C3C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nmstg_protokoll.dotm</Template>
  <TotalTime>0</TotalTime>
  <Pages>3</Pages>
  <Words>654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Sandra Papachristos</cp:lastModifiedBy>
  <cp:revision>43</cp:revision>
  <cp:lastPrinted>2020-02-05T07:20:00Z</cp:lastPrinted>
  <dcterms:created xsi:type="dcterms:W3CDTF">2020-02-05T08:50:00Z</dcterms:created>
  <dcterms:modified xsi:type="dcterms:W3CDTF">2024-02-12T08:47:00Z</dcterms:modified>
</cp:coreProperties>
</file>