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83036" w14:textId="276232CC" w:rsidR="006421E0" w:rsidRPr="00D806B4" w:rsidRDefault="008168B7" w:rsidP="00D806B4">
      <w:pPr>
        <w:rPr>
          <w:sz w:val="18"/>
          <w:szCs w:val="18"/>
        </w:rPr>
      </w:pPr>
      <w:r w:rsidRPr="00D806B4">
        <w:rPr>
          <w:sz w:val="18"/>
          <w:szCs w:val="18"/>
        </w:rPr>
        <w:t>PRESSEINFORMATION</w:t>
      </w:r>
    </w:p>
    <w:p w14:paraId="12061795" w14:textId="12B326BC" w:rsidR="006421E0" w:rsidRDefault="006421E0" w:rsidP="00E85F09">
      <w:pPr>
        <w:rPr>
          <w:sz w:val="18"/>
          <w:szCs w:val="18"/>
          <w:u w:val="single"/>
        </w:rPr>
      </w:pPr>
    </w:p>
    <w:p w14:paraId="6C187658" w14:textId="3EB7B7B3" w:rsidR="00614257" w:rsidRPr="00263649" w:rsidRDefault="00614257" w:rsidP="00E85F09">
      <w:pPr>
        <w:rPr>
          <w:sz w:val="18"/>
          <w:szCs w:val="18"/>
          <w:u w:val="single"/>
        </w:rPr>
      </w:pPr>
    </w:p>
    <w:p w14:paraId="5D520CB5" w14:textId="2D60509F" w:rsidR="00933B0D" w:rsidRPr="00B52CC8" w:rsidRDefault="0089776A" w:rsidP="00FA58DF">
      <w:pPr>
        <w:spacing w:after="120" w:line="360" w:lineRule="auto"/>
        <w:jc w:val="both"/>
        <w:rPr>
          <w:b/>
          <w:color w:val="FF0000"/>
          <w:sz w:val="28"/>
          <w:szCs w:val="28"/>
        </w:rPr>
      </w:pPr>
      <w:r w:rsidRPr="00785986">
        <w:rPr>
          <w:b/>
          <w:sz w:val="28"/>
          <w:szCs w:val="28"/>
        </w:rPr>
        <w:t xml:space="preserve">Bad Reichenhaller </w:t>
      </w:r>
      <w:r w:rsidR="00B52CC8" w:rsidRPr="00785986">
        <w:rPr>
          <w:b/>
          <w:sz w:val="28"/>
          <w:szCs w:val="28"/>
        </w:rPr>
        <w:t xml:space="preserve">startet mit </w:t>
      </w:r>
      <w:proofErr w:type="spellStart"/>
      <w:r w:rsidRPr="00785986">
        <w:rPr>
          <w:b/>
          <w:sz w:val="28"/>
          <w:szCs w:val="28"/>
        </w:rPr>
        <w:t>bigFM</w:t>
      </w:r>
      <w:proofErr w:type="spellEnd"/>
      <w:r w:rsidR="00933B0D" w:rsidRPr="00785986">
        <w:rPr>
          <w:b/>
          <w:sz w:val="28"/>
          <w:szCs w:val="28"/>
        </w:rPr>
        <w:t xml:space="preserve"> </w:t>
      </w:r>
      <w:r w:rsidR="00B52CC8" w:rsidRPr="00785986">
        <w:rPr>
          <w:b/>
          <w:sz w:val="28"/>
          <w:szCs w:val="28"/>
        </w:rPr>
        <w:t>ein interaktives Kochevent</w:t>
      </w:r>
    </w:p>
    <w:p w14:paraId="4BC2CB77" w14:textId="2DE8FA3A" w:rsidR="00147BB1" w:rsidRPr="00147BB1" w:rsidRDefault="00147BB1" w:rsidP="00FA58DF">
      <w:pPr>
        <w:spacing w:after="120" w:line="360" w:lineRule="auto"/>
        <w:jc w:val="both"/>
        <w:rPr>
          <w:b/>
          <w:sz w:val="22"/>
          <w:szCs w:val="22"/>
        </w:rPr>
      </w:pPr>
      <w:r w:rsidRPr="00147BB1">
        <w:rPr>
          <w:b/>
          <w:sz w:val="22"/>
          <w:szCs w:val="22"/>
        </w:rPr>
        <w:t xml:space="preserve">Heilbronn, im </w:t>
      </w:r>
      <w:r w:rsidR="00933B0D">
        <w:rPr>
          <w:b/>
          <w:sz w:val="22"/>
          <w:szCs w:val="22"/>
        </w:rPr>
        <w:t>Mai 2020</w:t>
      </w:r>
      <w:r w:rsidRPr="00147BB1">
        <w:rPr>
          <w:b/>
          <w:sz w:val="22"/>
          <w:szCs w:val="22"/>
        </w:rPr>
        <w:t xml:space="preserve"> | Bad Reichenhaller </w:t>
      </w:r>
      <w:r w:rsidR="00933B0D">
        <w:rPr>
          <w:b/>
          <w:sz w:val="22"/>
          <w:szCs w:val="22"/>
        </w:rPr>
        <w:t xml:space="preserve">reagiert auf die veränderte Lebenssituation der Gesellschaft </w:t>
      </w:r>
      <w:r w:rsidR="006941EE">
        <w:rPr>
          <w:b/>
          <w:sz w:val="22"/>
          <w:szCs w:val="22"/>
        </w:rPr>
        <w:t xml:space="preserve">und </w:t>
      </w:r>
      <w:r w:rsidR="006534FD">
        <w:rPr>
          <w:b/>
          <w:sz w:val="22"/>
          <w:szCs w:val="22"/>
        </w:rPr>
        <w:t xml:space="preserve">geht </w:t>
      </w:r>
      <w:r w:rsidR="006534FD" w:rsidRPr="006534FD">
        <w:rPr>
          <w:b/>
          <w:sz w:val="22"/>
          <w:szCs w:val="22"/>
        </w:rPr>
        <w:t xml:space="preserve">in </w:t>
      </w:r>
      <w:proofErr w:type="spellStart"/>
      <w:r w:rsidR="006534FD" w:rsidRPr="006534FD">
        <w:rPr>
          <w:b/>
          <w:sz w:val="22"/>
          <w:szCs w:val="22"/>
        </w:rPr>
        <w:t>Corona</w:t>
      </w:r>
      <w:r w:rsidR="00F61C16">
        <w:rPr>
          <w:b/>
          <w:sz w:val="22"/>
          <w:szCs w:val="22"/>
        </w:rPr>
        <w:t>z</w:t>
      </w:r>
      <w:r w:rsidR="006534FD" w:rsidRPr="006534FD">
        <w:rPr>
          <w:b/>
          <w:sz w:val="22"/>
          <w:szCs w:val="22"/>
        </w:rPr>
        <w:t>eiten</w:t>
      </w:r>
      <w:proofErr w:type="spellEnd"/>
      <w:r w:rsidR="006534FD" w:rsidRPr="006534FD">
        <w:rPr>
          <w:b/>
          <w:sz w:val="22"/>
          <w:szCs w:val="22"/>
        </w:rPr>
        <w:t xml:space="preserve"> neue Wege in der Markenkommunikation</w:t>
      </w:r>
      <w:r w:rsidR="0096021A">
        <w:rPr>
          <w:b/>
          <w:sz w:val="22"/>
          <w:szCs w:val="22"/>
        </w:rPr>
        <w:t>.</w:t>
      </w:r>
    </w:p>
    <w:p w14:paraId="73E4E747" w14:textId="372A3363" w:rsidR="00293E05" w:rsidRPr="00AE2244" w:rsidRDefault="006941EE" w:rsidP="00FA58DF">
      <w:pPr>
        <w:spacing w:after="120" w:line="360" w:lineRule="auto"/>
        <w:jc w:val="both"/>
        <w:rPr>
          <w:color w:val="FF0000"/>
          <w:sz w:val="22"/>
          <w:szCs w:val="22"/>
        </w:rPr>
      </w:pPr>
      <w:r>
        <w:rPr>
          <w:sz w:val="22"/>
          <w:szCs w:val="22"/>
        </w:rPr>
        <w:t>Die Tradi</w:t>
      </w:r>
      <w:r w:rsidR="00796CA7">
        <w:rPr>
          <w:sz w:val="22"/>
          <w:szCs w:val="22"/>
        </w:rPr>
        <w:t>ti</w:t>
      </w:r>
      <w:r>
        <w:rPr>
          <w:sz w:val="22"/>
          <w:szCs w:val="22"/>
        </w:rPr>
        <w:t xml:space="preserve">onsmarke </w:t>
      </w:r>
      <w:r w:rsidR="00037104" w:rsidRPr="00862BF6">
        <w:rPr>
          <w:sz w:val="22"/>
          <w:szCs w:val="22"/>
        </w:rPr>
        <w:t>Bad Reichenhaller</w:t>
      </w:r>
      <w:r w:rsidR="0031152A" w:rsidRPr="00862BF6">
        <w:rPr>
          <w:sz w:val="22"/>
          <w:szCs w:val="22"/>
        </w:rPr>
        <w:t xml:space="preserve"> ist </w:t>
      </w:r>
      <w:r w:rsidR="00F0694A" w:rsidRPr="00FC3DC4">
        <w:rPr>
          <w:sz w:val="22"/>
          <w:szCs w:val="22"/>
        </w:rPr>
        <w:t>ständiger Begleiter beim Kochen und Würzen</w:t>
      </w:r>
      <w:r w:rsidR="00E24F22">
        <w:rPr>
          <w:sz w:val="22"/>
          <w:szCs w:val="22"/>
        </w:rPr>
        <w:t xml:space="preserve"> zuhause in der Küche</w:t>
      </w:r>
      <w:r w:rsidR="00FC3DC4">
        <w:rPr>
          <w:sz w:val="22"/>
          <w:szCs w:val="22"/>
        </w:rPr>
        <w:t xml:space="preserve"> </w:t>
      </w:r>
      <w:r w:rsidRPr="00FC3DC4">
        <w:rPr>
          <w:sz w:val="22"/>
          <w:szCs w:val="22"/>
        </w:rPr>
        <w:t xml:space="preserve">– und genau da halten sich die Deutschen gerade besonders </w:t>
      </w:r>
      <w:r w:rsidR="002F4292" w:rsidRPr="00AC65E9">
        <w:rPr>
          <w:sz w:val="22"/>
          <w:szCs w:val="22"/>
        </w:rPr>
        <w:t>häufig</w:t>
      </w:r>
      <w:r w:rsidRPr="00AC65E9">
        <w:rPr>
          <w:sz w:val="22"/>
          <w:szCs w:val="22"/>
        </w:rPr>
        <w:t xml:space="preserve"> </w:t>
      </w:r>
      <w:r>
        <w:rPr>
          <w:sz w:val="22"/>
          <w:szCs w:val="22"/>
        </w:rPr>
        <w:t>auf</w:t>
      </w:r>
      <w:r w:rsidR="00F0694A">
        <w:rPr>
          <w:sz w:val="22"/>
          <w:szCs w:val="22"/>
        </w:rPr>
        <w:t xml:space="preserve">. </w:t>
      </w:r>
      <w:r w:rsidR="009562F5">
        <w:rPr>
          <w:sz w:val="22"/>
          <w:szCs w:val="22"/>
        </w:rPr>
        <w:t xml:space="preserve">Unter dem </w:t>
      </w:r>
      <w:r w:rsidR="009562F5" w:rsidRPr="00785986">
        <w:rPr>
          <w:sz w:val="22"/>
          <w:szCs w:val="22"/>
        </w:rPr>
        <w:t xml:space="preserve">Motto </w:t>
      </w:r>
      <w:r w:rsidR="0089776A" w:rsidRPr="00785986">
        <w:rPr>
          <w:sz w:val="22"/>
          <w:szCs w:val="22"/>
        </w:rPr>
        <w:t xml:space="preserve">„Das Bad Reichenhaller Home Cooking“ </w:t>
      </w:r>
      <w:r w:rsidR="003F7B8A" w:rsidRPr="00785986">
        <w:rPr>
          <w:sz w:val="22"/>
          <w:szCs w:val="22"/>
        </w:rPr>
        <w:t xml:space="preserve">startet </w:t>
      </w:r>
      <w:r w:rsidR="003F7B8A">
        <w:rPr>
          <w:sz w:val="22"/>
          <w:szCs w:val="22"/>
        </w:rPr>
        <w:t>Anfang Juni eine Koch</w:t>
      </w:r>
      <w:r w:rsidR="00F61C16">
        <w:rPr>
          <w:sz w:val="22"/>
          <w:szCs w:val="22"/>
        </w:rPr>
        <w:t>-C</w:t>
      </w:r>
      <w:r w:rsidR="003F7B8A">
        <w:rPr>
          <w:sz w:val="22"/>
          <w:szCs w:val="22"/>
        </w:rPr>
        <w:t>hallenge</w:t>
      </w:r>
      <w:r w:rsidR="00E24F22">
        <w:rPr>
          <w:sz w:val="22"/>
          <w:szCs w:val="22"/>
        </w:rPr>
        <w:t>.</w:t>
      </w:r>
      <w:r w:rsidR="003F7B8A">
        <w:rPr>
          <w:sz w:val="22"/>
          <w:szCs w:val="22"/>
        </w:rPr>
        <w:t xml:space="preserve"> </w:t>
      </w:r>
      <w:r w:rsidR="00E24F22">
        <w:rPr>
          <w:sz w:val="22"/>
          <w:szCs w:val="22"/>
        </w:rPr>
        <w:t>Dabei dürfen</w:t>
      </w:r>
      <w:r w:rsidR="003F7B8A">
        <w:rPr>
          <w:sz w:val="22"/>
          <w:szCs w:val="22"/>
        </w:rPr>
        <w:t xml:space="preserve"> die Hörer </w:t>
      </w:r>
      <w:r w:rsidR="00500D6E" w:rsidRPr="00FC3DC4">
        <w:rPr>
          <w:sz w:val="22"/>
          <w:szCs w:val="22"/>
        </w:rPr>
        <w:t xml:space="preserve">des bekannten Radiosenders </w:t>
      </w:r>
      <w:proofErr w:type="spellStart"/>
      <w:r w:rsidR="003F7B8A">
        <w:rPr>
          <w:sz w:val="22"/>
          <w:szCs w:val="22"/>
        </w:rPr>
        <w:t>bigFM</w:t>
      </w:r>
      <w:proofErr w:type="spellEnd"/>
      <w:r w:rsidR="003F7B8A">
        <w:rPr>
          <w:sz w:val="22"/>
          <w:szCs w:val="22"/>
        </w:rPr>
        <w:t xml:space="preserve"> an mehreren Tagen in Votings über die Kochzutaten abstimmen</w:t>
      </w:r>
      <w:r w:rsidR="00E24F22">
        <w:rPr>
          <w:sz w:val="22"/>
          <w:szCs w:val="22"/>
        </w:rPr>
        <w:t>, die bei der Challenge zum Einsatz kommen sollen</w:t>
      </w:r>
      <w:r w:rsidR="003F7B8A">
        <w:rPr>
          <w:sz w:val="22"/>
          <w:szCs w:val="22"/>
        </w:rPr>
        <w:t xml:space="preserve">. </w:t>
      </w:r>
      <w:r w:rsidR="004045FA">
        <w:rPr>
          <w:sz w:val="22"/>
          <w:szCs w:val="22"/>
        </w:rPr>
        <w:t xml:space="preserve">Die </w:t>
      </w:r>
      <w:proofErr w:type="spellStart"/>
      <w:r w:rsidR="003F7B8A">
        <w:rPr>
          <w:sz w:val="22"/>
          <w:szCs w:val="22"/>
        </w:rPr>
        <w:t>bigFM</w:t>
      </w:r>
      <w:proofErr w:type="spellEnd"/>
      <w:r w:rsidR="003F7B8A">
        <w:rPr>
          <w:sz w:val="22"/>
          <w:szCs w:val="22"/>
        </w:rPr>
        <w:t xml:space="preserve"> Moderatorin </w:t>
      </w:r>
      <w:r w:rsidR="003F7B8A" w:rsidRPr="00FC3DC4">
        <w:rPr>
          <w:sz w:val="22"/>
          <w:szCs w:val="22"/>
        </w:rPr>
        <w:t>Marlen</w:t>
      </w:r>
      <w:r w:rsidR="00AE2244" w:rsidRPr="00FC3DC4">
        <w:rPr>
          <w:sz w:val="22"/>
          <w:szCs w:val="22"/>
        </w:rPr>
        <w:t xml:space="preserve">, die gleichzeitig auch beliebte </w:t>
      </w:r>
      <w:proofErr w:type="spellStart"/>
      <w:r w:rsidR="00AE2244" w:rsidRPr="00FC3DC4">
        <w:rPr>
          <w:sz w:val="22"/>
          <w:szCs w:val="22"/>
        </w:rPr>
        <w:t>Influencerin</w:t>
      </w:r>
      <w:proofErr w:type="spellEnd"/>
      <w:r w:rsidR="00AE2244" w:rsidRPr="00FC3DC4">
        <w:rPr>
          <w:sz w:val="22"/>
          <w:szCs w:val="22"/>
        </w:rPr>
        <w:t xml:space="preserve"> und Fan von gesunder Ernährung ist, </w:t>
      </w:r>
      <w:r w:rsidR="005429CF" w:rsidRPr="00FC3DC4">
        <w:rPr>
          <w:sz w:val="22"/>
          <w:szCs w:val="22"/>
        </w:rPr>
        <w:t xml:space="preserve">wird </w:t>
      </w:r>
      <w:r w:rsidR="005429CF">
        <w:rPr>
          <w:sz w:val="22"/>
          <w:szCs w:val="22"/>
        </w:rPr>
        <w:t>dann</w:t>
      </w:r>
      <w:r w:rsidR="00220678">
        <w:rPr>
          <w:sz w:val="22"/>
          <w:szCs w:val="22"/>
        </w:rPr>
        <w:t xml:space="preserve"> aus diesen Zutaten </w:t>
      </w:r>
      <w:r w:rsidR="005429CF">
        <w:rPr>
          <w:sz w:val="22"/>
          <w:szCs w:val="22"/>
        </w:rPr>
        <w:t>ein kreatives Gericht kochen</w:t>
      </w:r>
      <w:r w:rsidR="00E24F22">
        <w:rPr>
          <w:sz w:val="22"/>
          <w:szCs w:val="22"/>
        </w:rPr>
        <w:t>.</w:t>
      </w:r>
      <w:r w:rsidR="00AE2244" w:rsidRPr="00FC3DC4">
        <w:rPr>
          <w:sz w:val="22"/>
          <w:szCs w:val="22"/>
        </w:rPr>
        <w:t xml:space="preserve"> </w:t>
      </w:r>
      <w:r w:rsidR="00E24F22">
        <w:rPr>
          <w:sz w:val="22"/>
          <w:szCs w:val="22"/>
        </w:rPr>
        <w:t xml:space="preserve">Das Home Cooking </w:t>
      </w:r>
      <w:r w:rsidR="000452B2">
        <w:rPr>
          <w:sz w:val="22"/>
          <w:szCs w:val="22"/>
        </w:rPr>
        <w:t xml:space="preserve">Event </w:t>
      </w:r>
      <w:r w:rsidR="00E24F22">
        <w:rPr>
          <w:sz w:val="22"/>
          <w:szCs w:val="22"/>
        </w:rPr>
        <w:t>wird</w:t>
      </w:r>
      <w:r w:rsidR="00AE2244" w:rsidRPr="00FC3DC4">
        <w:rPr>
          <w:sz w:val="22"/>
          <w:szCs w:val="22"/>
        </w:rPr>
        <w:t xml:space="preserve"> am 11.</w:t>
      </w:r>
      <w:r w:rsidR="00E16F4D">
        <w:rPr>
          <w:sz w:val="22"/>
          <w:szCs w:val="22"/>
        </w:rPr>
        <w:t xml:space="preserve"> </w:t>
      </w:r>
      <w:bookmarkStart w:id="0" w:name="_GoBack"/>
      <w:bookmarkEnd w:id="0"/>
      <w:r w:rsidR="00AE2244" w:rsidRPr="00FC3DC4">
        <w:rPr>
          <w:sz w:val="22"/>
          <w:szCs w:val="22"/>
        </w:rPr>
        <w:t xml:space="preserve">Juni </w:t>
      </w:r>
      <w:r w:rsidR="00E24F22">
        <w:rPr>
          <w:sz w:val="22"/>
          <w:szCs w:val="22"/>
        </w:rPr>
        <w:t xml:space="preserve">2020 </w:t>
      </w:r>
      <w:r w:rsidR="00AE2244" w:rsidRPr="00FC3DC4">
        <w:rPr>
          <w:sz w:val="22"/>
          <w:szCs w:val="22"/>
        </w:rPr>
        <w:t xml:space="preserve">live auf </w:t>
      </w:r>
      <w:r w:rsidR="00E24F22">
        <w:rPr>
          <w:sz w:val="22"/>
          <w:szCs w:val="22"/>
        </w:rPr>
        <w:t>Instagram</w:t>
      </w:r>
      <w:r w:rsidR="00AE2244" w:rsidRPr="00FC3DC4">
        <w:rPr>
          <w:i/>
          <w:iCs/>
          <w:color w:val="FF0000"/>
          <w:sz w:val="22"/>
          <w:szCs w:val="22"/>
        </w:rPr>
        <w:t xml:space="preserve"> </w:t>
      </w:r>
      <w:r w:rsidR="00AE2244" w:rsidRPr="00FC3DC4">
        <w:rPr>
          <w:sz w:val="22"/>
          <w:szCs w:val="22"/>
        </w:rPr>
        <w:t>übertragen</w:t>
      </w:r>
      <w:r w:rsidR="005429CF">
        <w:rPr>
          <w:sz w:val="22"/>
          <w:szCs w:val="22"/>
        </w:rPr>
        <w:t xml:space="preserve">. </w:t>
      </w:r>
      <w:r w:rsidR="00E24F22">
        <w:rPr>
          <w:sz w:val="22"/>
          <w:szCs w:val="22"/>
        </w:rPr>
        <w:t xml:space="preserve">Beim </w:t>
      </w:r>
      <w:r w:rsidR="0090654D">
        <w:rPr>
          <w:sz w:val="22"/>
          <w:szCs w:val="22"/>
        </w:rPr>
        <w:t>Live-</w:t>
      </w:r>
      <w:r w:rsidR="00E24F22">
        <w:rPr>
          <w:sz w:val="22"/>
          <w:szCs w:val="22"/>
        </w:rPr>
        <w:t>Kochen</w:t>
      </w:r>
      <w:r w:rsidR="00FF02D2" w:rsidRPr="00FC3DC4">
        <w:rPr>
          <w:sz w:val="22"/>
          <w:szCs w:val="22"/>
        </w:rPr>
        <w:t xml:space="preserve"> wird </w:t>
      </w:r>
      <w:r w:rsidR="00AE2244" w:rsidRPr="00FC3DC4">
        <w:rPr>
          <w:sz w:val="22"/>
          <w:szCs w:val="22"/>
        </w:rPr>
        <w:t xml:space="preserve">das </w:t>
      </w:r>
      <w:r w:rsidR="00FF02D2" w:rsidRPr="00FC3DC4">
        <w:rPr>
          <w:sz w:val="22"/>
          <w:szCs w:val="22"/>
        </w:rPr>
        <w:t>Ba</w:t>
      </w:r>
      <w:r w:rsidR="0090654D">
        <w:rPr>
          <w:sz w:val="22"/>
          <w:szCs w:val="22"/>
        </w:rPr>
        <w:t>d</w:t>
      </w:r>
      <w:r w:rsidR="00FF02D2" w:rsidRPr="00FC3DC4">
        <w:rPr>
          <w:sz w:val="22"/>
          <w:szCs w:val="22"/>
        </w:rPr>
        <w:t xml:space="preserve"> Reichenhaller </w:t>
      </w:r>
      <w:proofErr w:type="spellStart"/>
      <w:r w:rsidR="00AE2244" w:rsidRPr="00FC3DC4">
        <w:rPr>
          <w:sz w:val="22"/>
          <w:szCs w:val="22"/>
        </w:rPr>
        <w:t>AlpenSalz</w:t>
      </w:r>
      <w:proofErr w:type="spellEnd"/>
      <w:r w:rsidR="00AE2244" w:rsidRPr="00FC3DC4">
        <w:rPr>
          <w:sz w:val="22"/>
          <w:szCs w:val="22"/>
        </w:rPr>
        <w:t xml:space="preserve"> </w:t>
      </w:r>
      <w:r w:rsidR="00FF02D2" w:rsidRPr="00FC3DC4">
        <w:rPr>
          <w:sz w:val="22"/>
          <w:szCs w:val="22"/>
        </w:rPr>
        <w:t xml:space="preserve">für die notwendige Würze sorgen </w:t>
      </w:r>
      <w:r w:rsidR="0090654D">
        <w:rPr>
          <w:sz w:val="22"/>
          <w:szCs w:val="22"/>
        </w:rPr>
        <w:t xml:space="preserve">- </w:t>
      </w:r>
      <w:r w:rsidR="00AE2244" w:rsidRPr="00FC3DC4">
        <w:rPr>
          <w:sz w:val="22"/>
          <w:szCs w:val="22"/>
        </w:rPr>
        <w:t xml:space="preserve">und zwar vom Klassiker, dem blauen und gelben Paket bis hin zur neuen naturbelassenen Produktlinie Alpensaline. </w:t>
      </w:r>
      <w:r w:rsidR="005429CF" w:rsidRPr="00FC3DC4">
        <w:rPr>
          <w:sz w:val="22"/>
          <w:szCs w:val="22"/>
        </w:rPr>
        <w:t>Die Community</w:t>
      </w:r>
      <w:r w:rsidR="00AE2244" w:rsidRPr="00FC3DC4">
        <w:rPr>
          <w:sz w:val="22"/>
          <w:szCs w:val="22"/>
        </w:rPr>
        <w:t xml:space="preserve"> wird </w:t>
      </w:r>
      <w:r w:rsidR="007B0E06">
        <w:rPr>
          <w:sz w:val="22"/>
          <w:szCs w:val="22"/>
        </w:rPr>
        <w:t xml:space="preserve">dabei </w:t>
      </w:r>
      <w:r w:rsidR="00AE2244" w:rsidRPr="00FC3DC4">
        <w:rPr>
          <w:sz w:val="22"/>
          <w:szCs w:val="22"/>
        </w:rPr>
        <w:t>interaktiv</w:t>
      </w:r>
      <w:r w:rsidR="00341B0D">
        <w:rPr>
          <w:sz w:val="22"/>
          <w:szCs w:val="22"/>
        </w:rPr>
        <w:t xml:space="preserve"> </w:t>
      </w:r>
      <w:r w:rsidR="00134B97">
        <w:rPr>
          <w:sz w:val="22"/>
          <w:szCs w:val="22"/>
        </w:rPr>
        <w:t>eingebunden</w:t>
      </w:r>
      <w:r w:rsidR="00FC3DC4">
        <w:rPr>
          <w:sz w:val="22"/>
          <w:szCs w:val="22"/>
        </w:rPr>
        <w:t>.</w:t>
      </w:r>
      <w:r w:rsidR="005429CF" w:rsidRPr="00AE2244">
        <w:rPr>
          <w:strike/>
          <w:color w:val="FF0000"/>
          <w:sz w:val="22"/>
          <w:szCs w:val="22"/>
        </w:rPr>
        <w:t xml:space="preserve"> </w:t>
      </w:r>
    </w:p>
    <w:p w14:paraId="1E5A3B62" w14:textId="35E3B457" w:rsidR="00F83C3F" w:rsidRPr="00F83C3F" w:rsidRDefault="00293E05" w:rsidP="00FA58DF">
      <w:pPr>
        <w:spacing w:after="120" w:line="360" w:lineRule="auto"/>
        <w:jc w:val="both"/>
        <w:rPr>
          <w:sz w:val="22"/>
          <w:szCs w:val="22"/>
        </w:rPr>
      </w:pPr>
      <w:r w:rsidRPr="00FC3DC4">
        <w:rPr>
          <w:sz w:val="22"/>
          <w:szCs w:val="22"/>
        </w:rPr>
        <w:t>„</w:t>
      </w:r>
      <w:r w:rsidR="007B0E06">
        <w:rPr>
          <w:sz w:val="22"/>
          <w:szCs w:val="22"/>
        </w:rPr>
        <w:t>Mit de</w:t>
      </w:r>
      <w:r w:rsidR="00D07181">
        <w:rPr>
          <w:sz w:val="22"/>
          <w:szCs w:val="22"/>
        </w:rPr>
        <w:t>m Bad Reichenhaller</w:t>
      </w:r>
      <w:r w:rsidR="007B0E06">
        <w:rPr>
          <w:sz w:val="22"/>
          <w:szCs w:val="22"/>
        </w:rPr>
        <w:t xml:space="preserve"> Home Cooking </w:t>
      </w:r>
      <w:r w:rsidR="00D07181">
        <w:rPr>
          <w:sz w:val="22"/>
          <w:szCs w:val="22"/>
        </w:rPr>
        <w:t xml:space="preserve">greifen wir den aktuellen Zeitgeist auf und passen unsere Marketing-Maßnahmen </w:t>
      </w:r>
      <w:r w:rsidR="00064BC7">
        <w:rPr>
          <w:sz w:val="22"/>
          <w:szCs w:val="22"/>
        </w:rPr>
        <w:t xml:space="preserve">dynamisch </w:t>
      </w:r>
      <w:r w:rsidR="00D07181">
        <w:rPr>
          <w:sz w:val="22"/>
          <w:szCs w:val="22"/>
        </w:rPr>
        <w:t>darauf an</w:t>
      </w:r>
      <w:r w:rsidR="007B0E06">
        <w:rPr>
          <w:sz w:val="22"/>
          <w:szCs w:val="22"/>
        </w:rPr>
        <w:t xml:space="preserve">, dass derzeit wieder sehr häufig </w:t>
      </w:r>
      <w:r w:rsidR="00D07181">
        <w:rPr>
          <w:sz w:val="22"/>
          <w:szCs w:val="22"/>
        </w:rPr>
        <w:t xml:space="preserve">zu Hause </w:t>
      </w:r>
      <w:r w:rsidR="007B0E06">
        <w:rPr>
          <w:sz w:val="22"/>
          <w:szCs w:val="22"/>
        </w:rPr>
        <w:t>gekocht wird</w:t>
      </w:r>
      <w:r w:rsidR="00FC3DC4">
        <w:rPr>
          <w:sz w:val="22"/>
          <w:szCs w:val="22"/>
        </w:rPr>
        <w:t>“,</w:t>
      </w:r>
      <w:r w:rsidR="00AE2244" w:rsidRPr="00AE2244">
        <w:rPr>
          <w:i/>
          <w:iCs/>
          <w:color w:val="FF0000"/>
          <w:sz w:val="22"/>
          <w:szCs w:val="22"/>
        </w:rPr>
        <w:t xml:space="preserve"> </w:t>
      </w:r>
      <w:r w:rsidR="00F83C3F" w:rsidRPr="009E5F74">
        <w:rPr>
          <w:sz w:val="22"/>
          <w:szCs w:val="22"/>
        </w:rPr>
        <w:t>erläutert Moritz Milewski, Digital Marketing Manager bei der Südwestdeutsche Salzwerke AG</w:t>
      </w:r>
      <w:r w:rsidR="00F56A3B">
        <w:rPr>
          <w:sz w:val="22"/>
          <w:szCs w:val="22"/>
        </w:rPr>
        <w:t xml:space="preserve">. </w:t>
      </w:r>
      <w:r w:rsidR="00D07181">
        <w:rPr>
          <w:sz w:val="22"/>
          <w:szCs w:val="22"/>
        </w:rPr>
        <w:t>„</w:t>
      </w:r>
      <w:r w:rsidR="00F56A3B" w:rsidRPr="00FC3DC4">
        <w:rPr>
          <w:sz w:val="22"/>
          <w:szCs w:val="22"/>
        </w:rPr>
        <w:t xml:space="preserve">Die </w:t>
      </w:r>
      <w:r w:rsidR="004621D9" w:rsidRPr="00FC3DC4">
        <w:rPr>
          <w:sz w:val="22"/>
          <w:szCs w:val="22"/>
        </w:rPr>
        <w:t>vielseitige Mischung</w:t>
      </w:r>
      <w:r w:rsidR="0094262B" w:rsidRPr="00FC3DC4">
        <w:rPr>
          <w:sz w:val="22"/>
          <w:szCs w:val="22"/>
        </w:rPr>
        <w:t xml:space="preserve"> aus </w:t>
      </w:r>
      <w:r w:rsidR="008D3CD9" w:rsidRPr="00FC3DC4">
        <w:rPr>
          <w:sz w:val="22"/>
          <w:szCs w:val="22"/>
        </w:rPr>
        <w:t xml:space="preserve">Product-Placement, </w:t>
      </w:r>
      <w:r w:rsidR="0094262B" w:rsidRPr="00FC3DC4">
        <w:rPr>
          <w:sz w:val="22"/>
          <w:szCs w:val="22"/>
        </w:rPr>
        <w:t xml:space="preserve">klassischem Radio, Online- und Social-Media-Kanälen </w:t>
      </w:r>
      <w:r w:rsidR="004621D9" w:rsidRPr="00FC3DC4">
        <w:rPr>
          <w:sz w:val="22"/>
          <w:szCs w:val="22"/>
        </w:rPr>
        <w:t>sowie</w:t>
      </w:r>
      <w:r w:rsidR="0094262B" w:rsidRPr="00FC3DC4">
        <w:rPr>
          <w:sz w:val="22"/>
          <w:szCs w:val="22"/>
        </w:rPr>
        <w:t xml:space="preserve"> Interaktion mit der </w:t>
      </w:r>
      <w:proofErr w:type="spellStart"/>
      <w:r w:rsidR="0094262B" w:rsidRPr="00FC3DC4">
        <w:rPr>
          <w:sz w:val="22"/>
          <w:szCs w:val="22"/>
        </w:rPr>
        <w:t>bigFM</w:t>
      </w:r>
      <w:proofErr w:type="spellEnd"/>
      <w:r w:rsidR="0094262B" w:rsidRPr="00FC3DC4">
        <w:rPr>
          <w:sz w:val="22"/>
          <w:szCs w:val="22"/>
        </w:rPr>
        <w:t xml:space="preserve"> Community macht die Kooperation für uns zu einem interessanten Gesamtpaket</w:t>
      </w:r>
      <w:r w:rsidR="0094262B" w:rsidRPr="00FC3DC4">
        <w:rPr>
          <w:i/>
          <w:iCs/>
          <w:sz w:val="22"/>
          <w:szCs w:val="22"/>
        </w:rPr>
        <w:t xml:space="preserve">“, </w:t>
      </w:r>
      <w:r w:rsidR="0094262B">
        <w:rPr>
          <w:sz w:val="22"/>
          <w:szCs w:val="22"/>
        </w:rPr>
        <w:t>verrät der Digital Marketing Manager.</w:t>
      </w:r>
      <w:r w:rsidR="008D3CD9">
        <w:rPr>
          <w:sz w:val="22"/>
          <w:szCs w:val="22"/>
        </w:rPr>
        <w:t xml:space="preserve"> </w:t>
      </w:r>
    </w:p>
    <w:p w14:paraId="50261DA1" w14:textId="565067D7" w:rsidR="006A6229" w:rsidRDefault="006A6229" w:rsidP="00FA58DF">
      <w:pPr>
        <w:spacing w:after="120" w:line="360" w:lineRule="auto"/>
        <w:jc w:val="both"/>
        <w:rPr>
          <w:sz w:val="22"/>
          <w:szCs w:val="22"/>
        </w:rPr>
      </w:pPr>
    </w:p>
    <w:p w14:paraId="65AC772C" w14:textId="77777777" w:rsidR="00064BC7" w:rsidRPr="003A5E13" w:rsidRDefault="00064BC7" w:rsidP="00FA58DF">
      <w:pPr>
        <w:spacing w:after="120" w:line="360" w:lineRule="auto"/>
        <w:jc w:val="both"/>
        <w:rPr>
          <w:sz w:val="22"/>
          <w:szCs w:val="22"/>
        </w:rPr>
      </w:pPr>
    </w:p>
    <w:p w14:paraId="422D9835" w14:textId="72132CFD" w:rsidR="0049704B" w:rsidRPr="00DF7651" w:rsidRDefault="0049704B" w:rsidP="00FA58DF">
      <w:pPr>
        <w:jc w:val="both"/>
        <w:rPr>
          <w:b/>
          <w:sz w:val="22"/>
          <w:szCs w:val="22"/>
          <w:u w:val="single"/>
        </w:rPr>
      </w:pPr>
      <w:r w:rsidRPr="00DF7651">
        <w:rPr>
          <w:b/>
          <w:sz w:val="22"/>
          <w:szCs w:val="22"/>
          <w:u w:val="single"/>
        </w:rPr>
        <w:lastRenderedPageBreak/>
        <w:t>Bildmaterial:</w:t>
      </w:r>
    </w:p>
    <w:p w14:paraId="40FA0197" w14:textId="2BE3FEFC" w:rsidR="00A35D08" w:rsidRPr="00E85F09" w:rsidRDefault="00A35D08" w:rsidP="00FA58DF">
      <w:pPr>
        <w:jc w:val="both"/>
      </w:pPr>
    </w:p>
    <w:tbl>
      <w:tblPr>
        <w:tblStyle w:val="Tabellenraster"/>
        <w:tblW w:w="7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3737"/>
      </w:tblGrid>
      <w:tr w:rsidR="001C51D6" w:rsidRPr="00E85F09" w14:paraId="0E4CCE17" w14:textId="77777777" w:rsidTr="005901AF">
        <w:trPr>
          <w:trHeight w:val="3007"/>
        </w:trPr>
        <w:tc>
          <w:tcPr>
            <w:tcW w:w="4219" w:type="dxa"/>
          </w:tcPr>
          <w:p w14:paraId="1925D49B" w14:textId="6AD4F647" w:rsidR="00272CF8" w:rsidRDefault="00272CF8" w:rsidP="00FA58DF">
            <w:pPr>
              <w:jc w:val="both"/>
              <w:rPr>
                <w:noProof/>
                <w:lang w:eastAsia="de-DE"/>
              </w:rPr>
            </w:pPr>
          </w:p>
          <w:p w14:paraId="159ABA0C" w14:textId="3AE9173A" w:rsidR="00984DDA" w:rsidRPr="00E85F09" w:rsidRDefault="00DD1CA7" w:rsidP="00FA58DF">
            <w:pPr>
              <w:jc w:val="both"/>
              <w:rPr>
                <w:noProof/>
                <w:lang w:eastAsia="de-DE"/>
              </w:rPr>
            </w:pPr>
            <w:r>
              <w:rPr>
                <w:noProof/>
              </w:rPr>
              <w:drawing>
                <wp:inline distT="0" distB="0" distL="0" distR="0" wp14:anchorId="5D567A0D" wp14:editId="421E623E">
                  <wp:extent cx="2599865" cy="173346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7892" cy="1738812"/>
                          </a:xfrm>
                          <a:prstGeom prst="rect">
                            <a:avLst/>
                          </a:prstGeom>
                          <a:noFill/>
                          <a:ln>
                            <a:noFill/>
                          </a:ln>
                        </pic:spPr>
                      </pic:pic>
                    </a:graphicData>
                  </a:graphic>
                </wp:inline>
              </w:drawing>
            </w:r>
          </w:p>
        </w:tc>
        <w:tc>
          <w:tcPr>
            <w:tcW w:w="3737" w:type="dxa"/>
          </w:tcPr>
          <w:p w14:paraId="42590D81" w14:textId="1E253300" w:rsidR="001C51D6" w:rsidRPr="00565A7A" w:rsidRDefault="001C51D6" w:rsidP="00FA58DF">
            <w:pPr>
              <w:ind w:firstLine="708"/>
              <w:jc w:val="both"/>
              <w:rPr>
                <w:lang w:eastAsia="de-DE"/>
              </w:rPr>
            </w:pPr>
          </w:p>
        </w:tc>
      </w:tr>
      <w:tr w:rsidR="006C6248" w:rsidRPr="00E85F09" w14:paraId="58D5D6CB" w14:textId="77777777" w:rsidTr="005901AF">
        <w:trPr>
          <w:trHeight w:val="1590"/>
        </w:trPr>
        <w:tc>
          <w:tcPr>
            <w:tcW w:w="4219" w:type="dxa"/>
          </w:tcPr>
          <w:p w14:paraId="560DFCBC" w14:textId="23FB953A" w:rsidR="006C6248" w:rsidRPr="00DF7651" w:rsidRDefault="006D4827" w:rsidP="00FA58DF">
            <w:pPr>
              <w:jc w:val="both"/>
              <w:rPr>
                <w:b/>
                <w:sz w:val="18"/>
                <w:szCs w:val="18"/>
              </w:rPr>
            </w:pPr>
            <w:r>
              <w:rPr>
                <w:b/>
                <w:sz w:val="18"/>
                <w:szCs w:val="18"/>
              </w:rPr>
              <w:t>Key Visual</w:t>
            </w:r>
            <w:r w:rsidR="006A6229">
              <w:rPr>
                <w:b/>
                <w:sz w:val="18"/>
                <w:szCs w:val="18"/>
              </w:rPr>
              <w:t xml:space="preserve"> B</w:t>
            </w:r>
            <w:r w:rsidR="00064BC7">
              <w:rPr>
                <w:b/>
                <w:sz w:val="18"/>
                <w:szCs w:val="18"/>
              </w:rPr>
              <w:t xml:space="preserve">ad Reichenhaller </w:t>
            </w:r>
            <w:r w:rsidR="006A6229">
              <w:rPr>
                <w:b/>
                <w:sz w:val="18"/>
                <w:szCs w:val="18"/>
              </w:rPr>
              <w:t>Home Cooking mit</w:t>
            </w:r>
            <w:r w:rsidR="00DD1CA7">
              <w:rPr>
                <w:b/>
                <w:sz w:val="18"/>
                <w:szCs w:val="18"/>
              </w:rPr>
              <w:t xml:space="preserve"> </w:t>
            </w:r>
            <w:proofErr w:type="spellStart"/>
            <w:r w:rsidR="00DD1CA7">
              <w:rPr>
                <w:b/>
                <w:sz w:val="18"/>
                <w:szCs w:val="18"/>
              </w:rPr>
              <w:t>bigFM</w:t>
            </w:r>
            <w:proofErr w:type="spellEnd"/>
            <w:r w:rsidR="00DD1CA7">
              <w:rPr>
                <w:b/>
                <w:sz w:val="18"/>
                <w:szCs w:val="18"/>
              </w:rPr>
              <w:t xml:space="preserve"> Marlen.</w:t>
            </w:r>
            <w:r>
              <w:rPr>
                <w:b/>
                <w:sz w:val="18"/>
                <w:szCs w:val="18"/>
              </w:rPr>
              <w:t>jpg</w:t>
            </w:r>
          </w:p>
          <w:p w14:paraId="71A5AEE8" w14:textId="77777777" w:rsidR="006C6248" w:rsidRPr="00DF7651" w:rsidRDefault="006C6248" w:rsidP="00FA58DF">
            <w:pPr>
              <w:jc w:val="both"/>
              <w:rPr>
                <w:b/>
                <w:sz w:val="18"/>
                <w:szCs w:val="18"/>
              </w:rPr>
            </w:pPr>
          </w:p>
          <w:p w14:paraId="71701F1F" w14:textId="43CEEAF7" w:rsidR="006C6248" w:rsidRDefault="006D4827" w:rsidP="006D7692">
            <w:pPr>
              <w:rPr>
                <w:sz w:val="18"/>
                <w:szCs w:val="18"/>
              </w:rPr>
            </w:pPr>
            <w:r>
              <w:rPr>
                <w:sz w:val="18"/>
                <w:szCs w:val="18"/>
              </w:rPr>
              <w:t>Teil der Aktion ist ein gemeinsames Key</w:t>
            </w:r>
            <w:r w:rsidR="00064BC7">
              <w:rPr>
                <w:sz w:val="18"/>
                <w:szCs w:val="18"/>
              </w:rPr>
              <w:t xml:space="preserve"> </w:t>
            </w:r>
            <w:r>
              <w:rPr>
                <w:sz w:val="18"/>
                <w:szCs w:val="18"/>
              </w:rPr>
              <w:t>Visual</w:t>
            </w:r>
            <w:r w:rsidR="00064BC7">
              <w:rPr>
                <w:sz w:val="18"/>
                <w:szCs w:val="18"/>
              </w:rPr>
              <w:t xml:space="preserve">, </w:t>
            </w:r>
            <w:r>
              <w:rPr>
                <w:sz w:val="18"/>
                <w:szCs w:val="18"/>
              </w:rPr>
              <w:t>das auf allen Kanälen eingesetzt</w:t>
            </w:r>
            <w:r w:rsidR="00064BC7">
              <w:rPr>
                <w:sz w:val="18"/>
                <w:szCs w:val="18"/>
              </w:rPr>
              <w:t xml:space="preserve"> wird.</w:t>
            </w:r>
            <w:r>
              <w:rPr>
                <w:sz w:val="18"/>
                <w:szCs w:val="18"/>
              </w:rPr>
              <w:br/>
            </w:r>
          </w:p>
          <w:p w14:paraId="340FAC4D" w14:textId="4C611373" w:rsidR="00064BC7" w:rsidRPr="00E85F09" w:rsidRDefault="00064BC7" w:rsidP="00FA58DF">
            <w:pPr>
              <w:jc w:val="both"/>
              <w:rPr>
                <w:noProof/>
                <w:lang w:eastAsia="de-DE"/>
              </w:rPr>
            </w:pPr>
            <w:r>
              <w:rPr>
                <w:sz w:val="18"/>
                <w:szCs w:val="18"/>
              </w:rPr>
              <w:t>Bildquelle: Bad Reichenhaller/William Krause</w:t>
            </w:r>
          </w:p>
        </w:tc>
        <w:tc>
          <w:tcPr>
            <w:tcW w:w="3737" w:type="dxa"/>
          </w:tcPr>
          <w:p w14:paraId="0626CFAE" w14:textId="77777777" w:rsidR="006A6229" w:rsidRDefault="006A6229" w:rsidP="00FA58DF">
            <w:pPr>
              <w:jc w:val="both"/>
              <w:rPr>
                <w:b/>
                <w:sz w:val="18"/>
                <w:szCs w:val="18"/>
              </w:rPr>
            </w:pPr>
          </w:p>
          <w:p w14:paraId="5851E548" w14:textId="712EE3C2" w:rsidR="00E57C3E" w:rsidRPr="00E85F09" w:rsidRDefault="00E57C3E" w:rsidP="00FA58DF">
            <w:pPr>
              <w:jc w:val="both"/>
              <w:rPr>
                <w:noProof/>
                <w:lang w:eastAsia="de-DE"/>
              </w:rPr>
            </w:pPr>
          </w:p>
        </w:tc>
      </w:tr>
    </w:tbl>
    <w:p w14:paraId="6F6FAE71" w14:textId="7623A80E" w:rsidR="00EC7276" w:rsidRDefault="00EC7276" w:rsidP="00FA58DF">
      <w:pPr>
        <w:jc w:val="both"/>
        <w:rPr>
          <w:b/>
          <w:sz w:val="20"/>
          <w:szCs w:val="20"/>
        </w:rPr>
      </w:pPr>
    </w:p>
    <w:p w14:paraId="695600D1" w14:textId="50F40DB8" w:rsidR="007955F2" w:rsidRDefault="007955F2" w:rsidP="00FA58DF">
      <w:pPr>
        <w:jc w:val="both"/>
        <w:rPr>
          <w:b/>
          <w:sz w:val="20"/>
          <w:szCs w:val="20"/>
        </w:rPr>
      </w:pPr>
    </w:p>
    <w:p w14:paraId="3DBF3CE9" w14:textId="77777777" w:rsidR="007955F2" w:rsidRDefault="007955F2" w:rsidP="00FA58DF">
      <w:pPr>
        <w:jc w:val="both"/>
        <w:rPr>
          <w:b/>
          <w:sz w:val="20"/>
          <w:szCs w:val="20"/>
        </w:rPr>
      </w:pPr>
    </w:p>
    <w:p w14:paraId="78B7EA43" w14:textId="62C8A4BA" w:rsidR="00D336EE" w:rsidRPr="00DF7651" w:rsidRDefault="00D336EE" w:rsidP="00FA58DF">
      <w:pPr>
        <w:jc w:val="both"/>
        <w:rPr>
          <w:b/>
          <w:sz w:val="20"/>
          <w:szCs w:val="20"/>
        </w:rPr>
      </w:pPr>
      <w:r w:rsidRPr="00DF7651">
        <w:rPr>
          <w:b/>
          <w:sz w:val="20"/>
          <w:szCs w:val="20"/>
        </w:rPr>
        <w:t>Über Bad Reichenhaller</w:t>
      </w:r>
    </w:p>
    <w:p w14:paraId="006CC4A2" w14:textId="26FCBC7F" w:rsidR="00285FC9" w:rsidRPr="00DF7651" w:rsidRDefault="00285FC9" w:rsidP="00FA58DF">
      <w:pPr>
        <w:jc w:val="both"/>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77777777" w:rsidR="00285FC9" w:rsidRPr="00DF7651" w:rsidRDefault="00285FC9" w:rsidP="00FA58DF">
      <w:pPr>
        <w:jc w:val="both"/>
        <w:rPr>
          <w:sz w:val="20"/>
          <w:szCs w:val="20"/>
        </w:rPr>
      </w:pPr>
      <w:r w:rsidRPr="00DF7651">
        <w:rPr>
          <w:sz w:val="20"/>
          <w:szCs w:val="20"/>
        </w:rPr>
        <w:t>Mehr Informationen: www.bad-reichenhaller.de</w:t>
      </w:r>
    </w:p>
    <w:p w14:paraId="4160DCED" w14:textId="77777777" w:rsidR="00D336EE" w:rsidRPr="00DF7651" w:rsidRDefault="00D336EE" w:rsidP="00FA58DF">
      <w:pPr>
        <w:jc w:val="both"/>
        <w:rPr>
          <w:sz w:val="20"/>
          <w:szCs w:val="20"/>
        </w:rPr>
      </w:pPr>
    </w:p>
    <w:p w14:paraId="450E8965" w14:textId="609F0156" w:rsidR="002C5013" w:rsidRPr="00DF7651" w:rsidRDefault="002C5013" w:rsidP="00FA58DF">
      <w:pPr>
        <w:jc w:val="both"/>
        <w:rPr>
          <w:sz w:val="20"/>
          <w:szCs w:val="20"/>
        </w:rPr>
      </w:pPr>
      <w:r w:rsidRPr="00DF7651">
        <w:rPr>
          <w:sz w:val="20"/>
          <w:szCs w:val="20"/>
        </w:rPr>
        <w:t xml:space="preserve">Bitte nehmen Sie, bei Rückfragen und Interviewwünschen oder wenn Sie </w:t>
      </w:r>
      <w:r w:rsidR="00DB0E2F">
        <w:rPr>
          <w:sz w:val="20"/>
          <w:szCs w:val="20"/>
        </w:rPr>
        <w:t xml:space="preserve">weiteres </w:t>
      </w:r>
      <w:r w:rsidRPr="00DF7651">
        <w:rPr>
          <w:sz w:val="20"/>
          <w:szCs w:val="20"/>
        </w:rPr>
        <w:t>Bildmaterial benötigen, Kontakt mit uns auf! Wir freuen uns über ein Belegexemplar.</w:t>
      </w:r>
    </w:p>
    <w:p w14:paraId="39D6EE16" w14:textId="77777777" w:rsidR="00D336EE" w:rsidRPr="00E85F09" w:rsidRDefault="00D336EE" w:rsidP="00FA58DF">
      <w:pPr>
        <w:jc w:val="both"/>
      </w:pPr>
    </w:p>
    <w:p w14:paraId="2A0B9FB9" w14:textId="77777777" w:rsidR="00251E36" w:rsidRPr="00E85F09" w:rsidRDefault="00251E36" w:rsidP="00FA58DF">
      <w:pPr>
        <w:jc w:val="both"/>
      </w:pPr>
    </w:p>
    <w:tbl>
      <w:tblPr>
        <w:tblW w:w="8160" w:type="dxa"/>
        <w:tblLayout w:type="fixed"/>
        <w:tblCellMar>
          <w:left w:w="70" w:type="dxa"/>
          <w:right w:w="70" w:type="dxa"/>
        </w:tblCellMar>
        <w:tblLook w:val="0000" w:firstRow="0" w:lastRow="0" w:firstColumn="0" w:lastColumn="0" w:noHBand="0" w:noVBand="0"/>
      </w:tblPr>
      <w:tblGrid>
        <w:gridCol w:w="4080"/>
        <w:gridCol w:w="4080"/>
      </w:tblGrid>
      <w:tr w:rsidR="00251E36" w:rsidRPr="00E85F09" w14:paraId="5547C8F5" w14:textId="77777777" w:rsidTr="00DF7651">
        <w:trPr>
          <w:trHeight w:val="83"/>
        </w:trPr>
        <w:tc>
          <w:tcPr>
            <w:tcW w:w="4080" w:type="dxa"/>
          </w:tcPr>
          <w:p w14:paraId="3F44C950" w14:textId="77777777" w:rsidR="00DB5F1D" w:rsidRPr="00640CF2" w:rsidRDefault="00DB5F1D" w:rsidP="006D7692">
            <w:pPr>
              <w:rPr>
                <w:rFonts w:cs="Arial"/>
                <w:b/>
                <w:sz w:val="20"/>
                <w:szCs w:val="18"/>
              </w:rPr>
            </w:pPr>
            <w:r w:rsidRPr="00640CF2">
              <w:rPr>
                <w:rFonts w:cs="Arial"/>
                <w:b/>
                <w:sz w:val="20"/>
                <w:szCs w:val="18"/>
              </w:rPr>
              <w:t>Kontakt:</w:t>
            </w:r>
          </w:p>
          <w:p w14:paraId="4CEBD276" w14:textId="77777777" w:rsidR="00DB5F1D" w:rsidRPr="00640CF2" w:rsidRDefault="00DB5F1D" w:rsidP="006D7692">
            <w:pPr>
              <w:rPr>
                <w:rFonts w:cs="Arial"/>
                <w:sz w:val="20"/>
                <w:szCs w:val="18"/>
              </w:rPr>
            </w:pPr>
            <w:r w:rsidRPr="00640CF2">
              <w:rPr>
                <w:rFonts w:cs="Arial"/>
                <w:sz w:val="20"/>
                <w:szCs w:val="18"/>
              </w:rPr>
              <w:t>Südwestdeutsche Salzwerke AG</w:t>
            </w:r>
          </w:p>
          <w:p w14:paraId="0DF5CEE3" w14:textId="77777777" w:rsidR="00DB5F1D" w:rsidRPr="00640CF2" w:rsidRDefault="00DB5F1D" w:rsidP="006D7692">
            <w:pPr>
              <w:rPr>
                <w:rFonts w:cs="Arial"/>
                <w:strike/>
                <w:sz w:val="20"/>
                <w:szCs w:val="18"/>
              </w:rPr>
            </w:pPr>
            <w:r w:rsidRPr="00640CF2">
              <w:rPr>
                <w:rFonts w:cs="Arial"/>
                <w:sz w:val="20"/>
              </w:rPr>
              <w:t>Andrea Dittmann</w:t>
            </w:r>
          </w:p>
          <w:p w14:paraId="4F701C88" w14:textId="2ACFEEFA" w:rsidR="00251E36" w:rsidRPr="00DF7651" w:rsidRDefault="00DB5F1D" w:rsidP="006D7692">
            <w:pPr>
              <w:rPr>
                <w:sz w:val="20"/>
                <w:szCs w:val="20"/>
              </w:rPr>
            </w:pPr>
            <w:r w:rsidRPr="00640CF2">
              <w:rPr>
                <w:rFonts w:cs="Arial"/>
                <w:sz w:val="20"/>
              </w:rPr>
              <w:t>Tel.:</w:t>
            </w:r>
            <w:r w:rsidR="006D7692">
              <w:rPr>
                <w:rFonts w:cs="Arial"/>
                <w:sz w:val="20"/>
              </w:rPr>
              <w:t xml:space="preserve"> </w:t>
            </w:r>
            <w:r w:rsidRPr="00640CF2">
              <w:rPr>
                <w:rFonts w:cs="Arial"/>
                <w:sz w:val="20"/>
              </w:rPr>
              <w:t>08651 7002-6187</w:t>
            </w:r>
            <w:r w:rsidRPr="00640CF2">
              <w:rPr>
                <w:rFonts w:cs="Arial"/>
                <w:sz w:val="20"/>
              </w:rPr>
              <w:br/>
            </w:r>
            <w:r w:rsidRPr="00640CF2">
              <w:rPr>
                <w:rFonts w:cs="Arial"/>
                <w:sz w:val="20"/>
                <w:szCs w:val="18"/>
                <w:lang w:val="it-IT"/>
              </w:rPr>
              <w:t>E-Mail: andrea.dittmann@salzwerke.de</w:t>
            </w:r>
            <w:r w:rsidRPr="00640CF2">
              <w:rPr>
                <w:rFonts w:cs="Arial"/>
                <w:sz w:val="20"/>
                <w:szCs w:val="18"/>
              </w:rPr>
              <w:t xml:space="preserve"> www.bad-reichenhaller.de</w:t>
            </w:r>
          </w:p>
        </w:tc>
        <w:tc>
          <w:tcPr>
            <w:tcW w:w="4080" w:type="dxa"/>
          </w:tcPr>
          <w:p w14:paraId="79ABF7A1" w14:textId="462FADE4" w:rsidR="00633F95" w:rsidRPr="00E85F09" w:rsidRDefault="00633F95" w:rsidP="006D7692"/>
        </w:tc>
      </w:tr>
    </w:tbl>
    <w:p w14:paraId="584C74D4" w14:textId="24A0794F" w:rsidR="00064BC7" w:rsidRDefault="00064BC7" w:rsidP="006D7692"/>
    <w:p w14:paraId="73AE5C7E" w14:textId="77777777" w:rsidR="00E57C3E" w:rsidRPr="001417E0" w:rsidRDefault="00E57C3E" w:rsidP="00FA58DF">
      <w:pPr>
        <w:jc w:val="both"/>
        <w:rPr>
          <w:color w:val="FF0000"/>
        </w:rPr>
      </w:pPr>
      <w:bookmarkStart w:id="1" w:name="_Hlk40438026"/>
    </w:p>
    <w:bookmarkEnd w:id="1"/>
    <w:p w14:paraId="415D7DD0" w14:textId="77777777" w:rsidR="003F7B8A" w:rsidRPr="00E85F09" w:rsidRDefault="003F7B8A" w:rsidP="00FA58DF">
      <w:pPr>
        <w:pStyle w:val="Listenabsatz"/>
        <w:jc w:val="both"/>
      </w:pPr>
    </w:p>
    <w:sectPr w:rsidR="003F7B8A" w:rsidRPr="00E85F09" w:rsidSect="00FE550A">
      <w:headerReference w:type="default" r:id="rId9"/>
      <w:footerReference w:type="default" r:id="rId10"/>
      <w:footerReference w:type="first" r:id="rId11"/>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9DB2B" w14:textId="77777777" w:rsidR="00233294" w:rsidRDefault="00233294">
      <w:r>
        <w:separator/>
      </w:r>
    </w:p>
  </w:endnote>
  <w:endnote w:type="continuationSeparator" w:id="0">
    <w:p w14:paraId="252E511E" w14:textId="77777777" w:rsidR="00233294" w:rsidRDefault="00233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F56A3B" w14:paraId="3A6514B7" w14:textId="77777777">
      <w:tc>
        <w:tcPr>
          <w:tcW w:w="7441" w:type="dxa"/>
          <w:tcBorders>
            <w:top w:val="nil"/>
            <w:left w:val="nil"/>
            <w:bottom w:val="nil"/>
            <w:right w:val="nil"/>
          </w:tcBorders>
        </w:tcPr>
        <w:p w14:paraId="0DB5C715" w14:textId="77777777" w:rsidR="00F56A3B" w:rsidRDefault="00F56A3B">
          <w:pPr>
            <w:rPr>
              <w:sz w:val="16"/>
            </w:rPr>
          </w:pPr>
        </w:p>
      </w:tc>
      <w:tc>
        <w:tcPr>
          <w:tcW w:w="993" w:type="dxa"/>
          <w:tcBorders>
            <w:top w:val="nil"/>
            <w:left w:val="nil"/>
            <w:bottom w:val="nil"/>
            <w:right w:val="nil"/>
          </w:tcBorders>
        </w:tcPr>
        <w:p w14:paraId="11A3223C" w14:textId="0039CE82" w:rsidR="00F56A3B" w:rsidRDefault="00F56A3B">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E16F4D">
            <w:rPr>
              <w:noProof/>
              <w:sz w:val="16"/>
            </w:rPr>
            <w:instrText>2</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E16F4D">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E16F4D">
            <w:rPr>
              <w:noProof/>
              <w:sz w:val="16"/>
            </w:rPr>
            <w:instrText>2</w:instrText>
          </w:r>
          <w:r>
            <w:rPr>
              <w:sz w:val="16"/>
            </w:rPr>
            <w:fldChar w:fldCharType="end"/>
          </w:r>
          <w:r>
            <w:rPr>
              <w:sz w:val="16"/>
            </w:rPr>
            <w:instrText>" ""}</w:instrText>
          </w:r>
          <w:r w:rsidR="00E16F4D">
            <w:rPr>
              <w:sz w:val="16"/>
            </w:rPr>
            <w:fldChar w:fldCharType="separate"/>
          </w:r>
          <w:r w:rsidR="00E16F4D">
            <w:rPr>
              <w:noProof/>
              <w:sz w:val="16"/>
            </w:rPr>
            <w:t>1/2</w:t>
          </w:r>
          <w:r>
            <w:rPr>
              <w:sz w:val="16"/>
            </w:rPr>
            <w:fldChar w:fldCharType="end"/>
          </w:r>
        </w:p>
      </w:tc>
    </w:tr>
  </w:tbl>
  <w:p w14:paraId="52D87DCE" w14:textId="77777777" w:rsidR="00F56A3B" w:rsidRDefault="00F56A3B">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F56A3B" w14:paraId="3317BB06" w14:textId="77777777">
      <w:tc>
        <w:tcPr>
          <w:tcW w:w="7441" w:type="dxa"/>
          <w:tcBorders>
            <w:top w:val="nil"/>
            <w:left w:val="nil"/>
            <w:bottom w:val="nil"/>
            <w:right w:val="nil"/>
          </w:tcBorders>
        </w:tcPr>
        <w:p w14:paraId="1D369D85" w14:textId="77777777" w:rsidR="00F56A3B" w:rsidRPr="00652735" w:rsidRDefault="00F56A3B">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E16F4D">
            <w:fldChar w:fldCharType="begin"/>
          </w:r>
          <w:r w:rsidR="00E16F4D">
            <w:instrText xml:space="preserve"> FILENAME  \* MERGEFORMAT </w:instrText>
          </w:r>
          <w:r w:rsidR="00E16F4D">
            <w:fldChar w:fldCharType="separate"/>
          </w:r>
          <w:r w:rsidRPr="000A01AA">
            <w:rPr>
              <w:noProof/>
              <w:sz w:val="16"/>
            </w:rPr>
            <w:t>FINAL_PRESSEINFORMATION_Bad</w:t>
          </w:r>
          <w:r>
            <w:rPr>
              <w:noProof/>
            </w:rPr>
            <w:t xml:space="preserve"> Reichenhaller überrascht mit AR-Technologie_01.10.2018.docx</w:t>
          </w:r>
          <w:r w:rsidR="00E16F4D">
            <w:rPr>
              <w:noProof/>
            </w:rPr>
            <w:fldChar w:fldCharType="end"/>
          </w:r>
        </w:p>
      </w:tc>
      <w:tc>
        <w:tcPr>
          <w:tcW w:w="993" w:type="dxa"/>
          <w:tcBorders>
            <w:top w:val="nil"/>
            <w:left w:val="nil"/>
            <w:bottom w:val="nil"/>
            <w:right w:val="nil"/>
          </w:tcBorders>
        </w:tcPr>
        <w:p w14:paraId="5345AD57" w14:textId="77777777" w:rsidR="00F56A3B" w:rsidRDefault="00F56A3B">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Pr>
              <w:noProof/>
              <w:sz w:val="16"/>
              <w:lang w:val="en-GB"/>
            </w:rPr>
            <w:instrText>3</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Pr>
              <w:noProof/>
              <w:sz w:val="16"/>
              <w:lang w:val="en-GB"/>
            </w:rPr>
            <w:instrText>3</w:instrText>
          </w:r>
          <w:r>
            <w:rPr>
              <w:sz w:val="16"/>
            </w:rPr>
            <w:fldChar w:fldCharType="end"/>
          </w:r>
          <w:r>
            <w:rPr>
              <w:sz w:val="16"/>
              <w:lang w:val="en-GB"/>
            </w:rPr>
            <w:instrText>" ""}</w:instrText>
          </w:r>
          <w:r>
            <w:rPr>
              <w:sz w:val="16"/>
            </w:rPr>
            <w:fldChar w:fldCharType="separate"/>
          </w:r>
          <w:r>
            <w:rPr>
              <w:noProof/>
              <w:sz w:val="16"/>
            </w:rPr>
            <w:t>1</w:t>
          </w:r>
          <w:r>
            <w:rPr>
              <w:noProof/>
              <w:sz w:val="16"/>
              <w:lang w:val="en-GB"/>
            </w:rPr>
            <w:t>/3</w:t>
          </w:r>
          <w:r>
            <w:rPr>
              <w:sz w:val="16"/>
            </w:rPr>
            <w:fldChar w:fldCharType="end"/>
          </w:r>
        </w:p>
      </w:tc>
    </w:tr>
  </w:tbl>
  <w:p w14:paraId="306E958B" w14:textId="77777777" w:rsidR="00F56A3B" w:rsidRDefault="00F56A3B">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D200D" w14:textId="77777777" w:rsidR="00233294" w:rsidRDefault="00233294">
      <w:r>
        <w:separator/>
      </w:r>
    </w:p>
  </w:footnote>
  <w:footnote w:type="continuationSeparator" w:id="0">
    <w:p w14:paraId="4DEAE01E" w14:textId="77777777" w:rsidR="00233294" w:rsidRDefault="002332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F56A3B" w:rsidRDefault="00F56A3B"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6556832B" w14:textId="77777777" w:rsidR="00F56A3B" w:rsidRDefault="00F56A3B" w:rsidP="008168B7">
    <w:pPr>
      <w:pStyle w:val="Kopfzeile"/>
    </w:pPr>
  </w:p>
  <w:p w14:paraId="42F2EDED" w14:textId="77777777" w:rsidR="00F56A3B" w:rsidRPr="007B7B85" w:rsidRDefault="00F56A3B" w:rsidP="008168B7">
    <w:pPr>
      <w:pStyle w:val="Kopfzeile"/>
    </w:pPr>
  </w:p>
  <w:p w14:paraId="7C9E66C0" w14:textId="77777777" w:rsidR="00F56A3B" w:rsidRPr="00CF4435" w:rsidRDefault="00F56A3B"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C3E35"/>
    <w:multiLevelType w:val="hybridMultilevel"/>
    <w:tmpl w:val="54E2C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2"/>
  </w:num>
  <w:num w:numId="2">
    <w:abstractNumId w:val="2"/>
  </w:num>
  <w:num w:numId="3">
    <w:abstractNumId w:val="2"/>
  </w:num>
  <w:num w:numId="4">
    <w:abstractNumId w:val="1"/>
  </w:num>
  <w:num w:numId="5">
    <w:abstractNumId w:val="4"/>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de-DE" w:vendorID="64" w:dllVersion="6" w:nlCheck="1" w:checkStyle="0"/>
  <w:activeWritingStyle w:appName="MSWord" w:lang="it-IT" w:vendorID="64" w:dllVersion="6" w:nlCheck="1" w:checkStyle="0"/>
  <w:activeWritingStyle w:appName="MSWord" w:lang="de-DE"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nce" w:val="1"/>
  </w:docVars>
  <w:rsids>
    <w:rsidRoot w:val="001210EE"/>
    <w:rsid w:val="00000155"/>
    <w:rsid w:val="000001B9"/>
    <w:rsid w:val="0001029E"/>
    <w:rsid w:val="00016743"/>
    <w:rsid w:val="00020C54"/>
    <w:rsid w:val="00022A59"/>
    <w:rsid w:val="00023EBC"/>
    <w:rsid w:val="0002519C"/>
    <w:rsid w:val="000312FD"/>
    <w:rsid w:val="000313DD"/>
    <w:rsid w:val="0003411D"/>
    <w:rsid w:val="00034461"/>
    <w:rsid w:val="00034E2A"/>
    <w:rsid w:val="00037104"/>
    <w:rsid w:val="00041394"/>
    <w:rsid w:val="000452B2"/>
    <w:rsid w:val="00045B8A"/>
    <w:rsid w:val="0005095A"/>
    <w:rsid w:val="00064BC7"/>
    <w:rsid w:val="00071CD1"/>
    <w:rsid w:val="00075797"/>
    <w:rsid w:val="00075E84"/>
    <w:rsid w:val="00085F58"/>
    <w:rsid w:val="00095E0A"/>
    <w:rsid w:val="000A01AA"/>
    <w:rsid w:val="000A0721"/>
    <w:rsid w:val="000A0818"/>
    <w:rsid w:val="000A1A91"/>
    <w:rsid w:val="000B2CA8"/>
    <w:rsid w:val="000B5003"/>
    <w:rsid w:val="000B6119"/>
    <w:rsid w:val="000B66EE"/>
    <w:rsid w:val="000C3EBD"/>
    <w:rsid w:val="000C6E21"/>
    <w:rsid w:val="000D1399"/>
    <w:rsid w:val="000E028D"/>
    <w:rsid w:val="000E0BBC"/>
    <w:rsid w:val="000E33CA"/>
    <w:rsid w:val="000E3F78"/>
    <w:rsid w:val="000E72DA"/>
    <w:rsid w:val="000F1A1B"/>
    <w:rsid w:val="000F72C1"/>
    <w:rsid w:val="00104EE3"/>
    <w:rsid w:val="00105ED2"/>
    <w:rsid w:val="00106423"/>
    <w:rsid w:val="001112A5"/>
    <w:rsid w:val="00111A0F"/>
    <w:rsid w:val="001135FB"/>
    <w:rsid w:val="001210EE"/>
    <w:rsid w:val="00122480"/>
    <w:rsid w:val="0012686A"/>
    <w:rsid w:val="001279BF"/>
    <w:rsid w:val="0013384D"/>
    <w:rsid w:val="001346A8"/>
    <w:rsid w:val="00134B97"/>
    <w:rsid w:val="0013574F"/>
    <w:rsid w:val="00136690"/>
    <w:rsid w:val="001417E0"/>
    <w:rsid w:val="001434D4"/>
    <w:rsid w:val="00144A76"/>
    <w:rsid w:val="00147BB1"/>
    <w:rsid w:val="00151C61"/>
    <w:rsid w:val="00152BAF"/>
    <w:rsid w:val="00156094"/>
    <w:rsid w:val="00164623"/>
    <w:rsid w:val="00165B61"/>
    <w:rsid w:val="0017070E"/>
    <w:rsid w:val="00180A2E"/>
    <w:rsid w:val="00185C9B"/>
    <w:rsid w:val="00186C87"/>
    <w:rsid w:val="001B4FC5"/>
    <w:rsid w:val="001B74C5"/>
    <w:rsid w:val="001C094B"/>
    <w:rsid w:val="001C17E2"/>
    <w:rsid w:val="001C51D6"/>
    <w:rsid w:val="001C5DD5"/>
    <w:rsid w:val="001D1669"/>
    <w:rsid w:val="001D2715"/>
    <w:rsid w:val="001D451B"/>
    <w:rsid w:val="001E1DB6"/>
    <w:rsid w:val="001E2186"/>
    <w:rsid w:val="001E50AF"/>
    <w:rsid w:val="001F1757"/>
    <w:rsid w:val="001F2D00"/>
    <w:rsid w:val="001F441C"/>
    <w:rsid w:val="001F57BB"/>
    <w:rsid w:val="001F63EF"/>
    <w:rsid w:val="00202821"/>
    <w:rsid w:val="0021084B"/>
    <w:rsid w:val="00214E6D"/>
    <w:rsid w:val="00216B85"/>
    <w:rsid w:val="00220678"/>
    <w:rsid w:val="00224206"/>
    <w:rsid w:val="00233294"/>
    <w:rsid w:val="00233567"/>
    <w:rsid w:val="00237393"/>
    <w:rsid w:val="0024085E"/>
    <w:rsid w:val="0024291E"/>
    <w:rsid w:val="00242C2A"/>
    <w:rsid w:val="0024335B"/>
    <w:rsid w:val="00250BFA"/>
    <w:rsid w:val="00251E36"/>
    <w:rsid w:val="00256B30"/>
    <w:rsid w:val="00257CAB"/>
    <w:rsid w:val="00261C2D"/>
    <w:rsid w:val="00263649"/>
    <w:rsid w:val="00264A43"/>
    <w:rsid w:val="00270D90"/>
    <w:rsid w:val="00272CF8"/>
    <w:rsid w:val="00272ED4"/>
    <w:rsid w:val="00276CC4"/>
    <w:rsid w:val="0028550B"/>
    <w:rsid w:val="00285FC9"/>
    <w:rsid w:val="00290007"/>
    <w:rsid w:val="00290745"/>
    <w:rsid w:val="00292501"/>
    <w:rsid w:val="00293E05"/>
    <w:rsid w:val="002965C9"/>
    <w:rsid w:val="002A3BA8"/>
    <w:rsid w:val="002A5ADF"/>
    <w:rsid w:val="002A730D"/>
    <w:rsid w:val="002B464E"/>
    <w:rsid w:val="002B4ECD"/>
    <w:rsid w:val="002C1A97"/>
    <w:rsid w:val="002C2039"/>
    <w:rsid w:val="002C3208"/>
    <w:rsid w:val="002C355E"/>
    <w:rsid w:val="002C5013"/>
    <w:rsid w:val="002C6E5C"/>
    <w:rsid w:val="002D47B2"/>
    <w:rsid w:val="002D4D0F"/>
    <w:rsid w:val="002D7BE0"/>
    <w:rsid w:val="002E05F7"/>
    <w:rsid w:val="002E3187"/>
    <w:rsid w:val="002E692C"/>
    <w:rsid w:val="002E6F39"/>
    <w:rsid w:val="002F4292"/>
    <w:rsid w:val="002F4A60"/>
    <w:rsid w:val="002F781B"/>
    <w:rsid w:val="00303F9E"/>
    <w:rsid w:val="003049E6"/>
    <w:rsid w:val="00304F75"/>
    <w:rsid w:val="0031082C"/>
    <w:rsid w:val="0031152A"/>
    <w:rsid w:val="00311BF4"/>
    <w:rsid w:val="00312059"/>
    <w:rsid w:val="0031616A"/>
    <w:rsid w:val="00316734"/>
    <w:rsid w:val="00321B1A"/>
    <w:rsid w:val="003221C8"/>
    <w:rsid w:val="003325CE"/>
    <w:rsid w:val="003345A1"/>
    <w:rsid w:val="003352E7"/>
    <w:rsid w:val="00340A2B"/>
    <w:rsid w:val="00341B0D"/>
    <w:rsid w:val="00343809"/>
    <w:rsid w:val="00344000"/>
    <w:rsid w:val="00347285"/>
    <w:rsid w:val="003508DE"/>
    <w:rsid w:val="003535B9"/>
    <w:rsid w:val="0035428F"/>
    <w:rsid w:val="00366A30"/>
    <w:rsid w:val="00367A21"/>
    <w:rsid w:val="0037317A"/>
    <w:rsid w:val="00380555"/>
    <w:rsid w:val="00382A0F"/>
    <w:rsid w:val="00383887"/>
    <w:rsid w:val="003851BD"/>
    <w:rsid w:val="003866B8"/>
    <w:rsid w:val="0039476E"/>
    <w:rsid w:val="003A0F3C"/>
    <w:rsid w:val="003A2305"/>
    <w:rsid w:val="003A5D88"/>
    <w:rsid w:val="003A5E13"/>
    <w:rsid w:val="003B06A6"/>
    <w:rsid w:val="003B7295"/>
    <w:rsid w:val="003C328B"/>
    <w:rsid w:val="003C5E72"/>
    <w:rsid w:val="003D0A64"/>
    <w:rsid w:val="003D0C65"/>
    <w:rsid w:val="003D52FB"/>
    <w:rsid w:val="003D54C9"/>
    <w:rsid w:val="003E2240"/>
    <w:rsid w:val="003E2E44"/>
    <w:rsid w:val="003E57A5"/>
    <w:rsid w:val="003F2319"/>
    <w:rsid w:val="003F2B99"/>
    <w:rsid w:val="003F4C5A"/>
    <w:rsid w:val="003F7B8A"/>
    <w:rsid w:val="00400EB7"/>
    <w:rsid w:val="00402B3F"/>
    <w:rsid w:val="004045FA"/>
    <w:rsid w:val="004103A9"/>
    <w:rsid w:val="00413B12"/>
    <w:rsid w:val="00417072"/>
    <w:rsid w:val="004222DF"/>
    <w:rsid w:val="00422F3B"/>
    <w:rsid w:val="0042514B"/>
    <w:rsid w:val="004253A0"/>
    <w:rsid w:val="00431295"/>
    <w:rsid w:val="00432AFB"/>
    <w:rsid w:val="0043303F"/>
    <w:rsid w:val="0043338D"/>
    <w:rsid w:val="0043757C"/>
    <w:rsid w:val="004527A3"/>
    <w:rsid w:val="004621D9"/>
    <w:rsid w:val="00463D66"/>
    <w:rsid w:val="004657AC"/>
    <w:rsid w:val="00467ACA"/>
    <w:rsid w:val="004717C4"/>
    <w:rsid w:val="0047426F"/>
    <w:rsid w:val="004840D5"/>
    <w:rsid w:val="004870BA"/>
    <w:rsid w:val="0049704B"/>
    <w:rsid w:val="004A29F1"/>
    <w:rsid w:val="004B05C3"/>
    <w:rsid w:val="004B4277"/>
    <w:rsid w:val="004B7C3C"/>
    <w:rsid w:val="004C035F"/>
    <w:rsid w:val="004C17DD"/>
    <w:rsid w:val="004C5336"/>
    <w:rsid w:val="004D0DA7"/>
    <w:rsid w:val="004D4A1C"/>
    <w:rsid w:val="004E0076"/>
    <w:rsid w:val="004E0832"/>
    <w:rsid w:val="004E17C7"/>
    <w:rsid w:val="004E661A"/>
    <w:rsid w:val="004E7038"/>
    <w:rsid w:val="004F1568"/>
    <w:rsid w:val="004F17AF"/>
    <w:rsid w:val="004F2B5E"/>
    <w:rsid w:val="00500D6E"/>
    <w:rsid w:val="00506CAE"/>
    <w:rsid w:val="00507F90"/>
    <w:rsid w:val="00513870"/>
    <w:rsid w:val="00514F7F"/>
    <w:rsid w:val="00517D80"/>
    <w:rsid w:val="00527654"/>
    <w:rsid w:val="00531038"/>
    <w:rsid w:val="00532E5F"/>
    <w:rsid w:val="0053710E"/>
    <w:rsid w:val="00540B15"/>
    <w:rsid w:val="00541220"/>
    <w:rsid w:val="005429CF"/>
    <w:rsid w:val="005473AE"/>
    <w:rsid w:val="005516E6"/>
    <w:rsid w:val="00565A7A"/>
    <w:rsid w:val="00570588"/>
    <w:rsid w:val="0057080E"/>
    <w:rsid w:val="00571BCE"/>
    <w:rsid w:val="005834BA"/>
    <w:rsid w:val="00584642"/>
    <w:rsid w:val="00584B02"/>
    <w:rsid w:val="005851D3"/>
    <w:rsid w:val="00586D0B"/>
    <w:rsid w:val="00587423"/>
    <w:rsid w:val="005901AF"/>
    <w:rsid w:val="00590BD0"/>
    <w:rsid w:val="005934F0"/>
    <w:rsid w:val="005955FC"/>
    <w:rsid w:val="005958DB"/>
    <w:rsid w:val="00596D2B"/>
    <w:rsid w:val="005A056A"/>
    <w:rsid w:val="005A12F5"/>
    <w:rsid w:val="005A2A27"/>
    <w:rsid w:val="005B03A4"/>
    <w:rsid w:val="005C4FCA"/>
    <w:rsid w:val="005D000B"/>
    <w:rsid w:val="005D1FF9"/>
    <w:rsid w:val="005D37FD"/>
    <w:rsid w:val="005D5B6B"/>
    <w:rsid w:val="005D7347"/>
    <w:rsid w:val="005E1D75"/>
    <w:rsid w:val="005E6ED4"/>
    <w:rsid w:val="005F2C23"/>
    <w:rsid w:val="005F31DC"/>
    <w:rsid w:val="005F35AB"/>
    <w:rsid w:val="005F497E"/>
    <w:rsid w:val="0060371F"/>
    <w:rsid w:val="00614257"/>
    <w:rsid w:val="00633682"/>
    <w:rsid w:val="00633F95"/>
    <w:rsid w:val="00634636"/>
    <w:rsid w:val="00634717"/>
    <w:rsid w:val="00635438"/>
    <w:rsid w:val="006365D6"/>
    <w:rsid w:val="00636CFC"/>
    <w:rsid w:val="006421E0"/>
    <w:rsid w:val="0064263C"/>
    <w:rsid w:val="0065239B"/>
    <w:rsid w:val="00652FD9"/>
    <w:rsid w:val="006534FD"/>
    <w:rsid w:val="00654A82"/>
    <w:rsid w:val="00657D60"/>
    <w:rsid w:val="00660978"/>
    <w:rsid w:val="0066454F"/>
    <w:rsid w:val="00666CBE"/>
    <w:rsid w:val="006714B2"/>
    <w:rsid w:val="006841A6"/>
    <w:rsid w:val="0068430B"/>
    <w:rsid w:val="00690D1D"/>
    <w:rsid w:val="00691693"/>
    <w:rsid w:val="0069354D"/>
    <w:rsid w:val="006941EE"/>
    <w:rsid w:val="0069466F"/>
    <w:rsid w:val="006969FE"/>
    <w:rsid w:val="006A0C47"/>
    <w:rsid w:val="006A28F8"/>
    <w:rsid w:val="006A32F2"/>
    <w:rsid w:val="006A6229"/>
    <w:rsid w:val="006A6B42"/>
    <w:rsid w:val="006A7D2D"/>
    <w:rsid w:val="006B0B94"/>
    <w:rsid w:val="006B2ACB"/>
    <w:rsid w:val="006B3F0B"/>
    <w:rsid w:val="006B48AA"/>
    <w:rsid w:val="006B5A52"/>
    <w:rsid w:val="006B72A3"/>
    <w:rsid w:val="006C0BAE"/>
    <w:rsid w:val="006C156F"/>
    <w:rsid w:val="006C6248"/>
    <w:rsid w:val="006D0EF3"/>
    <w:rsid w:val="006D4827"/>
    <w:rsid w:val="006D69AF"/>
    <w:rsid w:val="006D7692"/>
    <w:rsid w:val="006E5C72"/>
    <w:rsid w:val="006F1C7A"/>
    <w:rsid w:val="006F219A"/>
    <w:rsid w:val="0070725B"/>
    <w:rsid w:val="007134E9"/>
    <w:rsid w:val="007253CC"/>
    <w:rsid w:val="00725692"/>
    <w:rsid w:val="007263A6"/>
    <w:rsid w:val="00727B80"/>
    <w:rsid w:val="0073189A"/>
    <w:rsid w:val="0073237F"/>
    <w:rsid w:val="00733D9F"/>
    <w:rsid w:val="0073496B"/>
    <w:rsid w:val="0073736D"/>
    <w:rsid w:val="00746AEE"/>
    <w:rsid w:val="00757303"/>
    <w:rsid w:val="00761CE9"/>
    <w:rsid w:val="0076699E"/>
    <w:rsid w:val="00770FCE"/>
    <w:rsid w:val="00775491"/>
    <w:rsid w:val="00776612"/>
    <w:rsid w:val="00777157"/>
    <w:rsid w:val="007777B3"/>
    <w:rsid w:val="007847A6"/>
    <w:rsid w:val="00785986"/>
    <w:rsid w:val="00786DD8"/>
    <w:rsid w:val="007903FE"/>
    <w:rsid w:val="007954B9"/>
    <w:rsid w:val="007955F2"/>
    <w:rsid w:val="00796CA7"/>
    <w:rsid w:val="007B0E06"/>
    <w:rsid w:val="007B366A"/>
    <w:rsid w:val="007B7F9B"/>
    <w:rsid w:val="007C1654"/>
    <w:rsid w:val="007C3159"/>
    <w:rsid w:val="007D587A"/>
    <w:rsid w:val="007D72E9"/>
    <w:rsid w:val="007E008C"/>
    <w:rsid w:val="007E05AC"/>
    <w:rsid w:val="007E13C2"/>
    <w:rsid w:val="007E1540"/>
    <w:rsid w:val="007E1686"/>
    <w:rsid w:val="007E1BE8"/>
    <w:rsid w:val="007E1E7E"/>
    <w:rsid w:val="007E3C5B"/>
    <w:rsid w:val="007E5448"/>
    <w:rsid w:val="007F25D4"/>
    <w:rsid w:val="007F2B90"/>
    <w:rsid w:val="007F3B98"/>
    <w:rsid w:val="007F5A3C"/>
    <w:rsid w:val="00805AFE"/>
    <w:rsid w:val="00806269"/>
    <w:rsid w:val="00807F30"/>
    <w:rsid w:val="00816453"/>
    <w:rsid w:val="008168B7"/>
    <w:rsid w:val="00822021"/>
    <w:rsid w:val="008221D2"/>
    <w:rsid w:val="00825FFC"/>
    <w:rsid w:val="008319E6"/>
    <w:rsid w:val="008325D0"/>
    <w:rsid w:val="008331B8"/>
    <w:rsid w:val="00835844"/>
    <w:rsid w:val="0083600E"/>
    <w:rsid w:val="008376B1"/>
    <w:rsid w:val="00843EE0"/>
    <w:rsid w:val="00844D5D"/>
    <w:rsid w:val="00845405"/>
    <w:rsid w:val="008458D1"/>
    <w:rsid w:val="00850206"/>
    <w:rsid w:val="00850F7D"/>
    <w:rsid w:val="00851386"/>
    <w:rsid w:val="00855F33"/>
    <w:rsid w:val="00860888"/>
    <w:rsid w:val="00860931"/>
    <w:rsid w:val="00860F47"/>
    <w:rsid w:val="00862BF6"/>
    <w:rsid w:val="008661F0"/>
    <w:rsid w:val="00884913"/>
    <w:rsid w:val="00890CAF"/>
    <w:rsid w:val="008936D8"/>
    <w:rsid w:val="0089776A"/>
    <w:rsid w:val="008A146E"/>
    <w:rsid w:val="008A3BBA"/>
    <w:rsid w:val="008A3D6A"/>
    <w:rsid w:val="008A4414"/>
    <w:rsid w:val="008B0888"/>
    <w:rsid w:val="008B14CF"/>
    <w:rsid w:val="008C076C"/>
    <w:rsid w:val="008C1528"/>
    <w:rsid w:val="008C2244"/>
    <w:rsid w:val="008C5763"/>
    <w:rsid w:val="008D3CD9"/>
    <w:rsid w:val="008D497A"/>
    <w:rsid w:val="008E1BDF"/>
    <w:rsid w:val="008E21A6"/>
    <w:rsid w:val="008E3087"/>
    <w:rsid w:val="008E3B2B"/>
    <w:rsid w:val="008E5D94"/>
    <w:rsid w:val="008F2812"/>
    <w:rsid w:val="008F384A"/>
    <w:rsid w:val="0090322F"/>
    <w:rsid w:val="009041C6"/>
    <w:rsid w:val="0090654D"/>
    <w:rsid w:val="009079FE"/>
    <w:rsid w:val="00911D44"/>
    <w:rsid w:val="00911DFB"/>
    <w:rsid w:val="009154FD"/>
    <w:rsid w:val="009237BB"/>
    <w:rsid w:val="0092493F"/>
    <w:rsid w:val="00930CEC"/>
    <w:rsid w:val="00933B0D"/>
    <w:rsid w:val="009352C6"/>
    <w:rsid w:val="00936B58"/>
    <w:rsid w:val="00941D65"/>
    <w:rsid w:val="0094262B"/>
    <w:rsid w:val="00947695"/>
    <w:rsid w:val="009560A3"/>
    <w:rsid w:val="009562F5"/>
    <w:rsid w:val="0096021A"/>
    <w:rsid w:val="00960CD8"/>
    <w:rsid w:val="00960ECF"/>
    <w:rsid w:val="00966E11"/>
    <w:rsid w:val="00984DDA"/>
    <w:rsid w:val="00985C78"/>
    <w:rsid w:val="00990CAA"/>
    <w:rsid w:val="00991E69"/>
    <w:rsid w:val="009947B0"/>
    <w:rsid w:val="00994CD8"/>
    <w:rsid w:val="00995883"/>
    <w:rsid w:val="009A3AB7"/>
    <w:rsid w:val="009A4E82"/>
    <w:rsid w:val="009A7705"/>
    <w:rsid w:val="009B21B0"/>
    <w:rsid w:val="009B5019"/>
    <w:rsid w:val="009C5681"/>
    <w:rsid w:val="009C5CB8"/>
    <w:rsid w:val="009C6256"/>
    <w:rsid w:val="009D07FA"/>
    <w:rsid w:val="009D0F64"/>
    <w:rsid w:val="009E5F74"/>
    <w:rsid w:val="009E783A"/>
    <w:rsid w:val="009F27EF"/>
    <w:rsid w:val="009F6287"/>
    <w:rsid w:val="00A00087"/>
    <w:rsid w:val="00A02E06"/>
    <w:rsid w:val="00A073B1"/>
    <w:rsid w:val="00A206A8"/>
    <w:rsid w:val="00A26BA7"/>
    <w:rsid w:val="00A35D08"/>
    <w:rsid w:val="00A3661A"/>
    <w:rsid w:val="00A367ED"/>
    <w:rsid w:val="00A43071"/>
    <w:rsid w:val="00A459EE"/>
    <w:rsid w:val="00A47C3D"/>
    <w:rsid w:val="00A54C8D"/>
    <w:rsid w:val="00A55C70"/>
    <w:rsid w:val="00A636BA"/>
    <w:rsid w:val="00A64A5A"/>
    <w:rsid w:val="00A64B49"/>
    <w:rsid w:val="00A65255"/>
    <w:rsid w:val="00A67B63"/>
    <w:rsid w:val="00A7053A"/>
    <w:rsid w:val="00A70E5E"/>
    <w:rsid w:val="00A71A8A"/>
    <w:rsid w:val="00A73363"/>
    <w:rsid w:val="00A81F0E"/>
    <w:rsid w:val="00A83C64"/>
    <w:rsid w:val="00A90BFB"/>
    <w:rsid w:val="00AA3368"/>
    <w:rsid w:val="00AA6AE0"/>
    <w:rsid w:val="00AC2EAB"/>
    <w:rsid w:val="00AC65E9"/>
    <w:rsid w:val="00AC76DF"/>
    <w:rsid w:val="00AD3742"/>
    <w:rsid w:val="00AD5761"/>
    <w:rsid w:val="00AD66D4"/>
    <w:rsid w:val="00AE0188"/>
    <w:rsid w:val="00AE0DE1"/>
    <w:rsid w:val="00AE16CD"/>
    <w:rsid w:val="00AE2244"/>
    <w:rsid w:val="00AE253F"/>
    <w:rsid w:val="00AE4328"/>
    <w:rsid w:val="00AE5AFB"/>
    <w:rsid w:val="00AE77D5"/>
    <w:rsid w:val="00AF0800"/>
    <w:rsid w:val="00AF16DF"/>
    <w:rsid w:val="00AF1D24"/>
    <w:rsid w:val="00B05875"/>
    <w:rsid w:val="00B24BE4"/>
    <w:rsid w:val="00B3035D"/>
    <w:rsid w:val="00B34CF1"/>
    <w:rsid w:val="00B41ED3"/>
    <w:rsid w:val="00B45536"/>
    <w:rsid w:val="00B47BE9"/>
    <w:rsid w:val="00B508EE"/>
    <w:rsid w:val="00B52518"/>
    <w:rsid w:val="00B52CC8"/>
    <w:rsid w:val="00B5528C"/>
    <w:rsid w:val="00B64815"/>
    <w:rsid w:val="00B70B43"/>
    <w:rsid w:val="00B71C12"/>
    <w:rsid w:val="00B73D09"/>
    <w:rsid w:val="00B7480C"/>
    <w:rsid w:val="00B8624A"/>
    <w:rsid w:val="00B87A1F"/>
    <w:rsid w:val="00BA0ABF"/>
    <w:rsid w:val="00BA1026"/>
    <w:rsid w:val="00BA1E02"/>
    <w:rsid w:val="00BA438C"/>
    <w:rsid w:val="00BA786F"/>
    <w:rsid w:val="00BB1B97"/>
    <w:rsid w:val="00BB3FB4"/>
    <w:rsid w:val="00BC1774"/>
    <w:rsid w:val="00BC2B21"/>
    <w:rsid w:val="00BC36B8"/>
    <w:rsid w:val="00BD1D94"/>
    <w:rsid w:val="00BD5697"/>
    <w:rsid w:val="00BE4017"/>
    <w:rsid w:val="00BE7DD7"/>
    <w:rsid w:val="00BF0ED6"/>
    <w:rsid w:val="00BF38D7"/>
    <w:rsid w:val="00C101BC"/>
    <w:rsid w:val="00C170D0"/>
    <w:rsid w:val="00C2174B"/>
    <w:rsid w:val="00C2176D"/>
    <w:rsid w:val="00C22F04"/>
    <w:rsid w:val="00C23E5E"/>
    <w:rsid w:val="00C3056A"/>
    <w:rsid w:val="00C343AB"/>
    <w:rsid w:val="00C36A3A"/>
    <w:rsid w:val="00C4066A"/>
    <w:rsid w:val="00C448BF"/>
    <w:rsid w:val="00C47613"/>
    <w:rsid w:val="00C51BFD"/>
    <w:rsid w:val="00C51E80"/>
    <w:rsid w:val="00C526AB"/>
    <w:rsid w:val="00C7662E"/>
    <w:rsid w:val="00C8105B"/>
    <w:rsid w:val="00C81ECD"/>
    <w:rsid w:val="00C84437"/>
    <w:rsid w:val="00C847D0"/>
    <w:rsid w:val="00C86AEC"/>
    <w:rsid w:val="00C91F8F"/>
    <w:rsid w:val="00CA1FD2"/>
    <w:rsid w:val="00CB031A"/>
    <w:rsid w:val="00CB1688"/>
    <w:rsid w:val="00CB6FC7"/>
    <w:rsid w:val="00CC0FF8"/>
    <w:rsid w:val="00CC2F3D"/>
    <w:rsid w:val="00CC381E"/>
    <w:rsid w:val="00CC44DB"/>
    <w:rsid w:val="00CC6299"/>
    <w:rsid w:val="00CE5318"/>
    <w:rsid w:val="00CE64A1"/>
    <w:rsid w:val="00CE71C3"/>
    <w:rsid w:val="00CF06EF"/>
    <w:rsid w:val="00CF587F"/>
    <w:rsid w:val="00CF691B"/>
    <w:rsid w:val="00CF7D1E"/>
    <w:rsid w:val="00D003BC"/>
    <w:rsid w:val="00D047A8"/>
    <w:rsid w:val="00D057D6"/>
    <w:rsid w:val="00D06254"/>
    <w:rsid w:val="00D07181"/>
    <w:rsid w:val="00D07879"/>
    <w:rsid w:val="00D113D3"/>
    <w:rsid w:val="00D115AD"/>
    <w:rsid w:val="00D1209B"/>
    <w:rsid w:val="00D128A9"/>
    <w:rsid w:val="00D13239"/>
    <w:rsid w:val="00D15869"/>
    <w:rsid w:val="00D1775A"/>
    <w:rsid w:val="00D2073B"/>
    <w:rsid w:val="00D26386"/>
    <w:rsid w:val="00D31500"/>
    <w:rsid w:val="00D336EE"/>
    <w:rsid w:val="00D33AD4"/>
    <w:rsid w:val="00D3513B"/>
    <w:rsid w:val="00D421A8"/>
    <w:rsid w:val="00D43869"/>
    <w:rsid w:val="00D465AE"/>
    <w:rsid w:val="00D47395"/>
    <w:rsid w:val="00D52572"/>
    <w:rsid w:val="00D5295A"/>
    <w:rsid w:val="00D53490"/>
    <w:rsid w:val="00D61D14"/>
    <w:rsid w:val="00D624F5"/>
    <w:rsid w:val="00D73106"/>
    <w:rsid w:val="00D73ABA"/>
    <w:rsid w:val="00D77835"/>
    <w:rsid w:val="00D806B4"/>
    <w:rsid w:val="00D80D1F"/>
    <w:rsid w:val="00D825E6"/>
    <w:rsid w:val="00D833D5"/>
    <w:rsid w:val="00D92FF4"/>
    <w:rsid w:val="00DA1B15"/>
    <w:rsid w:val="00DA3F94"/>
    <w:rsid w:val="00DB0E2F"/>
    <w:rsid w:val="00DB5F1D"/>
    <w:rsid w:val="00DC5E08"/>
    <w:rsid w:val="00DC610D"/>
    <w:rsid w:val="00DD1CA7"/>
    <w:rsid w:val="00DD3E92"/>
    <w:rsid w:val="00DD4F10"/>
    <w:rsid w:val="00DD6D9C"/>
    <w:rsid w:val="00DD770E"/>
    <w:rsid w:val="00DE6ACC"/>
    <w:rsid w:val="00DF07D2"/>
    <w:rsid w:val="00DF3496"/>
    <w:rsid w:val="00DF7651"/>
    <w:rsid w:val="00E02127"/>
    <w:rsid w:val="00E0492F"/>
    <w:rsid w:val="00E054BC"/>
    <w:rsid w:val="00E05B5D"/>
    <w:rsid w:val="00E13809"/>
    <w:rsid w:val="00E1574B"/>
    <w:rsid w:val="00E16F4D"/>
    <w:rsid w:val="00E222D7"/>
    <w:rsid w:val="00E23404"/>
    <w:rsid w:val="00E234D4"/>
    <w:rsid w:val="00E24F22"/>
    <w:rsid w:val="00E335A5"/>
    <w:rsid w:val="00E458F9"/>
    <w:rsid w:val="00E45F9F"/>
    <w:rsid w:val="00E473B9"/>
    <w:rsid w:val="00E52DC7"/>
    <w:rsid w:val="00E54015"/>
    <w:rsid w:val="00E56658"/>
    <w:rsid w:val="00E57C3E"/>
    <w:rsid w:val="00E70DBB"/>
    <w:rsid w:val="00E70E30"/>
    <w:rsid w:val="00E72BEC"/>
    <w:rsid w:val="00E80224"/>
    <w:rsid w:val="00E8342F"/>
    <w:rsid w:val="00E85F09"/>
    <w:rsid w:val="00E92813"/>
    <w:rsid w:val="00E92FBA"/>
    <w:rsid w:val="00E95FCA"/>
    <w:rsid w:val="00EA187E"/>
    <w:rsid w:val="00EA26F7"/>
    <w:rsid w:val="00EA4FED"/>
    <w:rsid w:val="00EB07DA"/>
    <w:rsid w:val="00EB0F18"/>
    <w:rsid w:val="00EB5F89"/>
    <w:rsid w:val="00EB63F3"/>
    <w:rsid w:val="00EC13A6"/>
    <w:rsid w:val="00EC7276"/>
    <w:rsid w:val="00ED5337"/>
    <w:rsid w:val="00ED5A3A"/>
    <w:rsid w:val="00EF2FE1"/>
    <w:rsid w:val="00EF33AD"/>
    <w:rsid w:val="00EF4838"/>
    <w:rsid w:val="00F0694A"/>
    <w:rsid w:val="00F07227"/>
    <w:rsid w:val="00F1264F"/>
    <w:rsid w:val="00F12D96"/>
    <w:rsid w:val="00F12E33"/>
    <w:rsid w:val="00F134D9"/>
    <w:rsid w:val="00F221EC"/>
    <w:rsid w:val="00F22654"/>
    <w:rsid w:val="00F319C9"/>
    <w:rsid w:val="00F31DF2"/>
    <w:rsid w:val="00F358E1"/>
    <w:rsid w:val="00F468BC"/>
    <w:rsid w:val="00F51273"/>
    <w:rsid w:val="00F51546"/>
    <w:rsid w:val="00F556E5"/>
    <w:rsid w:val="00F55CFF"/>
    <w:rsid w:val="00F56A3B"/>
    <w:rsid w:val="00F56B26"/>
    <w:rsid w:val="00F61C16"/>
    <w:rsid w:val="00F6258B"/>
    <w:rsid w:val="00F642EC"/>
    <w:rsid w:val="00F6506E"/>
    <w:rsid w:val="00F704A7"/>
    <w:rsid w:val="00F7074E"/>
    <w:rsid w:val="00F7101C"/>
    <w:rsid w:val="00F714DD"/>
    <w:rsid w:val="00F71C4C"/>
    <w:rsid w:val="00F71E41"/>
    <w:rsid w:val="00F73F09"/>
    <w:rsid w:val="00F80102"/>
    <w:rsid w:val="00F80C2C"/>
    <w:rsid w:val="00F83C3B"/>
    <w:rsid w:val="00F83C3F"/>
    <w:rsid w:val="00F9108C"/>
    <w:rsid w:val="00F9174A"/>
    <w:rsid w:val="00F91E96"/>
    <w:rsid w:val="00F94E80"/>
    <w:rsid w:val="00FA3A15"/>
    <w:rsid w:val="00FA58DF"/>
    <w:rsid w:val="00FA5D94"/>
    <w:rsid w:val="00FB1128"/>
    <w:rsid w:val="00FB139D"/>
    <w:rsid w:val="00FB1DC1"/>
    <w:rsid w:val="00FB7E2B"/>
    <w:rsid w:val="00FC3DC4"/>
    <w:rsid w:val="00FC503B"/>
    <w:rsid w:val="00FC6985"/>
    <w:rsid w:val="00FC6D71"/>
    <w:rsid w:val="00FC74D1"/>
    <w:rsid w:val="00FD19FD"/>
    <w:rsid w:val="00FD2BAE"/>
    <w:rsid w:val="00FE4632"/>
    <w:rsid w:val="00FE4E38"/>
    <w:rsid w:val="00FE550A"/>
    <w:rsid w:val="00FE580A"/>
    <w:rsid w:val="00FF02D2"/>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6DFFB38"/>
  <w15:docId w15:val="{0F03C0AA-5004-41CF-B635-8EBC2447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4"/>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4"/>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4"/>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1"/>
      </w:numPr>
      <w:tabs>
        <w:tab w:val="clear" w:pos="955"/>
        <w:tab w:val="left" w:pos="879"/>
      </w:tabs>
    </w:pPr>
  </w:style>
  <w:style w:type="paragraph" w:customStyle="1" w:styleId="Aufzhlung2">
    <w:name w:val="Aufzählung2"/>
    <w:basedOn w:val="Aufzhlung"/>
    <w:rsid w:val="00B3325B"/>
    <w:pPr>
      <w:numPr>
        <w:ilvl w:val="1"/>
        <w:numId w:val="2"/>
      </w:numPr>
      <w:tabs>
        <w:tab w:val="clear" w:pos="879"/>
        <w:tab w:val="clear" w:pos="1239"/>
        <w:tab w:val="left" w:pos="1162"/>
      </w:tabs>
    </w:pPr>
  </w:style>
  <w:style w:type="paragraph" w:customStyle="1" w:styleId="Aufzhlung3">
    <w:name w:val="Aufzählung3"/>
    <w:basedOn w:val="Aufzhlung2"/>
    <w:rsid w:val="00B3325B"/>
    <w:pPr>
      <w:numPr>
        <w:ilvl w:val="2"/>
        <w:numId w:val="3"/>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6"/>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24552817">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4ABA6-AA6B-4657-B0C9-539D19FE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2</Pages>
  <Words>402</Words>
  <Characters>2538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2935</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Dittmann, Andrea</cp:lastModifiedBy>
  <cp:revision>3</cp:revision>
  <cp:lastPrinted>2018-10-10T14:16:00Z</cp:lastPrinted>
  <dcterms:created xsi:type="dcterms:W3CDTF">2020-05-26T10:29:00Z</dcterms:created>
  <dcterms:modified xsi:type="dcterms:W3CDTF">2020-05-26T12:33:00Z</dcterms:modified>
</cp:coreProperties>
</file>