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C2935B2" w14:textId="77777777" w:rsidR="00430F75" w:rsidRDefault="005071D3" w:rsidP="00B475FE">
      <w:pPr>
        <w:pStyle w:val="berschrift1"/>
        <w:jc w:val="left"/>
      </w:pPr>
      <w:r w:rsidRPr="00DF1941">
        <w:t xml:space="preserve">                                                                                                                                                                                                                                                                                                                                                                                                                                                                                                                                                                       </w:t>
      </w:r>
    </w:p>
    <w:p w14:paraId="23FDADCE" w14:textId="77777777" w:rsidR="00B475FE" w:rsidRPr="00B475FE" w:rsidRDefault="00B475FE" w:rsidP="00B475FE">
      <w:pPr>
        <w:jc w:val="left"/>
        <w:rPr>
          <w:b/>
          <w:sz w:val="36"/>
          <w:szCs w:val="36"/>
        </w:rPr>
      </w:pPr>
      <w:r w:rsidRPr="00B475FE">
        <w:rPr>
          <w:b/>
          <w:sz w:val="36"/>
          <w:szCs w:val="36"/>
        </w:rPr>
        <w:t>Zentrum für universitäre Weiterbildung mit neuem Rekord an Studierenden</w:t>
      </w:r>
    </w:p>
    <w:p w14:paraId="56017DE5" w14:textId="664C2BBF" w:rsidR="00B475FE" w:rsidRPr="00B475FE" w:rsidRDefault="00B475FE" w:rsidP="00571B4D">
      <w:pPr>
        <w:rPr>
          <w:b/>
        </w:rPr>
      </w:pPr>
      <w:r w:rsidRPr="00B4090F">
        <w:rPr>
          <w:b/>
        </w:rPr>
        <w:t xml:space="preserve">Das Zentrum für universitäre Weiterbildung (ZFUW) </w:t>
      </w:r>
      <w:r>
        <w:rPr>
          <w:b/>
        </w:rPr>
        <w:t xml:space="preserve">setzt auch im </w:t>
      </w:r>
      <w:r w:rsidRPr="00B4090F">
        <w:rPr>
          <w:b/>
        </w:rPr>
        <w:t>Winter</w:t>
      </w:r>
      <w:r w:rsidR="0057019F">
        <w:rPr>
          <w:b/>
        </w:rPr>
        <w:softHyphen/>
      </w:r>
      <w:r w:rsidRPr="00B4090F">
        <w:rPr>
          <w:b/>
        </w:rPr>
        <w:t xml:space="preserve">semester 2020/2021 </w:t>
      </w:r>
      <w:r>
        <w:rPr>
          <w:b/>
        </w:rPr>
        <w:t xml:space="preserve">seinen Aufwärtstrend fort: Die </w:t>
      </w:r>
      <w:r w:rsidRPr="003440BF">
        <w:rPr>
          <w:b/>
        </w:rPr>
        <w:t>Fernstudieneinrichtung</w:t>
      </w:r>
      <w:r>
        <w:t xml:space="preserve"> </w:t>
      </w:r>
      <w:r>
        <w:rPr>
          <w:b/>
        </w:rPr>
        <w:t>der Universität Koblenz-Landau</w:t>
      </w:r>
      <w:r w:rsidRPr="00B4090F">
        <w:rPr>
          <w:b/>
        </w:rPr>
        <w:t xml:space="preserve"> </w:t>
      </w:r>
      <w:r>
        <w:rPr>
          <w:b/>
        </w:rPr>
        <w:t xml:space="preserve">hat </w:t>
      </w:r>
      <w:r w:rsidRPr="00B4090F">
        <w:rPr>
          <w:b/>
        </w:rPr>
        <w:t xml:space="preserve">mit einem neuen Studiengang </w:t>
      </w:r>
      <w:r>
        <w:rPr>
          <w:b/>
        </w:rPr>
        <w:t>nicht nur ihr</w:t>
      </w:r>
      <w:r w:rsidRPr="00B4090F">
        <w:rPr>
          <w:b/>
        </w:rPr>
        <w:t xml:space="preserve"> Angebot ausgeweitet</w:t>
      </w:r>
      <w:r>
        <w:rPr>
          <w:b/>
        </w:rPr>
        <w:t>,</w:t>
      </w:r>
      <w:r w:rsidRPr="00B4090F">
        <w:rPr>
          <w:b/>
        </w:rPr>
        <w:t xml:space="preserve"> </w:t>
      </w:r>
      <w:r>
        <w:rPr>
          <w:b/>
        </w:rPr>
        <w:t xml:space="preserve">sondern verzeichnet auch einen neuen Höchststand von 1.524 </w:t>
      </w:r>
      <w:r w:rsidRPr="00B4090F">
        <w:rPr>
          <w:b/>
        </w:rPr>
        <w:t>Studierenden.</w:t>
      </w:r>
    </w:p>
    <w:p w14:paraId="3A179236" w14:textId="3E3DAB2B" w:rsidR="002438B5" w:rsidRDefault="00B475FE" w:rsidP="00B475FE">
      <w:r>
        <w:t xml:space="preserve">Seit seiner Gründung im Jahr 1991 hat das Zentrum für universitäre Weiterbildung (ZFUW) sein Angebot an Fernstudiengängen und Fernstudienkursen kontinuierlich ausgebaut. Zum Wintersemester 2020/2021 </w:t>
      </w:r>
      <w:r w:rsidR="00571B4D">
        <w:t>hat</w:t>
      </w:r>
      <w:r>
        <w:t xml:space="preserve"> der </w:t>
      </w:r>
      <w:r w:rsidRPr="00AE3567">
        <w:t xml:space="preserve">Studiengang </w:t>
      </w:r>
      <w:r w:rsidRPr="003440BF">
        <w:t>Master of Business Administration</w:t>
      </w:r>
      <w:r w:rsidRPr="00AE3567">
        <w:t xml:space="preserve"> (kurz</w:t>
      </w:r>
      <w:r>
        <w:t>:</w:t>
      </w:r>
      <w:r w:rsidRPr="00AE3567">
        <w:t xml:space="preserve"> </w:t>
      </w:r>
      <w:r w:rsidRPr="003440BF">
        <w:t>MBA</w:t>
      </w:r>
      <w:r w:rsidRPr="00AE3567">
        <w:t xml:space="preserve">) als insgesamt sechster Fernstudiengang </w:t>
      </w:r>
      <w:r w:rsidR="00612B5F">
        <w:t>das Gütesigel des Akkreditierungsrates erhalten</w:t>
      </w:r>
      <w:r>
        <w:t>.</w:t>
      </w:r>
      <w:r w:rsidRPr="003C0A3A">
        <w:t xml:space="preserve"> </w:t>
      </w:r>
      <w:r>
        <w:t xml:space="preserve">Im </w:t>
      </w:r>
      <w:r w:rsidRPr="003C0A3A">
        <w:t>kommende</w:t>
      </w:r>
      <w:r>
        <w:t>n</w:t>
      </w:r>
      <w:r w:rsidRPr="003C0A3A">
        <w:t xml:space="preserve"> Studienjahr </w:t>
      </w:r>
      <w:r>
        <w:t xml:space="preserve">soll das Angebot um den </w:t>
      </w:r>
      <w:r w:rsidRPr="003C0A3A">
        <w:t xml:space="preserve">Masterstudiengang </w:t>
      </w:r>
      <w:r w:rsidRPr="003440BF">
        <w:t>Diagnostik, Beratung und Evaluation</w:t>
      </w:r>
      <w:r w:rsidRPr="00AE3567">
        <w:t xml:space="preserve"> </w:t>
      </w:r>
      <w:r>
        <w:t xml:space="preserve">erweitert werden. Das Interesse am Angebot des ZFUW ist groß: Die Zahl der Neueinschreibungen für die Studiengängen ist in den vergangenen fünf Jahren kontinuierlich gestiegen. Mit derzeit 1.524 eingeschriebenen Personen erreicht die Gesamtzahl der Studierenden am ZFUW im Jahr 2020 einen neuen Rekord. </w:t>
      </w:r>
    </w:p>
    <w:p w14:paraId="3FCA7F68" w14:textId="5F1FEA94" w:rsidR="002C4FC9" w:rsidRPr="002E322C" w:rsidRDefault="0066134F" w:rsidP="002C4FC9">
      <w:pPr>
        <w:rPr>
          <w:iCs/>
        </w:rPr>
      </w:pPr>
      <w:r>
        <w:rPr>
          <w:iCs/>
        </w:rPr>
        <w:t xml:space="preserve">Für die Studieninhalte, für das digitale Angebot und im Bereich Betreuung </w:t>
      </w:r>
      <w:r w:rsidR="002C4FC9">
        <w:rPr>
          <w:iCs/>
        </w:rPr>
        <w:t xml:space="preserve">erhält das ZFUW </w:t>
      </w:r>
      <w:r w:rsidR="00093BBC">
        <w:rPr>
          <w:iCs/>
        </w:rPr>
        <w:t xml:space="preserve">von seinen Studierenden </w:t>
      </w:r>
      <w:r w:rsidR="00B14873">
        <w:rPr>
          <w:iCs/>
        </w:rPr>
        <w:t xml:space="preserve">immer wieder </w:t>
      </w:r>
      <w:r w:rsidR="002C4FC9">
        <w:rPr>
          <w:iCs/>
        </w:rPr>
        <w:t xml:space="preserve">hervorragende Bewertungen: </w:t>
      </w:r>
      <w:r w:rsidR="002C4FC9">
        <w:t xml:space="preserve">Nach 2018 wurde </w:t>
      </w:r>
      <w:r w:rsidR="00093BBC">
        <w:t>die Koblenzer Einrichtung</w:t>
      </w:r>
      <w:r w:rsidR="002C4FC9">
        <w:t xml:space="preserve"> durch das Online-Portal „FernstudiumCheck“ auch im Jahr 2020 als Top-Fernstudienanbieter ausgezeichnet und steht im europäischen Vergleich der beliebtesten Anbieter auf dem 9. Platz.</w:t>
      </w:r>
    </w:p>
    <w:p w14:paraId="7E6AD5F5" w14:textId="77777777" w:rsidR="001E129B" w:rsidRDefault="00B14873" w:rsidP="00B475FE">
      <w:r>
        <w:t>Im modernen Fernstudium ermöglichen d</w:t>
      </w:r>
      <w:r w:rsidR="00B475FE">
        <w:t xml:space="preserve">igitale Angebote das Lehren und Lernen auf Distanz </w:t>
      </w:r>
      <w:r w:rsidR="00B475FE">
        <w:rPr>
          <w:rFonts w:cstheme="minorHAnsi"/>
        </w:rPr>
        <w:t>−</w:t>
      </w:r>
      <w:r w:rsidR="00B475FE">
        <w:t xml:space="preserve"> </w:t>
      </w:r>
      <w:r w:rsidR="00B475FE" w:rsidRPr="003440BF">
        <w:t>Online-Distance-Learning</w:t>
      </w:r>
      <w:r w:rsidR="00B475FE">
        <w:t xml:space="preserve"> lautet das Schlagwort. Das begleitete Selbststudium wird kombiniert mit Präsenzveranstaltungen, die zum Teil auch virtuell stattfinden. </w:t>
      </w:r>
      <w:r w:rsidR="00B475FE" w:rsidRPr="00DE171E">
        <w:t>„</w:t>
      </w:r>
      <w:r w:rsidR="00B475FE">
        <w:rPr>
          <w:iCs/>
        </w:rPr>
        <w:t>Unser</w:t>
      </w:r>
      <w:r w:rsidR="00B475FE" w:rsidRPr="00DE171E">
        <w:rPr>
          <w:iCs/>
        </w:rPr>
        <w:t xml:space="preserve"> Bildungsformat ist überaus flexibel, es passt sich den Bedürfnissen der Studierenden an und nicht umgekehrt</w:t>
      </w:r>
      <w:r w:rsidR="00B475FE" w:rsidRPr="00DE171E">
        <w:t>“</w:t>
      </w:r>
      <w:r w:rsidR="00B475FE">
        <w:t xml:space="preserve">, </w:t>
      </w:r>
      <w:r w:rsidR="002438B5">
        <w:t>erläutert Dr. Burkhard</w:t>
      </w:r>
      <w:r w:rsidR="00B475FE">
        <w:t xml:space="preserve"> Lehmann</w:t>
      </w:r>
      <w:r w:rsidR="002438B5">
        <w:t>, Geschäftsführer des ZFUW</w:t>
      </w:r>
      <w:r w:rsidR="00B475FE">
        <w:t xml:space="preserve">. Auf diese Weise ermöglicht das Fernstudium auch berufstätigen Menschen die universitäre Weiterbildung. </w:t>
      </w:r>
    </w:p>
    <w:p w14:paraId="04E88674" w14:textId="76D9390F" w:rsidR="00B475FE" w:rsidRPr="00926704" w:rsidRDefault="001E129B" w:rsidP="00B475FE">
      <w:r>
        <w:lastRenderedPageBreak/>
        <w:t xml:space="preserve">Eine zentrale Kompetenz </w:t>
      </w:r>
      <w:r w:rsidR="00BE086A">
        <w:t>des</w:t>
      </w:r>
      <w:r>
        <w:t xml:space="preserve"> ZFUW</w:t>
      </w:r>
      <w:r w:rsidR="00BE086A">
        <w:t xml:space="preserve"> als Fernstudiendienstleister</w:t>
      </w:r>
      <w:r>
        <w:t xml:space="preserve"> besteht dabei darin, den aktiven Austausch der Studierenden untereinander und mit den Lehrenden auch über die Distanz zu fördern. Und e</w:t>
      </w:r>
      <w:r w:rsidR="00B475FE">
        <w:t>in weiterer Aspekt kommt hinzu, der Teilhabe aktiv fördert: Zwar bietet das ZFUW ausschließlich sogenannte postgraduale Studiengänge an – also solche, die einen ersten berufsqualifizierenden Abschluss bereits voraussetzen –, doch auch mit einer Berufsausbildung und Berufserfahrung steht der Weg ins Fernstudium am ZFUW offen.</w:t>
      </w:r>
    </w:p>
    <w:p w14:paraId="1A537155" w14:textId="5B5166A5" w:rsidR="00EF241C" w:rsidRDefault="000976BC" w:rsidP="00B475FE">
      <w:r>
        <w:t>Die Universität Koblenz-Landau, an der das ZFUW eine zentrale Einrichtung ist, befindet sich derzeit in einem Prozess der Umstrukturierung. Aus diesem wird am 1.</w:t>
      </w:r>
      <w:r w:rsidR="0057019F">
        <w:t> </w:t>
      </w:r>
      <w:r>
        <w:t>Januar 202</w:t>
      </w:r>
      <w:r w:rsidR="00DF0932">
        <w:t>3</w:t>
      </w:r>
      <w:r>
        <w:t xml:space="preserve"> die Universität Koblenz als eigenständige Hochschule hervorgehen. </w:t>
      </w:r>
      <w:r w:rsidR="00EF241C">
        <w:t>„</w:t>
      </w:r>
      <w:r>
        <w:t>Im Profil der zukünftige</w:t>
      </w:r>
      <w:r w:rsidR="0057019F">
        <w:t>n</w:t>
      </w:r>
      <w:r>
        <w:t xml:space="preserve"> Universität Koblenz ist die u</w:t>
      </w:r>
      <w:r w:rsidR="00EF241C">
        <w:t xml:space="preserve">niversitäre Weiterbildung </w:t>
      </w:r>
      <w:r w:rsidR="0007222C">
        <w:t xml:space="preserve">und damit das ZFUW </w:t>
      </w:r>
      <w:r w:rsidR="00EF241C">
        <w:t xml:space="preserve">ein wichtiger Baustein“, betont </w:t>
      </w:r>
      <w:r w:rsidR="002C4FC9">
        <w:t xml:space="preserve">Prof. </w:t>
      </w:r>
      <w:r>
        <w:t xml:space="preserve">Dr. </w:t>
      </w:r>
      <w:r w:rsidR="00EF241C">
        <w:t xml:space="preserve">Stefan Wehner, </w:t>
      </w:r>
      <w:r w:rsidR="00D40C29">
        <w:t xml:space="preserve">Koblenzer </w:t>
      </w:r>
      <w:r w:rsidR="00EF241C">
        <w:t xml:space="preserve">Vizepräsident der </w:t>
      </w:r>
      <w:r>
        <w:t xml:space="preserve">derzeitigen </w:t>
      </w:r>
      <w:r w:rsidR="00EF241C">
        <w:t xml:space="preserve">Universität Koblenz-Landau. </w:t>
      </w:r>
      <w:r w:rsidR="00B14873">
        <w:t xml:space="preserve">Mit seinen Studierenden, die mit </w:t>
      </w:r>
      <w:r w:rsidR="00EF241C">
        <w:t xml:space="preserve">ihrer vielfältigen Berufserfahrung </w:t>
      </w:r>
      <w:r w:rsidR="00DF0932">
        <w:t xml:space="preserve">zurück </w:t>
      </w:r>
      <w:r w:rsidR="00EF241C">
        <w:t xml:space="preserve">an die Hochschule kommen, </w:t>
      </w:r>
      <w:r w:rsidR="0066134F">
        <w:t>stell</w:t>
      </w:r>
      <w:r w:rsidR="006A56EE">
        <w:t>e</w:t>
      </w:r>
      <w:r w:rsidR="00B14873">
        <w:t xml:space="preserve"> </w:t>
      </w:r>
      <w:r w:rsidR="006A56EE">
        <w:t xml:space="preserve">das ZFUW wertvolle </w:t>
      </w:r>
      <w:r w:rsidR="0066134F">
        <w:t xml:space="preserve">Bezüge </w:t>
      </w:r>
      <w:r w:rsidR="00B14873">
        <w:t>zur</w:t>
      </w:r>
      <w:r w:rsidR="0066134F">
        <w:t xml:space="preserve"> außeruniversitäre</w:t>
      </w:r>
      <w:r w:rsidR="001E129B">
        <w:t>n</w:t>
      </w:r>
      <w:r w:rsidR="0066134F">
        <w:t xml:space="preserve"> Praxis her</w:t>
      </w:r>
      <w:r w:rsidR="006A56EE">
        <w:t xml:space="preserve"> und biete </w:t>
      </w:r>
      <w:r w:rsidR="00BE086A">
        <w:t>exzellente</w:t>
      </w:r>
      <w:r w:rsidR="006A56EE">
        <w:t xml:space="preserve"> Möglichkeiten der Vernetzung.</w:t>
      </w:r>
    </w:p>
    <w:p w14:paraId="7789A828" w14:textId="25FD8631" w:rsidR="002C4FC9" w:rsidRPr="0066134F" w:rsidRDefault="00B475FE" w:rsidP="002C4FC9">
      <w:pPr>
        <w:rPr>
          <w:iCs/>
        </w:rPr>
      </w:pPr>
      <w:r>
        <w:t xml:space="preserve">In die Zukunft blickt </w:t>
      </w:r>
      <w:r w:rsidR="000976BC">
        <w:t xml:space="preserve">auch </w:t>
      </w:r>
      <w:r>
        <w:t xml:space="preserve">Burkhard Lehmann als Geschäftsführer des ZFUW mit klaren Zielen: </w:t>
      </w:r>
      <w:r w:rsidRPr="00F61FED">
        <w:t>„</w:t>
      </w:r>
      <w:r w:rsidRPr="00F61FED">
        <w:rPr>
          <w:iCs/>
        </w:rPr>
        <w:t>Wir wollen die Zahl der Teilnehmenden weiter steigern</w:t>
      </w:r>
      <w:r>
        <w:rPr>
          <w:iCs/>
        </w:rPr>
        <w:t>,</w:t>
      </w:r>
      <w:r w:rsidRPr="00F61FED">
        <w:rPr>
          <w:iCs/>
        </w:rPr>
        <w:t xml:space="preserve"> möchten unsere Programme kontinuierlich ausweiten und auch in das Thema Internationalisierung einsteigen</w:t>
      </w:r>
      <w:r w:rsidR="002E322C">
        <w:rPr>
          <w:iCs/>
        </w:rPr>
        <w:t xml:space="preserve">, mit </w:t>
      </w:r>
      <w:r w:rsidR="00F94A81">
        <w:rPr>
          <w:iCs/>
        </w:rPr>
        <w:t>englischsprachige</w:t>
      </w:r>
      <w:r w:rsidR="002E322C">
        <w:rPr>
          <w:iCs/>
        </w:rPr>
        <w:t>n</w:t>
      </w:r>
      <w:r w:rsidR="00F94A81">
        <w:rPr>
          <w:iCs/>
        </w:rPr>
        <w:t xml:space="preserve"> Angebote</w:t>
      </w:r>
      <w:r w:rsidR="002E322C">
        <w:rPr>
          <w:iCs/>
        </w:rPr>
        <w:t>n</w:t>
      </w:r>
      <w:r w:rsidR="00F94A81">
        <w:rPr>
          <w:iCs/>
        </w:rPr>
        <w:t xml:space="preserve"> für ein internationales Publikum</w:t>
      </w:r>
      <w:r w:rsidRPr="00F61FED">
        <w:rPr>
          <w:iCs/>
        </w:rPr>
        <w:t>.</w:t>
      </w:r>
      <w:r>
        <w:rPr>
          <w:iCs/>
        </w:rPr>
        <w:t>“ Auf dem Weg dahin hat das ZFUW sich intern neu strukturiert und damit begonnen, das eigene Fernstudienkonzept zu modernisieren.</w:t>
      </w:r>
      <w:r w:rsidR="002E322C">
        <w:rPr>
          <w:iCs/>
        </w:rPr>
        <w:t xml:space="preserve"> </w:t>
      </w:r>
    </w:p>
    <w:p w14:paraId="471BDB50" w14:textId="6897ED86" w:rsidR="002C4FC9" w:rsidRDefault="002C4FC9" w:rsidP="002C4FC9">
      <w:r>
        <w:t xml:space="preserve">Mit dem wachsenden Angebot und der stetig steigenden Nachfrage liegt das ZFUW im Weiterbildungs- und Fernstudien-Trend. „Die Bedeutung berufsbegleitender Weiterbildung nimmt fraglos zu“, </w:t>
      </w:r>
      <w:r w:rsidR="0066134F">
        <w:t>beobachtet</w:t>
      </w:r>
      <w:r>
        <w:t xml:space="preserve"> Burkhard Lehmann</w:t>
      </w:r>
      <w:r w:rsidR="0066134F">
        <w:t>.</w:t>
      </w:r>
      <w:r>
        <w:t xml:space="preserve"> „</w:t>
      </w:r>
      <w:r w:rsidRPr="00A6493B">
        <w:rPr>
          <w:iCs/>
        </w:rPr>
        <w:t>Wir stehen vor großen Veränderungen in der Arbeitswelt</w:t>
      </w:r>
      <w:r>
        <w:rPr>
          <w:iCs/>
        </w:rPr>
        <w:t xml:space="preserve">: </w:t>
      </w:r>
      <w:r w:rsidRPr="00A6493B">
        <w:rPr>
          <w:iCs/>
        </w:rPr>
        <w:t>Industrie 4.0, Elektromobilität</w:t>
      </w:r>
      <w:r>
        <w:rPr>
          <w:iCs/>
        </w:rPr>
        <w:t xml:space="preserve"> und</w:t>
      </w:r>
      <w:r w:rsidRPr="00A6493B">
        <w:rPr>
          <w:iCs/>
        </w:rPr>
        <w:t xml:space="preserve"> Nachhaltigkeit</w:t>
      </w:r>
      <w:r>
        <w:rPr>
          <w:iCs/>
        </w:rPr>
        <w:t xml:space="preserve"> sind da nur einige Stichworte</w:t>
      </w:r>
      <w:r w:rsidRPr="00A6493B">
        <w:rPr>
          <w:iCs/>
        </w:rPr>
        <w:t xml:space="preserve">. Das sind Veränderungen, die eine Neu- und </w:t>
      </w:r>
      <w:r>
        <w:rPr>
          <w:iCs/>
        </w:rPr>
        <w:t>Weiterqu</w:t>
      </w:r>
      <w:r w:rsidRPr="00A6493B">
        <w:rPr>
          <w:iCs/>
        </w:rPr>
        <w:t xml:space="preserve">alifizierung </w:t>
      </w:r>
      <w:r>
        <w:rPr>
          <w:iCs/>
        </w:rPr>
        <w:t xml:space="preserve">von Beschäftigten </w:t>
      </w:r>
      <w:r w:rsidR="00B14873">
        <w:rPr>
          <w:iCs/>
        </w:rPr>
        <w:t xml:space="preserve">dringend </w:t>
      </w:r>
      <w:r w:rsidRPr="00A6493B">
        <w:rPr>
          <w:iCs/>
        </w:rPr>
        <w:t>erfordern</w:t>
      </w:r>
      <w:r>
        <w:rPr>
          <w:iCs/>
        </w:rPr>
        <w:t>.“</w:t>
      </w:r>
    </w:p>
    <w:p w14:paraId="1EE92A71" w14:textId="77777777" w:rsidR="00790970" w:rsidRDefault="00790970" w:rsidP="009C489A"/>
    <w:p w14:paraId="075B2FFA" w14:textId="77777777" w:rsidR="00067C23" w:rsidRPr="00067C23" w:rsidRDefault="009C0AD2" w:rsidP="00067C23">
      <w:pPr>
        <w:spacing w:after="0"/>
        <w:rPr>
          <w:rFonts w:cs="Arial"/>
          <w:sz w:val="22"/>
          <w:szCs w:val="22"/>
        </w:rPr>
      </w:pPr>
      <w:r w:rsidRPr="00067C23">
        <w:rPr>
          <w:rFonts w:cs="Arial"/>
          <w:b/>
          <w:sz w:val="22"/>
          <w:szCs w:val="22"/>
        </w:rPr>
        <w:t>ANSPRECHPARTNER</w:t>
      </w:r>
      <w:r w:rsidR="00B475FE">
        <w:rPr>
          <w:rFonts w:cs="Arial"/>
          <w:b/>
          <w:sz w:val="22"/>
          <w:szCs w:val="22"/>
        </w:rPr>
        <w:t xml:space="preserve"> ZFUW</w:t>
      </w:r>
      <w:r w:rsidR="00894366" w:rsidRPr="00067C23">
        <w:rPr>
          <w:rFonts w:cs="Arial"/>
          <w:b/>
          <w:sz w:val="22"/>
          <w:szCs w:val="22"/>
        </w:rPr>
        <w:br/>
      </w:r>
      <w:r w:rsidR="00B475FE">
        <w:rPr>
          <w:rFonts w:cs="Arial"/>
          <w:sz w:val="22"/>
          <w:szCs w:val="22"/>
        </w:rPr>
        <w:t>Dr. Burkhard Lehmann</w:t>
      </w:r>
    </w:p>
    <w:p w14:paraId="504C3F8B" w14:textId="77777777" w:rsidR="00067C23" w:rsidRPr="00067C23" w:rsidRDefault="00B475FE" w:rsidP="00067C23">
      <w:pPr>
        <w:spacing w:after="0"/>
        <w:rPr>
          <w:rFonts w:cs="Arial"/>
          <w:sz w:val="22"/>
          <w:szCs w:val="22"/>
        </w:rPr>
      </w:pPr>
      <w:r>
        <w:rPr>
          <w:rFonts w:cs="Arial"/>
          <w:sz w:val="22"/>
          <w:szCs w:val="22"/>
        </w:rPr>
        <w:t>Geschäftsführung ZFUW</w:t>
      </w:r>
    </w:p>
    <w:p w14:paraId="182E9A67" w14:textId="77777777" w:rsidR="00067C23" w:rsidRPr="00067C23" w:rsidRDefault="00067C23" w:rsidP="00067C23">
      <w:pPr>
        <w:spacing w:after="0"/>
        <w:rPr>
          <w:rFonts w:cs="Arial"/>
          <w:sz w:val="22"/>
          <w:szCs w:val="22"/>
        </w:rPr>
      </w:pPr>
      <w:r w:rsidRPr="00067C23">
        <w:rPr>
          <w:rFonts w:cs="Arial"/>
          <w:sz w:val="22"/>
          <w:szCs w:val="22"/>
        </w:rPr>
        <w:t xml:space="preserve">Tel.: </w:t>
      </w:r>
      <w:r w:rsidR="00B475FE">
        <w:rPr>
          <w:rFonts w:cs="Arial"/>
          <w:sz w:val="22"/>
          <w:szCs w:val="22"/>
        </w:rPr>
        <w:t>0261</w:t>
      </w:r>
      <w:r w:rsidRPr="00067C23">
        <w:rPr>
          <w:rFonts w:cs="Arial"/>
          <w:sz w:val="22"/>
          <w:szCs w:val="22"/>
        </w:rPr>
        <w:t xml:space="preserve"> </w:t>
      </w:r>
      <w:r w:rsidR="00B475FE">
        <w:rPr>
          <w:rFonts w:cs="Arial"/>
          <w:sz w:val="22"/>
          <w:szCs w:val="22"/>
        </w:rPr>
        <w:t>287</w:t>
      </w:r>
      <w:r w:rsidRPr="00067C23">
        <w:rPr>
          <w:rFonts w:cs="Arial"/>
          <w:sz w:val="22"/>
          <w:szCs w:val="22"/>
        </w:rPr>
        <w:t>-</w:t>
      </w:r>
      <w:r w:rsidR="00B475FE">
        <w:rPr>
          <w:rFonts w:cs="Arial"/>
          <w:sz w:val="22"/>
          <w:szCs w:val="22"/>
        </w:rPr>
        <w:t>1503</w:t>
      </w:r>
    </w:p>
    <w:p w14:paraId="478B2F54" w14:textId="41A390C4" w:rsidR="00955DC0" w:rsidRPr="00067C23" w:rsidRDefault="00067C23" w:rsidP="00067C23">
      <w:pPr>
        <w:suppressAutoHyphens w:val="0"/>
        <w:ind w:right="-2"/>
        <w:rPr>
          <w:rFonts w:cs="Arial"/>
          <w:sz w:val="22"/>
          <w:szCs w:val="22"/>
        </w:rPr>
      </w:pPr>
      <w:r w:rsidRPr="00067C23">
        <w:rPr>
          <w:rStyle w:val="Hyperlink"/>
          <w:rFonts w:cs="Arial"/>
          <w:sz w:val="22"/>
          <w:szCs w:val="22"/>
        </w:rPr>
        <w:t xml:space="preserve">E-Mail: </w:t>
      </w:r>
      <w:hyperlink r:id="rId8" w:history="1">
        <w:r w:rsidR="00B475FE" w:rsidRPr="00E47147">
          <w:rPr>
            <w:rStyle w:val="Hyperlink"/>
            <w:rFonts w:cs="Arial"/>
            <w:sz w:val="22"/>
            <w:szCs w:val="22"/>
          </w:rPr>
          <w:t>lehmann@uni-koblenz.de</w:t>
        </w:r>
      </w:hyperlink>
      <w:bookmarkStart w:id="0" w:name="_GoBack"/>
      <w:bookmarkEnd w:id="0"/>
    </w:p>
    <w:p w14:paraId="7023342A" w14:textId="77777777" w:rsidR="00B475FE" w:rsidRPr="00067C23" w:rsidRDefault="00B475FE" w:rsidP="00B475FE">
      <w:pPr>
        <w:spacing w:after="0"/>
        <w:rPr>
          <w:rFonts w:cs="Arial"/>
          <w:sz w:val="22"/>
          <w:szCs w:val="22"/>
        </w:rPr>
      </w:pPr>
      <w:r w:rsidRPr="00067C23">
        <w:rPr>
          <w:rFonts w:cs="Arial"/>
          <w:b/>
          <w:sz w:val="22"/>
          <w:szCs w:val="22"/>
        </w:rPr>
        <w:t>ANSPRECHPARTNER</w:t>
      </w:r>
      <w:r>
        <w:rPr>
          <w:rFonts w:cs="Arial"/>
          <w:b/>
          <w:sz w:val="22"/>
          <w:szCs w:val="22"/>
        </w:rPr>
        <w:t xml:space="preserve"> ÖFFENTLICHKEITSARBEIT</w:t>
      </w:r>
      <w:r w:rsidRPr="00067C23">
        <w:rPr>
          <w:rFonts w:cs="Arial"/>
          <w:b/>
          <w:sz w:val="22"/>
          <w:szCs w:val="22"/>
        </w:rPr>
        <w:br/>
      </w:r>
      <w:r>
        <w:rPr>
          <w:rFonts w:cs="Arial"/>
          <w:sz w:val="22"/>
          <w:szCs w:val="22"/>
        </w:rPr>
        <w:t>Dr. Sven Müller</w:t>
      </w:r>
    </w:p>
    <w:p w14:paraId="11952AD1" w14:textId="77777777" w:rsidR="00B475FE" w:rsidRPr="00067C23" w:rsidRDefault="00B475FE" w:rsidP="00B475FE">
      <w:pPr>
        <w:spacing w:after="0"/>
        <w:rPr>
          <w:rFonts w:cs="Arial"/>
          <w:sz w:val="22"/>
          <w:szCs w:val="22"/>
        </w:rPr>
      </w:pPr>
      <w:r w:rsidRPr="00067C23">
        <w:rPr>
          <w:rFonts w:cs="Arial"/>
          <w:sz w:val="22"/>
          <w:szCs w:val="22"/>
        </w:rPr>
        <w:t>Referat Öffentlichkeitsarbeit</w:t>
      </w:r>
      <w:r>
        <w:rPr>
          <w:rFonts w:cs="Arial"/>
          <w:sz w:val="22"/>
          <w:szCs w:val="22"/>
        </w:rPr>
        <w:t xml:space="preserve"> Universität Koblenz-Landau</w:t>
      </w:r>
    </w:p>
    <w:p w14:paraId="22985BA2" w14:textId="77777777" w:rsidR="00B475FE" w:rsidRPr="00067C23" w:rsidRDefault="00B475FE" w:rsidP="00B475FE">
      <w:pPr>
        <w:spacing w:after="0"/>
        <w:rPr>
          <w:rFonts w:cs="Arial"/>
          <w:sz w:val="22"/>
          <w:szCs w:val="22"/>
        </w:rPr>
      </w:pPr>
      <w:r w:rsidRPr="00067C23">
        <w:rPr>
          <w:rFonts w:cs="Arial"/>
          <w:sz w:val="22"/>
          <w:szCs w:val="22"/>
        </w:rPr>
        <w:t>Tel.: 06131 37460-</w:t>
      </w:r>
      <w:r>
        <w:rPr>
          <w:rFonts w:cs="Arial"/>
          <w:sz w:val="22"/>
          <w:szCs w:val="22"/>
        </w:rPr>
        <w:t>69</w:t>
      </w:r>
    </w:p>
    <w:p w14:paraId="468DD34E" w14:textId="0A11D959" w:rsidR="00D54DDB" w:rsidRPr="001E129B" w:rsidRDefault="00B475FE" w:rsidP="001E129B">
      <w:pPr>
        <w:suppressAutoHyphens w:val="0"/>
        <w:ind w:right="-2"/>
        <w:rPr>
          <w:rFonts w:cs="Arial"/>
          <w:sz w:val="22"/>
          <w:szCs w:val="22"/>
        </w:rPr>
      </w:pPr>
      <w:r w:rsidRPr="00067C23">
        <w:rPr>
          <w:rStyle w:val="Hyperlink"/>
          <w:rFonts w:cs="Arial"/>
          <w:sz w:val="22"/>
          <w:szCs w:val="22"/>
        </w:rPr>
        <w:t xml:space="preserve">E-Mail: </w:t>
      </w:r>
      <w:hyperlink r:id="rId9" w:history="1">
        <w:r w:rsidRPr="00E47147">
          <w:rPr>
            <w:rStyle w:val="Hyperlink"/>
            <w:rFonts w:cs="Arial"/>
            <w:sz w:val="22"/>
            <w:szCs w:val="22"/>
          </w:rPr>
          <w:t>svmueller@uni-koblenz-landau.de</w:t>
        </w:r>
      </w:hyperlink>
    </w:p>
    <w:p w14:paraId="49F02F87" w14:textId="77777777" w:rsidR="00CA1082" w:rsidRPr="00CC3B35" w:rsidRDefault="00353943" w:rsidP="00D81312">
      <w:pPr>
        <w:suppressAutoHyphens w:val="0"/>
        <w:rPr>
          <w:rFonts w:cs="Arial"/>
          <w:b/>
          <w:sz w:val="22"/>
          <w:szCs w:val="22"/>
        </w:rPr>
      </w:pPr>
      <w:r>
        <w:rPr>
          <w:rFonts w:cs="Arial"/>
          <w:b/>
          <w:sz w:val="22"/>
          <w:szCs w:val="22"/>
        </w:rPr>
        <w:lastRenderedPageBreak/>
        <w:t xml:space="preserve">Hintergrund: </w:t>
      </w:r>
      <w:r w:rsidR="00A86D19">
        <w:rPr>
          <w:rFonts w:cs="Arial"/>
          <w:b/>
          <w:sz w:val="22"/>
          <w:szCs w:val="22"/>
        </w:rPr>
        <w:t>Universität Koblenz-</w:t>
      </w:r>
      <w:r w:rsidR="00CA1082" w:rsidRPr="00CC3B35">
        <w:rPr>
          <w:rFonts w:cs="Arial"/>
          <w:b/>
          <w:sz w:val="22"/>
          <w:szCs w:val="22"/>
        </w:rPr>
        <w:t>Landau</w:t>
      </w:r>
    </w:p>
    <w:p w14:paraId="1E5C1FDE" w14:textId="77777777" w:rsidR="00CC3B35" w:rsidRPr="00CD6282" w:rsidRDefault="00C7395B" w:rsidP="00CC3B35">
      <w:pPr>
        <w:rPr>
          <w:rFonts w:cs="Arial"/>
          <w:sz w:val="22"/>
          <w:szCs w:val="22"/>
        </w:rPr>
      </w:pPr>
      <w:r w:rsidRPr="00CC3B35">
        <w:rPr>
          <w:rFonts w:cs="Arial"/>
          <w:sz w:val="22"/>
          <w:szCs w:val="22"/>
        </w:rPr>
        <w:t xml:space="preserve">Die Universität Koblenz Landau gehört als zweitgrößte Universität des Landes Rheinland-Pfalz zu den jüngsten Universitäten in Deutschland. </w:t>
      </w:r>
      <w:r w:rsidR="00194009" w:rsidRPr="00CC3B35">
        <w:rPr>
          <w:sz w:val="22"/>
          <w:szCs w:val="22"/>
        </w:rPr>
        <w:t xml:space="preserve">Seit ihrer Gründung im Jahr 1990 hat sie sich zu einer mittelgroßen, forschungsorientierten </w:t>
      </w:r>
      <w:r w:rsidR="00D46E7A">
        <w:rPr>
          <w:sz w:val="22"/>
          <w:szCs w:val="22"/>
        </w:rPr>
        <w:t>Universität</w:t>
      </w:r>
      <w:r w:rsidR="00D46E7A" w:rsidRPr="00CC3B35">
        <w:rPr>
          <w:sz w:val="22"/>
          <w:szCs w:val="22"/>
        </w:rPr>
        <w:t xml:space="preserve"> </w:t>
      </w:r>
      <w:r w:rsidR="00194009" w:rsidRPr="00CC3B35">
        <w:rPr>
          <w:sz w:val="22"/>
          <w:szCs w:val="22"/>
        </w:rPr>
        <w:t xml:space="preserve">entwickelt. </w:t>
      </w:r>
      <w:r w:rsidR="009255BA" w:rsidRPr="00CC3B35">
        <w:rPr>
          <w:sz w:val="22"/>
          <w:szCs w:val="22"/>
        </w:rPr>
        <w:t xml:space="preserve">Das Studienangebot reicht von den Bildungs-, Geistes-, Kultur-, Sozial- und Naturwissenschaften über die Informatik in Koblenz und die Psychologie in Landau. Als einzige Universität in Rheinland-Pfalz bietet sie Lehramtsstudiengänge für alle Schularten an. </w:t>
      </w:r>
      <w:r w:rsidR="00CC3B35" w:rsidRPr="00CC3B35">
        <w:rPr>
          <w:rFonts w:cs="Arial"/>
          <w:sz w:val="22"/>
          <w:szCs w:val="22"/>
        </w:rPr>
        <w:t xml:space="preserve">Im Februar 2019 hat die rheinland-pfälzische Landesregierung beschlossen, den Campus Koblenz als eine eigenständige Universität zu etablieren und den Campus Landau mit der TU Kaiserslautern </w:t>
      </w:r>
      <w:r w:rsidR="00CC3B35" w:rsidRPr="00CD6282">
        <w:rPr>
          <w:rFonts w:cs="Arial"/>
          <w:sz w:val="22"/>
          <w:szCs w:val="22"/>
        </w:rPr>
        <w:t>zusammenzuführen, um eine Rheinland-Pfälzische Technische Universität zu schaffen.</w:t>
      </w:r>
    </w:p>
    <w:p w14:paraId="4F3F489C" w14:textId="77777777" w:rsidR="000639C4" w:rsidRPr="00B475FE" w:rsidRDefault="00CD6282" w:rsidP="00B475FE">
      <w:pPr>
        <w:rPr>
          <w:sz w:val="22"/>
          <w:szCs w:val="22"/>
        </w:rPr>
      </w:pPr>
      <w:r>
        <w:rPr>
          <w:sz w:val="22"/>
          <w:szCs w:val="22"/>
        </w:rPr>
        <w:t>Die</w:t>
      </w:r>
      <w:r w:rsidR="00B87908" w:rsidRPr="00CD6282">
        <w:rPr>
          <w:sz w:val="22"/>
          <w:szCs w:val="22"/>
        </w:rPr>
        <w:t xml:space="preserve"> Zahl der Studierenden an der Universität Koblenz-Landau </w:t>
      </w:r>
      <w:r>
        <w:rPr>
          <w:sz w:val="22"/>
          <w:szCs w:val="22"/>
        </w:rPr>
        <w:t xml:space="preserve">hat sich </w:t>
      </w:r>
      <w:r w:rsidR="00B87908" w:rsidRPr="00CD6282">
        <w:rPr>
          <w:sz w:val="22"/>
          <w:szCs w:val="22"/>
        </w:rPr>
        <w:t>gegenüber den anderen Landesuniversitäten im letzten Jahrzehnt überdurchschnittlich erhöht. Inzwischen sind rund 17.000 Studierende eingeschrieben, davon etwa die Hälfte jeweils in Koblenz und in Landau. An der Universität wird knapp die Hälfte aller Lehrer</w:t>
      </w:r>
      <w:r w:rsidR="00E342CA">
        <w:rPr>
          <w:sz w:val="22"/>
          <w:szCs w:val="22"/>
        </w:rPr>
        <w:t>innen und Lehrer</w:t>
      </w:r>
      <w:r w:rsidR="00B87908" w:rsidRPr="00CD6282">
        <w:rPr>
          <w:sz w:val="22"/>
          <w:szCs w:val="22"/>
        </w:rPr>
        <w:t xml:space="preserve"> in Rheinland-Pfalz ausgebildet, aber auch fachliche und interdisziplinäre Studiengänge </w:t>
      </w:r>
      <w:r w:rsidR="00E342CA">
        <w:rPr>
          <w:sz w:val="22"/>
          <w:szCs w:val="22"/>
        </w:rPr>
        <w:t>in der</w:t>
      </w:r>
      <w:r w:rsidR="00E342CA" w:rsidRPr="00CD6282">
        <w:rPr>
          <w:sz w:val="22"/>
          <w:szCs w:val="22"/>
        </w:rPr>
        <w:t xml:space="preserve"> </w:t>
      </w:r>
      <w:r w:rsidR="00B87908" w:rsidRPr="00CD6282">
        <w:rPr>
          <w:sz w:val="22"/>
          <w:szCs w:val="22"/>
        </w:rPr>
        <w:t xml:space="preserve">Informatik oder Mensch und Umwelt sind stark nachgefragt. In der Forschung hat die Universität ebenfalls ausgewiesene Erfolge vorzuweisen, unter anderem in koordinierten Förderprogrammen der Deutschen Forschungsgemeinschaft (DFG). Insbesondere im DFG-Ranking der Bildungs- und Erziehungswissenschaften belegte die Universität Koblenz-Landau den ersten Platz. </w:t>
      </w:r>
    </w:p>
    <w:sectPr w:rsidR="000639C4" w:rsidRPr="00B475FE" w:rsidSect="0057019F">
      <w:headerReference w:type="even" r:id="rId10"/>
      <w:headerReference w:type="default" r:id="rId11"/>
      <w:footerReference w:type="default" r:id="rId12"/>
      <w:headerReference w:type="first" r:id="rId13"/>
      <w:footerReference w:type="first" r:id="rId14"/>
      <w:pgSz w:w="11906" w:h="16838"/>
      <w:pgMar w:top="1418" w:right="1418" w:bottom="3260" w:left="1418" w:header="964" w:footer="5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91D1D" w14:textId="77777777" w:rsidR="005F6149" w:rsidRDefault="005F6149">
      <w:r>
        <w:separator/>
      </w:r>
    </w:p>
    <w:p w14:paraId="690ED6DF" w14:textId="77777777" w:rsidR="005F6149" w:rsidRDefault="005F6149"/>
    <w:p w14:paraId="7956143B" w14:textId="77777777" w:rsidR="005F6149" w:rsidRDefault="005F6149" w:rsidP="00BC5E5C"/>
    <w:p w14:paraId="765318DC" w14:textId="77777777" w:rsidR="005F6149" w:rsidRDefault="005F6149" w:rsidP="00BC5E5C"/>
  </w:endnote>
  <w:endnote w:type="continuationSeparator" w:id="0">
    <w:p w14:paraId="75F208B7" w14:textId="77777777" w:rsidR="005F6149" w:rsidRDefault="005F6149">
      <w:r>
        <w:continuationSeparator/>
      </w:r>
    </w:p>
    <w:p w14:paraId="61453A02" w14:textId="77777777" w:rsidR="005F6149" w:rsidRDefault="005F6149"/>
    <w:p w14:paraId="37CF3D5D" w14:textId="77777777" w:rsidR="005F6149" w:rsidRDefault="005F6149" w:rsidP="00BC5E5C"/>
    <w:p w14:paraId="2471DC13" w14:textId="77777777" w:rsidR="005F6149" w:rsidRDefault="005F6149" w:rsidP="00BC5E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4F9FA656-9398-415C-A780-AB5E1BB2108D}"/>
  </w:font>
  <w:font w:name="Times New Roman">
    <w:panose1 w:val="02020603050405020304"/>
    <w:charset w:val="00"/>
    <w:family w:val="roman"/>
    <w:pitch w:val="variable"/>
    <w:sig w:usb0="E0002EFF" w:usb1="C000785B" w:usb2="00000009" w:usb3="00000000" w:csb0="000001FF" w:csb1="00000000"/>
    <w:embedRegular r:id="rId2" w:fontKey="{D5108870-FD10-4C61-B00E-65319AB1C320}"/>
    <w:embedBold r:id="rId3" w:fontKey="{15A75344-0C5B-4A04-A5A0-31AA7C407EC5}"/>
    <w:embedItalic r:id="rId4" w:fontKey="{1B4CDE8A-BC3E-4876-A32A-7065B750C870}"/>
  </w:font>
  <w:font w:name="Courier New">
    <w:panose1 w:val="02070309020205020404"/>
    <w:charset w:val="00"/>
    <w:family w:val="modern"/>
    <w:pitch w:val="fixed"/>
    <w:sig w:usb0="E0002EFF" w:usb1="C0007843" w:usb2="00000009" w:usb3="00000000" w:csb0="000001FF" w:csb1="00000000"/>
    <w:embedRegular r:id="rId5" w:fontKey="{AE9992E3-CF0C-4367-85CF-F0ECA80367B8}"/>
    <w:embedBold r:id="rId6" w:fontKey="{7D393DD8-29BC-433E-AA78-6834FA73E8C2}"/>
  </w:font>
  <w:font w:name="Wingdings">
    <w:panose1 w:val="05000000000000000000"/>
    <w:charset w:val="02"/>
    <w:family w:val="auto"/>
    <w:pitch w:val="variable"/>
    <w:sig w:usb0="00000000" w:usb1="10000000" w:usb2="00000000" w:usb3="00000000" w:csb0="80000000" w:csb1="00000000"/>
    <w:embedRegular r:id="rId7" w:fontKey="{31120355-C2AF-4CE0-BD8E-D1B8DA73CF61}"/>
  </w:font>
  <w:font w:name="Arial">
    <w:panose1 w:val="020B0604020202020204"/>
    <w:charset w:val="00"/>
    <w:family w:val="swiss"/>
    <w:pitch w:val="variable"/>
    <w:sig w:usb0="E0002EFF" w:usb1="C000785B" w:usb2="00000009" w:usb3="00000000" w:csb0="000001FF" w:csb1="00000000"/>
    <w:embedRegular r:id="rId8" w:fontKey="{E97E01DA-C66A-4D0E-8736-D1240EEBE1AA}"/>
    <w:embedBold r:id="rId9" w:fontKey="{0158B6F4-1C4B-46AC-B936-7A9E76C2A895}"/>
    <w:embedItalic r:id="rId10" w:fontKey="{B177F235-78B6-4D4D-88EE-C9288CB2760B}"/>
  </w:font>
  <w:font w:name="Raleway">
    <w:panose1 w:val="020B0503030101060003"/>
    <w:charset w:val="00"/>
    <w:family w:val="swiss"/>
    <w:pitch w:val="variable"/>
    <w:sig w:usb0="A00002FF" w:usb1="5000205B" w:usb2="00000000" w:usb3="00000000" w:csb0="00000097" w:csb1="00000000"/>
    <w:embedRegular r:id="rId11" w:fontKey="{C665B30A-6CF0-4A0B-B584-0AAB73CFBAEC}"/>
    <w:embedBold r:id="rId12" w:fontKey="{D063FACA-EE55-468D-8117-8D7DDE867DCF}"/>
  </w:font>
  <w:font w:name="Tahoma">
    <w:panose1 w:val="020B0604030504040204"/>
    <w:charset w:val="00"/>
    <w:family w:val="swiss"/>
    <w:pitch w:val="variable"/>
    <w:sig w:usb0="E1002EFF" w:usb1="C000605B" w:usb2="00000029" w:usb3="00000000" w:csb0="000101FF" w:csb1="00000000"/>
    <w:embedRegular r:id="rId13" w:fontKey="{D3A4F408-A151-4F48-ACCF-3617E3780595}"/>
    <w:embedBold r:id="rId14" w:fontKey="{0A0ED14D-F174-4D40-84E9-382DC9EF4404}"/>
  </w:font>
  <w:font w:name="Calibri">
    <w:panose1 w:val="020F0502020204030204"/>
    <w:charset w:val="00"/>
    <w:family w:val="swiss"/>
    <w:pitch w:val="variable"/>
    <w:sig w:usb0="E0002EFF" w:usb1="C000247B" w:usb2="00000009" w:usb3="00000000" w:csb0="000001FF" w:csb1="00000000"/>
    <w:embedRegular r:id="rId15" w:fontKey="{D02AD418-9C5B-4FA3-936B-F573ADEA447D}"/>
    <w:embedBold r:id="rId16" w:fontKey="{E30F89B1-FFA1-459B-9323-0F36F609E48D}"/>
  </w:font>
  <w:font w:name="Segoe UI">
    <w:panose1 w:val="020B0502040204020203"/>
    <w:charset w:val="00"/>
    <w:family w:val="swiss"/>
    <w:pitch w:val="variable"/>
    <w:sig w:usb0="E4002EFF" w:usb1="C000E47F" w:usb2="00000009" w:usb3="00000000" w:csb0="000001FF" w:csb1="00000000"/>
    <w:embedRegular r:id="rId17" w:fontKey="{E8CAF32A-8A0A-4D14-8BE7-B63FD564A07C}"/>
  </w:font>
  <w:font w:name="Raleway Medium">
    <w:panose1 w:val="020B0603030101060003"/>
    <w:charset w:val="00"/>
    <w:family w:val="swiss"/>
    <w:pitch w:val="variable"/>
    <w:sig w:usb0="A00002FF" w:usb1="5000205B" w:usb2="00000000" w:usb3="00000000" w:csb0="00000097" w:csb1="00000000"/>
    <w:embedRegular r:id="rId18" w:fontKey="{BE9ECD09-D099-4811-B505-76A68F3E8F69}"/>
  </w:font>
  <w:font w:name="Calibri Light">
    <w:panose1 w:val="020F0302020204030204"/>
    <w:charset w:val="00"/>
    <w:family w:val="swiss"/>
    <w:pitch w:val="variable"/>
    <w:sig w:usb0="E0002AFF" w:usb1="C000247B" w:usb2="00000009" w:usb3="00000000" w:csb0="000001FF" w:csb1="00000000"/>
    <w:embedRegular r:id="rId19" w:fontKey="{7FFEDB90-BBCE-4FC5-BA6D-930E0AED69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DDC58" w14:textId="77777777" w:rsidR="00B54AC8" w:rsidRPr="00894366" w:rsidRDefault="00B54AC8" w:rsidP="007F136C">
    <w:pPr>
      <w:spacing w:after="0"/>
      <w:rPr>
        <w:rFonts w:ascii="Raleway" w:hAnsi="Raleway"/>
        <w:color w:val="073F8B"/>
        <w:sz w:val="22"/>
        <w:szCs w:val="16"/>
      </w:rPr>
    </w:pPr>
    <w:r w:rsidRPr="00894366">
      <w:rPr>
        <w:rFonts w:ascii="Raleway" w:hAnsi="Raleway"/>
        <w:noProof/>
        <w:color w:val="073F8B"/>
        <w:sz w:val="22"/>
        <w:szCs w:val="16"/>
      </w:rPr>
      <mc:AlternateContent>
        <mc:Choice Requires="wps">
          <w:drawing>
            <wp:anchor distT="0" distB="0" distL="114300" distR="114300" simplePos="0" relativeHeight="251661312" behindDoc="0" locked="1" layoutInCell="1" allowOverlap="1" wp14:anchorId="493CAEAC" wp14:editId="3805DD98">
              <wp:simplePos x="0" y="0"/>
              <wp:positionH relativeFrom="column">
                <wp:posOffset>161925</wp:posOffset>
              </wp:positionH>
              <wp:positionV relativeFrom="paragraph">
                <wp:posOffset>50165</wp:posOffset>
              </wp:positionV>
              <wp:extent cx="0" cy="468000"/>
              <wp:effectExtent l="0" t="0" r="19050" b="27305"/>
              <wp:wrapNone/>
              <wp:docPr id="393" name="Gerader Verbinder 393"/>
              <wp:cNvGraphicFramePr/>
              <a:graphic xmlns:a="http://schemas.openxmlformats.org/drawingml/2006/main">
                <a:graphicData uri="http://schemas.microsoft.com/office/word/2010/wordprocessingShape">
                  <wps:wsp>
                    <wps:cNvCnPr/>
                    <wps:spPr>
                      <a:xfrm>
                        <a:off x="0" y="0"/>
                        <a:ext cx="0" cy="468000"/>
                      </a:xfrm>
                      <a:prstGeom prst="line">
                        <a:avLst/>
                      </a:prstGeom>
                      <a:ln>
                        <a:solidFill>
                          <a:srgbClr val="073F8B"/>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613D7A" id="Gerader Verbinder 39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3.95pt" to="12.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" strokecolor="#073f8b" strokeweight=".5pt">
              <v:stroke joinstyle="miter"/>
              <w10:anchorlock/>
            </v:line>
          </w:pict>
        </mc:Fallback>
      </mc:AlternateContent>
    </w:r>
    <w:r w:rsidRPr="00894366">
      <w:rPr>
        <w:rFonts w:ascii="Raleway" w:hAnsi="Raleway"/>
        <w:noProof/>
        <w:color w:val="073F8B"/>
        <w:sz w:val="22"/>
        <w:szCs w:val="16"/>
      </w:rPr>
      <mc:AlternateContent>
        <mc:Choice Requires="wps">
          <w:drawing>
            <wp:anchor distT="0" distB="0" distL="0" distR="0" simplePos="0" relativeHeight="251667456" behindDoc="0" locked="0" layoutInCell="1" allowOverlap="1" wp14:anchorId="5412D347" wp14:editId="71403A6F">
              <wp:simplePos x="0" y="0"/>
              <wp:positionH relativeFrom="margin">
                <wp:posOffset>-100965</wp:posOffset>
              </wp:positionH>
              <wp:positionV relativeFrom="paragraph">
                <wp:posOffset>-1238250</wp:posOffset>
              </wp:positionV>
              <wp:extent cx="5961600" cy="1036800"/>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600" cy="1036800"/>
                      </a:xfrm>
                      <a:prstGeom prst="rect">
                        <a:avLst/>
                      </a:prstGeom>
                      <a:noFill/>
                      <a:ln w="9525">
                        <a:noFill/>
                        <a:miter lim="800000"/>
                        <a:headEnd/>
                        <a:tailEnd/>
                      </a:ln>
                    </wps:spPr>
                    <wps:txb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3"/>
                            <w:gridCol w:w="3258"/>
                          </w:tblGrid>
                          <w:tr w:rsidR="00B54AC8" w:rsidRPr="00955DC0" w14:paraId="4F0D62E2" w14:textId="77777777" w:rsidTr="00352BE8">
                            <w:trPr>
                              <w:trHeight w:val="1408"/>
                            </w:trPr>
                            <w:tc>
                              <w:tcPr>
                                <w:tcW w:w="1638" w:type="pct"/>
                              </w:tcPr>
                              <w:p w14:paraId="01728AE0" w14:textId="77777777" w:rsidR="00B54AC8" w:rsidRPr="00F57E2E" w:rsidRDefault="00B54AC8" w:rsidP="007F136C">
                                <w:pPr>
                                  <w:spacing w:after="0"/>
                                  <w:rPr>
                                    <w:rFonts w:ascii="Raleway Medium" w:hAnsi="Raleway Medium"/>
                                    <w:caps/>
                                    <w:sz w:val="16"/>
                                    <w:szCs w:val="18"/>
                                  </w:rPr>
                                </w:pPr>
                                <w:r w:rsidRPr="00F57E2E">
                                  <w:rPr>
                                    <w:rFonts w:ascii="Raleway Medium" w:hAnsi="Raleway Medium"/>
                                    <w:caps/>
                                    <w:sz w:val="16"/>
                                    <w:szCs w:val="18"/>
                                  </w:rPr>
                                  <w:t>Pressekontakt</w:t>
                                </w:r>
                              </w:p>
                              <w:p w14:paraId="22465CAA" w14:textId="77777777" w:rsidR="00B54AC8" w:rsidRPr="00F57E2E" w:rsidRDefault="00B54AC8" w:rsidP="007F136C">
                                <w:pPr>
                                  <w:spacing w:after="0"/>
                                  <w:rPr>
                                    <w:rFonts w:ascii="Raleway" w:hAnsi="Raleway"/>
                                    <w:sz w:val="16"/>
                                    <w:szCs w:val="18"/>
                                  </w:rPr>
                                </w:pPr>
                              </w:p>
                              <w:p w14:paraId="005D9C76" w14:textId="09C692FD" w:rsidR="00B54AC8" w:rsidRPr="00F57E2E" w:rsidRDefault="00C2034F" w:rsidP="00FD20AB">
                                <w:pPr>
                                  <w:spacing w:after="0"/>
                                  <w:rPr>
                                    <w:rFonts w:ascii="Raleway" w:hAnsi="Raleway"/>
                                    <w:sz w:val="16"/>
                                    <w:szCs w:val="18"/>
                                  </w:rPr>
                                </w:pPr>
                                <w:r>
                                  <w:rPr>
                                    <w:rFonts w:ascii="Raleway" w:hAnsi="Raleway"/>
                                    <w:sz w:val="16"/>
                                    <w:szCs w:val="18"/>
                                  </w:rPr>
                                  <w:t>Dr. Sven Müller</w:t>
                                </w:r>
                              </w:p>
                              <w:p w14:paraId="22480A69" w14:textId="77777777" w:rsidR="00B54AC8" w:rsidRPr="00F57E2E" w:rsidRDefault="00B54AC8" w:rsidP="00FD20AB">
                                <w:pPr>
                                  <w:spacing w:after="0"/>
                                  <w:rPr>
                                    <w:rFonts w:ascii="Raleway" w:hAnsi="Raleway"/>
                                    <w:sz w:val="16"/>
                                    <w:szCs w:val="18"/>
                                  </w:rPr>
                                </w:pPr>
                                <w:r w:rsidRPr="00F57E2E">
                                  <w:rPr>
                                    <w:rFonts w:ascii="Raleway" w:hAnsi="Raleway"/>
                                    <w:sz w:val="16"/>
                                    <w:szCs w:val="18"/>
                                  </w:rPr>
                                  <w:t>Referat Öffentlichkeitsarbeit</w:t>
                                </w:r>
                              </w:p>
                              <w:p w14:paraId="40C42E6F" w14:textId="77777777" w:rsidR="00B54AC8" w:rsidRPr="00F57E2E" w:rsidRDefault="00B54AC8" w:rsidP="00FD20AB">
                                <w:pPr>
                                  <w:spacing w:after="0"/>
                                  <w:rPr>
                                    <w:rFonts w:ascii="Raleway" w:hAnsi="Raleway"/>
                                    <w:sz w:val="16"/>
                                    <w:szCs w:val="18"/>
                                  </w:rPr>
                                </w:pPr>
                                <w:r w:rsidRPr="00F57E2E">
                                  <w:rPr>
                                    <w:rFonts w:ascii="Raleway" w:hAnsi="Raleway"/>
                                    <w:sz w:val="16"/>
                                    <w:szCs w:val="18"/>
                                  </w:rPr>
                                  <w:t>Präsidialamt Mainz</w:t>
                                </w:r>
                              </w:p>
                              <w:p w14:paraId="41361F18" w14:textId="32126E92" w:rsidR="00B54AC8" w:rsidRPr="00F57E2E" w:rsidRDefault="00B54AC8" w:rsidP="00FD20AB">
                                <w:pPr>
                                  <w:spacing w:after="0"/>
                                  <w:rPr>
                                    <w:rFonts w:ascii="Raleway" w:hAnsi="Raleway"/>
                                    <w:sz w:val="16"/>
                                    <w:szCs w:val="18"/>
                                  </w:rPr>
                                </w:pPr>
                                <w:r w:rsidRPr="00F57E2E">
                                  <w:rPr>
                                    <w:rFonts w:ascii="Raleway" w:hAnsi="Raleway"/>
                                    <w:sz w:val="16"/>
                                    <w:szCs w:val="18"/>
                                  </w:rPr>
                                  <w:t>Tel.: 06131 / 37460-6</w:t>
                                </w:r>
                                <w:r w:rsidR="00C2034F">
                                  <w:rPr>
                                    <w:rFonts w:ascii="Raleway" w:hAnsi="Raleway"/>
                                    <w:sz w:val="16"/>
                                    <w:szCs w:val="18"/>
                                  </w:rPr>
                                  <w:t>9</w:t>
                                </w:r>
                              </w:p>
                              <w:p w14:paraId="5453B7E1" w14:textId="436503F9" w:rsidR="00B54AC8" w:rsidRPr="00F57E2E" w:rsidRDefault="00955DC0" w:rsidP="00FD20AB">
                                <w:pPr>
                                  <w:spacing w:after="0"/>
                                  <w:rPr>
                                    <w:rFonts w:ascii="Raleway" w:hAnsi="Raleway"/>
                                    <w:sz w:val="16"/>
                                    <w:szCs w:val="18"/>
                                  </w:rPr>
                                </w:pPr>
                                <w:hyperlink r:id="rId1" w:history="1">
                                  <w:r w:rsidR="00C2034F" w:rsidRPr="001C0135">
                                    <w:rPr>
                                      <w:rStyle w:val="Hyperlink"/>
                                      <w:rFonts w:ascii="Raleway" w:hAnsi="Raleway"/>
                                      <w:sz w:val="16"/>
                                      <w:szCs w:val="18"/>
                                    </w:rPr>
                                    <w:t>s</w:t>
                                  </w:r>
                                  <w:r w:rsidR="00C2034F" w:rsidRPr="001C0135">
                                    <w:rPr>
                                      <w:rStyle w:val="Hyperlink"/>
                                      <w:rFonts w:ascii="Raleway" w:hAnsi="Raleway"/>
                                      <w:sz w:val="16"/>
                                      <w:szCs w:val="16"/>
                                    </w:rPr>
                                    <w:t>vmueller</w:t>
                                  </w:r>
                                  <w:r w:rsidR="00C2034F" w:rsidRPr="001C0135">
                                    <w:rPr>
                                      <w:rStyle w:val="Hyperlink"/>
                                      <w:rFonts w:ascii="Raleway" w:hAnsi="Raleway"/>
                                      <w:sz w:val="16"/>
                                      <w:szCs w:val="18"/>
                                    </w:rPr>
                                    <w:t>@uni-koblenz-landau.de</w:t>
                                  </w:r>
                                </w:hyperlink>
                              </w:p>
                            </w:tc>
                            <w:tc>
                              <w:tcPr>
                                <w:tcW w:w="1550" w:type="pct"/>
                              </w:tcPr>
                              <w:p w14:paraId="2AC21C9D" w14:textId="77777777" w:rsidR="00B54AC8" w:rsidRPr="00F57E2E" w:rsidRDefault="00B54AC8" w:rsidP="007F136C">
                                <w:pPr>
                                  <w:spacing w:after="0"/>
                                  <w:rPr>
                                    <w:rFonts w:ascii="Raleway" w:hAnsi="Raleway"/>
                                    <w:sz w:val="16"/>
                                    <w:szCs w:val="18"/>
                                  </w:rPr>
                                </w:pPr>
                              </w:p>
                              <w:p w14:paraId="73D07FC2" w14:textId="77777777" w:rsidR="00B54AC8" w:rsidRPr="00F57E2E" w:rsidRDefault="00B54AC8" w:rsidP="007F136C">
                                <w:pPr>
                                  <w:spacing w:after="0"/>
                                  <w:rPr>
                                    <w:rFonts w:ascii="Raleway" w:hAnsi="Raleway"/>
                                    <w:sz w:val="16"/>
                                    <w:szCs w:val="18"/>
                                  </w:rPr>
                                </w:pPr>
                              </w:p>
                              <w:p w14:paraId="20C235AE" w14:textId="77777777" w:rsidR="00B54AC8" w:rsidRPr="00F57E2E" w:rsidRDefault="00B54AC8"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559225F5"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62C7085C"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0898A1E5"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37460-35</w:t>
                                </w:r>
                              </w:p>
                              <w:p w14:paraId="628773F4" w14:textId="77777777" w:rsidR="00B54AC8" w:rsidRPr="00F57E2E" w:rsidRDefault="00955DC0" w:rsidP="007F136C">
                                <w:pPr>
                                  <w:spacing w:after="0"/>
                                  <w:rPr>
                                    <w:rFonts w:ascii="Raleway" w:hAnsi="Raleway"/>
                                    <w:sz w:val="16"/>
                                    <w:szCs w:val="18"/>
                                  </w:rPr>
                                </w:pPr>
                                <w:hyperlink r:id="rId2" w:history="1">
                                  <w:r w:rsidR="00B54AC8" w:rsidRPr="00F57E2E">
                                    <w:rPr>
                                      <w:rStyle w:val="Hyperlink"/>
                                      <w:rFonts w:ascii="Raleway" w:hAnsi="Raleway"/>
                                      <w:sz w:val="16"/>
                                      <w:szCs w:val="18"/>
                                    </w:rPr>
                                    <w:t>pressestelle@uni-koblenz-landau.de</w:t>
                                  </w:r>
                                </w:hyperlink>
                              </w:p>
                            </w:tc>
                            <w:tc>
                              <w:tcPr>
                                <w:tcW w:w="1782" w:type="pct"/>
                              </w:tcPr>
                              <w:p w14:paraId="01784677" w14:textId="77777777" w:rsidR="00B54AC8" w:rsidRPr="00F57E2E" w:rsidRDefault="00B54AC8" w:rsidP="007F136C">
                                <w:pPr>
                                  <w:spacing w:after="0"/>
                                  <w:rPr>
                                    <w:rFonts w:ascii="Raleway" w:hAnsi="Raleway"/>
                                    <w:sz w:val="16"/>
                                    <w:szCs w:val="18"/>
                                  </w:rPr>
                                </w:pPr>
                              </w:p>
                              <w:p w14:paraId="7E33E924" w14:textId="77777777" w:rsidR="00B54AC8" w:rsidRPr="00F57E2E" w:rsidRDefault="00B54AC8" w:rsidP="007F136C">
                                <w:pPr>
                                  <w:spacing w:after="0"/>
                                  <w:rPr>
                                    <w:rFonts w:ascii="Raleway" w:hAnsi="Raleway"/>
                                    <w:sz w:val="16"/>
                                    <w:szCs w:val="18"/>
                                  </w:rPr>
                                </w:pPr>
                              </w:p>
                              <w:p w14:paraId="288406D6" w14:textId="77777777" w:rsidR="00B54AC8" w:rsidRPr="00F57E2E" w:rsidRDefault="00955DC0" w:rsidP="007F136C">
                                <w:pPr>
                                  <w:spacing w:after="0"/>
                                  <w:rPr>
                                    <w:rFonts w:ascii="Raleway" w:hAnsi="Raleway"/>
                                    <w:sz w:val="16"/>
                                    <w:szCs w:val="18"/>
                                  </w:rPr>
                                </w:pPr>
                                <w:hyperlink r:id="rId3" w:history="1">
                                  <w:r w:rsidR="00B54AC8">
                                    <w:rPr>
                                      <w:rFonts w:ascii="Raleway" w:hAnsi="Raleway"/>
                                      <w:noProof/>
                                      <w:sz w:val="16"/>
                                      <w:szCs w:val="18"/>
                                    </w:rPr>
                                    <w:drawing>
                                      <wp:inline distT="0" distB="0" distL="0" distR="0" wp14:anchorId="204C3089" wp14:editId="25EEA87A">
                                        <wp:extent cx="79200" cy="79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f</w:t>
                                  </w:r>
                                  <w:r w:rsidR="00B54AC8" w:rsidRPr="00F57E2E">
                                    <w:rPr>
                                      <w:rStyle w:val="Hyperlink"/>
                                      <w:rFonts w:ascii="Raleway" w:hAnsi="Raleway"/>
                                      <w:sz w:val="16"/>
                                      <w:szCs w:val="18"/>
                                    </w:rPr>
                                    <w:t>acebook.com/uni.koblenz.landau</w:t>
                                  </w:r>
                                </w:hyperlink>
                              </w:p>
                              <w:p w14:paraId="6C070F63" w14:textId="77777777" w:rsidR="00B54AC8" w:rsidRPr="00F57E2E" w:rsidRDefault="00955DC0" w:rsidP="007F136C">
                                <w:pPr>
                                  <w:spacing w:after="0"/>
                                  <w:rPr>
                                    <w:rFonts w:ascii="Raleway" w:hAnsi="Raleway"/>
                                    <w:sz w:val="16"/>
                                    <w:szCs w:val="18"/>
                                  </w:rPr>
                                </w:pPr>
                                <w:hyperlink r:id="rId5" w:history="1">
                                  <w:r w:rsidR="00B54AC8">
                                    <w:rPr>
                                      <w:rFonts w:ascii="Raleway" w:hAnsi="Raleway"/>
                                      <w:noProof/>
                                      <w:sz w:val="16"/>
                                      <w:szCs w:val="18"/>
                                    </w:rPr>
                                    <w:drawing>
                                      <wp:inline distT="0" distB="0" distL="0" distR="0" wp14:anchorId="4FC20658" wp14:editId="617A3662">
                                        <wp:extent cx="79200" cy="79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y</w:t>
                                  </w:r>
                                  <w:r w:rsidR="00B54AC8" w:rsidRPr="00F57E2E">
                                    <w:rPr>
                                      <w:rStyle w:val="Hyperlink"/>
                                      <w:rFonts w:ascii="Raleway" w:hAnsi="Raleway"/>
                                      <w:sz w:val="16"/>
                                      <w:szCs w:val="18"/>
                                    </w:rPr>
                                    <w:t>outube.com/user/unikoblenzlandau</w:t>
                                  </w:r>
                                </w:hyperlink>
                              </w:p>
                              <w:p w14:paraId="65E64C63" w14:textId="2B8A9B7B" w:rsidR="00B54AC8" w:rsidRPr="00F57E2E" w:rsidRDefault="005F6149" w:rsidP="00A118D0">
                                <w:pPr>
                                  <w:spacing w:after="0"/>
                                  <w:jc w:val="left"/>
                                  <w:rPr>
                                    <w:rFonts w:ascii="Raleway" w:hAnsi="Raleway"/>
                                    <w:sz w:val="16"/>
                                    <w:szCs w:val="18"/>
                                    <w:lang w:val="en-US"/>
                                  </w:rPr>
                                </w:pPr>
                                <w:hyperlink r:id="rId7" w:history="1">
                                  <w:r w:rsidR="008F4D95">
                                    <w:rPr>
                                      <w:rFonts w:ascii="Raleway" w:hAnsi="Raleway"/>
                                      <w:noProof/>
                                      <w:sz w:val="16"/>
                                      <w:szCs w:val="18"/>
                                    </w:rPr>
                                    <w:drawing>
                                      <wp:inline distT="0" distB="0" distL="0" distR="0" wp14:anchorId="6DA622F2" wp14:editId="19977FD7">
                                        <wp:extent cx="79200" cy="792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8F4D95">
                                    <w:rPr>
                                      <w:rStyle w:val="Hyperlink"/>
                                      <w:rFonts w:ascii="Raleway" w:hAnsi="Raleway"/>
                                      <w:sz w:val="16"/>
                                      <w:szCs w:val="18"/>
                                      <w:lang w:val="en-US"/>
                                    </w:rPr>
                                    <w:t xml:space="preserve"> t</w:t>
                                  </w:r>
                                  <w:r w:rsidR="008F4D95" w:rsidRPr="00894366">
                                    <w:rPr>
                                      <w:rStyle w:val="Hyperlink"/>
                                      <w:rFonts w:ascii="Raleway" w:hAnsi="Raleway"/>
                                      <w:sz w:val="16"/>
                                      <w:szCs w:val="18"/>
                                      <w:lang w:val="en-US"/>
                                    </w:rPr>
                                    <w:t>witter.com/unikold</w:t>
                                  </w:r>
                                </w:hyperlink>
                                <w:r w:rsidR="00B54AC8" w:rsidRPr="008F4D95">
                                  <w:rPr>
                                    <w:rStyle w:val="Hyperlink"/>
                                    <w:rFonts w:ascii="Raleway" w:hAnsi="Raleway"/>
                                    <w:sz w:val="16"/>
                                    <w:szCs w:val="16"/>
                                    <w:lang w:val="en-US"/>
                                  </w:rPr>
                                  <w:br/>
                                  <w:t xml:space="preserve">Homepage: </w:t>
                                </w:r>
                                <w:hyperlink r:id="rId9" w:history="1">
                                  <w:r w:rsidR="00B54AC8" w:rsidRPr="00C2034F">
                                    <w:rPr>
                                      <w:rStyle w:val="Hyperlink"/>
                                      <w:rFonts w:ascii="Raleway" w:hAnsi="Raleway"/>
                                      <w:sz w:val="16"/>
                                      <w:szCs w:val="16"/>
                                      <w:lang w:val="en-US"/>
                                    </w:rPr>
                                    <w:t>www.uni-koblenz-landau.de</w:t>
                                  </w:r>
                                </w:hyperlink>
                                <w:r w:rsidR="00B54AC8" w:rsidRPr="008F4D95">
                                  <w:rPr>
                                    <w:rStyle w:val="Hyperlink"/>
                                    <w:rFonts w:ascii="Raleway" w:hAnsi="Raleway"/>
                                    <w:sz w:val="16"/>
                                    <w:szCs w:val="16"/>
                                    <w:lang w:val="en-US"/>
                                  </w:rPr>
                                  <w:br/>
                                </w:r>
                                <w:r w:rsidR="00B54AC8" w:rsidRPr="007A1A22">
                                  <w:rPr>
                                    <w:rStyle w:val="Hyperlink"/>
                                    <w:rFonts w:ascii="Raleway" w:hAnsi="Raleway"/>
                                    <w:sz w:val="16"/>
                                    <w:szCs w:val="18"/>
                                    <w:lang w:val="en-US"/>
                                  </w:rPr>
                                  <w:t>Uniblog:</w:t>
                                </w:r>
                                <w:r w:rsidR="00B54AC8" w:rsidRPr="007A1A22">
                                  <w:rPr>
                                    <w:rStyle w:val="Hyperlink"/>
                                    <w:rFonts w:ascii="Raleway" w:hAnsi="Raleway"/>
                                    <w:b/>
                                    <w:sz w:val="16"/>
                                    <w:szCs w:val="18"/>
                                    <w:lang w:val="en-US"/>
                                  </w:rPr>
                                  <w:t xml:space="preserve"> </w:t>
                                </w:r>
                                <w:r w:rsidR="00B54AC8" w:rsidRPr="007A1A22">
                                  <w:rPr>
                                    <w:rStyle w:val="Hyperlink"/>
                                    <w:rFonts w:ascii="Raleway" w:hAnsi="Raleway"/>
                                    <w:sz w:val="16"/>
                                    <w:szCs w:val="18"/>
                                    <w:lang w:val="en-US"/>
                                  </w:rPr>
                                  <w:t>www</w:t>
                                </w:r>
                                <w:r w:rsidR="00B54AC8" w:rsidRPr="00F57E2E">
                                  <w:rPr>
                                    <w:rStyle w:val="Hyperlink"/>
                                    <w:rFonts w:ascii="Raleway" w:hAnsi="Raleway"/>
                                    <w:sz w:val="16"/>
                                    <w:szCs w:val="18"/>
                                    <w:lang w:val="en-US"/>
                                  </w:rPr>
                                  <w:t>.uni-koblenz-landau.de/blog</w:t>
                                </w:r>
                              </w:p>
                            </w:tc>
                          </w:tr>
                        </w:tbl>
                        <w:p w14:paraId="4F9747AD" w14:textId="77777777" w:rsidR="00B54AC8" w:rsidRPr="00F57E2E" w:rsidRDefault="00B54AC8" w:rsidP="00352BE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12D347" id="_x0000_t202" coordsize="21600,21600" o:spt="202" path="m,l,21600r21600,l21600,xe">
              <v:stroke joinstyle="miter"/>
              <v:path gradientshapeok="t" o:connecttype="rect"/>
            </v:shapetype>
            <v:shape id="Textfeld 2" o:spid="_x0000_s1026" type="#_x0000_t202" style="position:absolute;left:0;text-align:left;margin-left:-7.95pt;margin-top:-97.5pt;width:469.4pt;height:81.65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" filled="f" stroked="f">
              <v:textbo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3"/>
                      <w:gridCol w:w="3258"/>
                    </w:tblGrid>
                    <w:tr w:rsidR="00B54AC8" w:rsidRPr="00955DC0" w14:paraId="4F0D62E2" w14:textId="77777777" w:rsidTr="00352BE8">
                      <w:trPr>
                        <w:trHeight w:val="1408"/>
                      </w:trPr>
                      <w:tc>
                        <w:tcPr>
                          <w:tcW w:w="1638" w:type="pct"/>
                        </w:tcPr>
                        <w:p w14:paraId="01728AE0" w14:textId="77777777" w:rsidR="00B54AC8" w:rsidRPr="00F57E2E" w:rsidRDefault="00B54AC8" w:rsidP="007F136C">
                          <w:pPr>
                            <w:spacing w:after="0"/>
                            <w:rPr>
                              <w:rFonts w:ascii="Raleway Medium" w:hAnsi="Raleway Medium"/>
                              <w:caps/>
                              <w:sz w:val="16"/>
                              <w:szCs w:val="18"/>
                            </w:rPr>
                          </w:pPr>
                          <w:r w:rsidRPr="00F57E2E">
                            <w:rPr>
                              <w:rFonts w:ascii="Raleway Medium" w:hAnsi="Raleway Medium"/>
                              <w:caps/>
                              <w:sz w:val="16"/>
                              <w:szCs w:val="18"/>
                            </w:rPr>
                            <w:t>Pressekontakt</w:t>
                          </w:r>
                        </w:p>
                        <w:p w14:paraId="22465CAA" w14:textId="77777777" w:rsidR="00B54AC8" w:rsidRPr="00F57E2E" w:rsidRDefault="00B54AC8" w:rsidP="007F136C">
                          <w:pPr>
                            <w:spacing w:after="0"/>
                            <w:rPr>
                              <w:rFonts w:ascii="Raleway" w:hAnsi="Raleway"/>
                              <w:sz w:val="16"/>
                              <w:szCs w:val="18"/>
                            </w:rPr>
                          </w:pPr>
                        </w:p>
                        <w:p w14:paraId="005D9C76" w14:textId="09C692FD" w:rsidR="00B54AC8" w:rsidRPr="00F57E2E" w:rsidRDefault="00C2034F" w:rsidP="00FD20AB">
                          <w:pPr>
                            <w:spacing w:after="0"/>
                            <w:rPr>
                              <w:rFonts w:ascii="Raleway" w:hAnsi="Raleway"/>
                              <w:sz w:val="16"/>
                              <w:szCs w:val="18"/>
                            </w:rPr>
                          </w:pPr>
                          <w:r>
                            <w:rPr>
                              <w:rFonts w:ascii="Raleway" w:hAnsi="Raleway"/>
                              <w:sz w:val="16"/>
                              <w:szCs w:val="18"/>
                            </w:rPr>
                            <w:t>Dr. Sven Müller</w:t>
                          </w:r>
                        </w:p>
                        <w:p w14:paraId="22480A69" w14:textId="77777777" w:rsidR="00B54AC8" w:rsidRPr="00F57E2E" w:rsidRDefault="00B54AC8" w:rsidP="00FD20AB">
                          <w:pPr>
                            <w:spacing w:after="0"/>
                            <w:rPr>
                              <w:rFonts w:ascii="Raleway" w:hAnsi="Raleway"/>
                              <w:sz w:val="16"/>
                              <w:szCs w:val="18"/>
                            </w:rPr>
                          </w:pPr>
                          <w:r w:rsidRPr="00F57E2E">
                            <w:rPr>
                              <w:rFonts w:ascii="Raleway" w:hAnsi="Raleway"/>
                              <w:sz w:val="16"/>
                              <w:szCs w:val="18"/>
                            </w:rPr>
                            <w:t>Referat Öffentlichkeitsarbeit</w:t>
                          </w:r>
                        </w:p>
                        <w:p w14:paraId="40C42E6F" w14:textId="77777777" w:rsidR="00B54AC8" w:rsidRPr="00F57E2E" w:rsidRDefault="00B54AC8" w:rsidP="00FD20AB">
                          <w:pPr>
                            <w:spacing w:after="0"/>
                            <w:rPr>
                              <w:rFonts w:ascii="Raleway" w:hAnsi="Raleway"/>
                              <w:sz w:val="16"/>
                              <w:szCs w:val="18"/>
                            </w:rPr>
                          </w:pPr>
                          <w:r w:rsidRPr="00F57E2E">
                            <w:rPr>
                              <w:rFonts w:ascii="Raleway" w:hAnsi="Raleway"/>
                              <w:sz w:val="16"/>
                              <w:szCs w:val="18"/>
                            </w:rPr>
                            <w:t>Präsidialamt Mainz</w:t>
                          </w:r>
                        </w:p>
                        <w:p w14:paraId="41361F18" w14:textId="32126E92" w:rsidR="00B54AC8" w:rsidRPr="00F57E2E" w:rsidRDefault="00B54AC8" w:rsidP="00FD20AB">
                          <w:pPr>
                            <w:spacing w:after="0"/>
                            <w:rPr>
                              <w:rFonts w:ascii="Raleway" w:hAnsi="Raleway"/>
                              <w:sz w:val="16"/>
                              <w:szCs w:val="18"/>
                            </w:rPr>
                          </w:pPr>
                          <w:r w:rsidRPr="00F57E2E">
                            <w:rPr>
                              <w:rFonts w:ascii="Raleway" w:hAnsi="Raleway"/>
                              <w:sz w:val="16"/>
                              <w:szCs w:val="18"/>
                            </w:rPr>
                            <w:t>Tel.: 06131 / 37460-6</w:t>
                          </w:r>
                          <w:r w:rsidR="00C2034F">
                            <w:rPr>
                              <w:rFonts w:ascii="Raleway" w:hAnsi="Raleway"/>
                              <w:sz w:val="16"/>
                              <w:szCs w:val="18"/>
                            </w:rPr>
                            <w:t>9</w:t>
                          </w:r>
                        </w:p>
                        <w:p w14:paraId="5453B7E1" w14:textId="436503F9" w:rsidR="00B54AC8" w:rsidRPr="00F57E2E" w:rsidRDefault="00955DC0" w:rsidP="00FD20AB">
                          <w:pPr>
                            <w:spacing w:after="0"/>
                            <w:rPr>
                              <w:rFonts w:ascii="Raleway" w:hAnsi="Raleway"/>
                              <w:sz w:val="16"/>
                              <w:szCs w:val="18"/>
                            </w:rPr>
                          </w:pPr>
                          <w:hyperlink r:id="rId10" w:history="1">
                            <w:r w:rsidR="00C2034F" w:rsidRPr="001C0135">
                              <w:rPr>
                                <w:rStyle w:val="Hyperlink"/>
                                <w:rFonts w:ascii="Raleway" w:hAnsi="Raleway"/>
                                <w:sz w:val="16"/>
                                <w:szCs w:val="18"/>
                              </w:rPr>
                              <w:t>s</w:t>
                            </w:r>
                            <w:r w:rsidR="00C2034F" w:rsidRPr="001C0135">
                              <w:rPr>
                                <w:rStyle w:val="Hyperlink"/>
                                <w:rFonts w:ascii="Raleway" w:hAnsi="Raleway"/>
                                <w:sz w:val="16"/>
                                <w:szCs w:val="16"/>
                              </w:rPr>
                              <w:t>vmueller</w:t>
                            </w:r>
                            <w:r w:rsidR="00C2034F" w:rsidRPr="001C0135">
                              <w:rPr>
                                <w:rStyle w:val="Hyperlink"/>
                                <w:rFonts w:ascii="Raleway" w:hAnsi="Raleway"/>
                                <w:sz w:val="16"/>
                                <w:szCs w:val="18"/>
                              </w:rPr>
                              <w:t>@uni-koblenz-landau.de</w:t>
                            </w:r>
                          </w:hyperlink>
                        </w:p>
                      </w:tc>
                      <w:tc>
                        <w:tcPr>
                          <w:tcW w:w="1550" w:type="pct"/>
                        </w:tcPr>
                        <w:p w14:paraId="2AC21C9D" w14:textId="77777777" w:rsidR="00B54AC8" w:rsidRPr="00F57E2E" w:rsidRDefault="00B54AC8" w:rsidP="007F136C">
                          <w:pPr>
                            <w:spacing w:after="0"/>
                            <w:rPr>
                              <w:rFonts w:ascii="Raleway" w:hAnsi="Raleway"/>
                              <w:sz w:val="16"/>
                              <w:szCs w:val="18"/>
                            </w:rPr>
                          </w:pPr>
                        </w:p>
                        <w:p w14:paraId="73D07FC2" w14:textId="77777777" w:rsidR="00B54AC8" w:rsidRPr="00F57E2E" w:rsidRDefault="00B54AC8" w:rsidP="007F136C">
                          <w:pPr>
                            <w:spacing w:after="0"/>
                            <w:rPr>
                              <w:rFonts w:ascii="Raleway" w:hAnsi="Raleway"/>
                              <w:sz w:val="16"/>
                              <w:szCs w:val="18"/>
                            </w:rPr>
                          </w:pPr>
                        </w:p>
                        <w:p w14:paraId="20C235AE" w14:textId="77777777" w:rsidR="00B54AC8" w:rsidRPr="00F57E2E" w:rsidRDefault="00B54AC8"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559225F5"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62C7085C"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0898A1E5"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37460-35</w:t>
                          </w:r>
                        </w:p>
                        <w:p w14:paraId="628773F4" w14:textId="77777777" w:rsidR="00B54AC8" w:rsidRPr="00F57E2E" w:rsidRDefault="00955DC0" w:rsidP="007F136C">
                          <w:pPr>
                            <w:spacing w:after="0"/>
                            <w:rPr>
                              <w:rFonts w:ascii="Raleway" w:hAnsi="Raleway"/>
                              <w:sz w:val="16"/>
                              <w:szCs w:val="18"/>
                            </w:rPr>
                          </w:pPr>
                          <w:hyperlink r:id="rId11" w:history="1">
                            <w:r w:rsidR="00B54AC8" w:rsidRPr="00F57E2E">
                              <w:rPr>
                                <w:rStyle w:val="Hyperlink"/>
                                <w:rFonts w:ascii="Raleway" w:hAnsi="Raleway"/>
                                <w:sz w:val="16"/>
                                <w:szCs w:val="18"/>
                              </w:rPr>
                              <w:t>pressestelle@uni-koblenz-landau.de</w:t>
                            </w:r>
                          </w:hyperlink>
                        </w:p>
                      </w:tc>
                      <w:tc>
                        <w:tcPr>
                          <w:tcW w:w="1782" w:type="pct"/>
                        </w:tcPr>
                        <w:p w14:paraId="01784677" w14:textId="77777777" w:rsidR="00B54AC8" w:rsidRPr="00F57E2E" w:rsidRDefault="00B54AC8" w:rsidP="007F136C">
                          <w:pPr>
                            <w:spacing w:after="0"/>
                            <w:rPr>
                              <w:rFonts w:ascii="Raleway" w:hAnsi="Raleway"/>
                              <w:sz w:val="16"/>
                              <w:szCs w:val="18"/>
                            </w:rPr>
                          </w:pPr>
                        </w:p>
                        <w:p w14:paraId="7E33E924" w14:textId="77777777" w:rsidR="00B54AC8" w:rsidRPr="00F57E2E" w:rsidRDefault="00B54AC8" w:rsidP="007F136C">
                          <w:pPr>
                            <w:spacing w:after="0"/>
                            <w:rPr>
                              <w:rFonts w:ascii="Raleway" w:hAnsi="Raleway"/>
                              <w:sz w:val="16"/>
                              <w:szCs w:val="18"/>
                            </w:rPr>
                          </w:pPr>
                        </w:p>
                        <w:p w14:paraId="288406D6" w14:textId="77777777" w:rsidR="00B54AC8" w:rsidRPr="00F57E2E" w:rsidRDefault="00955DC0" w:rsidP="007F136C">
                          <w:pPr>
                            <w:spacing w:after="0"/>
                            <w:rPr>
                              <w:rFonts w:ascii="Raleway" w:hAnsi="Raleway"/>
                              <w:sz w:val="16"/>
                              <w:szCs w:val="18"/>
                            </w:rPr>
                          </w:pPr>
                          <w:hyperlink r:id="rId12" w:history="1">
                            <w:r w:rsidR="00B54AC8">
                              <w:rPr>
                                <w:rFonts w:ascii="Raleway" w:hAnsi="Raleway"/>
                                <w:noProof/>
                                <w:sz w:val="16"/>
                                <w:szCs w:val="18"/>
                              </w:rPr>
                              <w:drawing>
                                <wp:inline distT="0" distB="0" distL="0" distR="0" wp14:anchorId="204C3089" wp14:editId="25EEA87A">
                                  <wp:extent cx="79200" cy="79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f</w:t>
                            </w:r>
                            <w:r w:rsidR="00B54AC8" w:rsidRPr="00F57E2E">
                              <w:rPr>
                                <w:rStyle w:val="Hyperlink"/>
                                <w:rFonts w:ascii="Raleway" w:hAnsi="Raleway"/>
                                <w:sz w:val="16"/>
                                <w:szCs w:val="18"/>
                              </w:rPr>
                              <w:t>acebook.com/uni.koblenz.landau</w:t>
                            </w:r>
                          </w:hyperlink>
                        </w:p>
                        <w:p w14:paraId="6C070F63" w14:textId="77777777" w:rsidR="00B54AC8" w:rsidRPr="00F57E2E" w:rsidRDefault="00955DC0" w:rsidP="007F136C">
                          <w:pPr>
                            <w:spacing w:after="0"/>
                            <w:rPr>
                              <w:rFonts w:ascii="Raleway" w:hAnsi="Raleway"/>
                              <w:sz w:val="16"/>
                              <w:szCs w:val="18"/>
                            </w:rPr>
                          </w:pPr>
                          <w:hyperlink r:id="rId13" w:history="1">
                            <w:r w:rsidR="00B54AC8">
                              <w:rPr>
                                <w:rFonts w:ascii="Raleway" w:hAnsi="Raleway"/>
                                <w:noProof/>
                                <w:sz w:val="16"/>
                                <w:szCs w:val="18"/>
                              </w:rPr>
                              <w:drawing>
                                <wp:inline distT="0" distB="0" distL="0" distR="0" wp14:anchorId="4FC20658" wp14:editId="617A3662">
                                  <wp:extent cx="79200" cy="79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y</w:t>
                            </w:r>
                            <w:r w:rsidR="00B54AC8" w:rsidRPr="00F57E2E">
                              <w:rPr>
                                <w:rStyle w:val="Hyperlink"/>
                                <w:rFonts w:ascii="Raleway" w:hAnsi="Raleway"/>
                                <w:sz w:val="16"/>
                                <w:szCs w:val="18"/>
                              </w:rPr>
                              <w:t>outube.com/user/unikoblenzlandau</w:t>
                            </w:r>
                          </w:hyperlink>
                        </w:p>
                        <w:p w14:paraId="65E64C63" w14:textId="2B8A9B7B" w:rsidR="00B54AC8" w:rsidRPr="00F57E2E" w:rsidRDefault="005F6149" w:rsidP="00A118D0">
                          <w:pPr>
                            <w:spacing w:after="0"/>
                            <w:jc w:val="left"/>
                            <w:rPr>
                              <w:rFonts w:ascii="Raleway" w:hAnsi="Raleway"/>
                              <w:sz w:val="16"/>
                              <w:szCs w:val="18"/>
                              <w:lang w:val="en-US"/>
                            </w:rPr>
                          </w:pPr>
                          <w:hyperlink r:id="rId14" w:history="1">
                            <w:r w:rsidR="008F4D95">
                              <w:rPr>
                                <w:rFonts w:ascii="Raleway" w:hAnsi="Raleway"/>
                                <w:noProof/>
                                <w:sz w:val="16"/>
                                <w:szCs w:val="18"/>
                              </w:rPr>
                              <w:drawing>
                                <wp:inline distT="0" distB="0" distL="0" distR="0" wp14:anchorId="6DA622F2" wp14:editId="19977FD7">
                                  <wp:extent cx="79200" cy="792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8F4D95">
                              <w:rPr>
                                <w:rStyle w:val="Hyperlink"/>
                                <w:rFonts w:ascii="Raleway" w:hAnsi="Raleway"/>
                                <w:sz w:val="16"/>
                                <w:szCs w:val="18"/>
                                <w:lang w:val="en-US"/>
                              </w:rPr>
                              <w:t xml:space="preserve"> t</w:t>
                            </w:r>
                            <w:r w:rsidR="008F4D95" w:rsidRPr="00894366">
                              <w:rPr>
                                <w:rStyle w:val="Hyperlink"/>
                                <w:rFonts w:ascii="Raleway" w:hAnsi="Raleway"/>
                                <w:sz w:val="16"/>
                                <w:szCs w:val="18"/>
                                <w:lang w:val="en-US"/>
                              </w:rPr>
                              <w:t>witter.com/unikold</w:t>
                            </w:r>
                          </w:hyperlink>
                          <w:r w:rsidR="00B54AC8" w:rsidRPr="008F4D95">
                            <w:rPr>
                              <w:rStyle w:val="Hyperlink"/>
                              <w:rFonts w:ascii="Raleway" w:hAnsi="Raleway"/>
                              <w:sz w:val="16"/>
                              <w:szCs w:val="16"/>
                              <w:lang w:val="en-US"/>
                            </w:rPr>
                            <w:br/>
                            <w:t xml:space="preserve">Homepage: </w:t>
                          </w:r>
                          <w:hyperlink r:id="rId15" w:history="1">
                            <w:r w:rsidR="00B54AC8" w:rsidRPr="00C2034F">
                              <w:rPr>
                                <w:rStyle w:val="Hyperlink"/>
                                <w:rFonts w:ascii="Raleway" w:hAnsi="Raleway"/>
                                <w:sz w:val="16"/>
                                <w:szCs w:val="16"/>
                                <w:lang w:val="en-US"/>
                              </w:rPr>
                              <w:t>www.uni-koblenz-landau.de</w:t>
                            </w:r>
                          </w:hyperlink>
                          <w:r w:rsidR="00B54AC8" w:rsidRPr="008F4D95">
                            <w:rPr>
                              <w:rStyle w:val="Hyperlink"/>
                              <w:rFonts w:ascii="Raleway" w:hAnsi="Raleway"/>
                              <w:sz w:val="16"/>
                              <w:szCs w:val="16"/>
                              <w:lang w:val="en-US"/>
                            </w:rPr>
                            <w:br/>
                          </w:r>
                          <w:r w:rsidR="00B54AC8" w:rsidRPr="007A1A22">
                            <w:rPr>
                              <w:rStyle w:val="Hyperlink"/>
                              <w:rFonts w:ascii="Raleway" w:hAnsi="Raleway"/>
                              <w:sz w:val="16"/>
                              <w:szCs w:val="18"/>
                              <w:lang w:val="en-US"/>
                            </w:rPr>
                            <w:t>Uniblog:</w:t>
                          </w:r>
                          <w:r w:rsidR="00B54AC8" w:rsidRPr="007A1A22">
                            <w:rPr>
                              <w:rStyle w:val="Hyperlink"/>
                              <w:rFonts w:ascii="Raleway" w:hAnsi="Raleway"/>
                              <w:b/>
                              <w:sz w:val="16"/>
                              <w:szCs w:val="18"/>
                              <w:lang w:val="en-US"/>
                            </w:rPr>
                            <w:t xml:space="preserve"> </w:t>
                          </w:r>
                          <w:r w:rsidR="00B54AC8" w:rsidRPr="007A1A22">
                            <w:rPr>
                              <w:rStyle w:val="Hyperlink"/>
                              <w:rFonts w:ascii="Raleway" w:hAnsi="Raleway"/>
                              <w:sz w:val="16"/>
                              <w:szCs w:val="18"/>
                              <w:lang w:val="en-US"/>
                            </w:rPr>
                            <w:t>www</w:t>
                          </w:r>
                          <w:r w:rsidR="00B54AC8" w:rsidRPr="00F57E2E">
                            <w:rPr>
                              <w:rStyle w:val="Hyperlink"/>
                              <w:rFonts w:ascii="Raleway" w:hAnsi="Raleway"/>
                              <w:sz w:val="16"/>
                              <w:szCs w:val="18"/>
                              <w:lang w:val="en-US"/>
                            </w:rPr>
                            <w:t>.uni-koblenz-landau.de/blog</w:t>
                          </w:r>
                        </w:p>
                      </w:tc>
                    </w:tr>
                  </w:tbl>
                  <w:p w14:paraId="4F9747AD" w14:textId="77777777" w:rsidR="00B54AC8" w:rsidRPr="00F57E2E" w:rsidRDefault="00B54AC8" w:rsidP="00352BE8">
                    <w:pPr>
                      <w:rPr>
                        <w:lang w:val="en-US"/>
                      </w:rPr>
                    </w:pPr>
                  </w:p>
                </w:txbxContent>
              </v:textbox>
              <w10:wrap anchorx="margin"/>
            </v:shape>
          </w:pict>
        </mc:Fallback>
      </mc:AlternateContent>
    </w:r>
    <w:r w:rsidRPr="00894366">
      <w:rPr>
        <w:rFonts w:ascii="Raleway" w:hAnsi="Raleway"/>
        <w:noProof/>
        <w:color w:val="073F8B"/>
        <w:sz w:val="14"/>
        <w:szCs w:val="13"/>
      </w:rPr>
      <w:drawing>
        <wp:anchor distT="0" distB="0" distL="114300" distR="114300" simplePos="0" relativeHeight="251659263" behindDoc="0" locked="0" layoutInCell="1" allowOverlap="1" wp14:anchorId="480EA6E4" wp14:editId="75254853">
          <wp:simplePos x="0" y="0"/>
          <wp:positionH relativeFrom="page">
            <wp:posOffset>4205605</wp:posOffset>
          </wp:positionH>
          <wp:positionV relativeFrom="page">
            <wp:posOffset>9505747</wp:posOffset>
          </wp:positionV>
          <wp:extent cx="3354705" cy="1223645"/>
          <wp:effectExtent l="0" t="0" r="0" b="0"/>
          <wp:wrapSquare wrapText="bothSides"/>
          <wp:docPr id="672" name="Grafi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uer-streif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4705" cy="1223645"/>
                  </a:xfrm>
                  <a:prstGeom prst="rect">
                    <a:avLst/>
                  </a:prstGeom>
                </pic:spPr>
              </pic:pic>
            </a:graphicData>
          </a:graphic>
          <wp14:sizeRelH relativeFrom="margin">
            <wp14:pctWidth>0</wp14:pctWidth>
          </wp14:sizeRelH>
          <wp14:sizeRelV relativeFrom="margin">
            <wp14:pctHeight>0</wp14:pctHeight>
          </wp14:sizeRelV>
        </wp:anchor>
      </w:drawing>
    </w:r>
    <w:r w:rsidRPr="00894366">
      <w:rPr>
        <w:rFonts w:ascii="Raleway" w:hAnsi="Raleway"/>
        <w:color w:val="073F8B"/>
        <w:sz w:val="22"/>
        <w:szCs w:val="16"/>
      </w:rPr>
      <w:fldChar w:fldCharType="begin"/>
    </w:r>
    <w:r w:rsidRPr="00894366">
      <w:rPr>
        <w:rFonts w:ascii="Raleway" w:hAnsi="Raleway"/>
        <w:color w:val="073F8B"/>
        <w:sz w:val="22"/>
        <w:szCs w:val="16"/>
      </w:rPr>
      <w:instrText>PAGE   \* MERGEFORMAT</w:instrText>
    </w:r>
    <w:r w:rsidRPr="00894366">
      <w:rPr>
        <w:rFonts w:ascii="Raleway" w:hAnsi="Raleway"/>
        <w:color w:val="073F8B"/>
        <w:sz w:val="22"/>
        <w:szCs w:val="16"/>
      </w:rPr>
      <w:fldChar w:fldCharType="separate"/>
    </w:r>
    <w:r w:rsidR="00955DC0">
      <w:rPr>
        <w:rFonts w:ascii="Raleway" w:hAnsi="Raleway"/>
        <w:noProof/>
        <w:color w:val="073F8B"/>
        <w:sz w:val="22"/>
        <w:szCs w:val="16"/>
      </w:rPr>
      <w:t>3</w:t>
    </w:r>
    <w:r w:rsidRPr="00894366">
      <w:rPr>
        <w:rFonts w:ascii="Raleway" w:hAnsi="Raleway"/>
        <w:color w:val="073F8B"/>
        <w:sz w:val="22"/>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B04EEA" w14:textId="77777777" w:rsidR="00B54AC8" w:rsidRPr="00894366" w:rsidRDefault="00B54AC8" w:rsidP="00894366">
    <w:pPr>
      <w:spacing w:after="0"/>
      <w:rPr>
        <w:rFonts w:ascii="Raleway" w:hAnsi="Raleway"/>
        <w:color w:val="073F8B"/>
        <w:sz w:val="22"/>
        <w:szCs w:val="22"/>
      </w:rPr>
    </w:pPr>
    <w:r w:rsidRPr="00894366">
      <w:rPr>
        <w:rFonts w:ascii="Raleway" w:hAnsi="Raleway"/>
        <w:noProof/>
        <w:color w:val="073F8B"/>
        <w:sz w:val="22"/>
        <w:szCs w:val="22"/>
      </w:rPr>
      <mc:AlternateContent>
        <mc:Choice Requires="wps">
          <w:drawing>
            <wp:anchor distT="0" distB="0" distL="114300" distR="114300" simplePos="0" relativeHeight="251665408" behindDoc="0" locked="1" layoutInCell="1" allowOverlap="1" wp14:anchorId="4DBEBFF7" wp14:editId="29D7496A">
              <wp:simplePos x="0" y="0"/>
              <wp:positionH relativeFrom="column">
                <wp:posOffset>161925</wp:posOffset>
              </wp:positionH>
              <wp:positionV relativeFrom="paragraph">
                <wp:posOffset>50165</wp:posOffset>
              </wp:positionV>
              <wp:extent cx="0" cy="468000"/>
              <wp:effectExtent l="0" t="0" r="19050" b="27305"/>
              <wp:wrapNone/>
              <wp:docPr id="660" name="Gerader Verbinder 660"/>
              <wp:cNvGraphicFramePr/>
              <a:graphic xmlns:a="http://schemas.openxmlformats.org/drawingml/2006/main">
                <a:graphicData uri="http://schemas.microsoft.com/office/word/2010/wordprocessingShape">
                  <wps:wsp>
                    <wps:cNvCnPr/>
                    <wps:spPr>
                      <a:xfrm>
                        <a:off x="0" y="0"/>
                        <a:ext cx="0" cy="468000"/>
                      </a:xfrm>
                      <a:prstGeom prst="line">
                        <a:avLst/>
                      </a:prstGeom>
                      <a:ln>
                        <a:solidFill>
                          <a:srgbClr val="073F8B"/>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BC9AFF" id="Gerader Verbinder 660"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3.95pt" to="12.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" strokecolor="#073f8b" strokeweight=".5pt">
              <v:stroke joinstyle="miter"/>
              <w10:anchorlock/>
            </v:line>
          </w:pict>
        </mc:Fallback>
      </mc:AlternateContent>
    </w:r>
    <w:r w:rsidRPr="00894366">
      <w:rPr>
        <w:rFonts w:ascii="Raleway" w:hAnsi="Raleway"/>
        <w:noProof/>
        <w:color w:val="073F8B"/>
        <w:sz w:val="22"/>
        <w:szCs w:val="22"/>
      </w:rPr>
      <mc:AlternateContent>
        <mc:Choice Requires="wps">
          <w:drawing>
            <wp:anchor distT="0" distB="0" distL="0" distR="0" simplePos="0" relativeHeight="251664384" behindDoc="0" locked="0" layoutInCell="1" allowOverlap="1" wp14:anchorId="43282373" wp14:editId="75E4D89A">
              <wp:simplePos x="0" y="0"/>
              <wp:positionH relativeFrom="margin">
                <wp:posOffset>-100330</wp:posOffset>
              </wp:positionH>
              <wp:positionV relativeFrom="paragraph">
                <wp:posOffset>-1237615</wp:posOffset>
              </wp:positionV>
              <wp:extent cx="5962650" cy="1038225"/>
              <wp:effectExtent l="0" t="0" r="0" b="0"/>
              <wp:wrapNone/>
              <wp:docPr id="6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038225"/>
                      </a:xfrm>
                      <a:prstGeom prst="rect">
                        <a:avLst/>
                      </a:prstGeom>
                      <a:noFill/>
                      <a:ln w="9525">
                        <a:noFill/>
                        <a:miter lim="800000"/>
                        <a:headEnd/>
                        <a:tailEnd/>
                      </a:ln>
                    </wps:spPr>
                    <wps:txb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4"/>
                            <w:gridCol w:w="3259"/>
                          </w:tblGrid>
                          <w:tr w:rsidR="00B54AC8" w:rsidRPr="00955DC0" w14:paraId="21B0943E" w14:textId="77777777" w:rsidTr="00352BE8">
                            <w:trPr>
                              <w:trHeight w:val="1408"/>
                            </w:trPr>
                            <w:tc>
                              <w:tcPr>
                                <w:tcW w:w="1638" w:type="pct"/>
                              </w:tcPr>
                              <w:p w14:paraId="5F432513" w14:textId="77777777" w:rsidR="00B54AC8" w:rsidRPr="00F57E2E" w:rsidRDefault="00B54AC8" w:rsidP="007F136C">
                                <w:pPr>
                                  <w:spacing w:after="0"/>
                                  <w:rPr>
                                    <w:rFonts w:ascii="Raleway Medium" w:hAnsi="Raleway Medium"/>
                                    <w:caps/>
                                    <w:sz w:val="16"/>
                                    <w:szCs w:val="18"/>
                                  </w:rPr>
                                </w:pPr>
                                <w:r w:rsidRPr="00F57E2E">
                                  <w:rPr>
                                    <w:rFonts w:ascii="Raleway Medium" w:hAnsi="Raleway Medium"/>
                                    <w:caps/>
                                    <w:sz w:val="16"/>
                                    <w:szCs w:val="18"/>
                                  </w:rPr>
                                  <w:t>Pressekontakt</w:t>
                                </w:r>
                              </w:p>
                              <w:p w14:paraId="2DF23188" w14:textId="77777777" w:rsidR="00B54AC8" w:rsidRPr="00F57E2E" w:rsidRDefault="00B54AC8" w:rsidP="007F136C">
                                <w:pPr>
                                  <w:spacing w:after="0"/>
                                  <w:rPr>
                                    <w:rFonts w:ascii="Raleway" w:hAnsi="Raleway"/>
                                    <w:sz w:val="16"/>
                                    <w:szCs w:val="18"/>
                                  </w:rPr>
                                </w:pPr>
                              </w:p>
                              <w:p w14:paraId="3F62E9E6" w14:textId="77777777" w:rsidR="00B54AC8" w:rsidRPr="00F57E2E" w:rsidRDefault="00B475FE" w:rsidP="007F136C">
                                <w:pPr>
                                  <w:spacing w:after="0"/>
                                  <w:rPr>
                                    <w:rFonts w:ascii="Raleway" w:hAnsi="Raleway"/>
                                    <w:sz w:val="16"/>
                                    <w:szCs w:val="18"/>
                                  </w:rPr>
                                </w:pPr>
                                <w:r>
                                  <w:rPr>
                                    <w:rFonts w:ascii="Raleway" w:hAnsi="Raleway"/>
                                    <w:sz w:val="16"/>
                                    <w:szCs w:val="18"/>
                                  </w:rPr>
                                  <w:t>Dr. Sven Müller</w:t>
                                </w:r>
                              </w:p>
                              <w:p w14:paraId="50B3FEEF"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2448039F"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79BFBAB5"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37460-6</w:t>
                                </w:r>
                                <w:r w:rsidR="00B475FE">
                                  <w:rPr>
                                    <w:rFonts w:ascii="Raleway" w:hAnsi="Raleway"/>
                                    <w:sz w:val="16"/>
                                    <w:szCs w:val="18"/>
                                  </w:rPr>
                                  <w:t>9</w:t>
                                </w:r>
                              </w:p>
                              <w:p w14:paraId="4B6AAAB0" w14:textId="77777777" w:rsidR="00B54AC8" w:rsidRPr="00F57E2E" w:rsidRDefault="00955DC0" w:rsidP="0057475E">
                                <w:pPr>
                                  <w:spacing w:after="0"/>
                                  <w:rPr>
                                    <w:rFonts w:ascii="Raleway" w:hAnsi="Raleway"/>
                                    <w:sz w:val="16"/>
                                    <w:szCs w:val="18"/>
                                  </w:rPr>
                                </w:pPr>
                                <w:hyperlink r:id="rId1" w:history="1">
                                  <w:r w:rsidR="00D54DDB" w:rsidRPr="00E47147">
                                    <w:rPr>
                                      <w:rStyle w:val="Hyperlink"/>
                                      <w:rFonts w:ascii="Raleway" w:hAnsi="Raleway"/>
                                      <w:sz w:val="16"/>
                                      <w:szCs w:val="16"/>
                                    </w:rPr>
                                    <w:t>svmueller</w:t>
                                  </w:r>
                                  <w:r w:rsidR="00D54DDB" w:rsidRPr="00E47147">
                                    <w:rPr>
                                      <w:rStyle w:val="Hyperlink"/>
                                      <w:rFonts w:ascii="Raleway" w:hAnsi="Raleway"/>
                                      <w:sz w:val="16"/>
                                      <w:szCs w:val="18"/>
                                    </w:rPr>
                                    <w:t>@uni-koblenz-landau.de</w:t>
                                  </w:r>
                                </w:hyperlink>
                              </w:p>
                            </w:tc>
                            <w:tc>
                              <w:tcPr>
                                <w:tcW w:w="1550" w:type="pct"/>
                              </w:tcPr>
                              <w:p w14:paraId="5623025F" w14:textId="77777777" w:rsidR="00B54AC8" w:rsidRPr="00F57E2E" w:rsidRDefault="00B54AC8" w:rsidP="007F136C">
                                <w:pPr>
                                  <w:spacing w:after="0"/>
                                  <w:rPr>
                                    <w:rFonts w:ascii="Raleway" w:hAnsi="Raleway"/>
                                    <w:sz w:val="16"/>
                                    <w:szCs w:val="18"/>
                                  </w:rPr>
                                </w:pPr>
                              </w:p>
                              <w:p w14:paraId="181EC796" w14:textId="77777777" w:rsidR="00B54AC8" w:rsidRPr="00F57E2E" w:rsidRDefault="00B54AC8" w:rsidP="007F136C">
                                <w:pPr>
                                  <w:spacing w:after="0"/>
                                  <w:rPr>
                                    <w:rFonts w:ascii="Raleway" w:hAnsi="Raleway"/>
                                    <w:sz w:val="16"/>
                                    <w:szCs w:val="18"/>
                                  </w:rPr>
                                </w:pPr>
                              </w:p>
                              <w:p w14:paraId="6FDB8D7F" w14:textId="77777777" w:rsidR="00B54AC8" w:rsidRPr="00F57E2E" w:rsidRDefault="00B54AC8"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54D03054"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51DAF5A2"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580E3000"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37460-35</w:t>
                                </w:r>
                              </w:p>
                              <w:p w14:paraId="33545C46" w14:textId="77777777" w:rsidR="00B54AC8" w:rsidRPr="00F57E2E" w:rsidRDefault="00955DC0" w:rsidP="007F136C">
                                <w:pPr>
                                  <w:spacing w:after="0"/>
                                  <w:rPr>
                                    <w:rFonts w:ascii="Raleway" w:hAnsi="Raleway"/>
                                    <w:sz w:val="16"/>
                                    <w:szCs w:val="18"/>
                                  </w:rPr>
                                </w:pPr>
                                <w:hyperlink r:id="rId2" w:history="1">
                                  <w:r w:rsidR="00B54AC8" w:rsidRPr="00F57E2E">
                                    <w:rPr>
                                      <w:rStyle w:val="Hyperlink"/>
                                      <w:rFonts w:ascii="Raleway" w:hAnsi="Raleway"/>
                                      <w:sz w:val="16"/>
                                      <w:szCs w:val="18"/>
                                    </w:rPr>
                                    <w:t>pressestelle@uni-koblenz-landau.de</w:t>
                                  </w:r>
                                </w:hyperlink>
                              </w:p>
                            </w:tc>
                            <w:tc>
                              <w:tcPr>
                                <w:tcW w:w="1782" w:type="pct"/>
                              </w:tcPr>
                              <w:p w14:paraId="4664AEF7" w14:textId="77777777" w:rsidR="00B54AC8" w:rsidRPr="00F57E2E" w:rsidRDefault="00B54AC8" w:rsidP="007F136C">
                                <w:pPr>
                                  <w:spacing w:after="0"/>
                                  <w:rPr>
                                    <w:rFonts w:ascii="Raleway" w:hAnsi="Raleway"/>
                                    <w:sz w:val="16"/>
                                    <w:szCs w:val="18"/>
                                  </w:rPr>
                                </w:pPr>
                              </w:p>
                              <w:p w14:paraId="1F9902CA" w14:textId="77777777" w:rsidR="00B54AC8" w:rsidRPr="00F57E2E" w:rsidRDefault="00B54AC8" w:rsidP="007F136C">
                                <w:pPr>
                                  <w:spacing w:after="0"/>
                                  <w:rPr>
                                    <w:rFonts w:ascii="Raleway" w:hAnsi="Raleway"/>
                                    <w:sz w:val="16"/>
                                    <w:szCs w:val="18"/>
                                  </w:rPr>
                                </w:pPr>
                              </w:p>
                              <w:p w14:paraId="4C0CB6AE" w14:textId="77777777" w:rsidR="00B54AC8" w:rsidRPr="00F57E2E" w:rsidRDefault="00955DC0" w:rsidP="007F136C">
                                <w:pPr>
                                  <w:spacing w:after="0"/>
                                  <w:rPr>
                                    <w:rFonts w:ascii="Raleway" w:hAnsi="Raleway"/>
                                    <w:sz w:val="16"/>
                                    <w:szCs w:val="18"/>
                                  </w:rPr>
                                </w:pPr>
                                <w:hyperlink r:id="rId3" w:history="1">
                                  <w:r w:rsidR="00B54AC8">
                                    <w:rPr>
                                      <w:rFonts w:ascii="Raleway" w:hAnsi="Raleway"/>
                                      <w:noProof/>
                                      <w:sz w:val="16"/>
                                      <w:szCs w:val="18"/>
                                    </w:rPr>
                                    <w:drawing>
                                      <wp:inline distT="0" distB="0" distL="0" distR="0" wp14:anchorId="2E1D16CB" wp14:editId="2D002BAF">
                                        <wp:extent cx="79200" cy="79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a:noFill/>
                                                <a:ln>
                                                  <a:noFill/>
                                                </a:ln>
                                              </pic:spPr>
                                            </pic:pic>
                                          </a:graphicData>
                                        </a:graphic>
                                      </wp:inline>
                                    </w:drawing>
                                  </w:r>
                                  <w:r w:rsidR="00B54AC8">
                                    <w:rPr>
                                      <w:rStyle w:val="Hyperlink"/>
                                      <w:rFonts w:ascii="Raleway" w:hAnsi="Raleway"/>
                                      <w:sz w:val="16"/>
                                      <w:szCs w:val="18"/>
                                    </w:rPr>
                                    <w:t xml:space="preserve"> fa</w:t>
                                  </w:r>
                                  <w:r w:rsidR="00B54AC8" w:rsidRPr="00F57E2E">
                                    <w:rPr>
                                      <w:rStyle w:val="Hyperlink"/>
                                      <w:rFonts w:ascii="Raleway" w:hAnsi="Raleway"/>
                                      <w:sz w:val="16"/>
                                      <w:szCs w:val="18"/>
                                    </w:rPr>
                                    <w:t>cebook.com/uni.koblenz.landau</w:t>
                                  </w:r>
                                </w:hyperlink>
                              </w:p>
                              <w:p w14:paraId="1EC90D00" w14:textId="77777777" w:rsidR="00B54AC8" w:rsidRPr="00F57E2E" w:rsidRDefault="00955DC0" w:rsidP="007F136C">
                                <w:pPr>
                                  <w:spacing w:after="0"/>
                                  <w:rPr>
                                    <w:rFonts w:ascii="Raleway" w:hAnsi="Raleway"/>
                                    <w:sz w:val="16"/>
                                    <w:szCs w:val="18"/>
                                  </w:rPr>
                                </w:pPr>
                                <w:hyperlink r:id="rId5" w:history="1">
                                  <w:r w:rsidR="00B54AC8">
                                    <w:rPr>
                                      <w:rFonts w:ascii="Raleway" w:hAnsi="Raleway"/>
                                      <w:noProof/>
                                      <w:sz w:val="16"/>
                                      <w:szCs w:val="18"/>
                                    </w:rPr>
                                    <w:drawing>
                                      <wp:inline distT="0" distB="0" distL="0" distR="0" wp14:anchorId="7A98AC6A" wp14:editId="4E1B6886">
                                        <wp:extent cx="79200" cy="79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y</w:t>
                                  </w:r>
                                  <w:r w:rsidR="00B54AC8" w:rsidRPr="00F57E2E">
                                    <w:rPr>
                                      <w:rStyle w:val="Hyperlink"/>
                                      <w:rFonts w:ascii="Raleway" w:hAnsi="Raleway"/>
                                      <w:sz w:val="16"/>
                                      <w:szCs w:val="18"/>
                                    </w:rPr>
                                    <w:t>outube.com/user/unikoblenzlandau</w:t>
                                  </w:r>
                                </w:hyperlink>
                              </w:p>
                              <w:p w14:paraId="22048009" w14:textId="77777777" w:rsidR="00B54AC8" w:rsidRPr="00894366" w:rsidRDefault="005F6149" w:rsidP="007F136C">
                                <w:pPr>
                                  <w:spacing w:after="0"/>
                                  <w:jc w:val="left"/>
                                  <w:rPr>
                                    <w:rFonts w:ascii="Raleway" w:hAnsi="Raleway"/>
                                    <w:sz w:val="16"/>
                                    <w:szCs w:val="18"/>
                                    <w:lang w:val="en-US"/>
                                  </w:rPr>
                                </w:pPr>
                                <w:hyperlink r:id="rId7" w:history="1">
                                  <w:r w:rsidR="00B54AC8">
                                    <w:rPr>
                                      <w:rFonts w:ascii="Raleway" w:hAnsi="Raleway"/>
                                      <w:noProof/>
                                      <w:sz w:val="16"/>
                                      <w:szCs w:val="18"/>
                                    </w:rPr>
                                    <w:drawing>
                                      <wp:inline distT="0" distB="0" distL="0" distR="0" wp14:anchorId="0C85CD00" wp14:editId="04163732">
                                        <wp:extent cx="79200" cy="79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lang w:val="en-US"/>
                                    </w:rPr>
                                    <w:t xml:space="preserve"> t</w:t>
                                  </w:r>
                                  <w:r w:rsidR="00B54AC8" w:rsidRPr="00894366">
                                    <w:rPr>
                                      <w:rStyle w:val="Hyperlink"/>
                                      <w:rFonts w:ascii="Raleway" w:hAnsi="Raleway"/>
                                      <w:sz w:val="16"/>
                                      <w:szCs w:val="18"/>
                                      <w:lang w:val="en-US"/>
                                    </w:rPr>
                                    <w:t>witter.com/unikold</w:t>
                                  </w:r>
                                </w:hyperlink>
                                <w:r w:rsidR="00B54AC8" w:rsidRPr="00894366">
                                  <w:rPr>
                                    <w:rStyle w:val="Hyperlink"/>
                                    <w:rFonts w:ascii="Raleway" w:hAnsi="Raleway"/>
                                    <w:sz w:val="16"/>
                                    <w:szCs w:val="18"/>
                                    <w:lang w:val="en-US"/>
                                  </w:rPr>
                                  <w:br/>
                                </w:r>
                                <w:r w:rsidR="00B54AC8" w:rsidRPr="00DE2DBA">
                                  <w:rPr>
                                    <w:rStyle w:val="Hyperlink"/>
                                    <w:rFonts w:ascii="Raleway" w:hAnsi="Raleway"/>
                                    <w:sz w:val="16"/>
                                    <w:szCs w:val="18"/>
                                    <w:lang w:val="en-US"/>
                                  </w:rPr>
                                  <w:t xml:space="preserve">Homepage: </w:t>
                                </w:r>
                                <w:hyperlink r:id="rId9" w:history="1">
                                  <w:r w:rsidR="00B54AC8" w:rsidRPr="00DE2DBA">
                                    <w:rPr>
                                      <w:rStyle w:val="Hyperlink"/>
                                      <w:rFonts w:ascii="Raleway" w:hAnsi="Raleway"/>
                                      <w:sz w:val="16"/>
                                      <w:szCs w:val="18"/>
                                      <w:lang w:val="en-US"/>
                                    </w:rPr>
                                    <w:t>www.uni-koblenz-landau.de</w:t>
                                  </w:r>
                                </w:hyperlink>
                                <w:r w:rsidR="00B54AC8" w:rsidRPr="00DE2DBA">
                                  <w:rPr>
                                    <w:rStyle w:val="Hyperlink"/>
                                    <w:rFonts w:ascii="Raleway" w:hAnsi="Raleway"/>
                                    <w:sz w:val="16"/>
                                    <w:szCs w:val="18"/>
                                    <w:lang w:val="en-US"/>
                                  </w:rPr>
                                  <w:br/>
                                  <w:t>Uniblog:</w:t>
                                </w:r>
                                <w:r w:rsidR="00B54AC8" w:rsidRPr="00DE2DBA">
                                  <w:rPr>
                                    <w:rStyle w:val="Hyperlink"/>
                                    <w:rFonts w:ascii="Raleway" w:hAnsi="Raleway"/>
                                    <w:b/>
                                    <w:sz w:val="16"/>
                                    <w:szCs w:val="18"/>
                                    <w:lang w:val="en-US"/>
                                  </w:rPr>
                                  <w:t xml:space="preserve"> </w:t>
                                </w:r>
                                <w:r w:rsidR="00B54AC8" w:rsidRPr="00DE2DBA">
                                  <w:rPr>
                                    <w:rStyle w:val="Hyperlink"/>
                                    <w:rFonts w:ascii="Raleway" w:hAnsi="Raleway"/>
                                    <w:sz w:val="16"/>
                                    <w:szCs w:val="18"/>
                                    <w:lang w:val="en-US"/>
                                  </w:rPr>
                                  <w:t>www.uni-koblenz-landau.de/blog</w:t>
                                </w:r>
                              </w:p>
                            </w:tc>
                          </w:tr>
                        </w:tbl>
                        <w:p w14:paraId="0E33C021" w14:textId="77777777" w:rsidR="00B54AC8" w:rsidRPr="00894366" w:rsidRDefault="00B54AC8" w:rsidP="007F136C">
                          <w:pPr>
                            <w:spacing w:after="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282373" id="_x0000_t202" coordsize="21600,21600" o:spt="202" path="m,l,21600r21600,l21600,xe">
              <v:stroke joinstyle="miter"/>
              <v:path gradientshapeok="t" o:connecttype="rect"/>
            </v:shapetype>
            <v:shape id="_x0000_s1027" type="#_x0000_t202" style="position:absolute;left:0;text-align:left;margin-left:-7.9pt;margin-top:-97.45pt;width:469.5pt;height:81.7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" filled="f" stroked="f">
              <v:textbo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4"/>
                      <w:gridCol w:w="3259"/>
                    </w:tblGrid>
                    <w:tr w:rsidR="00B54AC8" w:rsidRPr="00955DC0" w14:paraId="21B0943E" w14:textId="77777777" w:rsidTr="00352BE8">
                      <w:trPr>
                        <w:trHeight w:val="1408"/>
                      </w:trPr>
                      <w:tc>
                        <w:tcPr>
                          <w:tcW w:w="1638" w:type="pct"/>
                        </w:tcPr>
                        <w:p w14:paraId="5F432513" w14:textId="77777777" w:rsidR="00B54AC8" w:rsidRPr="00F57E2E" w:rsidRDefault="00B54AC8" w:rsidP="007F136C">
                          <w:pPr>
                            <w:spacing w:after="0"/>
                            <w:rPr>
                              <w:rFonts w:ascii="Raleway Medium" w:hAnsi="Raleway Medium"/>
                              <w:caps/>
                              <w:sz w:val="16"/>
                              <w:szCs w:val="18"/>
                            </w:rPr>
                          </w:pPr>
                          <w:r w:rsidRPr="00F57E2E">
                            <w:rPr>
                              <w:rFonts w:ascii="Raleway Medium" w:hAnsi="Raleway Medium"/>
                              <w:caps/>
                              <w:sz w:val="16"/>
                              <w:szCs w:val="18"/>
                            </w:rPr>
                            <w:t>Pressekontakt</w:t>
                          </w:r>
                        </w:p>
                        <w:p w14:paraId="2DF23188" w14:textId="77777777" w:rsidR="00B54AC8" w:rsidRPr="00F57E2E" w:rsidRDefault="00B54AC8" w:rsidP="007F136C">
                          <w:pPr>
                            <w:spacing w:after="0"/>
                            <w:rPr>
                              <w:rFonts w:ascii="Raleway" w:hAnsi="Raleway"/>
                              <w:sz w:val="16"/>
                              <w:szCs w:val="18"/>
                            </w:rPr>
                          </w:pPr>
                        </w:p>
                        <w:p w14:paraId="3F62E9E6" w14:textId="77777777" w:rsidR="00B54AC8" w:rsidRPr="00F57E2E" w:rsidRDefault="00B475FE" w:rsidP="007F136C">
                          <w:pPr>
                            <w:spacing w:after="0"/>
                            <w:rPr>
                              <w:rFonts w:ascii="Raleway" w:hAnsi="Raleway"/>
                              <w:sz w:val="16"/>
                              <w:szCs w:val="18"/>
                            </w:rPr>
                          </w:pPr>
                          <w:r>
                            <w:rPr>
                              <w:rFonts w:ascii="Raleway" w:hAnsi="Raleway"/>
                              <w:sz w:val="16"/>
                              <w:szCs w:val="18"/>
                            </w:rPr>
                            <w:t>Dr. Sven Müller</w:t>
                          </w:r>
                        </w:p>
                        <w:p w14:paraId="50B3FEEF"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2448039F"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79BFBAB5"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37460-6</w:t>
                          </w:r>
                          <w:r w:rsidR="00B475FE">
                            <w:rPr>
                              <w:rFonts w:ascii="Raleway" w:hAnsi="Raleway"/>
                              <w:sz w:val="16"/>
                              <w:szCs w:val="18"/>
                            </w:rPr>
                            <w:t>9</w:t>
                          </w:r>
                        </w:p>
                        <w:p w14:paraId="4B6AAAB0" w14:textId="77777777" w:rsidR="00B54AC8" w:rsidRPr="00F57E2E" w:rsidRDefault="00955DC0" w:rsidP="0057475E">
                          <w:pPr>
                            <w:spacing w:after="0"/>
                            <w:rPr>
                              <w:rFonts w:ascii="Raleway" w:hAnsi="Raleway"/>
                              <w:sz w:val="16"/>
                              <w:szCs w:val="18"/>
                            </w:rPr>
                          </w:pPr>
                          <w:hyperlink r:id="rId10" w:history="1">
                            <w:r w:rsidR="00D54DDB" w:rsidRPr="00E47147">
                              <w:rPr>
                                <w:rStyle w:val="Hyperlink"/>
                                <w:rFonts w:ascii="Raleway" w:hAnsi="Raleway"/>
                                <w:sz w:val="16"/>
                                <w:szCs w:val="16"/>
                              </w:rPr>
                              <w:t>svmueller</w:t>
                            </w:r>
                            <w:r w:rsidR="00D54DDB" w:rsidRPr="00E47147">
                              <w:rPr>
                                <w:rStyle w:val="Hyperlink"/>
                                <w:rFonts w:ascii="Raleway" w:hAnsi="Raleway"/>
                                <w:sz w:val="16"/>
                                <w:szCs w:val="18"/>
                              </w:rPr>
                              <w:t>@uni-koblenz-landau.de</w:t>
                            </w:r>
                          </w:hyperlink>
                        </w:p>
                      </w:tc>
                      <w:tc>
                        <w:tcPr>
                          <w:tcW w:w="1550" w:type="pct"/>
                        </w:tcPr>
                        <w:p w14:paraId="5623025F" w14:textId="77777777" w:rsidR="00B54AC8" w:rsidRPr="00F57E2E" w:rsidRDefault="00B54AC8" w:rsidP="007F136C">
                          <w:pPr>
                            <w:spacing w:after="0"/>
                            <w:rPr>
                              <w:rFonts w:ascii="Raleway" w:hAnsi="Raleway"/>
                              <w:sz w:val="16"/>
                              <w:szCs w:val="18"/>
                            </w:rPr>
                          </w:pPr>
                        </w:p>
                        <w:p w14:paraId="181EC796" w14:textId="77777777" w:rsidR="00B54AC8" w:rsidRPr="00F57E2E" w:rsidRDefault="00B54AC8" w:rsidP="007F136C">
                          <w:pPr>
                            <w:spacing w:after="0"/>
                            <w:rPr>
                              <w:rFonts w:ascii="Raleway" w:hAnsi="Raleway"/>
                              <w:sz w:val="16"/>
                              <w:szCs w:val="18"/>
                            </w:rPr>
                          </w:pPr>
                        </w:p>
                        <w:p w14:paraId="6FDB8D7F" w14:textId="77777777" w:rsidR="00B54AC8" w:rsidRPr="00F57E2E" w:rsidRDefault="00B54AC8"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54D03054" w14:textId="77777777" w:rsidR="00B54AC8" w:rsidRPr="00F57E2E" w:rsidRDefault="00B54AC8" w:rsidP="007F136C">
                          <w:pPr>
                            <w:spacing w:after="0"/>
                            <w:rPr>
                              <w:rFonts w:ascii="Raleway" w:hAnsi="Raleway"/>
                              <w:sz w:val="16"/>
                              <w:szCs w:val="18"/>
                            </w:rPr>
                          </w:pPr>
                          <w:r w:rsidRPr="00F57E2E">
                            <w:rPr>
                              <w:rFonts w:ascii="Raleway" w:hAnsi="Raleway"/>
                              <w:sz w:val="16"/>
                              <w:szCs w:val="18"/>
                            </w:rPr>
                            <w:t>Präsidialamt Mainz</w:t>
                          </w:r>
                        </w:p>
                        <w:p w14:paraId="51DAF5A2" w14:textId="77777777" w:rsidR="00B54AC8" w:rsidRPr="00F57E2E" w:rsidRDefault="00B54AC8" w:rsidP="007F136C">
                          <w:pPr>
                            <w:spacing w:after="0"/>
                            <w:rPr>
                              <w:rFonts w:ascii="Raleway" w:hAnsi="Raleway"/>
                              <w:sz w:val="16"/>
                              <w:szCs w:val="18"/>
                            </w:rPr>
                          </w:pPr>
                          <w:r w:rsidRPr="00F57E2E">
                            <w:rPr>
                              <w:rFonts w:ascii="Raleway" w:hAnsi="Raleway"/>
                              <w:sz w:val="16"/>
                              <w:szCs w:val="18"/>
                            </w:rPr>
                            <w:t>Referat Öffentlichkeitsarbeit</w:t>
                          </w:r>
                        </w:p>
                        <w:p w14:paraId="580E3000" w14:textId="77777777" w:rsidR="00B54AC8" w:rsidRPr="00F57E2E" w:rsidRDefault="00B54AC8" w:rsidP="007F136C">
                          <w:pPr>
                            <w:spacing w:after="0"/>
                            <w:rPr>
                              <w:rFonts w:ascii="Raleway" w:hAnsi="Raleway"/>
                              <w:sz w:val="16"/>
                              <w:szCs w:val="18"/>
                            </w:rPr>
                          </w:pPr>
                          <w:r w:rsidRPr="00F57E2E">
                            <w:rPr>
                              <w:rFonts w:ascii="Raleway" w:hAnsi="Raleway"/>
                              <w:sz w:val="16"/>
                              <w:szCs w:val="18"/>
                            </w:rPr>
                            <w:t>Tel.: 06131 / 37460-35</w:t>
                          </w:r>
                        </w:p>
                        <w:p w14:paraId="33545C46" w14:textId="77777777" w:rsidR="00B54AC8" w:rsidRPr="00F57E2E" w:rsidRDefault="00955DC0" w:rsidP="007F136C">
                          <w:pPr>
                            <w:spacing w:after="0"/>
                            <w:rPr>
                              <w:rFonts w:ascii="Raleway" w:hAnsi="Raleway"/>
                              <w:sz w:val="16"/>
                              <w:szCs w:val="18"/>
                            </w:rPr>
                          </w:pPr>
                          <w:hyperlink r:id="rId11" w:history="1">
                            <w:r w:rsidR="00B54AC8" w:rsidRPr="00F57E2E">
                              <w:rPr>
                                <w:rStyle w:val="Hyperlink"/>
                                <w:rFonts w:ascii="Raleway" w:hAnsi="Raleway"/>
                                <w:sz w:val="16"/>
                                <w:szCs w:val="18"/>
                              </w:rPr>
                              <w:t>pressestelle@uni-koblenz-landau.de</w:t>
                            </w:r>
                          </w:hyperlink>
                        </w:p>
                      </w:tc>
                      <w:tc>
                        <w:tcPr>
                          <w:tcW w:w="1782" w:type="pct"/>
                        </w:tcPr>
                        <w:p w14:paraId="4664AEF7" w14:textId="77777777" w:rsidR="00B54AC8" w:rsidRPr="00F57E2E" w:rsidRDefault="00B54AC8" w:rsidP="007F136C">
                          <w:pPr>
                            <w:spacing w:after="0"/>
                            <w:rPr>
                              <w:rFonts w:ascii="Raleway" w:hAnsi="Raleway"/>
                              <w:sz w:val="16"/>
                              <w:szCs w:val="18"/>
                            </w:rPr>
                          </w:pPr>
                        </w:p>
                        <w:p w14:paraId="1F9902CA" w14:textId="77777777" w:rsidR="00B54AC8" w:rsidRPr="00F57E2E" w:rsidRDefault="00B54AC8" w:rsidP="007F136C">
                          <w:pPr>
                            <w:spacing w:after="0"/>
                            <w:rPr>
                              <w:rFonts w:ascii="Raleway" w:hAnsi="Raleway"/>
                              <w:sz w:val="16"/>
                              <w:szCs w:val="18"/>
                            </w:rPr>
                          </w:pPr>
                        </w:p>
                        <w:p w14:paraId="4C0CB6AE" w14:textId="77777777" w:rsidR="00B54AC8" w:rsidRPr="00F57E2E" w:rsidRDefault="00955DC0" w:rsidP="007F136C">
                          <w:pPr>
                            <w:spacing w:after="0"/>
                            <w:rPr>
                              <w:rFonts w:ascii="Raleway" w:hAnsi="Raleway"/>
                              <w:sz w:val="16"/>
                              <w:szCs w:val="18"/>
                            </w:rPr>
                          </w:pPr>
                          <w:hyperlink r:id="rId12" w:history="1">
                            <w:r w:rsidR="00B54AC8">
                              <w:rPr>
                                <w:rFonts w:ascii="Raleway" w:hAnsi="Raleway"/>
                                <w:noProof/>
                                <w:sz w:val="16"/>
                                <w:szCs w:val="18"/>
                              </w:rPr>
                              <w:drawing>
                                <wp:inline distT="0" distB="0" distL="0" distR="0" wp14:anchorId="2E1D16CB" wp14:editId="2D002BAF">
                                  <wp:extent cx="79200" cy="79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a:noFill/>
                                          <a:ln>
                                            <a:noFill/>
                                          </a:ln>
                                        </pic:spPr>
                                      </pic:pic>
                                    </a:graphicData>
                                  </a:graphic>
                                </wp:inline>
                              </w:drawing>
                            </w:r>
                            <w:r w:rsidR="00B54AC8">
                              <w:rPr>
                                <w:rStyle w:val="Hyperlink"/>
                                <w:rFonts w:ascii="Raleway" w:hAnsi="Raleway"/>
                                <w:sz w:val="16"/>
                                <w:szCs w:val="18"/>
                              </w:rPr>
                              <w:t xml:space="preserve"> fa</w:t>
                            </w:r>
                            <w:r w:rsidR="00B54AC8" w:rsidRPr="00F57E2E">
                              <w:rPr>
                                <w:rStyle w:val="Hyperlink"/>
                                <w:rFonts w:ascii="Raleway" w:hAnsi="Raleway"/>
                                <w:sz w:val="16"/>
                                <w:szCs w:val="18"/>
                              </w:rPr>
                              <w:t>cebook.com/uni.koblenz.landau</w:t>
                            </w:r>
                          </w:hyperlink>
                        </w:p>
                        <w:p w14:paraId="1EC90D00" w14:textId="77777777" w:rsidR="00B54AC8" w:rsidRPr="00F57E2E" w:rsidRDefault="00955DC0" w:rsidP="007F136C">
                          <w:pPr>
                            <w:spacing w:after="0"/>
                            <w:rPr>
                              <w:rFonts w:ascii="Raleway" w:hAnsi="Raleway"/>
                              <w:sz w:val="16"/>
                              <w:szCs w:val="18"/>
                            </w:rPr>
                          </w:pPr>
                          <w:hyperlink r:id="rId13" w:history="1">
                            <w:r w:rsidR="00B54AC8">
                              <w:rPr>
                                <w:rFonts w:ascii="Raleway" w:hAnsi="Raleway"/>
                                <w:noProof/>
                                <w:sz w:val="16"/>
                                <w:szCs w:val="18"/>
                              </w:rPr>
                              <w:drawing>
                                <wp:inline distT="0" distB="0" distL="0" distR="0" wp14:anchorId="7A98AC6A" wp14:editId="4E1B6886">
                                  <wp:extent cx="79200" cy="79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rPr>
                              <w:t xml:space="preserve"> y</w:t>
                            </w:r>
                            <w:r w:rsidR="00B54AC8" w:rsidRPr="00F57E2E">
                              <w:rPr>
                                <w:rStyle w:val="Hyperlink"/>
                                <w:rFonts w:ascii="Raleway" w:hAnsi="Raleway"/>
                                <w:sz w:val="16"/>
                                <w:szCs w:val="18"/>
                              </w:rPr>
                              <w:t>outube.com/user/unikoblenzlandau</w:t>
                            </w:r>
                          </w:hyperlink>
                        </w:p>
                        <w:p w14:paraId="22048009" w14:textId="77777777" w:rsidR="00B54AC8" w:rsidRPr="00894366" w:rsidRDefault="005F6149" w:rsidP="007F136C">
                          <w:pPr>
                            <w:spacing w:after="0"/>
                            <w:jc w:val="left"/>
                            <w:rPr>
                              <w:rFonts w:ascii="Raleway" w:hAnsi="Raleway"/>
                              <w:sz w:val="16"/>
                              <w:szCs w:val="18"/>
                              <w:lang w:val="en-US"/>
                            </w:rPr>
                          </w:pPr>
                          <w:hyperlink r:id="rId14" w:history="1">
                            <w:r w:rsidR="00B54AC8">
                              <w:rPr>
                                <w:rFonts w:ascii="Raleway" w:hAnsi="Raleway"/>
                                <w:noProof/>
                                <w:sz w:val="16"/>
                                <w:szCs w:val="18"/>
                              </w:rPr>
                              <w:drawing>
                                <wp:inline distT="0" distB="0" distL="0" distR="0" wp14:anchorId="0C85CD00" wp14:editId="04163732">
                                  <wp:extent cx="79200" cy="79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B54AC8">
                              <w:rPr>
                                <w:rStyle w:val="Hyperlink"/>
                                <w:rFonts w:ascii="Raleway" w:hAnsi="Raleway"/>
                                <w:sz w:val="16"/>
                                <w:szCs w:val="18"/>
                                <w:lang w:val="en-US"/>
                              </w:rPr>
                              <w:t xml:space="preserve"> t</w:t>
                            </w:r>
                            <w:r w:rsidR="00B54AC8" w:rsidRPr="00894366">
                              <w:rPr>
                                <w:rStyle w:val="Hyperlink"/>
                                <w:rFonts w:ascii="Raleway" w:hAnsi="Raleway"/>
                                <w:sz w:val="16"/>
                                <w:szCs w:val="18"/>
                                <w:lang w:val="en-US"/>
                              </w:rPr>
                              <w:t>witter.com/unikold</w:t>
                            </w:r>
                          </w:hyperlink>
                          <w:r w:rsidR="00B54AC8" w:rsidRPr="00894366">
                            <w:rPr>
                              <w:rStyle w:val="Hyperlink"/>
                              <w:rFonts w:ascii="Raleway" w:hAnsi="Raleway"/>
                              <w:sz w:val="16"/>
                              <w:szCs w:val="18"/>
                              <w:lang w:val="en-US"/>
                            </w:rPr>
                            <w:br/>
                          </w:r>
                          <w:r w:rsidR="00B54AC8" w:rsidRPr="00DE2DBA">
                            <w:rPr>
                              <w:rStyle w:val="Hyperlink"/>
                              <w:rFonts w:ascii="Raleway" w:hAnsi="Raleway"/>
                              <w:sz w:val="16"/>
                              <w:szCs w:val="18"/>
                              <w:lang w:val="en-US"/>
                            </w:rPr>
                            <w:t xml:space="preserve">Homepage: </w:t>
                          </w:r>
                          <w:hyperlink r:id="rId15" w:history="1">
                            <w:r w:rsidR="00B54AC8" w:rsidRPr="00DE2DBA">
                              <w:rPr>
                                <w:rStyle w:val="Hyperlink"/>
                                <w:rFonts w:ascii="Raleway" w:hAnsi="Raleway"/>
                                <w:sz w:val="16"/>
                                <w:szCs w:val="18"/>
                                <w:lang w:val="en-US"/>
                              </w:rPr>
                              <w:t>www.uni-koblenz-landau.de</w:t>
                            </w:r>
                          </w:hyperlink>
                          <w:r w:rsidR="00B54AC8" w:rsidRPr="00DE2DBA">
                            <w:rPr>
                              <w:rStyle w:val="Hyperlink"/>
                              <w:rFonts w:ascii="Raleway" w:hAnsi="Raleway"/>
                              <w:sz w:val="16"/>
                              <w:szCs w:val="18"/>
                              <w:lang w:val="en-US"/>
                            </w:rPr>
                            <w:br/>
                            <w:t>Uniblog:</w:t>
                          </w:r>
                          <w:r w:rsidR="00B54AC8" w:rsidRPr="00DE2DBA">
                            <w:rPr>
                              <w:rStyle w:val="Hyperlink"/>
                              <w:rFonts w:ascii="Raleway" w:hAnsi="Raleway"/>
                              <w:b/>
                              <w:sz w:val="16"/>
                              <w:szCs w:val="18"/>
                              <w:lang w:val="en-US"/>
                            </w:rPr>
                            <w:t xml:space="preserve"> </w:t>
                          </w:r>
                          <w:r w:rsidR="00B54AC8" w:rsidRPr="00DE2DBA">
                            <w:rPr>
                              <w:rStyle w:val="Hyperlink"/>
                              <w:rFonts w:ascii="Raleway" w:hAnsi="Raleway"/>
                              <w:sz w:val="16"/>
                              <w:szCs w:val="18"/>
                              <w:lang w:val="en-US"/>
                            </w:rPr>
                            <w:t>www.uni-koblenz-landau.de/blog</w:t>
                          </w:r>
                        </w:p>
                      </w:tc>
                    </w:tr>
                  </w:tbl>
                  <w:p w14:paraId="0E33C021" w14:textId="77777777" w:rsidR="00B54AC8" w:rsidRPr="00894366" w:rsidRDefault="00B54AC8" w:rsidP="007F136C">
                    <w:pPr>
                      <w:spacing w:after="0"/>
                      <w:rPr>
                        <w:lang w:val="en-US"/>
                      </w:rPr>
                    </w:pPr>
                  </w:p>
                </w:txbxContent>
              </v:textbox>
              <w10:wrap anchorx="margin"/>
            </v:shape>
          </w:pict>
        </mc:Fallback>
      </mc:AlternateContent>
    </w:r>
    <w:r w:rsidRPr="00894366">
      <w:rPr>
        <w:rFonts w:ascii="Raleway" w:hAnsi="Raleway"/>
        <w:noProof/>
        <w:color w:val="073F8B"/>
        <w:sz w:val="22"/>
        <w:szCs w:val="22"/>
      </w:rPr>
      <w:drawing>
        <wp:anchor distT="0" distB="0" distL="114300" distR="114300" simplePos="0" relativeHeight="251663360" behindDoc="0" locked="0" layoutInCell="1" allowOverlap="1" wp14:anchorId="67568660" wp14:editId="7D6E0995">
          <wp:simplePos x="0" y="0"/>
          <wp:positionH relativeFrom="page">
            <wp:posOffset>4205605</wp:posOffset>
          </wp:positionH>
          <wp:positionV relativeFrom="page">
            <wp:posOffset>9505747</wp:posOffset>
          </wp:positionV>
          <wp:extent cx="3354705" cy="1223645"/>
          <wp:effectExtent l="0" t="0" r="0" b="0"/>
          <wp:wrapSquare wrapText="bothSides"/>
          <wp:docPr id="683" name="Grafi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uer-streif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4705" cy="1223645"/>
                  </a:xfrm>
                  <a:prstGeom prst="rect">
                    <a:avLst/>
                  </a:prstGeom>
                </pic:spPr>
              </pic:pic>
            </a:graphicData>
          </a:graphic>
          <wp14:sizeRelH relativeFrom="margin">
            <wp14:pctWidth>0</wp14:pctWidth>
          </wp14:sizeRelH>
          <wp14:sizeRelV relativeFrom="margin">
            <wp14:pctHeight>0</wp14:pctHeight>
          </wp14:sizeRelV>
        </wp:anchor>
      </w:drawing>
    </w:r>
    <w:r w:rsidRPr="00894366">
      <w:rPr>
        <w:rFonts w:ascii="Raleway" w:hAnsi="Raleway"/>
        <w:color w:val="073F8B"/>
        <w:sz w:val="22"/>
        <w:szCs w:val="22"/>
      </w:rPr>
      <w:fldChar w:fldCharType="begin"/>
    </w:r>
    <w:r w:rsidRPr="00894366">
      <w:rPr>
        <w:rFonts w:ascii="Raleway" w:hAnsi="Raleway"/>
        <w:color w:val="073F8B"/>
        <w:sz w:val="22"/>
        <w:szCs w:val="22"/>
      </w:rPr>
      <w:instrText>PAGE   \* MERGEFORMAT</w:instrText>
    </w:r>
    <w:r w:rsidRPr="00894366">
      <w:rPr>
        <w:rFonts w:ascii="Raleway" w:hAnsi="Raleway"/>
        <w:color w:val="073F8B"/>
        <w:sz w:val="22"/>
        <w:szCs w:val="22"/>
      </w:rPr>
      <w:fldChar w:fldCharType="separate"/>
    </w:r>
    <w:r w:rsidR="00955DC0">
      <w:rPr>
        <w:rFonts w:ascii="Raleway" w:hAnsi="Raleway"/>
        <w:noProof/>
        <w:color w:val="073F8B"/>
        <w:sz w:val="22"/>
        <w:szCs w:val="22"/>
      </w:rPr>
      <w:t>1</w:t>
    </w:r>
    <w:r w:rsidRPr="00894366">
      <w:rPr>
        <w:rFonts w:ascii="Raleway" w:hAnsi="Raleway"/>
        <w:color w:val="073F8B"/>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ACD8ED" w14:textId="77777777" w:rsidR="005F6149" w:rsidRDefault="005F6149">
      <w:r>
        <w:separator/>
      </w:r>
    </w:p>
    <w:p w14:paraId="6C0AFF72" w14:textId="77777777" w:rsidR="005F6149" w:rsidRDefault="005F6149"/>
    <w:p w14:paraId="7CF6A249" w14:textId="77777777" w:rsidR="005F6149" w:rsidRDefault="005F6149" w:rsidP="00BC5E5C"/>
    <w:p w14:paraId="1CBCBDB0" w14:textId="77777777" w:rsidR="005F6149" w:rsidRDefault="005F6149" w:rsidP="00BC5E5C"/>
  </w:footnote>
  <w:footnote w:type="continuationSeparator" w:id="0">
    <w:p w14:paraId="30E83406" w14:textId="77777777" w:rsidR="005F6149" w:rsidRDefault="005F6149">
      <w:r>
        <w:continuationSeparator/>
      </w:r>
    </w:p>
    <w:p w14:paraId="57209FD2" w14:textId="77777777" w:rsidR="005F6149" w:rsidRDefault="005F6149"/>
    <w:p w14:paraId="19A02CBC" w14:textId="77777777" w:rsidR="005F6149" w:rsidRDefault="005F6149" w:rsidP="00BC5E5C"/>
    <w:p w14:paraId="30E0DBEC" w14:textId="77777777" w:rsidR="005F6149" w:rsidRDefault="005F6149" w:rsidP="00BC5E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B440B" w14:textId="77777777" w:rsidR="00B475FE" w:rsidRDefault="00B475F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B74B4" w14:textId="77777777" w:rsidR="00B475FE" w:rsidRDefault="00B475FE">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3F3EB" w14:textId="77777777" w:rsidR="00B54AC8" w:rsidRPr="00CA1082" w:rsidRDefault="00B54AC8" w:rsidP="00911DEF">
    <w:pPr>
      <w:pStyle w:val="Kopfzeile"/>
      <w:spacing w:after="0"/>
      <w:jc w:val="left"/>
      <w:rPr>
        <w:rFonts w:ascii="Raleway" w:hAnsi="Raleway"/>
        <w:bCs/>
        <w:szCs w:val="24"/>
      </w:rPr>
    </w:pPr>
    <w:r>
      <w:rPr>
        <w:rFonts w:ascii="Raleway" w:hAnsi="Raleway"/>
        <w:noProof/>
        <w:szCs w:val="24"/>
      </w:rPr>
      <w:drawing>
        <wp:anchor distT="0" distB="0" distL="114300" distR="114300" simplePos="0" relativeHeight="251669504" behindDoc="0" locked="0" layoutInCell="1" allowOverlap="1" wp14:anchorId="32548DA4" wp14:editId="70CA9F39">
          <wp:simplePos x="0" y="0"/>
          <wp:positionH relativeFrom="margin">
            <wp:posOffset>2916555</wp:posOffset>
          </wp:positionH>
          <wp:positionV relativeFrom="page">
            <wp:posOffset>612140</wp:posOffset>
          </wp:positionV>
          <wp:extent cx="2836800" cy="450000"/>
          <wp:effectExtent l="0" t="0" r="1905"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6800" cy="450000"/>
                  </a:xfrm>
                  <a:prstGeom prst="rect">
                    <a:avLst/>
                  </a:prstGeom>
                </pic:spPr>
              </pic:pic>
            </a:graphicData>
          </a:graphic>
          <wp14:sizeRelH relativeFrom="page">
            <wp14:pctWidth>0</wp14:pctWidth>
          </wp14:sizeRelH>
          <wp14:sizeRelV relativeFrom="page">
            <wp14:pctHeight>0</wp14:pctHeight>
          </wp14:sizeRelV>
        </wp:anchor>
      </w:drawing>
    </w:r>
  </w:p>
  <w:p w14:paraId="4A815D01" w14:textId="77777777" w:rsidR="00B54AC8" w:rsidRDefault="00B54AC8" w:rsidP="00CA1082">
    <w:pPr>
      <w:pStyle w:val="Kopfzeile"/>
      <w:tabs>
        <w:tab w:val="clear" w:pos="4536"/>
        <w:tab w:val="clear" w:pos="9072"/>
        <w:tab w:val="center" w:pos="13607"/>
        <w:tab w:val="right" w:pos="18134"/>
      </w:tabs>
      <w:spacing w:after="0"/>
      <w:rPr>
        <w:rFonts w:ascii="Raleway" w:hAnsi="Raleway"/>
        <w:szCs w:val="24"/>
      </w:rPr>
    </w:pPr>
  </w:p>
  <w:p w14:paraId="5FD9D903" w14:textId="77777777" w:rsidR="00B54AC8" w:rsidRDefault="00B54AC8" w:rsidP="00CA1082">
    <w:pPr>
      <w:pStyle w:val="Kopfzeile"/>
      <w:tabs>
        <w:tab w:val="clear" w:pos="4536"/>
        <w:tab w:val="clear" w:pos="9072"/>
        <w:tab w:val="center" w:pos="13607"/>
        <w:tab w:val="right" w:pos="18134"/>
      </w:tabs>
      <w:spacing w:after="0"/>
      <w:rPr>
        <w:rFonts w:ascii="Raleway" w:hAnsi="Raleway"/>
        <w:szCs w:val="24"/>
      </w:rPr>
    </w:pPr>
  </w:p>
  <w:p w14:paraId="43672646" w14:textId="77777777" w:rsidR="00B54AC8" w:rsidRPr="00CA1082" w:rsidRDefault="00B54AC8" w:rsidP="00CA1082">
    <w:pPr>
      <w:pStyle w:val="Kopfzeile"/>
      <w:tabs>
        <w:tab w:val="clear" w:pos="4536"/>
        <w:tab w:val="clear" w:pos="9072"/>
        <w:tab w:val="center" w:pos="13607"/>
        <w:tab w:val="right" w:pos="18134"/>
      </w:tabs>
      <w:spacing w:after="0"/>
      <w:rPr>
        <w:rFonts w:ascii="Raleway" w:hAnsi="Raleway"/>
        <w:szCs w:val="24"/>
      </w:rPr>
    </w:pPr>
  </w:p>
  <w:p w14:paraId="673431A1" w14:textId="34083ABF" w:rsidR="00B54AC8" w:rsidRDefault="00B54AC8" w:rsidP="00CA1082">
    <w:pPr>
      <w:pStyle w:val="Kopfzeile"/>
      <w:tabs>
        <w:tab w:val="clear" w:pos="4536"/>
        <w:tab w:val="clear" w:pos="9072"/>
        <w:tab w:val="center" w:pos="13607"/>
        <w:tab w:val="right" w:pos="18134"/>
      </w:tabs>
      <w:spacing w:after="0"/>
      <w:rPr>
        <w:rFonts w:ascii="Raleway" w:hAnsi="Raleway"/>
        <w:b/>
        <w:bCs/>
      </w:rPr>
    </w:pPr>
    <w:r w:rsidRPr="00F57E2E">
      <w:rPr>
        <w:rFonts w:ascii="Raleway" w:hAnsi="Raleway"/>
        <w:b/>
        <w:bCs/>
        <w:color w:val="073F8B"/>
        <w:sz w:val="30"/>
        <w:szCs w:val="28"/>
      </w:rPr>
      <w:t>PRESSEMITTEILUNG</w:t>
    </w:r>
    <w:r w:rsidRPr="00322774">
      <w:rPr>
        <w:rFonts w:ascii="Raleway" w:hAnsi="Raleway"/>
        <w:bCs/>
        <w:sz w:val="36"/>
        <w:szCs w:val="36"/>
      </w:rPr>
      <w:tab/>
    </w:r>
    <w:r>
      <w:rPr>
        <w:rFonts w:ascii="Raleway" w:hAnsi="Raleway"/>
        <w:b/>
        <w:bCs/>
      </w:rPr>
      <w:t xml:space="preserve">Mainz, </w:t>
    </w:r>
    <w:r w:rsidR="0057019F">
      <w:rPr>
        <w:rFonts w:ascii="Raleway" w:hAnsi="Raleway"/>
        <w:b/>
        <w:bCs/>
      </w:rPr>
      <w:t>11</w:t>
    </w:r>
    <w:r>
      <w:rPr>
        <w:rFonts w:ascii="Raleway" w:hAnsi="Raleway"/>
        <w:b/>
        <w:bCs/>
      </w:rPr>
      <w:t xml:space="preserve">. </w:t>
    </w:r>
    <w:r w:rsidR="00B475FE">
      <w:rPr>
        <w:rFonts w:ascii="Raleway" w:hAnsi="Raleway"/>
        <w:b/>
        <w:bCs/>
      </w:rPr>
      <w:t>November</w:t>
    </w:r>
    <w:r>
      <w:rPr>
        <w:rFonts w:ascii="Raleway" w:hAnsi="Raleway"/>
        <w:b/>
        <w:bCs/>
      </w:rPr>
      <w:t xml:space="preserve"> 2020</w:t>
    </w:r>
  </w:p>
  <w:p w14:paraId="5860E466" w14:textId="77777777" w:rsidR="00B54AC8" w:rsidRDefault="00B54AC8" w:rsidP="00CA1082">
    <w:pPr>
      <w:pStyle w:val="Kopfzeile"/>
      <w:tabs>
        <w:tab w:val="clear" w:pos="4536"/>
        <w:tab w:val="clear" w:pos="9072"/>
        <w:tab w:val="center" w:pos="13607"/>
        <w:tab w:val="right" w:pos="18134"/>
      </w:tabs>
      <w:spacing w:after="0"/>
      <w:rPr>
        <w:rFonts w:ascii="Raleway" w:hAnsi="Raleway"/>
        <w:bCs/>
      </w:rPr>
    </w:pPr>
  </w:p>
  <w:p w14:paraId="18270103" w14:textId="77777777" w:rsidR="00B54AC8" w:rsidRPr="00CA1082" w:rsidRDefault="00B54AC8" w:rsidP="00CA1082">
    <w:pPr>
      <w:pStyle w:val="Kopfzeile"/>
      <w:tabs>
        <w:tab w:val="clear" w:pos="4536"/>
        <w:tab w:val="clear" w:pos="9072"/>
        <w:tab w:val="center" w:pos="13607"/>
        <w:tab w:val="right" w:pos="18134"/>
      </w:tabs>
      <w:spacing w:after="0"/>
      <w:rPr>
        <w:rFonts w:ascii="Raleway" w:hAnsi="Raleway"/>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0.5pt;visibility:visible" o:bullet="t">
        <v:imagedata r:id="rId1" o:title=""/>
      </v:shape>
    </w:pict>
  </w:numPicBullet>
  <w:numPicBullet w:numPicBulletId="1">
    <w:pict>
      <v:shape id="_x0000_i1027" type="#_x0000_t75" style="width:10.5pt;height:10.5pt;visibility:visible" o:bullet="t">
        <v:imagedata r:id="rId2" o:title=""/>
      </v:shape>
    </w:pict>
  </w:numPicBullet>
  <w:numPicBullet w:numPicBulletId="2">
    <w:pict>
      <v:shape id="_x0000_i1028" type="#_x0000_t75" style="width:42pt;height:55.5pt" o:bullet="t">
        <v:imagedata r:id="rId3" o:title="Pfeil01_gross"/>
      </v:shape>
    </w:pict>
  </w:numPicBullet>
  <w:abstractNum w:abstractNumId="0" w15:restartNumberingAfterBreak="0">
    <w:nsid w:val="FFFFFF89"/>
    <w:multiLevelType w:val="singleLevel"/>
    <w:tmpl w:val="F8C2D1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pStyle w:val="berschrift7"/>
      <w:suff w:val="nothing"/>
      <w:lvlText w:val=""/>
      <w:lvlJc w:val="left"/>
      <w:pPr>
        <w:tabs>
          <w:tab w:val="num" w:pos="0"/>
        </w:tabs>
        <w:ind w:left="0" w:firstLine="0"/>
      </w:pPr>
    </w:lvl>
    <w:lvl w:ilvl="7">
      <w:start w:val="1"/>
      <w:numFmt w:val="none"/>
      <w:pStyle w:val="berschrift8"/>
      <w:suff w:val="nothing"/>
      <w:lvlText w:val=""/>
      <w:lvlJc w:val="left"/>
      <w:pPr>
        <w:tabs>
          <w:tab w:val="num" w:pos="0"/>
        </w:tabs>
        <w:ind w:left="0" w:firstLine="0"/>
      </w:pPr>
    </w:lvl>
    <w:lvl w:ilvl="8">
      <w:start w:val="1"/>
      <w:numFmt w:val="none"/>
      <w:pStyle w:val="berschrift9"/>
      <w:suff w:val="nothing"/>
      <w:lvlText w:val=""/>
      <w:lvlJc w:val="left"/>
      <w:pPr>
        <w:tabs>
          <w:tab w:val="num" w:pos="0"/>
        </w:tabs>
        <w:ind w:left="0" w:firstLine="0"/>
      </w:pPr>
    </w:lvl>
  </w:abstractNum>
  <w:abstractNum w:abstractNumId="2" w15:restartNumberingAfterBreak="0">
    <w:nsid w:val="04485AD4"/>
    <w:multiLevelType w:val="hybridMultilevel"/>
    <w:tmpl w:val="BE622FAE"/>
    <w:lvl w:ilvl="0" w:tplc="B5088880">
      <w:start w:val="1"/>
      <w:numFmt w:val="bullet"/>
      <w:pStyle w:val="Auflistungszeichen"/>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1436C23"/>
    <w:multiLevelType w:val="multilevel"/>
    <w:tmpl w:val="A75C19F0"/>
    <w:lvl w:ilvl="0">
      <w:start w:val="1"/>
      <w:numFmt w:val="bullet"/>
      <w:pStyle w:val="Listenabsatz"/>
      <w:lvlText w:val=""/>
      <w:lvlPicBulletId w:val="2"/>
      <w:lvlJc w:val="left"/>
      <w:pPr>
        <w:ind w:left="680" w:hanging="340"/>
      </w:pPr>
      <w:rPr>
        <w:rFonts w:ascii="Symbol" w:hAnsi="Symbol" w:hint="default"/>
        <w:color w:val="auto"/>
      </w:rPr>
    </w:lvl>
    <w:lvl w:ilvl="1">
      <w:start w:val="1"/>
      <w:numFmt w:val="bullet"/>
      <w:lvlText w:val=""/>
      <w:lvlPicBulletId w:val="2"/>
      <w:lvlJc w:val="left"/>
      <w:pPr>
        <w:ind w:left="1020" w:hanging="340"/>
      </w:pPr>
      <w:rPr>
        <w:rFonts w:ascii="Symbol" w:hAnsi="Symbol" w:hint="default"/>
        <w:color w:val="auto"/>
      </w:rPr>
    </w:lvl>
    <w:lvl w:ilvl="2">
      <w:start w:val="1"/>
      <w:numFmt w:val="bullet"/>
      <w:lvlText w:val=""/>
      <w:lvlPicBulletId w:val="2"/>
      <w:lvlJc w:val="left"/>
      <w:pPr>
        <w:ind w:left="1360" w:hanging="340"/>
      </w:pPr>
      <w:rPr>
        <w:rFonts w:ascii="Symbol" w:hAnsi="Symbol" w:hint="default"/>
        <w:color w:val="auto"/>
      </w:rPr>
    </w:lvl>
    <w:lvl w:ilvl="3">
      <w:start w:val="1"/>
      <w:numFmt w:val="bullet"/>
      <w:lvlText w:val=""/>
      <w:lvlPicBulletId w:val="2"/>
      <w:lvlJc w:val="left"/>
      <w:pPr>
        <w:ind w:left="1700" w:hanging="340"/>
      </w:pPr>
      <w:rPr>
        <w:rFonts w:ascii="Symbol" w:hAnsi="Symbol" w:hint="default"/>
        <w:color w:val="auto"/>
      </w:rPr>
    </w:lvl>
    <w:lvl w:ilvl="4">
      <w:start w:val="1"/>
      <w:numFmt w:val="bullet"/>
      <w:lvlText w:val=""/>
      <w:lvlPicBulletId w:val="2"/>
      <w:lvlJc w:val="left"/>
      <w:pPr>
        <w:ind w:left="2040" w:hanging="340"/>
      </w:pPr>
      <w:rPr>
        <w:rFonts w:ascii="Symbol" w:hAnsi="Symbol" w:hint="default"/>
        <w:color w:val="auto"/>
      </w:rPr>
    </w:lvl>
    <w:lvl w:ilvl="5">
      <w:start w:val="1"/>
      <w:numFmt w:val="bullet"/>
      <w:lvlText w:val=""/>
      <w:lvlPicBulletId w:val="2"/>
      <w:lvlJc w:val="left"/>
      <w:pPr>
        <w:ind w:left="2380" w:hanging="340"/>
      </w:pPr>
      <w:rPr>
        <w:rFonts w:ascii="Symbol" w:hAnsi="Symbol" w:hint="default"/>
        <w:color w:val="auto"/>
      </w:rPr>
    </w:lvl>
    <w:lvl w:ilvl="6">
      <w:start w:val="1"/>
      <w:numFmt w:val="bullet"/>
      <w:suff w:val="space"/>
      <w:lvlText w:val=""/>
      <w:lvlPicBulletId w:val="2"/>
      <w:lvlJc w:val="left"/>
      <w:pPr>
        <w:ind w:left="2720" w:hanging="340"/>
      </w:pPr>
      <w:rPr>
        <w:rFonts w:ascii="Symbol" w:hAnsi="Symbol" w:hint="default"/>
        <w:color w:val="auto"/>
      </w:rPr>
    </w:lvl>
    <w:lvl w:ilvl="7">
      <w:start w:val="1"/>
      <w:numFmt w:val="bullet"/>
      <w:suff w:val="space"/>
      <w:lvlText w:val=""/>
      <w:lvlPicBulletId w:val="2"/>
      <w:lvlJc w:val="left"/>
      <w:pPr>
        <w:ind w:left="3060" w:hanging="340"/>
      </w:pPr>
      <w:rPr>
        <w:rFonts w:ascii="Symbol" w:hAnsi="Symbol" w:hint="default"/>
        <w:color w:val="auto"/>
      </w:rPr>
    </w:lvl>
    <w:lvl w:ilvl="8">
      <w:start w:val="1"/>
      <w:numFmt w:val="bullet"/>
      <w:suff w:val="space"/>
      <w:lvlText w:val=""/>
      <w:lvlPicBulletId w:val="2"/>
      <w:lvlJc w:val="left"/>
      <w:pPr>
        <w:ind w:left="3400" w:hanging="340"/>
      </w:pPr>
      <w:rPr>
        <w:rFonts w:ascii="Symbol" w:hAnsi="Symbol" w:hint="default"/>
        <w:color w:val="auto"/>
      </w:rPr>
    </w:lvl>
  </w:abstractNum>
  <w:abstractNum w:abstractNumId="4" w15:restartNumberingAfterBreak="0">
    <w:nsid w:val="598F0E21"/>
    <w:multiLevelType w:val="hybridMultilevel"/>
    <w:tmpl w:val="169E031E"/>
    <w:lvl w:ilvl="0" w:tplc="F686197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0"/>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FA6"/>
    <w:rsid w:val="00003CEE"/>
    <w:rsid w:val="0001038D"/>
    <w:rsid w:val="000233C0"/>
    <w:rsid w:val="00031AE4"/>
    <w:rsid w:val="00037F55"/>
    <w:rsid w:val="000410E0"/>
    <w:rsid w:val="00050D3E"/>
    <w:rsid w:val="00055E6A"/>
    <w:rsid w:val="00056CAD"/>
    <w:rsid w:val="00057CF0"/>
    <w:rsid w:val="000635EA"/>
    <w:rsid w:val="000639C4"/>
    <w:rsid w:val="00067C23"/>
    <w:rsid w:val="0007222C"/>
    <w:rsid w:val="00087E61"/>
    <w:rsid w:val="00093BBC"/>
    <w:rsid w:val="00093D9D"/>
    <w:rsid w:val="000976BC"/>
    <w:rsid w:val="000A6014"/>
    <w:rsid w:val="000C30FA"/>
    <w:rsid w:val="000D49D0"/>
    <w:rsid w:val="000D4DFF"/>
    <w:rsid w:val="000E0FED"/>
    <w:rsid w:val="000F7F5E"/>
    <w:rsid w:val="00105703"/>
    <w:rsid w:val="00111118"/>
    <w:rsid w:val="00112CFB"/>
    <w:rsid w:val="00113E9F"/>
    <w:rsid w:val="00115D91"/>
    <w:rsid w:val="00116531"/>
    <w:rsid w:val="001307B5"/>
    <w:rsid w:val="00134655"/>
    <w:rsid w:val="001354A1"/>
    <w:rsid w:val="00140CCE"/>
    <w:rsid w:val="0014107A"/>
    <w:rsid w:val="001437C9"/>
    <w:rsid w:val="00167993"/>
    <w:rsid w:val="00170283"/>
    <w:rsid w:val="001736B1"/>
    <w:rsid w:val="0018106F"/>
    <w:rsid w:val="00181767"/>
    <w:rsid w:val="00194009"/>
    <w:rsid w:val="001953C0"/>
    <w:rsid w:val="00195BF1"/>
    <w:rsid w:val="001A4EF4"/>
    <w:rsid w:val="001A76F8"/>
    <w:rsid w:val="001B38F4"/>
    <w:rsid w:val="001B5AFB"/>
    <w:rsid w:val="001C3311"/>
    <w:rsid w:val="001C38AE"/>
    <w:rsid w:val="001C6A97"/>
    <w:rsid w:val="001E129B"/>
    <w:rsid w:val="001F23BB"/>
    <w:rsid w:val="001F52A0"/>
    <w:rsid w:val="00200140"/>
    <w:rsid w:val="00216C0F"/>
    <w:rsid w:val="00230646"/>
    <w:rsid w:val="002320C1"/>
    <w:rsid w:val="00234F1E"/>
    <w:rsid w:val="00242D83"/>
    <w:rsid w:val="002438B5"/>
    <w:rsid w:val="002458AB"/>
    <w:rsid w:val="00250E0D"/>
    <w:rsid w:val="00261848"/>
    <w:rsid w:val="0026281F"/>
    <w:rsid w:val="002666FD"/>
    <w:rsid w:val="00270F04"/>
    <w:rsid w:val="00273B37"/>
    <w:rsid w:val="0029113F"/>
    <w:rsid w:val="002964F5"/>
    <w:rsid w:val="002A620C"/>
    <w:rsid w:val="002B1345"/>
    <w:rsid w:val="002C4FC9"/>
    <w:rsid w:val="002D0A88"/>
    <w:rsid w:val="002D3189"/>
    <w:rsid w:val="002E07CC"/>
    <w:rsid w:val="002E322C"/>
    <w:rsid w:val="002F0A9C"/>
    <w:rsid w:val="002F1D8C"/>
    <w:rsid w:val="002F209F"/>
    <w:rsid w:val="002F41F0"/>
    <w:rsid w:val="002F4840"/>
    <w:rsid w:val="002F5371"/>
    <w:rsid w:val="00320616"/>
    <w:rsid w:val="00322774"/>
    <w:rsid w:val="003239B9"/>
    <w:rsid w:val="00332CB7"/>
    <w:rsid w:val="003359A2"/>
    <w:rsid w:val="00352915"/>
    <w:rsid w:val="00352BE8"/>
    <w:rsid w:val="00352E3F"/>
    <w:rsid w:val="00353943"/>
    <w:rsid w:val="003717DB"/>
    <w:rsid w:val="00377063"/>
    <w:rsid w:val="003817B4"/>
    <w:rsid w:val="003822A4"/>
    <w:rsid w:val="00394416"/>
    <w:rsid w:val="00395D2E"/>
    <w:rsid w:val="00396B71"/>
    <w:rsid w:val="003A2D15"/>
    <w:rsid w:val="003B6E98"/>
    <w:rsid w:val="003C246D"/>
    <w:rsid w:val="003C3348"/>
    <w:rsid w:val="003D1523"/>
    <w:rsid w:val="003D3C11"/>
    <w:rsid w:val="003E5121"/>
    <w:rsid w:val="003E78A3"/>
    <w:rsid w:val="003F652C"/>
    <w:rsid w:val="00411392"/>
    <w:rsid w:val="00413797"/>
    <w:rsid w:val="00416A59"/>
    <w:rsid w:val="00420212"/>
    <w:rsid w:val="004253A4"/>
    <w:rsid w:val="004304E1"/>
    <w:rsid w:val="00430F75"/>
    <w:rsid w:val="004342B8"/>
    <w:rsid w:val="00437847"/>
    <w:rsid w:val="0044132E"/>
    <w:rsid w:val="0046308A"/>
    <w:rsid w:val="0046376F"/>
    <w:rsid w:val="00463958"/>
    <w:rsid w:val="004740AF"/>
    <w:rsid w:val="00476147"/>
    <w:rsid w:val="00485955"/>
    <w:rsid w:val="004860B9"/>
    <w:rsid w:val="004A372E"/>
    <w:rsid w:val="004A7FE3"/>
    <w:rsid w:val="004B2AA6"/>
    <w:rsid w:val="004B78CF"/>
    <w:rsid w:val="004C30A5"/>
    <w:rsid w:val="004D03BF"/>
    <w:rsid w:val="004D08F1"/>
    <w:rsid w:val="004F000A"/>
    <w:rsid w:val="004F2AF9"/>
    <w:rsid w:val="004F5C5C"/>
    <w:rsid w:val="005000E0"/>
    <w:rsid w:val="005016E8"/>
    <w:rsid w:val="00501CF8"/>
    <w:rsid w:val="00506B1E"/>
    <w:rsid w:val="005071D3"/>
    <w:rsid w:val="00510D91"/>
    <w:rsid w:val="00521F68"/>
    <w:rsid w:val="00524A3A"/>
    <w:rsid w:val="00531FB3"/>
    <w:rsid w:val="00540387"/>
    <w:rsid w:val="00543D8C"/>
    <w:rsid w:val="005610D3"/>
    <w:rsid w:val="00567179"/>
    <w:rsid w:val="0057019F"/>
    <w:rsid w:val="00571B4D"/>
    <w:rsid w:val="00571B71"/>
    <w:rsid w:val="0057475E"/>
    <w:rsid w:val="005758A3"/>
    <w:rsid w:val="00585E0F"/>
    <w:rsid w:val="00595280"/>
    <w:rsid w:val="00596819"/>
    <w:rsid w:val="00596EBB"/>
    <w:rsid w:val="005A047D"/>
    <w:rsid w:val="005A2468"/>
    <w:rsid w:val="005A3E7F"/>
    <w:rsid w:val="005A54B6"/>
    <w:rsid w:val="005B6991"/>
    <w:rsid w:val="005C0519"/>
    <w:rsid w:val="005D3FA6"/>
    <w:rsid w:val="005D53AA"/>
    <w:rsid w:val="005E0C22"/>
    <w:rsid w:val="005E341A"/>
    <w:rsid w:val="005E476F"/>
    <w:rsid w:val="005E5A3A"/>
    <w:rsid w:val="005E6133"/>
    <w:rsid w:val="005E730B"/>
    <w:rsid w:val="005E7BC0"/>
    <w:rsid w:val="005F0EBC"/>
    <w:rsid w:val="005F6149"/>
    <w:rsid w:val="005F6D1D"/>
    <w:rsid w:val="00601B98"/>
    <w:rsid w:val="006058FF"/>
    <w:rsid w:val="00612258"/>
    <w:rsid w:val="00612B5F"/>
    <w:rsid w:val="00633FBA"/>
    <w:rsid w:val="006357C8"/>
    <w:rsid w:val="0064050E"/>
    <w:rsid w:val="00646DDF"/>
    <w:rsid w:val="006511B6"/>
    <w:rsid w:val="006605D7"/>
    <w:rsid w:val="0066134F"/>
    <w:rsid w:val="006650A4"/>
    <w:rsid w:val="00672749"/>
    <w:rsid w:val="00674F51"/>
    <w:rsid w:val="00675733"/>
    <w:rsid w:val="00675FB2"/>
    <w:rsid w:val="006972F9"/>
    <w:rsid w:val="006A067F"/>
    <w:rsid w:val="006A1E40"/>
    <w:rsid w:val="006A56EE"/>
    <w:rsid w:val="006B59B0"/>
    <w:rsid w:val="006C36C4"/>
    <w:rsid w:val="006E729F"/>
    <w:rsid w:val="006F67A0"/>
    <w:rsid w:val="00700725"/>
    <w:rsid w:val="007057DB"/>
    <w:rsid w:val="0071592F"/>
    <w:rsid w:val="0072582E"/>
    <w:rsid w:val="00742A08"/>
    <w:rsid w:val="007609EF"/>
    <w:rsid w:val="00763E33"/>
    <w:rsid w:val="00766120"/>
    <w:rsid w:val="00775653"/>
    <w:rsid w:val="00786632"/>
    <w:rsid w:val="00786C77"/>
    <w:rsid w:val="00790970"/>
    <w:rsid w:val="00793328"/>
    <w:rsid w:val="007949AA"/>
    <w:rsid w:val="007A1A22"/>
    <w:rsid w:val="007A43CE"/>
    <w:rsid w:val="007B32CA"/>
    <w:rsid w:val="007B6763"/>
    <w:rsid w:val="007B6AE1"/>
    <w:rsid w:val="007E05A2"/>
    <w:rsid w:val="007E3250"/>
    <w:rsid w:val="007E6FDD"/>
    <w:rsid w:val="007F136C"/>
    <w:rsid w:val="007F2DB0"/>
    <w:rsid w:val="007F6BC7"/>
    <w:rsid w:val="007F770E"/>
    <w:rsid w:val="008179BD"/>
    <w:rsid w:val="00821E9C"/>
    <w:rsid w:val="00827112"/>
    <w:rsid w:val="00827DBB"/>
    <w:rsid w:val="0083408F"/>
    <w:rsid w:val="008361BF"/>
    <w:rsid w:val="0086147C"/>
    <w:rsid w:val="00866B28"/>
    <w:rsid w:val="00883D98"/>
    <w:rsid w:val="00890439"/>
    <w:rsid w:val="00894366"/>
    <w:rsid w:val="008967B4"/>
    <w:rsid w:val="008A1B92"/>
    <w:rsid w:val="008B15D5"/>
    <w:rsid w:val="008B3587"/>
    <w:rsid w:val="008C20FE"/>
    <w:rsid w:val="008C3CBE"/>
    <w:rsid w:val="008D259D"/>
    <w:rsid w:val="008D3AAC"/>
    <w:rsid w:val="008F0150"/>
    <w:rsid w:val="008F1C43"/>
    <w:rsid w:val="008F344D"/>
    <w:rsid w:val="008F4D16"/>
    <w:rsid w:val="008F4D95"/>
    <w:rsid w:val="009006CF"/>
    <w:rsid w:val="00910BCC"/>
    <w:rsid w:val="00911DEF"/>
    <w:rsid w:val="00925337"/>
    <w:rsid w:val="009255BA"/>
    <w:rsid w:val="00930CEA"/>
    <w:rsid w:val="00944E4A"/>
    <w:rsid w:val="00953CA7"/>
    <w:rsid w:val="009544BC"/>
    <w:rsid w:val="00954530"/>
    <w:rsid w:val="0095567F"/>
    <w:rsid w:val="00955DC0"/>
    <w:rsid w:val="00955E88"/>
    <w:rsid w:val="00956A0F"/>
    <w:rsid w:val="00957FCD"/>
    <w:rsid w:val="00983069"/>
    <w:rsid w:val="00986D1E"/>
    <w:rsid w:val="00987AA0"/>
    <w:rsid w:val="0099073A"/>
    <w:rsid w:val="009A100A"/>
    <w:rsid w:val="009A5B09"/>
    <w:rsid w:val="009A77FC"/>
    <w:rsid w:val="009C0AD2"/>
    <w:rsid w:val="009C489A"/>
    <w:rsid w:val="009D0C5A"/>
    <w:rsid w:val="009E30A1"/>
    <w:rsid w:val="009E3842"/>
    <w:rsid w:val="009E3DAA"/>
    <w:rsid w:val="009F27D5"/>
    <w:rsid w:val="009F6352"/>
    <w:rsid w:val="00A118D0"/>
    <w:rsid w:val="00A20D2D"/>
    <w:rsid w:val="00A260D6"/>
    <w:rsid w:val="00A36130"/>
    <w:rsid w:val="00A37129"/>
    <w:rsid w:val="00A44ADC"/>
    <w:rsid w:val="00A44D23"/>
    <w:rsid w:val="00A46952"/>
    <w:rsid w:val="00A47888"/>
    <w:rsid w:val="00A60B8F"/>
    <w:rsid w:val="00A67B1C"/>
    <w:rsid w:val="00A733A2"/>
    <w:rsid w:val="00A74D2B"/>
    <w:rsid w:val="00A817C1"/>
    <w:rsid w:val="00A854C4"/>
    <w:rsid w:val="00A86D19"/>
    <w:rsid w:val="00A92FB9"/>
    <w:rsid w:val="00A940FC"/>
    <w:rsid w:val="00A9640E"/>
    <w:rsid w:val="00AA668C"/>
    <w:rsid w:val="00AB6FCC"/>
    <w:rsid w:val="00AB7CA9"/>
    <w:rsid w:val="00AC3EE9"/>
    <w:rsid w:val="00AD0DE4"/>
    <w:rsid w:val="00AD735A"/>
    <w:rsid w:val="00AE19CC"/>
    <w:rsid w:val="00AE51BA"/>
    <w:rsid w:val="00AE6385"/>
    <w:rsid w:val="00B146C3"/>
    <w:rsid w:val="00B14873"/>
    <w:rsid w:val="00B22588"/>
    <w:rsid w:val="00B234F6"/>
    <w:rsid w:val="00B303D6"/>
    <w:rsid w:val="00B44FA8"/>
    <w:rsid w:val="00B450D1"/>
    <w:rsid w:val="00B475FE"/>
    <w:rsid w:val="00B54171"/>
    <w:rsid w:val="00B54AC8"/>
    <w:rsid w:val="00B71215"/>
    <w:rsid w:val="00B87908"/>
    <w:rsid w:val="00BB4B13"/>
    <w:rsid w:val="00BC4033"/>
    <w:rsid w:val="00BC5E5C"/>
    <w:rsid w:val="00BD3DCB"/>
    <w:rsid w:val="00BE086A"/>
    <w:rsid w:val="00BE2102"/>
    <w:rsid w:val="00BE5DA9"/>
    <w:rsid w:val="00BF1929"/>
    <w:rsid w:val="00BF2D60"/>
    <w:rsid w:val="00C2034F"/>
    <w:rsid w:val="00C21DF3"/>
    <w:rsid w:val="00C250CE"/>
    <w:rsid w:val="00C31F50"/>
    <w:rsid w:val="00C36DB9"/>
    <w:rsid w:val="00C3756B"/>
    <w:rsid w:val="00C41AC1"/>
    <w:rsid w:val="00C47FBB"/>
    <w:rsid w:val="00C627AB"/>
    <w:rsid w:val="00C629EB"/>
    <w:rsid w:val="00C66E78"/>
    <w:rsid w:val="00C71859"/>
    <w:rsid w:val="00C71F42"/>
    <w:rsid w:val="00C7395B"/>
    <w:rsid w:val="00C74D30"/>
    <w:rsid w:val="00C831F2"/>
    <w:rsid w:val="00CA1082"/>
    <w:rsid w:val="00CA73A4"/>
    <w:rsid w:val="00CB0F2C"/>
    <w:rsid w:val="00CB158A"/>
    <w:rsid w:val="00CB1D7A"/>
    <w:rsid w:val="00CB2D33"/>
    <w:rsid w:val="00CB662D"/>
    <w:rsid w:val="00CC0115"/>
    <w:rsid w:val="00CC0E90"/>
    <w:rsid w:val="00CC3B35"/>
    <w:rsid w:val="00CD3EBF"/>
    <w:rsid w:val="00CD468F"/>
    <w:rsid w:val="00CD6282"/>
    <w:rsid w:val="00CE4223"/>
    <w:rsid w:val="00CF788C"/>
    <w:rsid w:val="00D03E0C"/>
    <w:rsid w:val="00D12C7F"/>
    <w:rsid w:val="00D16636"/>
    <w:rsid w:val="00D20661"/>
    <w:rsid w:val="00D26E41"/>
    <w:rsid w:val="00D36AE2"/>
    <w:rsid w:val="00D40C29"/>
    <w:rsid w:val="00D46E7A"/>
    <w:rsid w:val="00D54DDB"/>
    <w:rsid w:val="00D554AC"/>
    <w:rsid w:val="00D61CA9"/>
    <w:rsid w:val="00D63BC2"/>
    <w:rsid w:val="00D646B2"/>
    <w:rsid w:val="00D66544"/>
    <w:rsid w:val="00D74D50"/>
    <w:rsid w:val="00D81312"/>
    <w:rsid w:val="00D96004"/>
    <w:rsid w:val="00DB1D09"/>
    <w:rsid w:val="00DB4740"/>
    <w:rsid w:val="00DC090E"/>
    <w:rsid w:val="00DD012B"/>
    <w:rsid w:val="00DD4C0B"/>
    <w:rsid w:val="00DE2DBA"/>
    <w:rsid w:val="00DE37F5"/>
    <w:rsid w:val="00DE3F24"/>
    <w:rsid w:val="00DE705D"/>
    <w:rsid w:val="00DE7EED"/>
    <w:rsid w:val="00DF0932"/>
    <w:rsid w:val="00DF1941"/>
    <w:rsid w:val="00DF6445"/>
    <w:rsid w:val="00E03EC6"/>
    <w:rsid w:val="00E22887"/>
    <w:rsid w:val="00E276AF"/>
    <w:rsid w:val="00E342CA"/>
    <w:rsid w:val="00E3581A"/>
    <w:rsid w:val="00E36CCB"/>
    <w:rsid w:val="00E46350"/>
    <w:rsid w:val="00E46728"/>
    <w:rsid w:val="00E5200B"/>
    <w:rsid w:val="00E557C9"/>
    <w:rsid w:val="00E805CE"/>
    <w:rsid w:val="00E92184"/>
    <w:rsid w:val="00EB1B24"/>
    <w:rsid w:val="00EB3C7C"/>
    <w:rsid w:val="00EC0358"/>
    <w:rsid w:val="00EC0420"/>
    <w:rsid w:val="00EC5943"/>
    <w:rsid w:val="00ED2985"/>
    <w:rsid w:val="00EE5C5E"/>
    <w:rsid w:val="00EE7910"/>
    <w:rsid w:val="00EF0C86"/>
    <w:rsid w:val="00EF1867"/>
    <w:rsid w:val="00EF23BB"/>
    <w:rsid w:val="00EF241C"/>
    <w:rsid w:val="00EF3569"/>
    <w:rsid w:val="00EF5703"/>
    <w:rsid w:val="00F1486F"/>
    <w:rsid w:val="00F15E42"/>
    <w:rsid w:val="00F268E3"/>
    <w:rsid w:val="00F26A57"/>
    <w:rsid w:val="00F344EE"/>
    <w:rsid w:val="00F45179"/>
    <w:rsid w:val="00F57E2E"/>
    <w:rsid w:val="00F63416"/>
    <w:rsid w:val="00F75874"/>
    <w:rsid w:val="00F765DA"/>
    <w:rsid w:val="00F80124"/>
    <w:rsid w:val="00F82669"/>
    <w:rsid w:val="00F84052"/>
    <w:rsid w:val="00F9392C"/>
    <w:rsid w:val="00F94A81"/>
    <w:rsid w:val="00FB0F72"/>
    <w:rsid w:val="00FB1057"/>
    <w:rsid w:val="00FB2848"/>
    <w:rsid w:val="00FC03AB"/>
    <w:rsid w:val="00FC10F3"/>
    <w:rsid w:val="00FC18D2"/>
    <w:rsid w:val="00FC4169"/>
    <w:rsid w:val="00FD20AB"/>
    <w:rsid w:val="00FD5CDA"/>
    <w:rsid w:val="00FE2347"/>
    <w:rsid w:val="00FE310E"/>
    <w:rsid w:val="00FE5793"/>
    <w:rsid w:val="00FF02FF"/>
    <w:rsid w:val="00FF0C88"/>
    <w:rsid w:val="00FF7B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146EB108"/>
  <w15:chartTrackingRefBased/>
  <w15:docId w15:val="{FA6862C8-4BB0-49F2-A28F-E3C3C5AA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C5E5C"/>
    <w:pPr>
      <w:suppressAutoHyphens/>
      <w:spacing w:after="240"/>
      <w:jc w:val="both"/>
    </w:pPr>
  </w:style>
  <w:style w:type="paragraph" w:styleId="berschrift1">
    <w:name w:val="heading 1"/>
    <w:basedOn w:val="Standard"/>
    <w:next w:val="Standard"/>
    <w:qFormat/>
    <w:rsid w:val="00BC5E5C"/>
    <w:pPr>
      <w:autoSpaceDE w:val="0"/>
      <w:ind w:right="-2"/>
      <w:outlineLvl w:val="0"/>
    </w:pPr>
    <w:rPr>
      <w:rFonts w:ascii="Raleway" w:eastAsia="Courier New" w:hAnsi="Raleway" w:cs="Courier New"/>
      <w:b/>
      <w:bCs/>
      <w:sz w:val="36"/>
      <w:szCs w:val="36"/>
    </w:rPr>
  </w:style>
  <w:style w:type="paragraph" w:styleId="berschrift2">
    <w:name w:val="heading 2"/>
    <w:basedOn w:val="Standard"/>
    <w:next w:val="Standard"/>
    <w:pPr>
      <w:widowControl w:val="0"/>
      <w:numPr>
        <w:ilvl w:val="1"/>
        <w:numId w:val="1"/>
      </w:numPr>
      <w:spacing w:after="360"/>
      <w:outlineLvl w:val="1"/>
    </w:pPr>
  </w:style>
  <w:style w:type="paragraph" w:styleId="berschrift3">
    <w:name w:val="heading 3"/>
    <w:basedOn w:val="Standard"/>
    <w:next w:val="Standard"/>
    <w:pPr>
      <w:widowControl w:val="0"/>
      <w:numPr>
        <w:ilvl w:val="2"/>
        <w:numId w:val="1"/>
      </w:numPr>
      <w:spacing w:after="360"/>
      <w:outlineLvl w:val="2"/>
    </w:pPr>
  </w:style>
  <w:style w:type="paragraph" w:styleId="berschrift4">
    <w:name w:val="heading 4"/>
    <w:basedOn w:val="Standard"/>
    <w:next w:val="Standard"/>
    <w:pPr>
      <w:keepNext/>
      <w:numPr>
        <w:ilvl w:val="3"/>
        <w:numId w:val="1"/>
      </w:numPr>
      <w:outlineLvl w:val="3"/>
    </w:pPr>
  </w:style>
  <w:style w:type="paragraph" w:styleId="berschrift5">
    <w:name w:val="heading 5"/>
    <w:basedOn w:val="Standard"/>
    <w:next w:val="Standard"/>
    <w:pPr>
      <w:numPr>
        <w:ilvl w:val="4"/>
        <w:numId w:val="1"/>
      </w:numPr>
      <w:spacing w:before="240" w:after="60"/>
      <w:outlineLvl w:val="4"/>
    </w:pPr>
  </w:style>
  <w:style w:type="paragraph" w:styleId="berschrift6">
    <w:name w:val="heading 6"/>
    <w:basedOn w:val="Standard"/>
    <w:next w:val="Standard"/>
    <w:pPr>
      <w:numPr>
        <w:ilvl w:val="5"/>
        <w:numId w:val="1"/>
      </w:numPr>
      <w:spacing w:before="240" w:after="60"/>
      <w:outlineLvl w:val="5"/>
    </w:pPr>
  </w:style>
  <w:style w:type="paragraph" w:styleId="berschrift7">
    <w:name w:val="heading 7"/>
    <w:basedOn w:val="Standard"/>
    <w:next w:val="Standard"/>
    <w:pPr>
      <w:numPr>
        <w:ilvl w:val="6"/>
        <w:numId w:val="1"/>
      </w:numPr>
      <w:spacing w:before="240" w:after="60"/>
      <w:outlineLvl w:val="6"/>
    </w:pPr>
  </w:style>
  <w:style w:type="paragraph" w:styleId="berschrift8">
    <w:name w:val="heading 8"/>
    <w:basedOn w:val="Standard"/>
    <w:next w:val="Standard"/>
    <w:pPr>
      <w:numPr>
        <w:ilvl w:val="7"/>
        <w:numId w:val="1"/>
      </w:numPr>
      <w:spacing w:before="240" w:after="60"/>
      <w:outlineLvl w:val="7"/>
    </w:pPr>
  </w:style>
  <w:style w:type="paragraph" w:styleId="berschrift9">
    <w:name w:val="heading 9"/>
    <w:basedOn w:val="Standard"/>
    <w:next w:val="Standard"/>
    <w:pPr>
      <w:numPr>
        <w:ilvl w:val="8"/>
        <w:numId w:val="1"/>
      </w:numPr>
      <w:spacing w:before="240" w:after="6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Funotenzeichen1">
    <w:name w:val="Fußnotenzeichen1"/>
  </w:style>
  <w:style w:type="character" w:styleId="Hyperlink">
    <w:name w:val="Hyperlink"/>
    <w:uiPriority w:val="99"/>
  </w:style>
  <w:style w:type="character" w:customStyle="1" w:styleId="Platzhalter">
    <w:name w:val="Platzhalter"/>
  </w:style>
  <w:style w:type="character" w:customStyle="1" w:styleId="Endnotenzeichen1">
    <w:name w:val="Endnotenzeichen1"/>
  </w:style>
  <w:style w:type="character" w:customStyle="1" w:styleId="WW-Absatz-Standardschriftart11111111111111">
    <w:name w:val="WW-Absatz-Standardschriftart11111111111111"/>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1z0">
    <w:name w:val="WW8Num11z0"/>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1z1">
    <w:name w:val="WW8Num21z1"/>
  </w:style>
  <w:style w:type="character" w:customStyle="1" w:styleId="WW8Num21z2">
    <w:name w:val="WW8Num21z2"/>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styleId="BesuchterHyperlink">
    <w:name w:val="FollowedHyperlink"/>
  </w:style>
  <w:style w:type="character" w:customStyle="1" w:styleId="Aufzhlungszeichen1">
    <w:name w:val="Aufzählungszeichen1"/>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Standard"/>
    <w:pPr>
      <w:ind w:left="283" w:hanging="283"/>
    </w:pPr>
  </w:style>
  <w:style w:type="paragraph" w:customStyle="1" w:styleId="Beschriftung1">
    <w:name w:val="Beschriftung1"/>
    <w:basedOn w:val="Standard"/>
    <w:next w:val="Standard"/>
    <w:pPr>
      <w:spacing w:before="120" w:after="120"/>
    </w:pPr>
    <w:rPr>
      <w:b/>
    </w:rPr>
  </w:style>
  <w:style w:type="paragraph" w:customStyle="1" w:styleId="Verzeichnis">
    <w:name w:val="Verzeichnis"/>
    <w:basedOn w:val="Standard"/>
    <w:pPr>
      <w:suppressLineNumbers/>
    </w:pPr>
  </w:style>
  <w:style w:type="paragraph" w:styleId="Textkrper-Zeileneinzug">
    <w:name w:val="Body Text Indent"/>
    <w:basedOn w:val="Standard"/>
    <w:pPr>
      <w:spacing w:after="120"/>
      <w:ind w:left="283" w:firstLine="1"/>
    </w:pPr>
  </w:style>
  <w:style w:type="paragraph" w:customStyle="1" w:styleId="Gruformel1">
    <w:name w:val="Grußformel1"/>
    <w:basedOn w:val="Standard"/>
    <w:pPr>
      <w:ind w:left="4252" w:firstLine="1"/>
    </w:pPr>
  </w:style>
  <w:style w:type="paragraph" w:styleId="Unterschrift">
    <w:name w:val="Signature"/>
    <w:basedOn w:val="Standard"/>
    <w:pPr>
      <w:ind w:left="4252" w:firstLine="1"/>
    </w:p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Funotentext">
    <w:name w:val="footnote text"/>
    <w:basedOn w:val="Standard"/>
  </w:style>
  <w:style w:type="paragraph" w:styleId="Umschlagadresse">
    <w:name w:val="envelope address"/>
    <w:basedOn w:val="Standard"/>
    <w:pPr>
      <w:ind w:left="1" w:firstLine="1"/>
    </w:pPr>
  </w:style>
  <w:style w:type="paragraph" w:styleId="Umschlagabsenderadresse">
    <w:name w:val="envelope return"/>
    <w:basedOn w:val="Standard"/>
  </w:style>
  <w:style w:type="paragraph" w:styleId="Endnotentext">
    <w:name w:val="endnote text"/>
    <w:basedOn w:val="Standard"/>
  </w:style>
  <w:style w:type="paragraph" w:styleId="Indexberschrift">
    <w:name w:val="index heading"/>
    <w:basedOn w:val="Standard"/>
    <w:next w:val="Index1"/>
    <w:rPr>
      <w:b/>
    </w:rPr>
  </w:style>
  <w:style w:type="paragraph" w:styleId="Index1">
    <w:name w:val="index 1"/>
    <w:basedOn w:val="Standard"/>
    <w:next w:val="Standard"/>
    <w:pPr>
      <w:ind w:left="200" w:hanging="200"/>
    </w:pPr>
  </w:style>
  <w:style w:type="paragraph" w:styleId="Index2">
    <w:name w:val="index 2"/>
    <w:basedOn w:val="Standard"/>
    <w:next w:val="Standard"/>
    <w:pPr>
      <w:ind w:left="400" w:hanging="200"/>
    </w:pPr>
  </w:style>
  <w:style w:type="paragraph" w:styleId="Index3">
    <w:name w:val="index 3"/>
    <w:basedOn w:val="Standard"/>
    <w:next w:val="Standard"/>
    <w:pPr>
      <w:ind w:left="600" w:hanging="200"/>
    </w:pPr>
  </w:style>
  <w:style w:type="paragraph" w:styleId="Verzeichnis1">
    <w:name w:val="toc 1"/>
    <w:basedOn w:val="Standard"/>
    <w:next w:val="Standard"/>
  </w:style>
  <w:style w:type="paragraph" w:styleId="Verzeichnis2">
    <w:name w:val="toc 2"/>
    <w:basedOn w:val="Standard"/>
    <w:next w:val="Standard"/>
    <w:pPr>
      <w:ind w:left="200" w:firstLine="1"/>
    </w:pPr>
  </w:style>
  <w:style w:type="paragraph" w:styleId="Verzeichnis3">
    <w:name w:val="toc 3"/>
    <w:basedOn w:val="Standard"/>
    <w:next w:val="Standard"/>
    <w:pPr>
      <w:ind w:left="400" w:firstLine="1"/>
    </w:pPr>
  </w:style>
  <w:style w:type="paragraph" w:styleId="Verzeichnis4">
    <w:name w:val="toc 4"/>
    <w:basedOn w:val="Standard"/>
    <w:next w:val="Standard"/>
    <w:pPr>
      <w:ind w:left="600" w:firstLine="1"/>
    </w:pPr>
  </w:style>
  <w:style w:type="paragraph" w:styleId="Verzeichnis5">
    <w:name w:val="toc 5"/>
    <w:basedOn w:val="Standard"/>
    <w:next w:val="Standard"/>
    <w:pPr>
      <w:ind w:left="800" w:firstLine="1"/>
    </w:pPr>
  </w:style>
  <w:style w:type="paragraph" w:styleId="Verzeichnis6">
    <w:name w:val="toc 6"/>
    <w:basedOn w:val="Standard"/>
    <w:next w:val="Standard"/>
    <w:pPr>
      <w:ind w:left="1000" w:firstLine="1"/>
    </w:pPr>
  </w:style>
  <w:style w:type="paragraph" w:styleId="Verzeichnis7">
    <w:name w:val="toc 7"/>
    <w:basedOn w:val="Standard"/>
    <w:next w:val="Standard"/>
    <w:pPr>
      <w:ind w:left="1200" w:firstLine="1"/>
    </w:pPr>
  </w:style>
  <w:style w:type="paragraph" w:styleId="Verzeichnis8">
    <w:name w:val="toc 8"/>
    <w:basedOn w:val="Standard"/>
    <w:next w:val="Standard"/>
    <w:pPr>
      <w:ind w:left="1400" w:firstLine="1"/>
    </w:pPr>
  </w:style>
  <w:style w:type="paragraph" w:styleId="Verzeichnis9">
    <w:name w:val="toc 9"/>
    <w:basedOn w:val="Standard"/>
    <w:next w:val="Standard"/>
    <w:pPr>
      <w:ind w:left="1600" w:firstLine="1"/>
    </w:pPr>
  </w:style>
  <w:style w:type="paragraph" w:styleId="Titel">
    <w:name w:val="Title"/>
    <w:basedOn w:val="Standard"/>
    <w:next w:val="Untertitel"/>
    <w:pPr>
      <w:spacing w:before="240" w:after="60"/>
      <w:jc w:val="center"/>
    </w:pPr>
  </w:style>
  <w:style w:type="paragraph" w:styleId="Untertitel">
    <w:name w:val="Subtitle"/>
    <w:basedOn w:val="Standard"/>
    <w:next w:val="Textkrper"/>
    <w:qFormat/>
    <w:rsid w:val="00BC5E5C"/>
    <w:pPr>
      <w:autoSpaceDE w:val="0"/>
      <w:ind w:right="-2"/>
    </w:pPr>
    <w:rPr>
      <w:rFonts w:ascii="Raleway" w:eastAsia="Courier New" w:hAnsi="Raleway" w:cs="Arial"/>
      <w:b/>
      <w:bCs/>
      <w:szCs w:val="24"/>
    </w:rPr>
  </w:style>
  <w:style w:type="paragraph" w:customStyle="1" w:styleId="bpb-Aufzhlungsnummern">
    <w:name w:val="bpb-Aufzählungsnummern"/>
    <w:basedOn w:val="Standard"/>
  </w:style>
  <w:style w:type="paragraph" w:customStyle="1" w:styleId="bpb-Aufzhlungspunkte">
    <w:name w:val="bpb-Aufzählungspunkte"/>
    <w:basedOn w:val="Standard"/>
    <w:pPr>
      <w:autoSpaceDE w:val="0"/>
    </w:pPr>
  </w:style>
  <w:style w:type="paragraph" w:customStyle="1" w:styleId="bpb-Fussnote">
    <w:name w:val="bpb-Fussnote"/>
    <w:basedOn w:val="Standard"/>
    <w:rPr>
      <w:sz w:val="14"/>
    </w:rPr>
  </w:style>
  <w:style w:type="paragraph" w:customStyle="1" w:styleId="bpb-Fuzeile">
    <w:name w:val="bpb-Fußzeile"/>
    <w:basedOn w:val="Standard"/>
    <w:pPr>
      <w:jc w:val="center"/>
    </w:pPr>
    <w:rPr>
      <w:sz w:val="14"/>
    </w:rPr>
  </w:style>
  <w:style w:type="paragraph" w:customStyle="1" w:styleId="bpb-Standard">
    <w:name w:val="bpb-Standard"/>
    <w:basedOn w:val="Standard"/>
    <w:next w:val="Standard"/>
  </w:style>
  <w:style w:type="paragraph" w:customStyle="1" w:styleId="bpb-berschrift2">
    <w:name w:val="bpb-Überschrift 2"/>
    <w:basedOn w:val="berschrift2"/>
    <w:next w:val="bpb-Standard"/>
    <w:pPr>
      <w:numPr>
        <w:ilvl w:val="0"/>
        <w:numId w:val="0"/>
      </w:numPr>
    </w:pPr>
  </w:style>
  <w:style w:type="paragraph" w:customStyle="1" w:styleId="bpb-berschrift3">
    <w:name w:val="bpb-Überschrift 3"/>
    <w:basedOn w:val="berschrift3"/>
    <w:next w:val="bpb-Standard"/>
    <w:pPr>
      <w:numPr>
        <w:ilvl w:val="0"/>
        <w:numId w:val="0"/>
      </w:numPr>
    </w:pPr>
  </w:style>
  <w:style w:type="paragraph" w:customStyle="1" w:styleId="bpb-berschrift1">
    <w:name w:val="bpb-Überschrift 1"/>
    <w:basedOn w:val="berschrift1"/>
    <w:next w:val="bpb-Standard"/>
  </w:style>
  <w:style w:type="paragraph" w:customStyle="1" w:styleId="Headline">
    <w:name w:val="Headline"/>
    <w:basedOn w:val="Standard"/>
    <w:next w:val="Standard"/>
    <w:pPr>
      <w:spacing w:before="1200" w:after="280" w:line="360" w:lineRule="auto"/>
    </w:pPr>
    <w:rPr>
      <w:sz w:val="28"/>
    </w:rPr>
  </w:style>
  <w:style w:type="paragraph" w:customStyle="1" w:styleId="Subheadline">
    <w:name w:val="Subheadline"/>
    <w:basedOn w:val="Standard"/>
    <w:next w:val="Standard"/>
    <w:pPr>
      <w:spacing w:after="360" w:line="360" w:lineRule="auto"/>
    </w:pPr>
    <w:rPr>
      <w:b/>
    </w:rPr>
  </w:style>
  <w:style w:type="paragraph" w:customStyle="1" w:styleId="StandardPresse">
    <w:name w:val="Standard_Presse"/>
    <w:basedOn w:val="Standard"/>
    <w:pPr>
      <w:tabs>
        <w:tab w:val="right" w:pos="8222"/>
      </w:tabs>
      <w:spacing w:line="360" w:lineRule="auto"/>
    </w:pPr>
    <w:rPr>
      <w:lang w:val="it-IT"/>
    </w:rPr>
  </w:style>
  <w:style w:type="paragraph" w:customStyle="1" w:styleId="WW-Abbildungsverzeichnis">
    <w:name w:val="WW-Abbildungsverzeichnis"/>
    <w:basedOn w:val="Standard"/>
    <w:next w:val="Standard"/>
    <w:pPr>
      <w:ind w:left="400" w:hanging="400"/>
    </w:pPr>
  </w:style>
  <w:style w:type="paragraph" w:customStyle="1" w:styleId="WW-Anrede">
    <w:name w:val="WW-Anrede"/>
    <w:basedOn w:val="Standard"/>
    <w:next w:val="Standard"/>
  </w:style>
  <w:style w:type="paragraph" w:customStyle="1" w:styleId="WW-Aufzhlungszeichen">
    <w:name w:val="WW-Aufzählungszeichen"/>
    <w:basedOn w:val="Standard"/>
  </w:style>
  <w:style w:type="paragraph" w:customStyle="1" w:styleId="WW-Aufzhlungszeichen2">
    <w:name w:val="WW-Aufzählungszeichen 2"/>
    <w:basedOn w:val="Standard"/>
  </w:style>
  <w:style w:type="paragraph" w:customStyle="1" w:styleId="WW-Aufzhlungszeichen3">
    <w:name w:val="WW-Aufzählungszeichen 3"/>
    <w:basedOn w:val="Standard"/>
  </w:style>
  <w:style w:type="paragraph" w:customStyle="1" w:styleId="WW-Aufzhlungszeichen4">
    <w:name w:val="WW-Aufzählungszeichen 4"/>
    <w:basedOn w:val="Standard"/>
  </w:style>
  <w:style w:type="paragraph" w:customStyle="1" w:styleId="WW-Aufzhlungszeichen5">
    <w:name w:val="WW-Aufzählungszeichen 5"/>
    <w:basedOn w:val="Standard"/>
  </w:style>
  <w:style w:type="paragraph" w:customStyle="1" w:styleId="WW-Blocktext">
    <w:name w:val="WW-Blocktext"/>
    <w:basedOn w:val="Standard"/>
    <w:pPr>
      <w:spacing w:after="120"/>
      <w:ind w:left="1440" w:right="1440" w:firstLine="1"/>
    </w:pPr>
  </w:style>
  <w:style w:type="paragraph" w:customStyle="1" w:styleId="WW-Datum">
    <w:name w:val="WW-Datum"/>
    <w:basedOn w:val="Standard"/>
    <w:next w:val="Standard"/>
  </w:style>
  <w:style w:type="paragraph" w:customStyle="1" w:styleId="WW-Dokumentstruktur">
    <w:name w:val="WW-Dokumentstruktur"/>
    <w:basedOn w:val="Standard"/>
    <w:pPr>
      <w:shd w:val="clear" w:color="auto" w:fill="000080"/>
    </w:pPr>
    <w:rPr>
      <w:rFonts w:ascii="Tahoma" w:hAnsi="Tahoma"/>
    </w:rPr>
  </w:style>
  <w:style w:type="paragraph" w:styleId="E-Mail-Signatur">
    <w:name w:val="E-mail Signature"/>
    <w:basedOn w:val="Standard"/>
  </w:style>
  <w:style w:type="paragraph" w:customStyle="1" w:styleId="WW-Fu-Endnotenberschrift">
    <w:name w:val="WW-Fuß/-Endnotenüberschrift"/>
    <w:basedOn w:val="Standard"/>
    <w:next w:val="Standard"/>
  </w:style>
  <w:style w:type="paragraph" w:styleId="HTMLAdresse">
    <w:name w:val="HTML Address"/>
    <w:basedOn w:val="Standard"/>
    <w:rPr>
      <w:i/>
    </w:rPr>
  </w:style>
  <w:style w:type="paragraph" w:styleId="HTMLVorformatiert">
    <w:name w:val="HTML Preformatted"/>
    <w:basedOn w:val="Standard"/>
    <w:rPr>
      <w:rFonts w:ascii="Courier New" w:hAnsi="Courier New"/>
    </w:rPr>
  </w:style>
  <w:style w:type="paragraph" w:customStyle="1" w:styleId="WW-Index4">
    <w:name w:val="WW-Index 4"/>
    <w:basedOn w:val="Standard"/>
    <w:next w:val="Standard"/>
    <w:pPr>
      <w:ind w:left="800" w:hanging="200"/>
    </w:pPr>
  </w:style>
  <w:style w:type="paragraph" w:customStyle="1" w:styleId="WW-Index5">
    <w:name w:val="WW-Index 5"/>
    <w:basedOn w:val="Standard"/>
    <w:next w:val="Standard"/>
    <w:pPr>
      <w:ind w:left="1000" w:hanging="200"/>
    </w:pPr>
  </w:style>
  <w:style w:type="paragraph" w:customStyle="1" w:styleId="WW-Index6">
    <w:name w:val="WW-Index 6"/>
    <w:basedOn w:val="Standard"/>
    <w:next w:val="Standard"/>
    <w:pPr>
      <w:ind w:left="1200" w:hanging="200"/>
    </w:pPr>
  </w:style>
  <w:style w:type="paragraph" w:customStyle="1" w:styleId="WW-Index7">
    <w:name w:val="WW-Index 7"/>
    <w:basedOn w:val="Standard"/>
    <w:next w:val="Standard"/>
    <w:pPr>
      <w:ind w:left="1400" w:hanging="200"/>
    </w:pPr>
  </w:style>
  <w:style w:type="paragraph" w:customStyle="1" w:styleId="WW-Index8">
    <w:name w:val="WW-Index 8"/>
    <w:basedOn w:val="Standard"/>
    <w:next w:val="Standard"/>
    <w:pPr>
      <w:ind w:left="1600" w:hanging="200"/>
    </w:pPr>
  </w:style>
  <w:style w:type="paragraph" w:customStyle="1" w:styleId="WW-Index9">
    <w:name w:val="WW-Index 9"/>
    <w:basedOn w:val="Standard"/>
    <w:next w:val="Standard"/>
    <w:pPr>
      <w:ind w:left="1800" w:hanging="200"/>
    </w:pPr>
  </w:style>
  <w:style w:type="paragraph" w:customStyle="1" w:styleId="WW-Kommentartext">
    <w:name w:val="WW-Kommentartext"/>
    <w:basedOn w:val="Standard"/>
  </w:style>
  <w:style w:type="paragraph" w:customStyle="1" w:styleId="WW-Liste2">
    <w:name w:val="WW-Liste 2"/>
    <w:basedOn w:val="Standard"/>
    <w:pPr>
      <w:ind w:left="566" w:hanging="283"/>
    </w:pPr>
  </w:style>
  <w:style w:type="paragraph" w:customStyle="1" w:styleId="WW-Liste3">
    <w:name w:val="WW-Liste 3"/>
    <w:basedOn w:val="Standard"/>
    <w:pPr>
      <w:ind w:left="849" w:hanging="283"/>
    </w:pPr>
  </w:style>
  <w:style w:type="paragraph" w:customStyle="1" w:styleId="WW-Liste4">
    <w:name w:val="WW-Liste 4"/>
    <w:basedOn w:val="Standard"/>
    <w:pPr>
      <w:ind w:left="1132" w:hanging="283"/>
    </w:pPr>
  </w:style>
  <w:style w:type="paragraph" w:customStyle="1" w:styleId="WW-Liste5">
    <w:name w:val="WW-Liste 5"/>
    <w:basedOn w:val="Standard"/>
    <w:pPr>
      <w:ind w:left="1415" w:hanging="283"/>
    </w:pPr>
  </w:style>
  <w:style w:type="paragraph" w:customStyle="1" w:styleId="WW-Listenfortsetzung">
    <w:name w:val="WW-Listenfortsetzung"/>
    <w:basedOn w:val="Standard"/>
    <w:pPr>
      <w:spacing w:after="120"/>
      <w:ind w:left="283" w:firstLine="1"/>
    </w:pPr>
  </w:style>
  <w:style w:type="paragraph" w:customStyle="1" w:styleId="WW-Listenfortsetzung2">
    <w:name w:val="WW-Listenfortsetzung 2"/>
    <w:basedOn w:val="Standard"/>
    <w:pPr>
      <w:spacing w:after="120"/>
      <w:ind w:left="566" w:firstLine="1"/>
    </w:pPr>
  </w:style>
  <w:style w:type="paragraph" w:customStyle="1" w:styleId="WW-Listenfortsetzung3">
    <w:name w:val="WW-Listenfortsetzung 3"/>
    <w:basedOn w:val="Standard"/>
    <w:pPr>
      <w:spacing w:after="120"/>
      <w:ind w:left="849" w:firstLine="1"/>
    </w:pPr>
  </w:style>
  <w:style w:type="paragraph" w:customStyle="1" w:styleId="WW-Listenfortsetzung4">
    <w:name w:val="WW-Listenfortsetzung 4"/>
    <w:basedOn w:val="Standard"/>
    <w:pPr>
      <w:spacing w:after="120"/>
      <w:ind w:left="1132" w:firstLine="1"/>
    </w:pPr>
  </w:style>
  <w:style w:type="paragraph" w:customStyle="1" w:styleId="WW-Listenfortsetzung5">
    <w:name w:val="WW-Listenfortsetzung 5"/>
    <w:basedOn w:val="Standard"/>
    <w:pPr>
      <w:spacing w:after="120"/>
      <w:ind w:left="1415" w:firstLine="1"/>
    </w:pPr>
  </w:style>
  <w:style w:type="paragraph" w:customStyle="1" w:styleId="WW-Listennummer">
    <w:name w:val="WW-Listennummer"/>
    <w:basedOn w:val="Standard"/>
  </w:style>
  <w:style w:type="paragraph" w:customStyle="1" w:styleId="WW-Listennummer2">
    <w:name w:val="WW-Listennummer 2"/>
    <w:basedOn w:val="Standard"/>
  </w:style>
  <w:style w:type="paragraph" w:customStyle="1" w:styleId="WW-Listennummer3">
    <w:name w:val="WW-Listennummer 3"/>
    <w:basedOn w:val="Standard"/>
  </w:style>
  <w:style w:type="paragraph" w:customStyle="1" w:styleId="WW-Listennummer4">
    <w:name w:val="WW-Listennummer 4"/>
    <w:basedOn w:val="Standard"/>
  </w:style>
  <w:style w:type="paragraph" w:customStyle="1" w:styleId="WW-Listennummer5">
    <w:name w:val="WW-Listennummer 5"/>
    <w:basedOn w:val="Standard"/>
  </w:style>
  <w:style w:type="paragraph" w:customStyle="1" w:styleId="WW-Makrotext">
    <w:name w:val="WW-Makrotext"/>
    <w:pPr>
      <w:tabs>
        <w:tab w:val="left" w:pos="480"/>
        <w:tab w:val="left" w:pos="960"/>
        <w:tab w:val="left" w:pos="1440"/>
        <w:tab w:val="left" w:pos="1920"/>
        <w:tab w:val="left" w:pos="2400"/>
        <w:tab w:val="left" w:pos="2880"/>
        <w:tab w:val="left" w:pos="3360"/>
        <w:tab w:val="left" w:pos="3840"/>
        <w:tab w:val="left" w:pos="4320"/>
      </w:tabs>
      <w:suppressAutoHyphens/>
    </w:pPr>
  </w:style>
  <w:style w:type="paragraph" w:customStyle="1" w:styleId="WW-Nachrichtenkopf">
    <w:name w:val="WW-Nachrichtenkopf"/>
    <w:basedOn w:val="Standard"/>
    <w:pPr>
      <w:pBdr>
        <w:top w:val="single" w:sz="1" w:space="1" w:color="000000"/>
        <w:left w:val="single" w:sz="1" w:space="1" w:color="000000"/>
        <w:bottom w:val="single" w:sz="1" w:space="1" w:color="000000"/>
        <w:right w:val="single" w:sz="1" w:space="1" w:color="000000"/>
      </w:pBdr>
      <w:shd w:val="clear" w:color="auto" w:fill="CCCCCC"/>
      <w:ind w:left="1134" w:hanging="1134"/>
    </w:pPr>
  </w:style>
  <w:style w:type="paragraph" w:customStyle="1" w:styleId="WW-NurText">
    <w:name w:val="WW-Nur Text"/>
    <w:basedOn w:val="Standard"/>
    <w:rPr>
      <w:rFonts w:ascii="Courier New" w:hAnsi="Courier New"/>
    </w:rPr>
  </w:style>
  <w:style w:type="paragraph" w:customStyle="1" w:styleId="WW-Zusatz2">
    <w:name w:val="WW-Zusatz 2"/>
    <w:basedOn w:val="Standard"/>
    <w:next w:val="Standard"/>
    <w:pPr>
      <w:ind w:left="200" w:hanging="200"/>
    </w:pPr>
  </w:style>
  <w:style w:type="paragraph" w:customStyle="1" w:styleId="WW-Zusatz1">
    <w:name w:val="WW-Zusatz 1"/>
    <w:basedOn w:val="Standard"/>
    <w:next w:val="Standard"/>
    <w:pPr>
      <w:spacing w:before="120"/>
    </w:pPr>
  </w:style>
  <w:style w:type="paragraph" w:styleId="StandardWeb">
    <w:name w:val="Normal (Web)"/>
    <w:basedOn w:val="Standard"/>
    <w:uiPriority w:val="99"/>
  </w:style>
  <w:style w:type="paragraph" w:customStyle="1" w:styleId="WW-Standardeinzug">
    <w:name w:val="WW-Standardeinzug"/>
    <w:basedOn w:val="Standard"/>
    <w:pPr>
      <w:ind w:left="708" w:firstLine="1"/>
    </w:pPr>
  </w:style>
  <w:style w:type="paragraph" w:customStyle="1" w:styleId="WW-Textkrper2">
    <w:name w:val="WW-Textkörper 2"/>
    <w:basedOn w:val="Standard"/>
    <w:pPr>
      <w:spacing w:after="120" w:line="480" w:lineRule="auto"/>
    </w:pPr>
  </w:style>
  <w:style w:type="paragraph" w:customStyle="1" w:styleId="WW-Textkrper3">
    <w:name w:val="WW-Textkörper 3"/>
    <w:basedOn w:val="Standard"/>
    <w:pPr>
      <w:spacing w:after="120"/>
    </w:pPr>
    <w:rPr>
      <w:sz w:val="16"/>
    </w:rPr>
  </w:style>
  <w:style w:type="paragraph" w:customStyle="1" w:styleId="WW-Textkrper-Einzug2">
    <w:name w:val="WW-Textkörper-Einzug 2"/>
    <w:basedOn w:val="Standard"/>
    <w:pPr>
      <w:spacing w:after="120" w:line="480" w:lineRule="auto"/>
      <w:ind w:left="283" w:firstLine="1"/>
    </w:pPr>
  </w:style>
  <w:style w:type="paragraph" w:customStyle="1" w:styleId="WW-Textkrper-Einzug3">
    <w:name w:val="WW-Textkörper-Einzug 3"/>
    <w:basedOn w:val="Standard"/>
    <w:pPr>
      <w:spacing w:after="120"/>
      <w:ind w:left="283" w:firstLine="1"/>
    </w:pPr>
    <w:rPr>
      <w:sz w:val="16"/>
    </w:rPr>
  </w:style>
  <w:style w:type="paragraph" w:customStyle="1" w:styleId="WW-Textkrper-Erstzeileneinzug">
    <w:name w:val="WW-Textkörper-Erstzeileneinzug"/>
    <w:basedOn w:val="Textkrper"/>
    <w:pPr>
      <w:ind w:firstLine="210"/>
    </w:pPr>
  </w:style>
  <w:style w:type="paragraph" w:customStyle="1" w:styleId="WW-Textkrper-Erstzeileneinzug2">
    <w:name w:val="WW-Textkörper-Erstzeileneinzug 2"/>
    <w:basedOn w:val="Textkrper-Zeileneinzug"/>
    <w:pPr>
      <w:ind w:firstLine="210"/>
    </w:pPr>
  </w:style>
  <w:style w:type="paragraph" w:styleId="Zitat">
    <w:name w:val="Quote"/>
    <w:aliases w:val="Teasertext"/>
    <w:basedOn w:val="Standard"/>
    <w:qFormat/>
    <w:rsid w:val="007F136C"/>
    <w:pPr>
      <w:suppressAutoHyphens w:val="0"/>
      <w:ind w:right="-2"/>
    </w:pPr>
    <w:rPr>
      <w:rFonts w:cs="Arial"/>
      <w:b/>
      <w:szCs w:val="24"/>
    </w:rPr>
  </w:style>
  <w:style w:type="table" w:styleId="Tabellenraster">
    <w:name w:val="Table Grid"/>
    <w:basedOn w:val="NormaleTabelle"/>
    <w:uiPriority w:val="39"/>
    <w:rsid w:val="00181767"/>
    <w:pPr>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8A1B92"/>
  </w:style>
  <w:style w:type="paragraph" w:styleId="Sprechblasentext">
    <w:name w:val="Balloon Text"/>
    <w:basedOn w:val="Standard"/>
    <w:link w:val="SprechblasentextZchn"/>
    <w:uiPriority w:val="99"/>
    <w:semiHidden/>
    <w:unhideWhenUsed/>
    <w:rsid w:val="007B32C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32CA"/>
    <w:rPr>
      <w:rFonts w:ascii="Segoe UI" w:hAnsi="Segoe UI" w:cs="Segoe UI"/>
      <w:sz w:val="18"/>
      <w:szCs w:val="18"/>
    </w:rPr>
  </w:style>
  <w:style w:type="character" w:customStyle="1" w:styleId="KopfzeileZchn">
    <w:name w:val="Kopfzeile Zchn"/>
    <w:basedOn w:val="Absatz-Standardschriftart"/>
    <w:link w:val="Kopfzeile"/>
    <w:uiPriority w:val="99"/>
    <w:rsid w:val="00C74D30"/>
  </w:style>
  <w:style w:type="paragraph" w:customStyle="1" w:styleId="Auflistungszeichen">
    <w:name w:val="Auflistungszeichen"/>
    <w:basedOn w:val="Standard"/>
    <w:uiPriority w:val="10"/>
    <w:rsid w:val="007F136C"/>
    <w:pPr>
      <w:numPr>
        <w:numId w:val="3"/>
      </w:numPr>
      <w:suppressAutoHyphens w:val="0"/>
      <w:spacing w:after="120" w:line="360" w:lineRule="auto"/>
    </w:pPr>
    <w:rPr>
      <w:rFonts w:ascii="Raleway" w:eastAsiaTheme="minorHAnsi" w:hAnsi="Raleway" w:cstheme="minorBidi"/>
      <w:szCs w:val="24"/>
      <w:lang w:eastAsia="en-US"/>
    </w:rPr>
  </w:style>
  <w:style w:type="paragraph" w:customStyle="1" w:styleId="Auflistungszeichen2">
    <w:name w:val="Auflistungszeichen 2"/>
    <w:basedOn w:val="Auflistungszeichen"/>
    <w:uiPriority w:val="10"/>
    <w:rsid w:val="007F136C"/>
    <w:pPr>
      <w:ind w:left="924" w:hanging="567"/>
    </w:pPr>
  </w:style>
  <w:style w:type="paragraph" w:styleId="Aufzhlungszeichen">
    <w:name w:val="List Bullet"/>
    <w:basedOn w:val="Standard"/>
    <w:uiPriority w:val="99"/>
    <w:unhideWhenUsed/>
    <w:rsid w:val="007F136C"/>
    <w:pPr>
      <w:suppressAutoHyphens w:val="0"/>
      <w:spacing w:after="120" w:line="360" w:lineRule="auto"/>
      <w:contextualSpacing/>
    </w:pPr>
    <w:rPr>
      <w:rFonts w:ascii="Raleway" w:eastAsiaTheme="minorHAnsi" w:hAnsi="Raleway" w:cstheme="minorBidi"/>
      <w:szCs w:val="24"/>
      <w:lang w:eastAsia="en-US"/>
    </w:rPr>
  </w:style>
  <w:style w:type="table" w:customStyle="1" w:styleId="TabellemiteinfarbigerersterSpalte">
    <w:name w:val="Tabelle mit einfarbiger erster Spalte"/>
    <w:basedOn w:val="NormaleTabelle"/>
    <w:uiPriority w:val="99"/>
    <w:rsid w:val="007F136C"/>
    <w:rPr>
      <w:rFonts w:ascii="Raleway" w:eastAsiaTheme="minorHAnsi" w:hAnsi="Raleway" w:cstheme="minorBidi"/>
      <w:szCs w:val="24"/>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42" w:type="dxa"/>
        <w:bottom w:w="85" w:type="dxa"/>
        <w:right w:w="142" w:type="dxa"/>
      </w:tblCellMar>
    </w:tblPr>
    <w:tcPr>
      <w:shd w:val="clear" w:color="auto" w:fill="EFEFF8"/>
      <w:vAlign w:val="center"/>
    </w:tcPr>
    <w:tblStylePr w:type="firstRow">
      <w:pPr>
        <w:wordWrap/>
        <w:ind w:leftChars="0" w:left="0"/>
      </w:pPr>
      <w:rPr>
        <w:rFonts w:ascii="Tahoma" w:hAnsi="Tahoma"/>
        <w:b/>
        <w:sz w:val="24"/>
      </w:rPr>
      <w:tblPr/>
      <w:tcPr>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l2br w:val="nil"/>
          <w:tr2bl w:val="nil"/>
        </w:tcBorders>
        <w:shd w:val="clear" w:color="auto" w:fill="073F8B"/>
        <w:vAlign w:val="top"/>
      </w:tcPr>
    </w:tblStylePr>
    <w:tblStylePr w:type="firstCol">
      <w:pPr>
        <w:wordWrap/>
        <w:ind w:leftChars="0" w:left="0" w:rightChars="0" w:right="0"/>
        <w:jc w:val="left"/>
      </w:pPr>
      <w:rPr>
        <w:rFonts w:ascii="Tahoma" w:hAnsi="Tahoma"/>
        <w:b/>
        <w:sz w:val="24"/>
      </w:rPr>
      <w:tblPr/>
      <w:tcPr>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cBorders>
        <w:shd w:val="clear" w:color="auto" w:fill="D4D6EC"/>
      </w:tcPr>
    </w:tblStylePr>
  </w:style>
  <w:style w:type="table" w:customStyle="1" w:styleId="TabellemitZebra-Zeilen">
    <w:name w:val="Tabelle mit Zebra-Zeilen"/>
    <w:basedOn w:val="NormaleTabelle"/>
    <w:uiPriority w:val="99"/>
    <w:rsid w:val="007F136C"/>
    <w:rPr>
      <w:rFonts w:ascii="Raleway" w:eastAsiaTheme="minorHAnsi" w:hAnsi="Raleway" w:cstheme="minorBidi"/>
      <w:szCs w:val="24"/>
      <w:lang w:eastAsia="en-US"/>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42" w:type="dxa"/>
        <w:bottom w:w="85" w:type="dxa"/>
        <w:right w:w="142" w:type="dxa"/>
      </w:tblCellMar>
    </w:tblPr>
    <w:tcPr>
      <w:shd w:val="clear" w:color="auto" w:fill="FFFFFF" w:themeFill="background1"/>
      <w:vAlign w:val="center"/>
    </w:tcPr>
    <w:tblStylePr w:type="firstRow">
      <w:rPr>
        <w:rFonts w:ascii="Tahoma" w:hAnsi="Tahoma"/>
        <w:b/>
        <w:sz w:val="24"/>
      </w:rPr>
      <w:tblPr/>
      <w:tcPr>
        <w:shd w:val="clear" w:color="auto" w:fill="073F8B"/>
      </w:tcPr>
    </w:tblStylePr>
    <w:tblStylePr w:type="band1Horz">
      <w:tblPr/>
      <w:tcPr>
        <w:shd w:val="clear" w:color="auto" w:fill="ECEDF4"/>
      </w:tcPr>
    </w:tblStylePr>
    <w:tblStylePr w:type="band2Horz">
      <w:tblPr/>
      <w:tcPr>
        <w:shd w:val="clear" w:color="auto" w:fill="DDE0EC"/>
      </w:tcPr>
    </w:tblStylePr>
  </w:style>
  <w:style w:type="paragraph" w:styleId="Listenabsatz">
    <w:name w:val="List Paragraph"/>
    <w:basedOn w:val="Standard"/>
    <w:uiPriority w:val="34"/>
    <w:rsid w:val="007F136C"/>
    <w:pPr>
      <w:numPr>
        <w:numId w:val="5"/>
      </w:numPr>
      <w:contextualSpacing/>
    </w:pPr>
  </w:style>
  <w:style w:type="character" w:styleId="Kommentarzeichen">
    <w:name w:val="annotation reference"/>
    <w:basedOn w:val="Absatz-Standardschriftart"/>
    <w:uiPriority w:val="99"/>
    <w:semiHidden/>
    <w:unhideWhenUsed/>
    <w:rsid w:val="003C246D"/>
    <w:rPr>
      <w:sz w:val="16"/>
      <w:szCs w:val="16"/>
    </w:rPr>
  </w:style>
  <w:style w:type="paragraph" w:styleId="Kommentartext">
    <w:name w:val="annotation text"/>
    <w:basedOn w:val="Standard"/>
    <w:link w:val="KommentartextZchn"/>
    <w:uiPriority w:val="99"/>
    <w:semiHidden/>
    <w:unhideWhenUsed/>
    <w:rsid w:val="003C246D"/>
    <w:rPr>
      <w:sz w:val="20"/>
    </w:rPr>
  </w:style>
  <w:style w:type="character" w:customStyle="1" w:styleId="KommentartextZchn">
    <w:name w:val="Kommentartext Zchn"/>
    <w:basedOn w:val="Absatz-Standardschriftart"/>
    <w:link w:val="Kommentartext"/>
    <w:uiPriority w:val="99"/>
    <w:semiHidden/>
    <w:rsid w:val="003C246D"/>
    <w:rPr>
      <w:sz w:val="20"/>
    </w:rPr>
  </w:style>
  <w:style w:type="paragraph" w:styleId="Kommentarthema">
    <w:name w:val="annotation subject"/>
    <w:basedOn w:val="Kommentartext"/>
    <w:next w:val="Kommentartext"/>
    <w:link w:val="KommentarthemaZchn"/>
    <w:uiPriority w:val="99"/>
    <w:semiHidden/>
    <w:unhideWhenUsed/>
    <w:rsid w:val="003C246D"/>
    <w:rPr>
      <w:b/>
      <w:bCs/>
    </w:rPr>
  </w:style>
  <w:style w:type="character" w:customStyle="1" w:styleId="KommentarthemaZchn">
    <w:name w:val="Kommentarthema Zchn"/>
    <w:basedOn w:val="KommentartextZchn"/>
    <w:link w:val="Kommentarthema"/>
    <w:uiPriority w:val="99"/>
    <w:semiHidden/>
    <w:rsid w:val="003C246D"/>
    <w:rPr>
      <w:b/>
      <w:bCs/>
      <w:sz w:val="20"/>
    </w:rPr>
  </w:style>
  <w:style w:type="character" w:customStyle="1" w:styleId="highlight">
    <w:name w:val="highlight"/>
    <w:basedOn w:val="Absatz-Standardschriftart"/>
    <w:rsid w:val="005000E0"/>
  </w:style>
  <w:style w:type="character" w:customStyle="1" w:styleId="UnresolvedMention">
    <w:name w:val="Unresolved Mention"/>
    <w:basedOn w:val="Absatz-Standardschriftart"/>
    <w:uiPriority w:val="99"/>
    <w:semiHidden/>
    <w:unhideWhenUsed/>
    <w:rsid w:val="00B475FE"/>
    <w:rPr>
      <w:color w:val="605E5C"/>
      <w:shd w:val="clear" w:color="auto" w:fill="E1DFDD"/>
    </w:rPr>
  </w:style>
  <w:style w:type="character" w:styleId="Zeilennummer">
    <w:name w:val="line number"/>
    <w:basedOn w:val="Absatz-Standardschriftart"/>
    <w:uiPriority w:val="99"/>
    <w:semiHidden/>
    <w:unhideWhenUsed/>
    <w:rsid w:val="009556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42060">
      <w:bodyDiv w:val="1"/>
      <w:marLeft w:val="0"/>
      <w:marRight w:val="0"/>
      <w:marTop w:val="0"/>
      <w:marBottom w:val="0"/>
      <w:divBdr>
        <w:top w:val="none" w:sz="0" w:space="0" w:color="auto"/>
        <w:left w:val="none" w:sz="0" w:space="0" w:color="auto"/>
        <w:bottom w:val="none" w:sz="0" w:space="0" w:color="auto"/>
        <w:right w:val="none" w:sz="0" w:space="0" w:color="auto"/>
      </w:divBdr>
    </w:div>
    <w:div w:id="166408177">
      <w:bodyDiv w:val="1"/>
      <w:marLeft w:val="0"/>
      <w:marRight w:val="0"/>
      <w:marTop w:val="0"/>
      <w:marBottom w:val="0"/>
      <w:divBdr>
        <w:top w:val="none" w:sz="0" w:space="0" w:color="auto"/>
        <w:left w:val="none" w:sz="0" w:space="0" w:color="auto"/>
        <w:bottom w:val="none" w:sz="0" w:space="0" w:color="auto"/>
        <w:right w:val="none" w:sz="0" w:space="0" w:color="auto"/>
      </w:divBdr>
    </w:div>
    <w:div w:id="431710948">
      <w:bodyDiv w:val="1"/>
      <w:marLeft w:val="0"/>
      <w:marRight w:val="0"/>
      <w:marTop w:val="0"/>
      <w:marBottom w:val="0"/>
      <w:divBdr>
        <w:top w:val="none" w:sz="0" w:space="0" w:color="auto"/>
        <w:left w:val="none" w:sz="0" w:space="0" w:color="auto"/>
        <w:bottom w:val="none" w:sz="0" w:space="0" w:color="auto"/>
        <w:right w:val="none" w:sz="0" w:space="0" w:color="auto"/>
      </w:divBdr>
    </w:div>
    <w:div w:id="737897709">
      <w:bodyDiv w:val="1"/>
      <w:marLeft w:val="0"/>
      <w:marRight w:val="0"/>
      <w:marTop w:val="0"/>
      <w:marBottom w:val="0"/>
      <w:divBdr>
        <w:top w:val="none" w:sz="0" w:space="0" w:color="auto"/>
        <w:left w:val="none" w:sz="0" w:space="0" w:color="auto"/>
        <w:bottom w:val="none" w:sz="0" w:space="0" w:color="auto"/>
        <w:right w:val="none" w:sz="0" w:space="0" w:color="auto"/>
      </w:divBdr>
      <w:divsChild>
        <w:div w:id="852569293">
          <w:marLeft w:val="0"/>
          <w:marRight w:val="0"/>
          <w:marTop w:val="0"/>
          <w:marBottom w:val="0"/>
          <w:divBdr>
            <w:top w:val="none" w:sz="0" w:space="0" w:color="auto"/>
            <w:left w:val="none" w:sz="0" w:space="0" w:color="auto"/>
            <w:bottom w:val="none" w:sz="0" w:space="0" w:color="auto"/>
            <w:right w:val="none" w:sz="0" w:space="0" w:color="auto"/>
          </w:divBdr>
        </w:div>
        <w:div w:id="998313720">
          <w:marLeft w:val="0"/>
          <w:marRight w:val="0"/>
          <w:marTop w:val="0"/>
          <w:marBottom w:val="0"/>
          <w:divBdr>
            <w:top w:val="none" w:sz="0" w:space="0" w:color="auto"/>
            <w:left w:val="none" w:sz="0" w:space="0" w:color="auto"/>
            <w:bottom w:val="none" w:sz="0" w:space="0" w:color="auto"/>
            <w:right w:val="none" w:sz="0" w:space="0" w:color="auto"/>
          </w:divBdr>
        </w:div>
        <w:div w:id="999390435">
          <w:marLeft w:val="0"/>
          <w:marRight w:val="0"/>
          <w:marTop w:val="0"/>
          <w:marBottom w:val="0"/>
          <w:divBdr>
            <w:top w:val="none" w:sz="0" w:space="0" w:color="auto"/>
            <w:left w:val="none" w:sz="0" w:space="0" w:color="auto"/>
            <w:bottom w:val="none" w:sz="0" w:space="0" w:color="auto"/>
            <w:right w:val="none" w:sz="0" w:space="0" w:color="auto"/>
          </w:divBdr>
        </w:div>
        <w:div w:id="1233466586">
          <w:marLeft w:val="0"/>
          <w:marRight w:val="0"/>
          <w:marTop w:val="0"/>
          <w:marBottom w:val="0"/>
          <w:divBdr>
            <w:top w:val="none" w:sz="0" w:space="0" w:color="auto"/>
            <w:left w:val="none" w:sz="0" w:space="0" w:color="auto"/>
            <w:bottom w:val="none" w:sz="0" w:space="0" w:color="auto"/>
            <w:right w:val="none" w:sz="0" w:space="0" w:color="auto"/>
          </w:divBdr>
        </w:div>
        <w:div w:id="716246284">
          <w:marLeft w:val="0"/>
          <w:marRight w:val="0"/>
          <w:marTop w:val="0"/>
          <w:marBottom w:val="0"/>
          <w:divBdr>
            <w:top w:val="none" w:sz="0" w:space="0" w:color="auto"/>
            <w:left w:val="none" w:sz="0" w:space="0" w:color="auto"/>
            <w:bottom w:val="none" w:sz="0" w:space="0" w:color="auto"/>
            <w:right w:val="none" w:sz="0" w:space="0" w:color="auto"/>
          </w:divBdr>
        </w:div>
        <w:div w:id="285356740">
          <w:marLeft w:val="0"/>
          <w:marRight w:val="0"/>
          <w:marTop w:val="0"/>
          <w:marBottom w:val="0"/>
          <w:divBdr>
            <w:top w:val="none" w:sz="0" w:space="0" w:color="auto"/>
            <w:left w:val="none" w:sz="0" w:space="0" w:color="auto"/>
            <w:bottom w:val="none" w:sz="0" w:space="0" w:color="auto"/>
            <w:right w:val="none" w:sz="0" w:space="0" w:color="auto"/>
          </w:divBdr>
        </w:div>
        <w:div w:id="761493868">
          <w:marLeft w:val="0"/>
          <w:marRight w:val="0"/>
          <w:marTop w:val="0"/>
          <w:marBottom w:val="0"/>
          <w:divBdr>
            <w:top w:val="none" w:sz="0" w:space="0" w:color="auto"/>
            <w:left w:val="none" w:sz="0" w:space="0" w:color="auto"/>
            <w:bottom w:val="none" w:sz="0" w:space="0" w:color="auto"/>
            <w:right w:val="none" w:sz="0" w:space="0" w:color="auto"/>
          </w:divBdr>
        </w:div>
        <w:div w:id="1208446441">
          <w:marLeft w:val="0"/>
          <w:marRight w:val="0"/>
          <w:marTop w:val="0"/>
          <w:marBottom w:val="0"/>
          <w:divBdr>
            <w:top w:val="none" w:sz="0" w:space="0" w:color="auto"/>
            <w:left w:val="none" w:sz="0" w:space="0" w:color="auto"/>
            <w:bottom w:val="none" w:sz="0" w:space="0" w:color="auto"/>
            <w:right w:val="none" w:sz="0" w:space="0" w:color="auto"/>
          </w:divBdr>
        </w:div>
      </w:divsChild>
    </w:div>
    <w:div w:id="771166288">
      <w:bodyDiv w:val="1"/>
      <w:marLeft w:val="0"/>
      <w:marRight w:val="0"/>
      <w:marTop w:val="0"/>
      <w:marBottom w:val="0"/>
      <w:divBdr>
        <w:top w:val="none" w:sz="0" w:space="0" w:color="auto"/>
        <w:left w:val="none" w:sz="0" w:space="0" w:color="auto"/>
        <w:bottom w:val="none" w:sz="0" w:space="0" w:color="auto"/>
        <w:right w:val="none" w:sz="0" w:space="0" w:color="auto"/>
      </w:divBdr>
    </w:div>
    <w:div w:id="1056198431">
      <w:bodyDiv w:val="1"/>
      <w:marLeft w:val="0"/>
      <w:marRight w:val="0"/>
      <w:marTop w:val="0"/>
      <w:marBottom w:val="0"/>
      <w:divBdr>
        <w:top w:val="none" w:sz="0" w:space="0" w:color="auto"/>
        <w:left w:val="none" w:sz="0" w:space="0" w:color="auto"/>
        <w:bottom w:val="none" w:sz="0" w:space="0" w:color="auto"/>
        <w:right w:val="none" w:sz="0" w:space="0" w:color="auto"/>
      </w:divBdr>
    </w:div>
    <w:div w:id="1159463965">
      <w:bodyDiv w:val="1"/>
      <w:marLeft w:val="0"/>
      <w:marRight w:val="0"/>
      <w:marTop w:val="0"/>
      <w:marBottom w:val="0"/>
      <w:divBdr>
        <w:top w:val="none" w:sz="0" w:space="0" w:color="auto"/>
        <w:left w:val="none" w:sz="0" w:space="0" w:color="auto"/>
        <w:bottom w:val="none" w:sz="0" w:space="0" w:color="auto"/>
        <w:right w:val="none" w:sz="0" w:space="0" w:color="auto"/>
      </w:divBdr>
    </w:div>
    <w:div w:id="1532838584">
      <w:bodyDiv w:val="1"/>
      <w:marLeft w:val="0"/>
      <w:marRight w:val="0"/>
      <w:marTop w:val="0"/>
      <w:marBottom w:val="0"/>
      <w:divBdr>
        <w:top w:val="none" w:sz="0" w:space="0" w:color="auto"/>
        <w:left w:val="none" w:sz="0" w:space="0" w:color="auto"/>
        <w:bottom w:val="none" w:sz="0" w:space="0" w:color="auto"/>
        <w:right w:val="none" w:sz="0" w:space="0" w:color="auto"/>
      </w:divBdr>
    </w:div>
    <w:div w:id="1658071530">
      <w:bodyDiv w:val="1"/>
      <w:marLeft w:val="0"/>
      <w:marRight w:val="0"/>
      <w:marTop w:val="0"/>
      <w:marBottom w:val="0"/>
      <w:divBdr>
        <w:top w:val="none" w:sz="0" w:space="0" w:color="auto"/>
        <w:left w:val="none" w:sz="0" w:space="0" w:color="auto"/>
        <w:bottom w:val="none" w:sz="0" w:space="0" w:color="auto"/>
        <w:right w:val="none" w:sz="0" w:space="0" w:color="auto"/>
      </w:divBdr>
    </w:div>
    <w:div w:id="1997486774">
      <w:bodyDiv w:val="1"/>
      <w:marLeft w:val="0"/>
      <w:marRight w:val="0"/>
      <w:marTop w:val="0"/>
      <w:marBottom w:val="0"/>
      <w:divBdr>
        <w:top w:val="none" w:sz="0" w:space="0" w:color="auto"/>
        <w:left w:val="none" w:sz="0" w:space="0" w:color="auto"/>
        <w:bottom w:val="none" w:sz="0" w:space="0" w:color="auto"/>
        <w:right w:val="none" w:sz="0" w:space="0" w:color="auto"/>
      </w:divBdr>
    </w:div>
    <w:div w:id="2031952684">
      <w:bodyDiv w:val="1"/>
      <w:marLeft w:val="0"/>
      <w:marRight w:val="0"/>
      <w:marTop w:val="0"/>
      <w:marBottom w:val="0"/>
      <w:divBdr>
        <w:top w:val="none" w:sz="0" w:space="0" w:color="auto"/>
        <w:left w:val="none" w:sz="0" w:space="0" w:color="auto"/>
        <w:bottom w:val="none" w:sz="0" w:space="0" w:color="auto"/>
        <w:right w:val="none" w:sz="0" w:space="0" w:color="auto"/>
      </w:divBdr>
    </w:div>
    <w:div w:id="2105296051">
      <w:bodyDiv w:val="1"/>
      <w:marLeft w:val="0"/>
      <w:marRight w:val="0"/>
      <w:marTop w:val="0"/>
      <w:marBottom w:val="0"/>
      <w:divBdr>
        <w:top w:val="none" w:sz="0" w:space="0" w:color="auto"/>
        <w:left w:val="none" w:sz="0" w:space="0" w:color="auto"/>
        <w:bottom w:val="none" w:sz="0" w:space="0" w:color="auto"/>
        <w:right w:val="none" w:sz="0" w:space="0" w:color="auto"/>
      </w:divBdr>
    </w:div>
    <w:div w:id="2132046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hmann@uni-koblenz.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vmueller@uni-koblenz-landau.de"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8" Type="http://schemas.openxmlformats.org/officeDocument/2006/relationships/image" Target="media/image6.wmf"/><Relationship Id="rId13" Type="http://schemas.openxmlformats.org/officeDocument/2006/relationships/hyperlink" Target="http://www.youtube.com/user/unikoblenzlandau" TargetMode="External"/><Relationship Id="rId3" Type="http://schemas.openxmlformats.org/officeDocument/2006/relationships/hyperlink" Target="http://www.facebook.com/uni.koblenz.landau" TargetMode="External"/><Relationship Id="rId7" Type="http://schemas.openxmlformats.org/officeDocument/2006/relationships/hyperlink" Target="http://www.twitter.com/unikold" TargetMode="External"/><Relationship Id="rId12" Type="http://schemas.openxmlformats.org/officeDocument/2006/relationships/hyperlink" Target="http://www.facebook.com/uni.koblenz.landau" TargetMode="External"/><Relationship Id="rId2" Type="http://schemas.openxmlformats.org/officeDocument/2006/relationships/hyperlink" Target="mailto:pressestelle@uni-koblenz-landau.de" TargetMode="External"/><Relationship Id="rId16" Type="http://schemas.openxmlformats.org/officeDocument/2006/relationships/image" Target="media/image7.png"/><Relationship Id="rId1" Type="http://schemas.openxmlformats.org/officeDocument/2006/relationships/hyperlink" Target="mailto:svmueller@uni-koblenz-landau.de" TargetMode="External"/><Relationship Id="rId6" Type="http://schemas.openxmlformats.org/officeDocument/2006/relationships/image" Target="media/image5.wmf"/><Relationship Id="rId11" Type="http://schemas.openxmlformats.org/officeDocument/2006/relationships/hyperlink" Target="mailto:pressestelle@uni-koblenz-landau.de" TargetMode="External"/><Relationship Id="rId5" Type="http://schemas.openxmlformats.org/officeDocument/2006/relationships/hyperlink" Target="http://www.youtube.com/user/unikoblenzlandau" TargetMode="External"/><Relationship Id="rId15" Type="http://schemas.openxmlformats.org/officeDocument/2006/relationships/hyperlink" Target="http://www.uni-koblenz-landau.de" TargetMode="External"/><Relationship Id="rId10" Type="http://schemas.openxmlformats.org/officeDocument/2006/relationships/hyperlink" Target="mailto:svmueller@uni-koblenz-landau.de" TargetMode="External"/><Relationship Id="rId4" Type="http://schemas.openxmlformats.org/officeDocument/2006/relationships/image" Target="media/image4.wmf"/><Relationship Id="rId9" Type="http://schemas.openxmlformats.org/officeDocument/2006/relationships/hyperlink" Target="http://www.uni-koblenz-landau.de" TargetMode="External"/><Relationship Id="rId14" Type="http://schemas.openxmlformats.org/officeDocument/2006/relationships/hyperlink" Target="http://www.twitter.com/unikold"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6.wmf"/><Relationship Id="rId13" Type="http://schemas.openxmlformats.org/officeDocument/2006/relationships/hyperlink" Target="http://www.youtube.com/user/unikoblenzlandau" TargetMode="External"/><Relationship Id="rId3" Type="http://schemas.openxmlformats.org/officeDocument/2006/relationships/hyperlink" Target="http://www.facebook.com/uni.koblenz.landau" TargetMode="External"/><Relationship Id="rId7" Type="http://schemas.openxmlformats.org/officeDocument/2006/relationships/hyperlink" Target="http://www.twitter.com/unikold" TargetMode="External"/><Relationship Id="rId12" Type="http://schemas.openxmlformats.org/officeDocument/2006/relationships/hyperlink" Target="http://www.facebook.com/uni.koblenz.landau" TargetMode="External"/><Relationship Id="rId2" Type="http://schemas.openxmlformats.org/officeDocument/2006/relationships/hyperlink" Target="mailto:pressestelle@uni-koblenz-landau.de" TargetMode="External"/><Relationship Id="rId16" Type="http://schemas.openxmlformats.org/officeDocument/2006/relationships/image" Target="media/image7.png"/><Relationship Id="rId1" Type="http://schemas.openxmlformats.org/officeDocument/2006/relationships/hyperlink" Target="mailto:svmueller@uni-koblenz-landau.de" TargetMode="External"/><Relationship Id="rId6" Type="http://schemas.openxmlformats.org/officeDocument/2006/relationships/image" Target="media/image5.wmf"/><Relationship Id="rId11" Type="http://schemas.openxmlformats.org/officeDocument/2006/relationships/hyperlink" Target="mailto:pressestelle@uni-koblenz-landau.de" TargetMode="External"/><Relationship Id="rId5" Type="http://schemas.openxmlformats.org/officeDocument/2006/relationships/hyperlink" Target="http://www.youtube.com/user/unikoblenzlandau" TargetMode="External"/><Relationship Id="rId15" Type="http://schemas.openxmlformats.org/officeDocument/2006/relationships/hyperlink" Target="http://www.uni-koblenz-landau.de" TargetMode="External"/><Relationship Id="rId10" Type="http://schemas.openxmlformats.org/officeDocument/2006/relationships/hyperlink" Target="mailto:svmueller@uni-koblenz-landau.de" TargetMode="External"/><Relationship Id="rId4" Type="http://schemas.openxmlformats.org/officeDocument/2006/relationships/image" Target="media/image9.wmf"/><Relationship Id="rId9" Type="http://schemas.openxmlformats.org/officeDocument/2006/relationships/hyperlink" Target="http://www.uni-koblenz-landau.de" TargetMode="External"/><Relationship Id="rId14" Type="http://schemas.openxmlformats.org/officeDocument/2006/relationships/hyperlink" Target="http://www.twitter.com/unikold"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vwRef12\Oegesamt\Pressemitteilung\PM-Vorlage\Pressemitteilung-Vorlage-Mainz-Marasco-Albry.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73F8B"/>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E04C6AA-0EFE-4F38-87E7-B040CA964D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Pressemitteilung-Vorlage-Mainz-Marasco-Albry.dotx</Template>
  <TotalTime>0</TotalTime>
  <Pages>3</Pages>
  <Words>922</Words>
  <Characters>5814</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 Lerch</dc:creator>
  <cp:keywords/>
  <dc:description/>
  <cp:lastModifiedBy>Gerhard Lerch</cp:lastModifiedBy>
  <cp:revision>2</cp:revision>
  <cp:lastPrinted>2020-11-09T11:58:00Z</cp:lastPrinted>
  <dcterms:created xsi:type="dcterms:W3CDTF">2020-11-11T12:56:00Z</dcterms:created>
  <dcterms:modified xsi:type="dcterms:W3CDTF">2020-11-11T12:56:00Z</dcterms:modified>
</cp:coreProperties>
</file>