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67DD5" w14:textId="6F7EFC5F" w:rsidR="00FE090B" w:rsidRPr="00281BFB" w:rsidRDefault="00F6299A" w:rsidP="00141B91">
      <w:pPr>
        <w:jc w:val="center"/>
        <w:rPr>
          <w:rFonts w:ascii="Dyson Futura Heavy" w:hAnsi="Dyson Futura Heavy"/>
          <w:sz w:val="42"/>
          <w:szCs w:val="42"/>
          <w:lang w:val="de-DE"/>
        </w:rPr>
      </w:pPr>
      <w:r>
        <w:rPr>
          <w:rFonts w:ascii="Dyson Futura Heavy" w:hAnsi="Dyson Futura Heavy"/>
          <w:sz w:val="42"/>
          <w:szCs w:val="42"/>
          <w:lang w:val="de-DE"/>
        </w:rPr>
        <w:t xml:space="preserve">  </w:t>
      </w:r>
      <w:r w:rsidR="006B67FF" w:rsidRPr="00281BFB">
        <w:rPr>
          <w:rFonts w:ascii="Dyson Futura Heavy" w:hAnsi="Dyson Futura Heavy"/>
          <w:sz w:val="42"/>
          <w:szCs w:val="42"/>
          <w:lang w:val="de-DE"/>
        </w:rPr>
        <w:t xml:space="preserve">Krümelfrei in den Urlaub: </w:t>
      </w:r>
      <w:r w:rsidR="00FE090B" w:rsidRPr="00281BFB">
        <w:rPr>
          <w:rFonts w:ascii="Dyson Futura Heavy" w:hAnsi="Dyson Futura Heavy"/>
          <w:sz w:val="42"/>
          <w:szCs w:val="42"/>
          <w:lang w:val="de-DE"/>
        </w:rPr>
        <w:t xml:space="preserve">Checkliste zum Putzen </w:t>
      </w:r>
    </w:p>
    <w:p w14:paraId="68741FBA" w14:textId="08432F83" w:rsidR="00141B91" w:rsidRPr="00281BFB" w:rsidRDefault="00FE090B" w:rsidP="00141B91">
      <w:pPr>
        <w:jc w:val="center"/>
        <w:rPr>
          <w:rFonts w:ascii="Dyson Futura Heavy" w:hAnsi="Dyson Futura Heavy"/>
          <w:sz w:val="42"/>
          <w:szCs w:val="42"/>
          <w:lang w:val="de-DE"/>
        </w:rPr>
      </w:pPr>
      <w:r w:rsidRPr="00281BFB">
        <w:rPr>
          <w:rFonts w:ascii="Dyson Futura Heavy" w:hAnsi="Dyson Futura Heavy"/>
          <w:sz w:val="42"/>
          <w:szCs w:val="42"/>
          <w:lang w:val="de-DE"/>
        </w:rPr>
        <w:t>für Auto, Wohnmobil und Co</w:t>
      </w:r>
    </w:p>
    <w:p w14:paraId="49F20447" w14:textId="77777777" w:rsidR="00141B91" w:rsidRPr="00281BFB" w:rsidRDefault="00141B91" w:rsidP="00141B91">
      <w:pPr>
        <w:jc w:val="center"/>
        <w:rPr>
          <w:sz w:val="42"/>
          <w:szCs w:val="42"/>
          <w:lang w:val="de-DE"/>
        </w:rPr>
      </w:pPr>
    </w:p>
    <w:p w14:paraId="2A57B99A" w14:textId="5F3CFACE" w:rsidR="00171F75" w:rsidRPr="00281BFB" w:rsidRDefault="00E02B24" w:rsidP="00141B91">
      <w:pPr>
        <w:jc w:val="center"/>
        <w:rPr>
          <w:rFonts w:ascii="Dyson Futura Medium" w:hAnsi="Dyson Futura Medium"/>
          <w:sz w:val="32"/>
          <w:szCs w:val="32"/>
          <w:lang w:val="de-DE"/>
        </w:rPr>
      </w:pPr>
      <w:r w:rsidRPr="00281BFB">
        <w:rPr>
          <w:rFonts w:ascii="Dyson Futura Medium" w:hAnsi="Dyson Futura Medium"/>
          <w:sz w:val="32"/>
          <w:szCs w:val="32"/>
          <w:lang w:val="de-DE"/>
        </w:rPr>
        <w:t xml:space="preserve">Die </w:t>
      </w:r>
      <w:r w:rsidR="00171F75" w:rsidRPr="00281BFB">
        <w:rPr>
          <w:rFonts w:ascii="Dyson Futura Medium" w:hAnsi="Dyson Futura Medium"/>
          <w:sz w:val="32"/>
          <w:szCs w:val="32"/>
          <w:lang w:val="de-DE"/>
        </w:rPr>
        <w:t xml:space="preserve">kabellosen Staubsauger von Dyson </w:t>
      </w:r>
    </w:p>
    <w:p w14:paraId="649AEC3C" w14:textId="16DCA94D" w:rsidR="00141B91" w:rsidRPr="00281BFB" w:rsidRDefault="00171F75" w:rsidP="00141B91">
      <w:pPr>
        <w:jc w:val="center"/>
        <w:rPr>
          <w:rFonts w:ascii="Dyson Futura Medium" w:hAnsi="Dyson Futura Medium"/>
          <w:sz w:val="32"/>
          <w:szCs w:val="32"/>
          <w:lang w:val="de-DE"/>
        </w:rPr>
      </w:pPr>
      <w:r w:rsidRPr="00281BFB">
        <w:rPr>
          <w:rFonts w:ascii="Dyson Futura Medium" w:hAnsi="Dyson Futura Medium"/>
          <w:sz w:val="32"/>
          <w:szCs w:val="32"/>
          <w:lang w:val="de-DE"/>
        </w:rPr>
        <w:t>kommen auch in die unzugänglichsten Winkel</w:t>
      </w:r>
    </w:p>
    <w:p w14:paraId="2665AED6" w14:textId="77777777" w:rsidR="00141B91" w:rsidRPr="00281BFB" w:rsidRDefault="00141B91" w:rsidP="00141B91">
      <w:pPr>
        <w:jc w:val="center"/>
        <w:rPr>
          <w:rFonts w:ascii="Dyson Futura Book" w:hAnsi="Dyson Futura Book"/>
          <w:sz w:val="22"/>
          <w:szCs w:val="22"/>
          <w:lang w:val="de-DE"/>
        </w:rPr>
      </w:pPr>
    </w:p>
    <w:p w14:paraId="25F116F1" w14:textId="333A76AD" w:rsidR="00141B91" w:rsidRPr="00281BFB" w:rsidRDefault="00141B91" w:rsidP="00141B91">
      <w:pPr>
        <w:jc w:val="center"/>
        <w:rPr>
          <w:rFonts w:ascii="Dyson Futura Book" w:hAnsi="Dyson Futura Book"/>
          <w:sz w:val="22"/>
          <w:szCs w:val="22"/>
          <w:lang w:val="de-DE"/>
        </w:rPr>
      </w:pPr>
      <w:r w:rsidRPr="00281BFB">
        <w:rPr>
          <w:rFonts w:ascii="Dyson Futura Book" w:hAnsi="Dyson Futura Book"/>
          <w:noProof/>
          <w:sz w:val="22"/>
          <w:szCs w:val="22"/>
          <w:lang w:val="de-DE"/>
        </w:rPr>
        <w:drawing>
          <wp:inline distT="0" distB="0" distL="0" distR="0" wp14:anchorId="7EB2EC60" wp14:editId="09A04EAF">
            <wp:extent cx="4015013" cy="199705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extLst>
                        <a:ext uri="{28A0092B-C50C-407E-A947-70E740481C1C}">
                          <a14:useLocalDpi xmlns:a14="http://schemas.microsoft.com/office/drawing/2010/main" val="0"/>
                        </a:ext>
                      </a:extLst>
                    </a:blip>
                    <a:srcRect t="20173" b="13524"/>
                    <a:stretch/>
                  </pic:blipFill>
                  <pic:spPr bwMode="auto">
                    <a:xfrm>
                      <a:off x="0" y="0"/>
                      <a:ext cx="4034259" cy="2006623"/>
                    </a:xfrm>
                    <a:prstGeom prst="rect">
                      <a:avLst/>
                    </a:prstGeom>
                    <a:ln>
                      <a:noFill/>
                    </a:ln>
                    <a:extLst>
                      <a:ext uri="{53640926-AAD7-44D8-BBD7-CCE9431645EC}">
                        <a14:shadowObscured xmlns:a14="http://schemas.microsoft.com/office/drawing/2010/main"/>
                      </a:ext>
                    </a:extLst>
                  </pic:spPr>
                </pic:pic>
              </a:graphicData>
            </a:graphic>
          </wp:inline>
        </w:drawing>
      </w:r>
    </w:p>
    <w:p w14:paraId="55B9CA9E" w14:textId="37884BFB" w:rsidR="003E5F02" w:rsidRPr="00281BFB" w:rsidRDefault="003E5F02" w:rsidP="00141B91">
      <w:pPr>
        <w:jc w:val="center"/>
        <w:rPr>
          <w:rFonts w:ascii="Dyson Futura Book" w:hAnsi="Dyson Futura Book"/>
          <w:sz w:val="22"/>
          <w:szCs w:val="22"/>
          <w:lang w:val="de-DE"/>
        </w:rPr>
      </w:pPr>
    </w:p>
    <w:p w14:paraId="61BAF556" w14:textId="037D8B80" w:rsidR="00550784" w:rsidRPr="00281BFB" w:rsidRDefault="00C54D3A" w:rsidP="00550784">
      <w:pPr>
        <w:jc w:val="center"/>
        <w:rPr>
          <w:rFonts w:ascii="Dyson Futura Book" w:hAnsi="Dyson Futura Book"/>
          <w:sz w:val="18"/>
          <w:szCs w:val="18"/>
          <w:lang w:val="de-DE"/>
        </w:rPr>
      </w:pPr>
      <w:r w:rsidRPr="00281BFB">
        <w:rPr>
          <w:rFonts w:ascii="Dyson Futura Book" w:hAnsi="Dyson Futura Book"/>
          <w:sz w:val="18"/>
          <w:szCs w:val="18"/>
          <w:lang w:val="de-DE"/>
        </w:rPr>
        <w:t>Die kabe</w:t>
      </w:r>
      <w:r w:rsidR="006C0F76" w:rsidRPr="00281BFB">
        <w:rPr>
          <w:rFonts w:ascii="Dyson Futura Book" w:hAnsi="Dyson Futura Book"/>
          <w:sz w:val="18"/>
          <w:szCs w:val="18"/>
          <w:lang w:val="de-DE"/>
        </w:rPr>
        <w:t>l</w:t>
      </w:r>
      <w:r w:rsidRPr="00281BFB">
        <w:rPr>
          <w:rFonts w:ascii="Dyson Futura Book" w:hAnsi="Dyson Futura Book"/>
          <w:sz w:val="18"/>
          <w:szCs w:val="18"/>
          <w:lang w:val="de-DE"/>
        </w:rPr>
        <w:t>losen Staubsauger von Dyson</w:t>
      </w:r>
      <w:r w:rsidR="00807712" w:rsidRPr="00281BFB">
        <w:rPr>
          <w:rFonts w:ascii="Dyson Futura Book" w:hAnsi="Dyson Futura Book"/>
          <w:sz w:val="18"/>
          <w:szCs w:val="18"/>
          <w:lang w:val="de-DE"/>
        </w:rPr>
        <w:t xml:space="preserve"> eignen sich </w:t>
      </w:r>
      <w:r w:rsidR="003D77D7" w:rsidRPr="00281BFB">
        <w:rPr>
          <w:rFonts w:ascii="Dyson Futura Book" w:hAnsi="Dyson Futura Book"/>
          <w:sz w:val="18"/>
          <w:szCs w:val="18"/>
          <w:lang w:val="de-DE"/>
        </w:rPr>
        <w:t xml:space="preserve">optimal </w:t>
      </w:r>
      <w:r w:rsidR="00807712" w:rsidRPr="00281BFB">
        <w:rPr>
          <w:rFonts w:ascii="Dyson Futura Book" w:hAnsi="Dyson Futura Book"/>
          <w:sz w:val="18"/>
          <w:szCs w:val="18"/>
          <w:lang w:val="de-DE"/>
        </w:rPr>
        <w:t>für die</w:t>
      </w:r>
      <w:r w:rsidR="003D77D7" w:rsidRPr="00281BFB">
        <w:rPr>
          <w:rFonts w:ascii="Dyson Futura Book" w:hAnsi="Dyson Futura Book"/>
          <w:sz w:val="18"/>
          <w:szCs w:val="18"/>
          <w:lang w:val="de-DE"/>
        </w:rPr>
        <w:t xml:space="preserve"> </w:t>
      </w:r>
      <w:r w:rsidR="006B1BC5" w:rsidRPr="00281BFB">
        <w:rPr>
          <w:rFonts w:ascii="Dyson Futura Book" w:hAnsi="Dyson Futura Book"/>
          <w:sz w:val="18"/>
          <w:szCs w:val="18"/>
          <w:lang w:val="de-DE"/>
        </w:rPr>
        <w:t xml:space="preserve">Reinigung von Auto, Camper und Co </w:t>
      </w:r>
      <w:r w:rsidR="00C55250" w:rsidRPr="00281BFB">
        <w:rPr>
          <w:rFonts w:ascii="Dyson Futura Book" w:hAnsi="Dyson Futura Book"/>
          <w:sz w:val="18"/>
          <w:szCs w:val="18"/>
          <w:lang w:val="de-DE"/>
        </w:rPr>
        <w:t>vor dem Urlaub</w:t>
      </w:r>
      <w:r w:rsidR="00BD7005" w:rsidRPr="00281BFB">
        <w:rPr>
          <w:rFonts w:ascii="Dyson Futura Book" w:hAnsi="Dyson Futura Book"/>
          <w:sz w:val="18"/>
          <w:szCs w:val="18"/>
          <w:lang w:val="de-DE"/>
        </w:rPr>
        <w:t>.</w:t>
      </w:r>
      <w:r w:rsidR="00141B91" w:rsidRPr="00281BFB">
        <w:rPr>
          <w:rFonts w:ascii="Dyson Futura Book" w:hAnsi="Dyson Futura Book"/>
          <w:sz w:val="18"/>
          <w:szCs w:val="18"/>
          <w:lang w:val="de-DE"/>
        </w:rPr>
        <w:t xml:space="preserve"> </w:t>
      </w:r>
    </w:p>
    <w:p w14:paraId="2D09F52B" w14:textId="274CA8CD" w:rsidR="00141B91" w:rsidRPr="00281BFB" w:rsidRDefault="00141B91" w:rsidP="00167628">
      <w:pPr>
        <w:jc w:val="center"/>
        <w:rPr>
          <w:rFonts w:ascii="Dyson Futura Book" w:hAnsi="Dyson Futura Book"/>
          <w:sz w:val="18"/>
          <w:szCs w:val="18"/>
          <w:lang w:val="de-DE"/>
        </w:rPr>
      </w:pPr>
      <w:r w:rsidRPr="00281BFB">
        <w:rPr>
          <w:rFonts w:ascii="Dyson Futura Book" w:hAnsi="Dyson Futura Book"/>
          <w:sz w:val="18"/>
          <w:szCs w:val="18"/>
          <w:lang w:val="de-DE"/>
        </w:rPr>
        <w:t>Fotocredit</w:t>
      </w:r>
      <w:r w:rsidR="003D77D7" w:rsidRPr="00281BFB">
        <w:rPr>
          <w:rFonts w:ascii="Dyson Futura Book" w:hAnsi="Dyson Futura Book"/>
          <w:sz w:val="18"/>
          <w:szCs w:val="18"/>
          <w:lang w:val="de-DE"/>
        </w:rPr>
        <w:t>:</w:t>
      </w:r>
      <w:r w:rsidRPr="00281BFB">
        <w:rPr>
          <w:rFonts w:ascii="Dyson Futura Book" w:hAnsi="Dyson Futura Book"/>
          <w:sz w:val="18"/>
          <w:szCs w:val="18"/>
          <w:lang w:val="de-DE"/>
        </w:rPr>
        <w:t xml:space="preserve"> Dyson</w:t>
      </w:r>
    </w:p>
    <w:p w14:paraId="720F2F63" w14:textId="7B7BFAB2" w:rsidR="00141B91" w:rsidRPr="00281BFB" w:rsidRDefault="00141B91" w:rsidP="00141B91">
      <w:pPr>
        <w:jc w:val="both"/>
        <w:rPr>
          <w:rFonts w:ascii="Dyson Futura Book" w:hAnsi="Dyson Futura Book"/>
          <w:b/>
          <w:bCs/>
          <w:sz w:val="22"/>
          <w:szCs w:val="22"/>
          <w:lang w:val="de-DE"/>
        </w:rPr>
      </w:pPr>
    </w:p>
    <w:p w14:paraId="60FC4CA5" w14:textId="756836FD" w:rsidR="00D6252C" w:rsidRPr="00281BFB" w:rsidRDefault="00281BFB" w:rsidP="00141B91">
      <w:pPr>
        <w:jc w:val="both"/>
        <w:rPr>
          <w:rFonts w:ascii="Dyson Futura Book" w:hAnsi="Dyson Futura Book"/>
          <w:sz w:val="22"/>
          <w:szCs w:val="22"/>
          <w:lang w:val="de-DE"/>
        </w:rPr>
      </w:pPr>
      <w:r w:rsidRPr="00281BFB">
        <w:rPr>
          <w:rFonts w:ascii="Dyson Futura Medium" w:eastAsia="Arial Unicode MS" w:hAnsi="Dyson Futura Medium" w:cs="Times New Roman"/>
          <w:color w:val="6B77EE"/>
          <w:sz w:val="22"/>
          <w:szCs w:val="22"/>
          <w:bdr w:val="nil"/>
          <w:lang w:val="de-DE"/>
        </w:rPr>
        <w:t>17</w:t>
      </w:r>
      <w:r w:rsidR="00141B91" w:rsidRPr="00281BFB">
        <w:rPr>
          <w:rFonts w:ascii="Dyson Futura Medium" w:eastAsia="Arial Unicode MS" w:hAnsi="Dyson Futura Medium" w:cs="Times New Roman"/>
          <w:color w:val="6B77EE"/>
          <w:sz w:val="22"/>
          <w:szCs w:val="22"/>
          <w:bdr w:val="nil"/>
          <w:lang w:val="de-DE"/>
        </w:rPr>
        <w:t>.</w:t>
      </w:r>
      <w:r w:rsidRPr="00281BFB">
        <w:rPr>
          <w:rFonts w:ascii="Dyson Futura Medium" w:eastAsia="Arial Unicode MS" w:hAnsi="Dyson Futura Medium" w:cs="Times New Roman"/>
          <w:color w:val="6B77EE"/>
          <w:sz w:val="22"/>
          <w:szCs w:val="22"/>
          <w:bdr w:val="nil"/>
          <w:lang w:val="de-DE"/>
        </w:rPr>
        <w:t>06</w:t>
      </w:r>
      <w:r w:rsidR="00141B91" w:rsidRPr="00281BFB">
        <w:rPr>
          <w:rFonts w:ascii="Dyson Futura Medium" w:eastAsia="Arial Unicode MS" w:hAnsi="Dyson Futura Medium" w:cs="Times New Roman"/>
          <w:color w:val="6B77EE"/>
          <w:sz w:val="22"/>
          <w:szCs w:val="22"/>
          <w:bdr w:val="nil"/>
          <w:lang w:val="de-DE"/>
        </w:rPr>
        <w:t>.202</w:t>
      </w:r>
      <w:r w:rsidR="00246FCD" w:rsidRPr="00281BFB">
        <w:rPr>
          <w:rFonts w:ascii="Dyson Futura Medium" w:eastAsia="Arial Unicode MS" w:hAnsi="Dyson Futura Medium" w:cs="Times New Roman"/>
          <w:color w:val="6B77EE"/>
          <w:sz w:val="22"/>
          <w:szCs w:val="22"/>
          <w:bdr w:val="nil"/>
          <w:lang w:val="de-DE"/>
        </w:rPr>
        <w:t>4</w:t>
      </w:r>
      <w:r w:rsidR="00141B91" w:rsidRPr="00281BFB">
        <w:rPr>
          <w:rFonts w:ascii="Dyson Futura Medium" w:eastAsia="Arial Unicode MS" w:hAnsi="Dyson Futura Medium" w:cs="Times New Roman"/>
          <w:color w:val="6B77EE"/>
          <w:sz w:val="22"/>
          <w:szCs w:val="22"/>
          <w:bdr w:val="nil"/>
          <w:lang w:val="de-DE"/>
        </w:rPr>
        <w:t>, Köln</w:t>
      </w:r>
      <w:r w:rsidR="00141B91" w:rsidRPr="00281BFB">
        <w:rPr>
          <w:rFonts w:ascii="Dyson Futura Book" w:hAnsi="Dyson Futura Book"/>
          <w:sz w:val="22"/>
          <w:szCs w:val="22"/>
          <w:lang w:val="de-DE"/>
        </w:rPr>
        <w:t xml:space="preserve"> – </w:t>
      </w:r>
      <w:r w:rsidR="00791D20" w:rsidRPr="00281BFB">
        <w:rPr>
          <w:rFonts w:ascii="Dyson Futura Book" w:hAnsi="Dyson Futura Book"/>
          <w:sz w:val="22"/>
          <w:szCs w:val="22"/>
          <w:lang w:val="de-DE"/>
        </w:rPr>
        <w:t>Erst die Arbeit, dann das Vergnügen! So abgedroschen diese Binse</w:t>
      </w:r>
      <w:r w:rsidR="00D00268" w:rsidRPr="00281BFB">
        <w:rPr>
          <w:rFonts w:ascii="Dyson Futura Book" w:hAnsi="Dyson Futura Book"/>
          <w:sz w:val="22"/>
          <w:szCs w:val="22"/>
          <w:lang w:val="de-DE"/>
        </w:rPr>
        <w:t>n</w:t>
      </w:r>
      <w:r w:rsidR="00791D20" w:rsidRPr="00281BFB">
        <w:rPr>
          <w:rFonts w:ascii="Dyson Futura Book" w:hAnsi="Dyson Futura Book"/>
          <w:sz w:val="22"/>
          <w:szCs w:val="22"/>
          <w:lang w:val="de-DE"/>
        </w:rPr>
        <w:t>weisheit sein mag</w:t>
      </w:r>
      <w:r w:rsidR="00D00268" w:rsidRPr="00281BFB">
        <w:rPr>
          <w:rFonts w:ascii="Dyson Futura Book" w:hAnsi="Dyson Futura Book"/>
          <w:sz w:val="22"/>
          <w:szCs w:val="22"/>
          <w:lang w:val="de-DE"/>
        </w:rPr>
        <w:t xml:space="preserve"> – ganz von der Hand zu weisen ist sie nicht.</w:t>
      </w:r>
      <w:r w:rsidR="00791D20" w:rsidRPr="00281BFB">
        <w:rPr>
          <w:rFonts w:ascii="Dyson Futura Book" w:hAnsi="Dyson Futura Book"/>
          <w:sz w:val="22"/>
          <w:szCs w:val="22"/>
          <w:lang w:val="de-DE"/>
        </w:rPr>
        <w:t xml:space="preserve"> </w:t>
      </w:r>
      <w:r w:rsidR="004915E3" w:rsidRPr="00281BFB">
        <w:rPr>
          <w:rFonts w:ascii="Dyson Futura Book" w:hAnsi="Dyson Futura Book"/>
          <w:sz w:val="22"/>
          <w:szCs w:val="22"/>
          <w:lang w:val="de-DE"/>
        </w:rPr>
        <w:t xml:space="preserve">Wir merken es alle regelmäßig vor dem Urlaub. </w:t>
      </w:r>
      <w:r w:rsidR="007C6331" w:rsidRPr="00281BFB">
        <w:rPr>
          <w:rFonts w:ascii="Dyson Futura Book" w:hAnsi="Dyson Futura Book"/>
          <w:sz w:val="22"/>
          <w:szCs w:val="22"/>
          <w:lang w:val="de-DE"/>
        </w:rPr>
        <w:t xml:space="preserve">So </w:t>
      </w:r>
      <w:r w:rsidR="004915E3" w:rsidRPr="00281BFB">
        <w:rPr>
          <w:rFonts w:ascii="Dyson Futura Book" w:hAnsi="Dyson Futura Book"/>
          <w:sz w:val="22"/>
          <w:szCs w:val="22"/>
          <w:lang w:val="de-DE"/>
        </w:rPr>
        <w:t xml:space="preserve">lästig es ist, </w:t>
      </w:r>
      <w:r w:rsidR="00B461C7" w:rsidRPr="00281BFB">
        <w:rPr>
          <w:rFonts w:ascii="Dyson Futura Book" w:hAnsi="Dyson Futura Book"/>
          <w:sz w:val="22"/>
          <w:szCs w:val="22"/>
          <w:lang w:val="de-DE"/>
        </w:rPr>
        <w:t xml:space="preserve">bevor wir am Strand, den Bergen oder sonst wo entspannen können, </w:t>
      </w:r>
      <w:r w:rsidR="00FA79AC" w:rsidRPr="00281BFB">
        <w:rPr>
          <w:rFonts w:ascii="Dyson Futura Book" w:hAnsi="Dyson Futura Book"/>
          <w:sz w:val="22"/>
          <w:szCs w:val="22"/>
          <w:lang w:val="de-DE"/>
        </w:rPr>
        <w:t>gibt es immer eine Aufgabenliste abzuarbeiten</w:t>
      </w:r>
      <w:r w:rsidR="001F03DD" w:rsidRPr="00281BFB">
        <w:rPr>
          <w:rFonts w:ascii="Dyson Futura Book" w:hAnsi="Dyson Futura Book"/>
          <w:sz w:val="22"/>
          <w:szCs w:val="22"/>
          <w:lang w:val="de-DE"/>
        </w:rPr>
        <w:t>:</w:t>
      </w:r>
      <w:r w:rsidR="006E1D74" w:rsidRPr="00281BFB">
        <w:rPr>
          <w:rFonts w:ascii="Dyson Futura Book" w:hAnsi="Dyson Futura Book"/>
          <w:sz w:val="22"/>
          <w:szCs w:val="22"/>
          <w:lang w:val="de-DE"/>
        </w:rPr>
        <w:t xml:space="preserve"> </w:t>
      </w:r>
      <w:r w:rsidR="00CD01E4" w:rsidRPr="00281BFB">
        <w:rPr>
          <w:rFonts w:ascii="Dyson Futura Book" w:hAnsi="Dyson Futura Book"/>
          <w:sz w:val="22"/>
          <w:szCs w:val="22"/>
          <w:lang w:val="de-DE"/>
        </w:rPr>
        <w:t xml:space="preserve">unter anderem </w:t>
      </w:r>
      <w:r w:rsidR="00FA79AC" w:rsidRPr="00281BFB">
        <w:rPr>
          <w:rFonts w:ascii="Dyson Futura Book" w:hAnsi="Dyson Futura Book"/>
          <w:sz w:val="22"/>
          <w:szCs w:val="22"/>
          <w:lang w:val="de-DE"/>
        </w:rPr>
        <w:t>Koffer packen,</w:t>
      </w:r>
      <w:r w:rsidR="00EB01A8" w:rsidRPr="00281BFB">
        <w:rPr>
          <w:rFonts w:ascii="Dyson Futura Book" w:hAnsi="Dyson Futura Book"/>
          <w:sz w:val="22"/>
          <w:szCs w:val="22"/>
          <w:lang w:val="de-DE"/>
        </w:rPr>
        <w:t xml:space="preserve"> </w:t>
      </w:r>
      <w:r w:rsidR="00BC2F18" w:rsidRPr="00281BFB">
        <w:rPr>
          <w:rFonts w:ascii="Dyson Futura Book" w:hAnsi="Dyson Futura Book"/>
          <w:sz w:val="22"/>
          <w:szCs w:val="22"/>
          <w:lang w:val="de-DE"/>
        </w:rPr>
        <w:t>Sonnencreme kaufen</w:t>
      </w:r>
      <w:r w:rsidR="00CD01E4" w:rsidRPr="00281BFB">
        <w:rPr>
          <w:rFonts w:ascii="Dyson Futura Book" w:hAnsi="Dyson Futura Book"/>
          <w:sz w:val="22"/>
          <w:szCs w:val="22"/>
          <w:lang w:val="de-DE"/>
        </w:rPr>
        <w:t xml:space="preserve"> oder den</w:t>
      </w:r>
      <w:r w:rsidR="00D8495E" w:rsidRPr="00281BFB">
        <w:rPr>
          <w:rFonts w:ascii="Dyson Futura Book" w:hAnsi="Dyson Futura Book"/>
          <w:sz w:val="22"/>
          <w:szCs w:val="22"/>
          <w:lang w:val="de-DE"/>
        </w:rPr>
        <w:t xml:space="preserve"> Reiseproviant vorbereiten</w:t>
      </w:r>
      <w:r w:rsidR="00BC2F18" w:rsidRPr="00281BFB">
        <w:rPr>
          <w:rFonts w:ascii="Dyson Futura Book" w:hAnsi="Dyson Futura Book"/>
          <w:sz w:val="22"/>
          <w:szCs w:val="22"/>
          <w:lang w:val="de-DE"/>
        </w:rPr>
        <w:t>.</w:t>
      </w:r>
      <w:r w:rsidR="008479AD" w:rsidRPr="00281BFB">
        <w:rPr>
          <w:rFonts w:ascii="Dyson Futura Book" w:hAnsi="Dyson Futura Book"/>
          <w:sz w:val="22"/>
          <w:szCs w:val="22"/>
          <w:lang w:val="de-DE"/>
        </w:rPr>
        <w:t xml:space="preserve"> </w:t>
      </w:r>
    </w:p>
    <w:p w14:paraId="2A60D71F" w14:textId="416FF518" w:rsidR="00D6252C" w:rsidRPr="00281BFB" w:rsidRDefault="00D6252C" w:rsidP="00141B91">
      <w:pPr>
        <w:jc w:val="both"/>
        <w:rPr>
          <w:rFonts w:ascii="Dyson Futura Book" w:hAnsi="Dyson Futura Book"/>
          <w:sz w:val="22"/>
          <w:szCs w:val="22"/>
          <w:lang w:val="de-DE"/>
        </w:rPr>
      </w:pPr>
    </w:p>
    <w:p w14:paraId="4B99CEB8" w14:textId="7BE3A615" w:rsidR="00141B91" w:rsidRPr="00281BFB" w:rsidRDefault="00787E91" w:rsidP="00141B91">
      <w:pPr>
        <w:jc w:val="both"/>
        <w:rPr>
          <w:rFonts w:ascii="Dyson Futura Book" w:hAnsi="Dyson Futura Book"/>
          <w:sz w:val="22"/>
          <w:szCs w:val="22"/>
          <w:lang w:val="de-DE"/>
        </w:rPr>
      </w:pPr>
      <w:r w:rsidRPr="00281BFB">
        <w:rPr>
          <w:rFonts w:ascii="Dyson Futura Book" w:hAnsi="Dyson Futura Book"/>
          <w:sz w:val="22"/>
          <w:szCs w:val="22"/>
          <w:lang w:val="de-DE"/>
        </w:rPr>
        <w:t xml:space="preserve">Die meisten, die sich </w:t>
      </w:r>
      <w:r w:rsidR="002D5EF6" w:rsidRPr="00281BFB">
        <w:rPr>
          <w:rFonts w:ascii="Dyson Futura Book" w:hAnsi="Dyson Futura Book"/>
          <w:sz w:val="22"/>
          <w:szCs w:val="22"/>
          <w:lang w:val="de-DE"/>
        </w:rPr>
        <w:t>mit dem Auto, Wohnmobil, Camper oder Wohn</w:t>
      </w:r>
      <w:r w:rsidR="00F95783" w:rsidRPr="00281BFB">
        <w:rPr>
          <w:rFonts w:ascii="Dyson Futura Book" w:hAnsi="Dyson Futura Book"/>
          <w:sz w:val="22"/>
          <w:szCs w:val="22"/>
          <w:lang w:val="de-DE"/>
        </w:rPr>
        <w:t xml:space="preserve">wagen </w:t>
      </w:r>
      <w:r w:rsidR="00162731" w:rsidRPr="00281BFB">
        <w:rPr>
          <w:rFonts w:ascii="Dyson Futura Book" w:hAnsi="Dyson Futura Book"/>
          <w:sz w:val="22"/>
          <w:szCs w:val="22"/>
          <w:lang w:val="de-DE"/>
        </w:rPr>
        <w:t>auf den Weg mach</w:t>
      </w:r>
      <w:r w:rsidRPr="00281BFB">
        <w:rPr>
          <w:rFonts w:ascii="Dyson Futura Book" w:hAnsi="Dyson Futura Book"/>
          <w:sz w:val="22"/>
          <w:szCs w:val="22"/>
          <w:lang w:val="de-DE"/>
        </w:rPr>
        <w:t>en</w:t>
      </w:r>
      <w:r w:rsidR="009F1A77" w:rsidRPr="00281BFB">
        <w:rPr>
          <w:rFonts w:ascii="Dyson Futura Book" w:hAnsi="Dyson Futura Book"/>
          <w:sz w:val="22"/>
          <w:szCs w:val="22"/>
          <w:lang w:val="de-DE"/>
        </w:rPr>
        <w:t>,</w:t>
      </w:r>
      <w:r w:rsidR="00221DEA" w:rsidRPr="00281BFB">
        <w:rPr>
          <w:rFonts w:ascii="Dyson Futura Book" w:hAnsi="Dyson Futura Book"/>
          <w:sz w:val="22"/>
          <w:szCs w:val="22"/>
          <w:lang w:val="de-DE"/>
        </w:rPr>
        <w:t xml:space="preserve"> haben</w:t>
      </w:r>
      <w:r w:rsidR="001F03DD" w:rsidRPr="00281BFB">
        <w:rPr>
          <w:rFonts w:ascii="Dyson Futura Book" w:hAnsi="Dyson Futura Book"/>
          <w:sz w:val="22"/>
          <w:szCs w:val="22"/>
          <w:lang w:val="de-DE"/>
        </w:rPr>
        <w:t xml:space="preserve"> in der Regel</w:t>
      </w:r>
      <w:r w:rsidR="00221DEA" w:rsidRPr="00281BFB">
        <w:rPr>
          <w:rFonts w:ascii="Dyson Futura Book" w:hAnsi="Dyson Futura Book"/>
          <w:sz w:val="22"/>
          <w:szCs w:val="22"/>
          <w:lang w:val="de-DE"/>
        </w:rPr>
        <w:t xml:space="preserve"> ein weiteres To-do:</w:t>
      </w:r>
      <w:r w:rsidR="00E2625E" w:rsidRPr="00281BFB">
        <w:rPr>
          <w:rFonts w:ascii="Dyson Futura Book" w:hAnsi="Dyson Futura Book"/>
          <w:sz w:val="22"/>
          <w:szCs w:val="22"/>
          <w:lang w:val="de-DE"/>
        </w:rPr>
        <w:t xml:space="preserve"> </w:t>
      </w:r>
      <w:r w:rsidR="00221DEA" w:rsidRPr="00281BFB">
        <w:rPr>
          <w:rFonts w:ascii="Dyson Futura Book" w:hAnsi="Dyson Futura Book"/>
          <w:sz w:val="22"/>
          <w:szCs w:val="22"/>
          <w:lang w:val="de-DE"/>
        </w:rPr>
        <w:t>das</w:t>
      </w:r>
      <w:r w:rsidR="00162731" w:rsidRPr="00281BFB">
        <w:rPr>
          <w:rFonts w:ascii="Dyson Futura Book" w:hAnsi="Dyson Futura Book"/>
          <w:sz w:val="22"/>
          <w:szCs w:val="22"/>
          <w:lang w:val="de-DE"/>
        </w:rPr>
        <w:t xml:space="preserve"> Reisegefährt</w:t>
      </w:r>
      <w:r w:rsidR="00E2625E" w:rsidRPr="00281BFB">
        <w:rPr>
          <w:rFonts w:ascii="Dyson Futura Book" w:hAnsi="Dyson Futura Book"/>
          <w:sz w:val="22"/>
          <w:szCs w:val="22"/>
          <w:lang w:val="de-DE"/>
        </w:rPr>
        <w:t xml:space="preserve"> vorab von Krümeln, Staub und Schmutz</w:t>
      </w:r>
      <w:r w:rsidR="00221DEA" w:rsidRPr="00281BFB">
        <w:rPr>
          <w:rFonts w:ascii="Dyson Futura Book" w:hAnsi="Dyson Futura Book"/>
          <w:sz w:val="22"/>
          <w:szCs w:val="22"/>
          <w:lang w:val="de-DE"/>
        </w:rPr>
        <w:t xml:space="preserve"> befreien</w:t>
      </w:r>
      <w:r w:rsidR="00387A67" w:rsidRPr="00281BFB">
        <w:rPr>
          <w:rFonts w:ascii="Dyson Futura Book" w:hAnsi="Dyson Futura Book"/>
          <w:sz w:val="22"/>
          <w:szCs w:val="22"/>
          <w:lang w:val="de-DE"/>
        </w:rPr>
        <w:t>.</w:t>
      </w:r>
      <w:r w:rsidR="00BA3AAB" w:rsidRPr="00281BFB">
        <w:rPr>
          <w:lang w:val="de-DE"/>
        </w:rPr>
        <w:t xml:space="preserve"> </w:t>
      </w:r>
      <w:r w:rsidR="00BA3AAB" w:rsidRPr="00281BFB">
        <w:rPr>
          <w:rFonts w:ascii="Dyson Futura Book" w:hAnsi="Dyson Futura Book"/>
          <w:sz w:val="22"/>
          <w:szCs w:val="22"/>
          <w:lang w:val="de-DE"/>
        </w:rPr>
        <w:t xml:space="preserve">Enge Ritzen und unzugängliche Winkel machen die Reinigung oft zur Herausforderung. </w:t>
      </w:r>
      <w:r w:rsidR="00A5020A" w:rsidRPr="00281BFB">
        <w:rPr>
          <w:rFonts w:ascii="Dyson Futura Book" w:hAnsi="Dyson Futura Book"/>
          <w:sz w:val="22"/>
          <w:szCs w:val="22"/>
          <w:lang w:val="de-DE"/>
        </w:rPr>
        <w:t>Doch mit der richtigen Vorbereitung und den passenden Tools lässt sich auch diese Aufgabe meistern</w:t>
      </w:r>
      <w:r w:rsidR="00D6252C" w:rsidRPr="00281BFB">
        <w:rPr>
          <w:rFonts w:ascii="Dyson Futura Book" w:hAnsi="Dyson Futura Book"/>
          <w:sz w:val="22"/>
          <w:szCs w:val="22"/>
          <w:lang w:val="de-DE"/>
        </w:rPr>
        <w:t>.</w:t>
      </w:r>
      <w:r w:rsidR="00C92E9F" w:rsidRPr="00281BFB">
        <w:rPr>
          <w:rFonts w:ascii="Dyson Futura Book" w:hAnsi="Dyson Futura Book"/>
          <w:sz w:val="22"/>
          <w:szCs w:val="22"/>
          <w:lang w:val="de-DE"/>
        </w:rPr>
        <w:t xml:space="preserve"> </w:t>
      </w:r>
      <w:r w:rsidR="00E2134C" w:rsidRPr="00281BFB">
        <w:rPr>
          <w:rFonts w:ascii="Dyson Futura Book" w:hAnsi="Dyson Futura Book"/>
          <w:sz w:val="22"/>
          <w:szCs w:val="22"/>
          <w:lang w:val="de-DE"/>
        </w:rPr>
        <w:t>Daher</w:t>
      </w:r>
      <w:r w:rsidR="005A79F8" w:rsidRPr="00281BFB">
        <w:rPr>
          <w:rFonts w:ascii="Dyson Futura Book" w:hAnsi="Dyson Futura Book"/>
          <w:sz w:val="22"/>
          <w:szCs w:val="22"/>
          <w:lang w:val="de-DE"/>
        </w:rPr>
        <w:t xml:space="preserve"> fasst folgende </w:t>
      </w:r>
      <w:r w:rsidR="00E427DE" w:rsidRPr="00281BFB">
        <w:rPr>
          <w:rFonts w:ascii="Dyson Futura Book" w:hAnsi="Dyson Futura Book"/>
          <w:sz w:val="22"/>
          <w:szCs w:val="22"/>
          <w:lang w:val="de-DE"/>
        </w:rPr>
        <w:t>Check</w:t>
      </w:r>
      <w:r w:rsidR="0095676E" w:rsidRPr="00281BFB">
        <w:rPr>
          <w:rFonts w:ascii="Dyson Futura Book" w:hAnsi="Dyson Futura Book"/>
          <w:sz w:val="22"/>
          <w:szCs w:val="22"/>
          <w:lang w:val="de-DE"/>
        </w:rPr>
        <w:t>l</w:t>
      </w:r>
      <w:r w:rsidR="005A79F8" w:rsidRPr="00281BFB">
        <w:rPr>
          <w:rFonts w:ascii="Dyson Futura Book" w:hAnsi="Dyson Futura Book"/>
          <w:sz w:val="22"/>
          <w:szCs w:val="22"/>
          <w:lang w:val="de-DE"/>
        </w:rPr>
        <w:t>iste</w:t>
      </w:r>
      <w:r w:rsidR="00E427DE" w:rsidRPr="00281BFB">
        <w:rPr>
          <w:rFonts w:ascii="Dyson Futura Book" w:hAnsi="Dyson Futura Book"/>
          <w:sz w:val="22"/>
          <w:szCs w:val="22"/>
          <w:lang w:val="de-DE"/>
        </w:rPr>
        <w:t xml:space="preserve"> die wichtigsten</w:t>
      </w:r>
      <w:r w:rsidR="005A79F8" w:rsidRPr="00281BFB">
        <w:rPr>
          <w:rFonts w:ascii="Dyson Futura Book" w:hAnsi="Dyson Futura Book"/>
          <w:sz w:val="22"/>
          <w:szCs w:val="22"/>
          <w:lang w:val="de-DE"/>
        </w:rPr>
        <w:t xml:space="preserve"> Reinigungstipps für </w:t>
      </w:r>
      <w:r w:rsidR="00060134" w:rsidRPr="00281BFB">
        <w:rPr>
          <w:rFonts w:ascii="Dyson Futura Book" w:hAnsi="Dyson Futura Book"/>
          <w:sz w:val="22"/>
          <w:szCs w:val="22"/>
          <w:lang w:val="de-DE"/>
        </w:rPr>
        <w:t xml:space="preserve">die Urlaubsreise </w:t>
      </w:r>
      <w:r w:rsidR="0095676E" w:rsidRPr="00281BFB">
        <w:rPr>
          <w:rFonts w:ascii="Dyson Futura Book" w:hAnsi="Dyson Futura Book"/>
          <w:sz w:val="22"/>
          <w:szCs w:val="22"/>
          <w:lang w:val="de-DE"/>
        </w:rPr>
        <w:t xml:space="preserve">in </w:t>
      </w:r>
      <w:r w:rsidR="00060134" w:rsidRPr="00281BFB">
        <w:rPr>
          <w:rFonts w:ascii="Dyson Futura Book" w:hAnsi="Dyson Futura Book"/>
          <w:sz w:val="22"/>
          <w:szCs w:val="22"/>
          <w:lang w:val="de-DE"/>
        </w:rPr>
        <w:t>Pkw und Co zusammen</w:t>
      </w:r>
      <w:r w:rsidR="009C6A43" w:rsidRPr="00281BFB">
        <w:rPr>
          <w:rFonts w:ascii="Dyson Futura Book" w:hAnsi="Dyson Futura Book"/>
          <w:sz w:val="22"/>
          <w:szCs w:val="22"/>
          <w:lang w:val="de-DE"/>
        </w:rPr>
        <w:t>:</w:t>
      </w:r>
      <w:r w:rsidR="00E2134C" w:rsidRPr="00281BFB">
        <w:rPr>
          <w:rFonts w:ascii="Dyson Futura Book" w:hAnsi="Dyson Futura Book"/>
          <w:sz w:val="22"/>
          <w:szCs w:val="22"/>
          <w:lang w:val="de-DE"/>
        </w:rPr>
        <w:t xml:space="preserve">   </w:t>
      </w:r>
    </w:p>
    <w:p w14:paraId="061C2A23" w14:textId="7D218622" w:rsidR="00CA245B" w:rsidRPr="00281BFB" w:rsidRDefault="00CA245B" w:rsidP="00141B91">
      <w:pPr>
        <w:jc w:val="both"/>
        <w:rPr>
          <w:rFonts w:ascii="Dyson Futura Medium" w:hAnsi="Dyson Futura Medium"/>
          <w:sz w:val="22"/>
          <w:szCs w:val="22"/>
          <w:lang w:val="de-DE"/>
        </w:rPr>
      </w:pPr>
    </w:p>
    <w:p w14:paraId="2806D73E" w14:textId="4BA2D9F8" w:rsidR="00CA245B" w:rsidRPr="00281BFB" w:rsidRDefault="00CA245B" w:rsidP="00FE4FF2">
      <w:pPr>
        <w:pStyle w:val="Listenabsatz"/>
        <w:numPr>
          <w:ilvl w:val="0"/>
          <w:numId w:val="45"/>
        </w:numPr>
        <w:jc w:val="both"/>
        <w:rPr>
          <w:rFonts w:ascii="Dyson Futura Medium" w:eastAsia="Arial Unicode MS" w:hAnsi="Dyson Futura Medium" w:cs="Times New Roman"/>
          <w:color w:val="6B77EE"/>
          <w:sz w:val="22"/>
          <w:szCs w:val="22"/>
          <w:bdr w:val="nil"/>
          <w:lang w:val="de-DE"/>
        </w:rPr>
      </w:pPr>
      <w:r w:rsidRPr="00281BFB">
        <w:rPr>
          <w:rFonts w:ascii="Dyson Futura Medium" w:eastAsia="Arial Unicode MS" w:hAnsi="Dyson Futura Medium" w:cs="Times New Roman"/>
          <w:color w:val="6B77EE"/>
          <w:sz w:val="22"/>
          <w:szCs w:val="22"/>
          <w:bdr w:val="nil"/>
          <w:lang w:val="de-DE"/>
        </w:rPr>
        <w:t>Innenraum saugen und wischen</w:t>
      </w:r>
    </w:p>
    <w:p w14:paraId="4A8D807B" w14:textId="1F83F6E0" w:rsidR="000B25BC" w:rsidRPr="00281BFB" w:rsidRDefault="003E0A25" w:rsidP="000B25BC">
      <w:pPr>
        <w:jc w:val="both"/>
        <w:rPr>
          <w:rFonts w:ascii="Dyson Futura Book" w:hAnsi="Dyson Futura Book"/>
          <w:sz w:val="22"/>
          <w:szCs w:val="22"/>
          <w:lang w:val="de-DE"/>
        </w:rPr>
      </w:pPr>
      <w:r w:rsidRPr="00281BFB">
        <w:rPr>
          <w:noProof/>
        </w:rPr>
        <w:drawing>
          <wp:anchor distT="0" distB="0" distL="114300" distR="114300" simplePos="0" relativeHeight="251658253" behindDoc="0" locked="0" layoutInCell="1" allowOverlap="1" wp14:anchorId="10C7A11D" wp14:editId="3409CA42">
            <wp:simplePos x="0" y="0"/>
            <wp:positionH relativeFrom="column">
              <wp:posOffset>4650740</wp:posOffset>
            </wp:positionH>
            <wp:positionV relativeFrom="paragraph">
              <wp:posOffset>54610</wp:posOffset>
            </wp:positionV>
            <wp:extent cx="1673860" cy="1254760"/>
            <wp:effectExtent l="0" t="0" r="2540" b="2540"/>
            <wp:wrapSquare wrapText="bothSides"/>
            <wp:docPr id="154780136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801367" name="Grafik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673860" cy="1254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497D" w:rsidRPr="00281BFB">
        <w:rPr>
          <w:rFonts w:ascii="Dyson Futura Book" w:hAnsi="Dyson Futura Book"/>
          <w:sz w:val="22"/>
          <w:szCs w:val="22"/>
          <w:lang w:val="de-DE"/>
        </w:rPr>
        <w:t>L</w:t>
      </w:r>
      <w:r w:rsidR="00CA245B" w:rsidRPr="00281BFB">
        <w:rPr>
          <w:rFonts w:ascii="Dyson Futura Book" w:hAnsi="Dyson Futura Book"/>
          <w:sz w:val="22"/>
          <w:szCs w:val="22"/>
          <w:lang w:val="de-DE"/>
        </w:rPr>
        <w:t>ose Gegenstände</w:t>
      </w:r>
      <w:r w:rsidR="00AA497D" w:rsidRPr="00281BFB">
        <w:rPr>
          <w:rFonts w:ascii="Dyson Futura Book" w:hAnsi="Dyson Futura Book"/>
          <w:sz w:val="22"/>
          <w:szCs w:val="22"/>
          <w:lang w:val="de-DE"/>
        </w:rPr>
        <w:t xml:space="preserve"> entfernen</w:t>
      </w:r>
      <w:r w:rsidR="00CA245B" w:rsidRPr="00281BFB">
        <w:rPr>
          <w:rFonts w:ascii="Dyson Futura Book" w:hAnsi="Dyson Futura Book"/>
          <w:sz w:val="22"/>
          <w:szCs w:val="22"/>
          <w:lang w:val="de-DE"/>
        </w:rPr>
        <w:t xml:space="preserve"> und</w:t>
      </w:r>
      <w:r w:rsidR="00AA497D" w:rsidRPr="00281BFB">
        <w:rPr>
          <w:rFonts w:ascii="Dyson Futura Book" w:hAnsi="Dyson Futura Book"/>
          <w:sz w:val="22"/>
          <w:szCs w:val="22"/>
          <w:lang w:val="de-DE"/>
        </w:rPr>
        <w:t xml:space="preserve"> Innenraum</w:t>
      </w:r>
      <w:r w:rsidR="0099251A" w:rsidRPr="00281BFB">
        <w:rPr>
          <w:rFonts w:ascii="Dyson Futura Book" w:hAnsi="Dyson Futura Book"/>
          <w:sz w:val="22"/>
          <w:szCs w:val="22"/>
          <w:lang w:val="de-DE"/>
        </w:rPr>
        <w:t xml:space="preserve"> gründlich</w:t>
      </w:r>
      <w:r w:rsidR="00CA245B" w:rsidRPr="00281BFB">
        <w:rPr>
          <w:rFonts w:ascii="Dyson Futura Book" w:hAnsi="Dyson Futura Book"/>
          <w:sz w:val="22"/>
          <w:szCs w:val="22"/>
          <w:lang w:val="de-DE"/>
        </w:rPr>
        <w:t xml:space="preserve"> saugen. </w:t>
      </w:r>
      <w:r w:rsidR="0099251A" w:rsidRPr="00281BFB">
        <w:rPr>
          <w:rFonts w:ascii="Dyson Futura Book" w:hAnsi="Dyson Futura Book"/>
          <w:sz w:val="22"/>
          <w:szCs w:val="22"/>
          <w:lang w:val="de-DE"/>
        </w:rPr>
        <w:t xml:space="preserve">Besonderes Augenmerk auf </w:t>
      </w:r>
      <w:r w:rsidR="00CA245B" w:rsidRPr="00281BFB">
        <w:rPr>
          <w:rFonts w:ascii="Dyson Futura Book" w:hAnsi="Dyson Futura Book"/>
          <w:sz w:val="22"/>
          <w:szCs w:val="22"/>
          <w:lang w:val="de-DE"/>
        </w:rPr>
        <w:t>Ecken,</w:t>
      </w:r>
      <w:r w:rsidR="0099251A" w:rsidRPr="00281BFB">
        <w:rPr>
          <w:rFonts w:ascii="Dyson Futura Book" w:hAnsi="Dyson Futura Book"/>
          <w:sz w:val="22"/>
          <w:szCs w:val="22"/>
          <w:lang w:val="de-DE"/>
        </w:rPr>
        <w:t xml:space="preserve"> den Raum</w:t>
      </w:r>
      <w:r w:rsidR="00CA245B" w:rsidRPr="00281BFB">
        <w:rPr>
          <w:rFonts w:ascii="Dyson Futura Book" w:hAnsi="Dyson Futura Book"/>
          <w:sz w:val="22"/>
          <w:szCs w:val="22"/>
          <w:lang w:val="de-DE"/>
        </w:rPr>
        <w:t xml:space="preserve"> unter den Sitzen</w:t>
      </w:r>
      <w:r w:rsidR="00EE6963" w:rsidRPr="00281BFB">
        <w:rPr>
          <w:rFonts w:ascii="Dyson Futura Book" w:hAnsi="Dyson Futura Book"/>
          <w:sz w:val="22"/>
          <w:szCs w:val="22"/>
          <w:lang w:val="de-DE"/>
        </w:rPr>
        <w:t xml:space="preserve"> und </w:t>
      </w:r>
      <w:r w:rsidR="00663980" w:rsidRPr="00281BFB">
        <w:rPr>
          <w:rFonts w:ascii="Dyson Futura Book" w:hAnsi="Dyson Futura Book"/>
          <w:sz w:val="22"/>
          <w:szCs w:val="22"/>
          <w:lang w:val="de-DE"/>
        </w:rPr>
        <w:t>Schlitze zwischen den Sitzen werfen.</w:t>
      </w:r>
      <w:r w:rsidR="000B25BC" w:rsidRPr="00281BFB">
        <w:rPr>
          <w:rFonts w:ascii="Dyson Futura Book" w:hAnsi="Dyson Futura Book"/>
          <w:sz w:val="22"/>
          <w:szCs w:val="22"/>
          <w:lang w:val="de-DE"/>
        </w:rPr>
        <w:t xml:space="preserve"> </w:t>
      </w:r>
      <w:r w:rsidR="00C312FF" w:rsidRPr="00281BFB">
        <w:rPr>
          <w:rFonts w:ascii="Dyson Futura Book" w:hAnsi="Dyson Futura Book"/>
          <w:sz w:val="22"/>
          <w:szCs w:val="22"/>
          <w:lang w:val="de-DE"/>
        </w:rPr>
        <w:t>Wenn möglich Sitze umklappen</w:t>
      </w:r>
      <w:r w:rsidR="003451E4" w:rsidRPr="00281BFB">
        <w:rPr>
          <w:rFonts w:ascii="Dyson Futura Book" w:hAnsi="Dyson Futura Book"/>
          <w:sz w:val="22"/>
          <w:szCs w:val="22"/>
          <w:lang w:val="de-DE"/>
        </w:rPr>
        <w:t>, um an schwer erreichbare Stellen zu kommen.</w:t>
      </w:r>
      <w:r w:rsidR="009E4C6C" w:rsidRPr="00281BFB">
        <w:rPr>
          <w:rFonts w:ascii="Dyson Futura Book" w:hAnsi="Dyson Futura Book"/>
          <w:sz w:val="22"/>
          <w:szCs w:val="22"/>
          <w:lang w:val="de-DE"/>
        </w:rPr>
        <w:t xml:space="preserve"> Die kabellosen Staubsauger von Dyson stellen sicher, dass kein nerviges Kabel im Weg ist, und </w:t>
      </w:r>
      <w:r w:rsidR="00C60FB1" w:rsidRPr="00281BFB">
        <w:rPr>
          <w:rFonts w:ascii="Dyson Futura Book" w:hAnsi="Dyson Futura Book"/>
          <w:sz w:val="22"/>
          <w:szCs w:val="22"/>
          <w:lang w:val="de-DE"/>
        </w:rPr>
        <w:t>sind einfach in der Handhabung.</w:t>
      </w:r>
      <w:r w:rsidR="00D909D8" w:rsidRPr="00281BFB">
        <w:rPr>
          <w:rFonts w:ascii="Dyson Futura Book" w:hAnsi="Dyson Futura Book"/>
          <w:sz w:val="22"/>
          <w:szCs w:val="22"/>
          <w:lang w:val="de-DE"/>
        </w:rPr>
        <w:t xml:space="preserve"> Der </w:t>
      </w:r>
      <w:r w:rsidR="00D909D8" w:rsidRPr="00281BFB">
        <w:rPr>
          <w:rFonts w:ascii="Dyson Futura Medium" w:hAnsi="Dyson Futura Medium"/>
          <w:sz w:val="22"/>
          <w:szCs w:val="22"/>
          <w:lang w:val="de-DE"/>
        </w:rPr>
        <w:t>V12™ Detect Slim Absolute beispielsweise ist</w:t>
      </w:r>
      <w:r w:rsidR="001D6450" w:rsidRPr="00281BFB">
        <w:rPr>
          <w:rFonts w:ascii="Dyson Futura Medium" w:hAnsi="Dyson Futura Medium"/>
          <w:sz w:val="22"/>
          <w:szCs w:val="22"/>
          <w:lang w:val="de-DE"/>
        </w:rPr>
        <w:t xml:space="preserve"> der</w:t>
      </w:r>
      <w:r w:rsidR="00646108" w:rsidRPr="00281BFB">
        <w:rPr>
          <w:rFonts w:ascii="Dyson Futura Medium" w:hAnsi="Dyson Futura Medium"/>
          <w:sz w:val="22"/>
          <w:szCs w:val="22"/>
          <w:lang w:val="de-DE"/>
        </w:rPr>
        <w:t xml:space="preserve"> </w:t>
      </w:r>
      <w:r w:rsidR="00646108" w:rsidRPr="00281BFB">
        <w:rPr>
          <w:rFonts w:ascii="Dyson Futura Book" w:hAnsi="Dyson Futura Book"/>
          <w:sz w:val="22"/>
          <w:szCs w:val="22"/>
          <w:lang w:val="de-DE"/>
        </w:rPr>
        <w:t>leichteste kabellose Staubsauger von Dyson</w:t>
      </w:r>
      <w:r w:rsidR="00D909D8" w:rsidRPr="00281BFB">
        <w:rPr>
          <w:rFonts w:ascii="Dyson Futura Book" w:hAnsi="Dyson Futura Book"/>
          <w:sz w:val="22"/>
          <w:szCs w:val="22"/>
          <w:lang w:val="de-DE"/>
        </w:rPr>
        <w:t>. Er hat eine hohe Saugkraft von 150 Air Watt</w:t>
      </w:r>
      <w:r w:rsidR="00D909D8" w:rsidRPr="00281BFB">
        <w:rPr>
          <w:rStyle w:val="Funotenzeichen"/>
          <w:rFonts w:ascii="Dyson Futura Book" w:hAnsi="Dyson Futura Book"/>
          <w:sz w:val="22"/>
          <w:szCs w:val="22"/>
        </w:rPr>
        <w:footnoteReference w:id="2"/>
      </w:r>
      <w:r w:rsidR="00D909D8" w:rsidRPr="00281BFB">
        <w:rPr>
          <w:rFonts w:ascii="Dyson Futura Book" w:hAnsi="Dyson Futura Book"/>
          <w:sz w:val="22"/>
          <w:szCs w:val="22"/>
          <w:lang w:val="de-DE"/>
        </w:rPr>
        <w:t xml:space="preserve"> und d</w:t>
      </w:r>
      <w:r w:rsidR="00D909D8" w:rsidRPr="00281BFB">
        <w:rPr>
          <w:rFonts w:ascii="Dyson Futura Book" w:hAnsi="Dyson Futura Book" w:cs="Times New Roman"/>
          <w:sz w:val="22"/>
          <w:szCs w:val="22"/>
          <w:lang w:val="de-DE"/>
        </w:rPr>
        <w:t xml:space="preserve">as LCD-Display zeigt in Echtzeit die Menge und Größe der aufgesaugten </w:t>
      </w:r>
      <w:r w:rsidR="00D909D8" w:rsidRPr="00281BFB">
        <w:rPr>
          <w:rFonts w:ascii="Dyson Futura Book" w:hAnsi="Dyson Futura Book" w:cs="Times New Roman"/>
          <w:sz w:val="22"/>
          <w:szCs w:val="22"/>
          <w:lang w:val="de-DE"/>
        </w:rPr>
        <w:lastRenderedPageBreak/>
        <w:t>Staubpartikel an.</w:t>
      </w:r>
      <w:r w:rsidR="00D909D8" w:rsidRPr="00281BFB">
        <w:rPr>
          <w:rStyle w:val="Funotenzeichen"/>
          <w:rFonts w:ascii="Dyson Futura Book" w:hAnsi="Dyson Futura Book"/>
          <w:sz w:val="22"/>
          <w:szCs w:val="22"/>
        </w:rPr>
        <w:footnoteReference w:id="3"/>
      </w:r>
      <w:r w:rsidR="00B51CC0" w:rsidRPr="00281BFB">
        <w:rPr>
          <w:rFonts w:ascii="Dyson Futura Book" w:hAnsi="Dyson Futura Book" w:cs="Times New Roman"/>
          <w:sz w:val="22"/>
          <w:szCs w:val="22"/>
          <w:lang w:val="de-DE"/>
        </w:rPr>
        <w:t xml:space="preserve"> Mit bis zu 70 Minuten Laufzeit</w:t>
      </w:r>
      <w:r w:rsidR="00686D8F" w:rsidRPr="00281BFB">
        <w:rPr>
          <w:rFonts w:ascii="Dyson Futura Book" w:hAnsi="Dyson Futura Book" w:cs="Times New Roman"/>
          <w:sz w:val="22"/>
          <w:szCs w:val="22"/>
          <w:lang w:val="de-DE"/>
        </w:rPr>
        <w:t xml:space="preserve"> </w:t>
      </w:r>
      <w:r w:rsidR="00092FF5" w:rsidRPr="00281BFB">
        <w:rPr>
          <w:rFonts w:ascii="Dyson Futura Book" w:hAnsi="Dyson Futura Book" w:cs="Times New Roman"/>
          <w:sz w:val="22"/>
          <w:szCs w:val="22"/>
          <w:lang w:val="de-DE"/>
        </w:rPr>
        <w:t>–</w:t>
      </w:r>
      <w:r w:rsidR="00686D8F" w:rsidRPr="00281BFB">
        <w:rPr>
          <w:rFonts w:ascii="Dyson Futura Book" w:hAnsi="Dyson Futura Book" w:cs="Times New Roman"/>
          <w:sz w:val="22"/>
          <w:szCs w:val="22"/>
          <w:lang w:val="de-DE"/>
        </w:rPr>
        <w:t xml:space="preserve"> die </w:t>
      </w:r>
      <w:r w:rsidR="00B51CC0" w:rsidRPr="00281BFB">
        <w:rPr>
          <w:rFonts w:ascii="Dyson Futura Book" w:hAnsi="Dyson Futura Book" w:cs="Times New Roman"/>
          <w:sz w:val="22"/>
          <w:szCs w:val="22"/>
          <w:lang w:val="de-DE"/>
        </w:rPr>
        <w:t>bislang längste Laufzeit bei einem Dyson kabellosen Staubsauger</w:t>
      </w:r>
      <w:r w:rsidR="00E443A4" w:rsidRPr="00281BFB">
        <w:rPr>
          <w:rFonts w:ascii="Dyson Futura Book" w:hAnsi="Dyson Futura Book" w:cs="Times New Roman"/>
          <w:sz w:val="22"/>
          <w:szCs w:val="22"/>
          <w:lang w:val="de-DE"/>
        </w:rPr>
        <w:t xml:space="preserve"> </w:t>
      </w:r>
      <w:r w:rsidR="00676C7B" w:rsidRPr="00281BFB">
        <w:rPr>
          <w:rFonts w:ascii="Dyson Futura Book" w:hAnsi="Dyson Futura Book" w:cs="Times New Roman"/>
          <w:sz w:val="22"/>
          <w:szCs w:val="22"/>
          <w:lang w:val="de-DE"/>
        </w:rPr>
        <w:t xml:space="preserve">– ist auch </w:t>
      </w:r>
      <w:r w:rsidR="005323F9" w:rsidRPr="00281BFB">
        <w:rPr>
          <w:rFonts w:ascii="Dyson Futura Book" w:hAnsi="Dyson Futura Book" w:cs="Times New Roman"/>
          <w:sz w:val="22"/>
          <w:szCs w:val="22"/>
          <w:lang w:val="de-DE"/>
        </w:rPr>
        <w:t xml:space="preserve">der </w:t>
      </w:r>
      <w:r w:rsidR="005323F9" w:rsidRPr="00281BFB">
        <w:rPr>
          <w:rFonts w:ascii="Dyson Futura Medium" w:hAnsi="Dyson Futura Medium" w:cs="Times New Roman"/>
          <w:sz w:val="22"/>
          <w:szCs w:val="22"/>
          <w:lang w:val="de-DE"/>
        </w:rPr>
        <w:t xml:space="preserve">Dyson Gen5detect™ </w:t>
      </w:r>
      <w:r w:rsidR="005D6197" w:rsidRPr="00281BFB">
        <w:rPr>
          <w:rFonts w:ascii="Dyson Futura Book" w:hAnsi="Dyson Futura Book" w:cs="Times New Roman"/>
          <w:sz w:val="22"/>
          <w:szCs w:val="22"/>
          <w:lang w:val="de-DE"/>
        </w:rPr>
        <w:t>optimal</w:t>
      </w:r>
      <w:r w:rsidR="005323F9" w:rsidRPr="00281BFB">
        <w:rPr>
          <w:rFonts w:ascii="Dyson Futura Book" w:hAnsi="Dyson Futura Book" w:cs="Times New Roman"/>
          <w:sz w:val="22"/>
          <w:szCs w:val="22"/>
          <w:lang w:val="de-DE"/>
        </w:rPr>
        <w:t xml:space="preserve"> für die Aufgabe gerüstet.</w:t>
      </w:r>
      <w:r w:rsidR="005323F9" w:rsidRPr="00281BFB">
        <w:rPr>
          <w:rStyle w:val="Funotenzeichen"/>
          <w:rFonts w:ascii="Dyson Futura Book" w:hAnsi="Dyson Futura Book" w:cs="Times New Roman"/>
          <w:sz w:val="22"/>
          <w:szCs w:val="22"/>
          <w:lang w:val="de-DE"/>
        </w:rPr>
        <w:footnoteReference w:id="4"/>
      </w:r>
      <w:r w:rsidR="00D1576F" w:rsidRPr="00281BFB">
        <w:rPr>
          <w:rFonts w:ascii="Dyson Futura Book" w:hAnsi="Dyson Futura Book" w:cs="Times New Roman"/>
          <w:sz w:val="22"/>
          <w:szCs w:val="22"/>
          <w:lang w:val="de-DE"/>
        </w:rPr>
        <w:t xml:space="preserve"> </w:t>
      </w:r>
      <w:r w:rsidR="00D67F6D" w:rsidRPr="00281BFB">
        <w:rPr>
          <w:rFonts w:ascii="Dyson Futura Book" w:hAnsi="Dyson Futura Book" w:cs="Times New Roman"/>
          <w:sz w:val="22"/>
          <w:szCs w:val="22"/>
          <w:lang w:val="de-DE"/>
        </w:rPr>
        <w:t xml:space="preserve">Besonders praktisch: </w:t>
      </w:r>
      <w:r w:rsidR="0095676E" w:rsidRPr="00281BFB">
        <w:rPr>
          <w:rFonts w:ascii="Dyson Futura Book" w:hAnsi="Dyson Futura Book" w:cs="Times New Roman"/>
          <w:sz w:val="22"/>
          <w:szCs w:val="22"/>
          <w:lang w:val="de-DE"/>
        </w:rPr>
        <w:t xml:space="preserve">Mit </w:t>
      </w:r>
      <w:r w:rsidR="00D67F6D" w:rsidRPr="00281BFB">
        <w:rPr>
          <w:rFonts w:ascii="Dyson Futura Book" w:hAnsi="Dyson Futura Book" w:cs="Times New Roman"/>
          <w:sz w:val="22"/>
          <w:szCs w:val="22"/>
          <w:lang w:val="de-DE"/>
        </w:rPr>
        <w:t xml:space="preserve">nur einem Handgriff lässt sich der Dyson Gen5detect™ </w:t>
      </w:r>
      <w:r w:rsidR="008A1665" w:rsidRPr="00281BFB">
        <w:rPr>
          <w:rFonts w:ascii="Dyson Futura Book" w:hAnsi="Dyson Futura Book" w:cs="Times New Roman"/>
          <w:sz w:val="22"/>
          <w:szCs w:val="22"/>
          <w:lang w:val="de-DE"/>
        </w:rPr>
        <w:t xml:space="preserve">dank der integrierten Staub- und Fugendüse </w:t>
      </w:r>
      <w:r w:rsidR="00D67F6D" w:rsidRPr="00281BFB">
        <w:rPr>
          <w:rFonts w:ascii="Dyson Futura Book" w:hAnsi="Dyson Futura Book" w:cs="Times New Roman"/>
          <w:sz w:val="22"/>
          <w:szCs w:val="22"/>
          <w:lang w:val="de-DE"/>
        </w:rPr>
        <w:t>in einen Handstaubsauger verwandeln</w:t>
      </w:r>
      <w:r w:rsidR="008A1665" w:rsidRPr="00281BFB">
        <w:rPr>
          <w:rFonts w:ascii="Dyson Futura Book" w:hAnsi="Dyson Futura Book" w:cs="Times New Roman"/>
          <w:sz w:val="22"/>
          <w:szCs w:val="22"/>
          <w:lang w:val="de-DE"/>
        </w:rPr>
        <w:t>.</w:t>
      </w:r>
      <w:r w:rsidR="00D67F6D" w:rsidRPr="00281BFB">
        <w:rPr>
          <w:rFonts w:ascii="Dyson Futura Book" w:hAnsi="Dyson Futura Book" w:cs="Times New Roman"/>
          <w:sz w:val="22"/>
          <w:szCs w:val="22"/>
          <w:lang w:val="de-DE"/>
        </w:rPr>
        <w:t xml:space="preserve"> </w:t>
      </w:r>
      <w:r w:rsidR="00D1576F" w:rsidRPr="00281BFB">
        <w:rPr>
          <w:rFonts w:ascii="Dyson Futura Book" w:hAnsi="Dyson Futura Book" w:cs="Times New Roman"/>
          <w:sz w:val="22"/>
          <w:szCs w:val="22"/>
          <w:lang w:val="de-DE"/>
        </w:rPr>
        <w:t xml:space="preserve">Und </w:t>
      </w:r>
      <w:r w:rsidR="00E50643" w:rsidRPr="00281BFB">
        <w:rPr>
          <w:rFonts w:ascii="Dyson Futura Book" w:hAnsi="Dyson Futura Book" w:cs="Times New Roman"/>
          <w:sz w:val="22"/>
          <w:szCs w:val="22"/>
          <w:lang w:val="de-DE"/>
        </w:rPr>
        <w:t>dank der</w:t>
      </w:r>
      <w:r w:rsidR="00D1576F" w:rsidRPr="00281BFB">
        <w:rPr>
          <w:rFonts w:ascii="Dyson Futura Book" w:hAnsi="Dyson Futura Book" w:cs="Times New Roman"/>
          <w:sz w:val="22"/>
          <w:szCs w:val="22"/>
          <w:lang w:val="de-DE"/>
        </w:rPr>
        <w:t xml:space="preserve"> w</w:t>
      </w:r>
      <w:r w:rsidR="00EC43F6" w:rsidRPr="00281BFB">
        <w:rPr>
          <w:rFonts w:ascii="Dyson Futura Book" w:hAnsi="Dyson Futura Book" w:cs="Times New Roman"/>
          <w:sz w:val="22"/>
          <w:szCs w:val="22"/>
          <w:lang w:val="de-DE"/>
        </w:rPr>
        <w:t>egweisende</w:t>
      </w:r>
      <w:r w:rsidR="00E50643" w:rsidRPr="00281BFB">
        <w:rPr>
          <w:rFonts w:ascii="Dyson Futura Book" w:hAnsi="Dyson Futura Book" w:cs="Times New Roman"/>
          <w:sz w:val="22"/>
          <w:szCs w:val="22"/>
          <w:lang w:val="de-DE"/>
        </w:rPr>
        <w:t>n</w:t>
      </w:r>
      <w:r w:rsidR="00EC43F6" w:rsidRPr="00281BFB">
        <w:rPr>
          <w:rFonts w:ascii="Dyson Futura Book" w:hAnsi="Dyson Futura Book" w:cs="Times New Roman"/>
          <w:sz w:val="22"/>
          <w:szCs w:val="22"/>
          <w:lang w:val="de-DE"/>
        </w:rPr>
        <w:t xml:space="preserve"> Technologie</w:t>
      </w:r>
      <w:r w:rsidR="1E7C885B" w:rsidRPr="00281BFB">
        <w:rPr>
          <w:rFonts w:ascii="Dyson Futura Book" w:hAnsi="Dyson Futura Book" w:cs="Times New Roman"/>
          <w:sz w:val="22"/>
          <w:szCs w:val="22"/>
          <w:lang w:val="de-DE"/>
        </w:rPr>
        <w:t xml:space="preserve"> zur Stauberkennung</w:t>
      </w:r>
      <w:r w:rsidR="00184342" w:rsidRPr="00281BFB">
        <w:rPr>
          <w:rFonts w:ascii="Dyson Futura Book" w:hAnsi="Dyson Futura Book" w:cs="Times New Roman"/>
          <w:sz w:val="22"/>
          <w:szCs w:val="22"/>
          <w:lang w:val="de-DE"/>
        </w:rPr>
        <w:t>, die auch</w:t>
      </w:r>
      <w:r w:rsidR="003E3E87" w:rsidRPr="00281BFB">
        <w:rPr>
          <w:rFonts w:ascii="Dyson Futura Book" w:hAnsi="Dyson Futura Book" w:cs="Times New Roman"/>
          <w:sz w:val="22"/>
          <w:szCs w:val="22"/>
          <w:lang w:val="de-DE"/>
        </w:rPr>
        <w:t xml:space="preserve"> im </w:t>
      </w:r>
      <w:r w:rsidR="003E3E87" w:rsidRPr="00281BFB">
        <w:rPr>
          <w:rFonts w:ascii="Dyson Futura Medium" w:hAnsi="Dyson Futura Medium" w:cs="Times New Roman"/>
          <w:sz w:val="22"/>
          <w:szCs w:val="22"/>
          <w:lang w:val="de-DE"/>
        </w:rPr>
        <w:t>Dyson V15 Detect™</w:t>
      </w:r>
      <w:r w:rsidR="003E3E87" w:rsidRPr="00281BFB">
        <w:rPr>
          <w:rFonts w:ascii="Dyson Futura Book" w:hAnsi="Dyson Futura Book" w:cs="Times New Roman"/>
          <w:sz w:val="22"/>
          <w:szCs w:val="22"/>
          <w:lang w:val="de-DE"/>
        </w:rPr>
        <w:t xml:space="preserve"> Staubsauger</w:t>
      </w:r>
      <w:r w:rsidR="00184342" w:rsidRPr="00281BFB">
        <w:rPr>
          <w:rFonts w:ascii="Dyson Futura Book" w:hAnsi="Dyson Futura Book" w:cs="Times New Roman"/>
          <w:sz w:val="22"/>
          <w:szCs w:val="22"/>
          <w:lang w:val="de-DE"/>
        </w:rPr>
        <w:t xml:space="preserve"> verbaut ist</w:t>
      </w:r>
      <w:r w:rsidR="00AC1A55" w:rsidRPr="00281BFB">
        <w:rPr>
          <w:rFonts w:ascii="Dyson Futura Book" w:hAnsi="Dyson Futura Book" w:cs="Times New Roman"/>
          <w:sz w:val="22"/>
          <w:szCs w:val="22"/>
          <w:lang w:val="de-DE"/>
        </w:rPr>
        <w:t xml:space="preserve"> und</w:t>
      </w:r>
      <w:r w:rsidR="0042762F" w:rsidRPr="00281BFB">
        <w:rPr>
          <w:rFonts w:ascii="Dyson Futura Book" w:hAnsi="Dyson Futura Book" w:cs="Times New Roman"/>
          <w:sz w:val="22"/>
          <w:szCs w:val="22"/>
          <w:lang w:val="de-DE"/>
        </w:rPr>
        <w:t xml:space="preserve"> bei der ein präzise ausgerichteter Lichtstrahl unsichtbare </w:t>
      </w:r>
      <w:r w:rsidR="00BD6353" w:rsidRPr="00281BFB">
        <w:rPr>
          <w:rFonts w:ascii="Dyson Futura Book" w:hAnsi="Dyson Futura Book" w:cs="Times New Roman"/>
          <w:sz w:val="22"/>
          <w:szCs w:val="22"/>
          <w:lang w:val="de-DE"/>
        </w:rPr>
        <w:t>Schmutz</w:t>
      </w:r>
      <w:r w:rsidR="0042762F" w:rsidRPr="00281BFB">
        <w:rPr>
          <w:rFonts w:ascii="Dyson Futura Book" w:hAnsi="Dyson Futura Book" w:cs="Times New Roman"/>
          <w:sz w:val="22"/>
          <w:szCs w:val="22"/>
          <w:lang w:val="de-DE"/>
        </w:rPr>
        <w:t xml:space="preserve">partikel sichtbar </w:t>
      </w:r>
      <w:r w:rsidR="00E50643" w:rsidRPr="00281BFB">
        <w:rPr>
          <w:rFonts w:ascii="Dyson Futura Book" w:hAnsi="Dyson Futura Book" w:cs="Times New Roman"/>
          <w:sz w:val="22"/>
          <w:szCs w:val="22"/>
          <w:lang w:val="de-DE"/>
        </w:rPr>
        <w:t>mach</w:t>
      </w:r>
      <w:r w:rsidR="003E3E87" w:rsidRPr="00281BFB">
        <w:rPr>
          <w:rFonts w:ascii="Dyson Futura Book" w:hAnsi="Dyson Futura Book" w:cs="Times New Roman"/>
          <w:sz w:val="22"/>
          <w:szCs w:val="22"/>
          <w:lang w:val="de-DE"/>
        </w:rPr>
        <w:t xml:space="preserve">t, entgeht </w:t>
      </w:r>
      <w:r w:rsidR="00C34FAF" w:rsidRPr="00281BFB">
        <w:rPr>
          <w:rFonts w:ascii="Dyson Futura Book" w:hAnsi="Dyson Futura Book" w:cs="Times New Roman"/>
          <w:sz w:val="22"/>
          <w:szCs w:val="22"/>
          <w:lang w:val="de-DE"/>
        </w:rPr>
        <w:t>einem nichts mehr</w:t>
      </w:r>
      <w:r w:rsidR="0042762F" w:rsidRPr="00281BFB">
        <w:rPr>
          <w:rFonts w:ascii="Dyson Futura Book" w:hAnsi="Dyson Futura Book" w:cs="Times New Roman"/>
          <w:sz w:val="22"/>
          <w:szCs w:val="22"/>
          <w:lang w:val="de-DE"/>
        </w:rPr>
        <w:t>.</w:t>
      </w:r>
      <w:r w:rsidR="00C34FAF" w:rsidRPr="00281BFB">
        <w:rPr>
          <w:rStyle w:val="Funotenzeichen"/>
          <w:rFonts w:ascii="Dyson Futura Book" w:hAnsi="Dyson Futura Book" w:cs="Times New Roman"/>
          <w:sz w:val="22"/>
          <w:szCs w:val="22"/>
          <w:lang w:val="de-DE"/>
        </w:rPr>
        <w:footnoteReference w:id="5"/>
      </w:r>
      <w:r w:rsidR="00BD6353" w:rsidRPr="00281BFB">
        <w:rPr>
          <w:rFonts w:ascii="Dyson Futura Book" w:hAnsi="Dyson Futura Book" w:cs="Times New Roman"/>
          <w:sz w:val="22"/>
          <w:szCs w:val="22"/>
          <w:lang w:val="de-DE"/>
        </w:rPr>
        <w:t xml:space="preserve"> </w:t>
      </w:r>
      <w:r w:rsidR="00BB79B3" w:rsidRPr="00281BFB">
        <w:rPr>
          <w:rFonts w:ascii="Dyson Futura Book" w:hAnsi="Dyson Futura Book"/>
          <w:sz w:val="22"/>
          <w:szCs w:val="22"/>
          <w:lang w:val="de-DE"/>
        </w:rPr>
        <w:t xml:space="preserve">Um </w:t>
      </w:r>
      <w:r w:rsidR="007829CA" w:rsidRPr="00281BFB">
        <w:rPr>
          <w:rFonts w:ascii="Dyson Futura Book" w:hAnsi="Dyson Futura Book"/>
          <w:sz w:val="22"/>
          <w:szCs w:val="22"/>
          <w:lang w:val="de-DE"/>
        </w:rPr>
        <w:t xml:space="preserve">auch noch die </w:t>
      </w:r>
      <w:r w:rsidR="00BB79B3" w:rsidRPr="00281BFB">
        <w:rPr>
          <w:rFonts w:ascii="Dyson Futura Book" w:hAnsi="Dyson Futura Book"/>
          <w:sz w:val="22"/>
          <w:szCs w:val="22"/>
          <w:lang w:val="de-DE"/>
        </w:rPr>
        <w:t>Staub</w:t>
      </w:r>
      <w:r w:rsidR="00160836" w:rsidRPr="00281BFB">
        <w:rPr>
          <w:rFonts w:ascii="Dyson Futura Book" w:hAnsi="Dyson Futura Book"/>
          <w:sz w:val="22"/>
          <w:szCs w:val="22"/>
          <w:lang w:val="de-DE"/>
        </w:rPr>
        <w:t xml:space="preserve">flocken </w:t>
      </w:r>
      <w:r w:rsidR="007829CA" w:rsidRPr="00281BFB">
        <w:rPr>
          <w:rFonts w:ascii="Dyson Futura Book" w:hAnsi="Dyson Futura Book"/>
          <w:sz w:val="22"/>
          <w:szCs w:val="22"/>
          <w:lang w:val="de-DE"/>
        </w:rPr>
        <w:t xml:space="preserve">in den scheinbar unerreichbarsten Winkeln zu </w:t>
      </w:r>
      <w:r w:rsidR="00FC55FF" w:rsidRPr="00281BFB">
        <w:rPr>
          <w:rFonts w:ascii="Dyson Futura Book" w:hAnsi="Dyson Futura Book"/>
          <w:sz w:val="22"/>
          <w:szCs w:val="22"/>
          <w:lang w:val="de-DE"/>
        </w:rPr>
        <w:t>erwischen</w:t>
      </w:r>
      <w:r w:rsidR="00E4250A" w:rsidRPr="00281BFB">
        <w:rPr>
          <w:rFonts w:ascii="Dyson Futura Book" w:hAnsi="Dyson Futura Book"/>
          <w:sz w:val="22"/>
          <w:szCs w:val="22"/>
          <w:lang w:val="de-DE"/>
        </w:rPr>
        <w:t xml:space="preserve">, </w:t>
      </w:r>
      <w:r w:rsidR="00B41BB2" w:rsidRPr="00281BFB">
        <w:rPr>
          <w:rFonts w:ascii="Dyson Futura Book" w:hAnsi="Dyson Futura Book"/>
          <w:sz w:val="22"/>
          <w:szCs w:val="22"/>
          <w:lang w:val="de-DE"/>
        </w:rPr>
        <w:t>greift man am besten zum</w:t>
      </w:r>
      <w:r w:rsidR="000D36D8" w:rsidRPr="00281BFB">
        <w:rPr>
          <w:rFonts w:ascii="Dyson Futura Book" w:hAnsi="Dyson Futura Book"/>
          <w:sz w:val="22"/>
          <w:szCs w:val="22"/>
          <w:lang w:val="de-DE"/>
        </w:rPr>
        <w:t xml:space="preserve"> </w:t>
      </w:r>
      <w:hyperlink r:id="rId14" w:history="1">
        <w:r w:rsidR="000D36D8" w:rsidRPr="00281BFB">
          <w:rPr>
            <w:rStyle w:val="Hyperlink"/>
            <w:rFonts w:ascii="Dyson Futura Medium" w:hAnsi="Dyson Futura Medium"/>
            <w:sz w:val="22"/>
            <w:szCs w:val="22"/>
            <w:lang w:val="de-DE"/>
          </w:rPr>
          <w:t>Aufsatz für enge Zwischenräume</w:t>
        </w:r>
      </w:hyperlink>
      <w:r w:rsidR="000E4133" w:rsidRPr="00281BFB">
        <w:rPr>
          <w:rFonts w:ascii="Dyson Futura Book" w:hAnsi="Dyson Futura Book"/>
          <w:sz w:val="22"/>
          <w:szCs w:val="22"/>
          <w:lang w:val="de-DE"/>
        </w:rPr>
        <w:t>.</w:t>
      </w:r>
      <w:r w:rsidR="00EC7BA8" w:rsidRPr="00281BFB">
        <w:rPr>
          <w:rFonts w:ascii="Dyson Futura Book" w:hAnsi="Dyson Futura Book"/>
          <w:sz w:val="22"/>
          <w:szCs w:val="22"/>
          <w:lang w:val="de-DE"/>
        </w:rPr>
        <w:t xml:space="preserve"> </w:t>
      </w:r>
      <w:r w:rsidR="000B25BC" w:rsidRPr="00281BFB">
        <w:rPr>
          <w:rFonts w:ascii="Dyson Futura Book" w:hAnsi="Dyson Futura Book"/>
          <w:sz w:val="22"/>
          <w:szCs w:val="22"/>
          <w:lang w:val="de-DE"/>
        </w:rPr>
        <w:t>Mit seinem Schwenkwinkel von 22 Grad ist der Aufsatz ideal, um enge Spalten oder andere schwer zugängliche Stellen</w:t>
      </w:r>
      <w:r w:rsidR="00D93621" w:rsidRPr="00281BFB">
        <w:rPr>
          <w:rFonts w:ascii="Dyson Futura Book" w:hAnsi="Dyson Futura Book"/>
          <w:sz w:val="22"/>
          <w:szCs w:val="22"/>
          <w:lang w:val="de-DE"/>
        </w:rPr>
        <w:t xml:space="preserve"> zu erreichen</w:t>
      </w:r>
      <w:r w:rsidR="000B25BC" w:rsidRPr="00281BFB">
        <w:rPr>
          <w:rFonts w:ascii="Dyson Futura Book" w:hAnsi="Dyson Futura Book"/>
          <w:sz w:val="22"/>
          <w:szCs w:val="22"/>
          <w:lang w:val="de-DE"/>
        </w:rPr>
        <w:t xml:space="preserve">. Mit einer Breite von nur 12,5 </w:t>
      </w:r>
      <w:r w:rsidR="0095676E" w:rsidRPr="00281BFB">
        <w:rPr>
          <w:rFonts w:ascii="Dyson Futura Book" w:hAnsi="Dyson Futura Book"/>
          <w:sz w:val="22"/>
          <w:szCs w:val="22"/>
          <w:lang w:val="de-DE"/>
        </w:rPr>
        <w:t xml:space="preserve">Millimetern </w:t>
      </w:r>
      <w:r w:rsidR="000B25BC" w:rsidRPr="00281BFB">
        <w:rPr>
          <w:rFonts w:ascii="Dyson Futura Book" w:hAnsi="Dyson Futura Book"/>
          <w:sz w:val="22"/>
          <w:szCs w:val="22"/>
          <w:lang w:val="de-DE"/>
        </w:rPr>
        <w:t>und einer Reichweite von 254</w:t>
      </w:r>
      <w:r w:rsidR="0095676E" w:rsidRPr="00281BFB">
        <w:rPr>
          <w:rFonts w:ascii="Dyson Futura Book" w:hAnsi="Dyson Futura Book"/>
          <w:sz w:val="22"/>
          <w:szCs w:val="22"/>
          <w:lang w:val="de-DE"/>
        </w:rPr>
        <w:t> Millimetern</w:t>
      </w:r>
      <w:r w:rsidR="000B25BC" w:rsidRPr="00281BFB">
        <w:rPr>
          <w:rFonts w:ascii="Dyson Futura Book" w:hAnsi="Dyson Futura Book"/>
          <w:sz w:val="22"/>
          <w:szCs w:val="22"/>
          <w:lang w:val="de-DE"/>
        </w:rPr>
        <w:t xml:space="preserve"> dringt der Aufsatz in schmale Zwischenräume, die mit anderen Geräten unerreichbar sind. Mit seiner zweiten Bürste an der Spitze beseitigt das Tool auch hartnäckige Verschmutzungen. </w:t>
      </w:r>
    </w:p>
    <w:p w14:paraId="4D1E799C" w14:textId="77777777" w:rsidR="00F07AC3" w:rsidRPr="00281BFB" w:rsidRDefault="00F07AC3" w:rsidP="00CA245B">
      <w:pPr>
        <w:jc w:val="both"/>
        <w:rPr>
          <w:rFonts w:ascii="Dyson Futura Book" w:hAnsi="Dyson Futura Book"/>
          <w:sz w:val="22"/>
          <w:szCs w:val="22"/>
          <w:lang w:val="de-DE"/>
        </w:rPr>
      </w:pPr>
    </w:p>
    <w:p w14:paraId="165C96B9" w14:textId="252C3AAD" w:rsidR="00CA245B" w:rsidRPr="00281BFB" w:rsidRDefault="00B707EA" w:rsidP="00FE4FF2">
      <w:pPr>
        <w:pStyle w:val="Listenabsatz"/>
        <w:numPr>
          <w:ilvl w:val="0"/>
          <w:numId w:val="45"/>
        </w:numPr>
        <w:jc w:val="both"/>
        <w:rPr>
          <w:rFonts w:ascii="Dyson Futura Medium" w:eastAsia="Arial Unicode MS" w:hAnsi="Dyson Futura Medium" w:cs="Times New Roman"/>
          <w:color w:val="6B77EE"/>
          <w:sz w:val="22"/>
          <w:szCs w:val="22"/>
          <w:bdr w:val="nil"/>
          <w:lang w:val="de-DE"/>
        </w:rPr>
      </w:pPr>
      <w:r w:rsidRPr="00281BFB">
        <w:rPr>
          <w:rFonts w:ascii="Dyson Futura Medium" w:eastAsia="Arial Unicode MS" w:hAnsi="Dyson Futura Medium" w:cs="Times New Roman"/>
          <w:color w:val="6B77EE"/>
          <w:sz w:val="22"/>
          <w:szCs w:val="22"/>
          <w:bdr w:val="nil"/>
          <w:lang w:val="de-DE"/>
        </w:rPr>
        <w:t xml:space="preserve">Fußmatten, </w:t>
      </w:r>
      <w:r w:rsidR="00CA245B" w:rsidRPr="00281BFB">
        <w:rPr>
          <w:rFonts w:ascii="Dyson Futura Medium" w:eastAsia="Arial Unicode MS" w:hAnsi="Dyson Futura Medium" w:cs="Times New Roman"/>
          <w:color w:val="6B77EE"/>
          <w:sz w:val="22"/>
          <w:szCs w:val="22"/>
          <w:bdr w:val="nil"/>
          <w:lang w:val="de-DE"/>
        </w:rPr>
        <w:t>Polster und Teppiche reinigen</w:t>
      </w:r>
    </w:p>
    <w:p w14:paraId="6EF4EC51" w14:textId="24A2A3AD" w:rsidR="00B707EA" w:rsidRPr="00281BFB" w:rsidRDefault="00CA245B" w:rsidP="00CA245B">
      <w:pPr>
        <w:jc w:val="both"/>
        <w:rPr>
          <w:rFonts w:ascii="Dyson Futura Book" w:hAnsi="Dyson Futura Book"/>
          <w:sz w:val="22"/>
          <w:szCs w:val="22"/>
          <w:lang w:val="de-DE"/>
        </w:rPr>
      </w:pPr>
      <w:r w:rsidRPr="00281BFB">
        <w:rPr>
          <w:rFonts w:ascii="Dyson Futura Book" w:hAnsi="Dyson Futura Book"/>
          <w:sz w:val="22"/>
          <w:szCs w:val="22"/>
          <w:lang w:val="de-DE"/>
        </w:rPr>
        <w:t>Flecken auf den Polstern mit einem geeigneten Reinigungsmittel</w:t>
      </w:r>
      <w:r w:rsidR="006E49BA" w:rsidRPr="00281BFB">
        <w:rPr>
          <w:rFonts w:ascii="Dyson Futura Book" w:hAnsi="Dyson Futura Book"/>
          <w:sz w:val="22"/>
          <w:szCs w:val="22"/>
          <w:lang w:val="de-DE"/>
        </w:rPr>
        <w:t xml:space="preserve"> behandeln</w:t>
      </w:r>
      <w:r w:rsidRPr="00281BFB">
        <w:rPr>
          <w:rFonts w:ascii="Dyson Futura Book" w:hAnsi="Dyson Futura Book"/>
          <w:sz w:val="22"/>
          <w:szCs w:val="22"/>
          <w:lang w:val="de-DE"/>
        </w:rPr>
        <w:t>.</w:t>
      </w:r>
      <w:r w:rsidR="005926E1" w:rsidRPr="00281BFB">
        <w:rPr>
          <w:rFonts w:ascii="Dyson Futura Book" w:hAnsi="Dyson Futura Book"/>
          <w:sz w:val="22"/>
          <w:szCs w:val="22"/>
          <w:lang w:val="de-DE"/>
        </w:rPr>
        <w:t xml:space="preserve"> Fußmatten herausnehmen und gründlich ausklopfen.</w:t>
      </w:r>
      <w:r w:rsidRPr="00281BFB">
        <w:rPr>
          <w:rFonts w:ascii="Dyson Futura Book" w:hAnsi="Dyson Futura Book"/>
          <w:sz w:val="22"/>
          <w:szCs w:val="22"/>
          <w:lang w:val="de-DE"/>
        </w:rPr>
        <w:t xml:space="preserve"> </w:t>
      </w:r>
      <w:r w:rsidR="0027004C" w:rsidRPr="00281BFB">
        <w:rPr>
          <w:rFonts w:ascii="Dyson Futura Book" w:hAnsi="Dyson Futura Book"/>
          <w:sz w:val="22"/>
          <w:szCs w:val="22"/>
          <w:lang w:val="de-DE"/>
        </w:rPr>
        <w:t xml:space="preserve">Für </w:t>
      </w:r>
      <w:r w:rsidRPr="00281BFB">
        <w:rPr>
          <w:rFonts w:ascii="Dyson Futura Book" w:hAnsi="Dyson Futura Book"/>
          <w:sz w:val="22"/>
          <w:szCs w:val="22"/>
          <w:lang w:val="de-DE"/>
        </w:rPr>
        <w:t>Teppiche</w:t>
      </w:r>
      <w:r w:rsidR="0027004C" w:rsidRPr="00281BFB">
        <w:rPr>
          <w:rFonts w:ascii="Dyson Futura Book" w:hAnsi="Dyson Futura Book"/>
          <w:sz w:val="22"/>
          <w:szCs w:val="22"/>
          <w:lang w:val="de-DE"/>
        </w:rPr>
        <w:t xml:space="preserve"> eignen sich</w:t>
      </w:r>
      <w:r w:rsidRPr="00281BFB">
        <w:rPr>
          <w:rFonts w:ascii="Dyson Futura Book" w:hAnsi="Dyson Futura Book"/>
          <w:sz w:val="22"/>
          <w:szCs w:val="22"/>
          <w:lang w:val="de-DE"/>
        </w:rPr>
        <w:t xml:space="preserve"> Teppich</w:t>
      </w:r>
      <w:r w:rsidR="0027004C" w:rsidRPr="00281BFB">
        <w:rPr>
          <w:rFonts w:ascii="Dyson Futura Book" w:hAnsi="Dyson Futura Book"/>
          <w:sz w:val="22"/>
          <w:szCs w:val="22"/>
          <w:lang w:val="de-DE"/>
        </w:rPr>
        <w:t xml:space="preserve">- </w:t>
      </w:r>
      <w:r w:rsidRPr="00281BFB">
        <w:rPr>
          <w:rFonts w:ascii="Dyson Futura Book" w:hAnsi="Dyson Futura Book"/>
          <w:sz w:val="22"/>
          <w:szCs w:val="22"/>
          <w:lang w:val="de-DE"/>
        </w:rPr>
        <w:t>oder Dampfreiniger.</w:t>
      </w:r>
      <w:r w:rsidR="00BB69FA" w:rsidRPr="00281BFB">
        <w:rPr>
          <w:rFonts w:ascii="Dyson Futura Book" w:hAnsi="Dyson Futura Book"/>
          <w:sz w:val="22"/>
          <w:szCs w:val="22"/>
          <w:lang w:val="de-DE"/>
        </w:rPr>
        <w:t xml:space="preserve"> Wer ein Rundum-Paket sucht, liegt mit dem</w:t>
      </w:r>
      <w:r w:rsidRPr="00281BFB">
        <w:rPr>
          <w:rFonts w:ascii="Dyson Futura Book" w:hAnsi="Dyson Futura Book"/>
          <w:sz w:val="22"/>
          <w:szCs w:val="22"/>
          <w:lang w:val="de-DE"/>
        </w:rPr>
        <w:t xml:space="preserve"> </w:t>
      </w:r>
      <w:hyperlink r:id="rId15" w:history="1">
        <w:r w:rsidR="004E7983" w:rsidRPr="00281BFB">
          <w:rPr>
            <w:rStyle w:val="Hyperlink"/>
            <w:rFonts w:ascii="Dyson Futura Medium" w:hAnsi="Dyson Futura Medium"/>
            <w:sz w:val="22"/>
            <w:szCs w:val="22"/>
            <w:lang w:val="de-DE"/>
          </w:rPr>
          <w:t>Autopflege-Set</w:t>
        </w:r>
      </w:hyperlink>
      <w:r w:rsidR="004E7983" w:rsidRPr="00281BFB">
        <w:rPr>
          <w:rFonts w:ascii="Dyson Futura Book" w:hAnsi="Dyson Futura Book"/>
          <w:sz w:val="22"/>
          <w:szCs w:val="22"/>
          <w:lang w:val="de-DE"/>
        </w:rPr>
        <w:t xml:space="preserve"> von Dyson </w:t>
      </w:r>
      <w:r w:rsidR="00DE7BAE" w:rsidRPr="00281BFB">
        <w:rPr>
          <w:rFonts w:ascii="Dyson Futura Book" w:hAnsi="Dyson Futura Book"/>
          <w:sz w:val="22"/>
          <w:szCs w:val="22"/>
          <w:lang w:val="de-DE"/>
        </w:rPr>
        <w:t xml:space="preserve">goldrichtig. </w:t>
      </w:r>
      <w:r w:rsidR="006A73B0" w:rsidRPr="00281BFB">
        <w:rPr>
          <w:rFonts w:ascii="Dyson Futura Book" w:hAnsi="Dyson Futura Book"/>
          <w:sz w:val="22"/>
          <w:szCs w:val="22"/>
          <w:lang w:val="de-DE"/>
        </w:rPr>
        <w:t>Die Flexi-Fugendüse ist</w:t>
      </w:r>
      <w:r w:rsidR="00024BE3" w:rsidRPr="00281BFB">
        <w:rPr>
          <w:rFonts w:ascii="Dyson Futura Book" w:hAnsi="Dyson Futura Book"/>
          <w:sz w:val="22"/>
          <w:szCs w:val="22"/>
          <w:lang w:val="de-DE"/>
        </w:rPr>
        <w:t xml:space="preserve"> ausziehbar und biegsam, </w:t>
      </w:r>
      <w:r w:rsidR="00647633" w:rsidRPr="00281BFB">
        <w:rPr>
          <w:rFonts w:ascii="Dyson Futura Book" w:hAnsi="Dyson Futura Book"/>
          <w:sz w:val="22"/>
          <w:szCs w:val="22"/>
          <w:lang w:val="de-DE"/>
        </w:rPr>
        <w:t xml:space="preserve">sodass sie in alle Winkel kommt. </w:t>
      </w:r>
      <w:r w:rsidR="00783F14" w:rsidRPr="00281BFB">
        <w:rPr>
          <w:rFonts w:ascii="Dyson Futura Book" w:hAnsi="Dyson Futura Book"/>
          <w:sz w:val="22"/>
          <w:szCs w:val="22"/>
          <w:lang w:val="de-DE"/>
        </w:rPr>
        <w:t xml:space="preserve">Der Verlängerungsschlauch </w:t>
      </w:r>
      <w:r w:rsidR="002D5EC6" w:rsidRPr="00281BFB">
        <w:rPr>
          <w:rFonts w:ascii="Dyson Futura Book" w:hAnsi="Dyson Futura Book"/>
          <w:sz w:val="22"/>
          <w:szCs w:val="22"/>
          <w:lang w:val="de-DE"/>
        </w:rPr>
        <w:t>l</w:t>
      </w:r>
      <w:r w:rsidR="00D05FC7" w:rsidRPr="00281BFB">
        <w:rPr>
          <w:rFonts w:ascii="Dyson Futura Book" w:hAnsi="Dyson Futura Book"/>
          <w:sz w:val="22"/>
          <w:szCs w:val="22"/>
          <w:lang w:val="de-DE"/>
        </w:rPr>
        <w:t>ässt sich bis zu 1,20 Metern ausziehen</w:t>
      </w:r>
      <w:r w:rsidR="008B2AB3" w:rsidRPr="00281BFB">
        <w:rPr>
          <w:rFonts w:ascii="Dyson Futura Book" w:hAnsi="Dyson Futura Book"/>
          <w:sz w:val="22"/>
          <w:szCs w:val="22"/>
          <w:lang w:val="de-DE"/>
        </w:rPr>
        <w:t xml:space="preserve">, wodurch </w:t>
      </w:r>
      <w:r w:rsidR="00893C30" w:rsidRPr="00281BFB">
        <w:rPr>
          <w:rFonts w:ascii="Dyson Futura Book" w:hAnsi="Dyson Futura Book"/>
          <w:sz w:val="22"/>
          <w:szCs w:val="22"/>
          <w:lang w:val="de-DE"/>
        </w:rPr>
        <w:t xml:space="preserve">man </w:t>
      </w:r>
      <w:r w:rsidR="00EF0908" w:rsidRPr="00281BFB">
        <w:rPr>
          <w:rFonts w:ascii="Dyson Futura Book" w:hAnsi="Dyson Futura Book"/>
          <w:sz w:val="22"/>
          <w:szCs w:val="22"/>
          <w:lang w:val="de-DE"/>
        </w:rPr>
        <w:t xml:space="preserve">auch die verstecktesten Ecken </w:t>
      </w:r>
      <w:r w:rsidR="009A0DED" w:rsidRPr="00281BFB">
        <w:rPr>
          <w:rFonts w:ascii="Dyson Futura Book" w:hAnsi="Dyson Futura Book"/>
          <w:sz w:val="22"/>
          <w:szCs w:val="22"/>
          <w:lang w:val="de-DE"/>
        </w:rPr>
        <w:t>erreicht.</w:t>
      </w:r>
      <w:r w:rsidR="00783F14" w:rsidRPr="00281BFB">
        <w:rPr>
          <w:rFonts w:ascii="Dyson Futura Book" w:hAnsi="Dyson Futura Book"/>
          <w:sz w:val="22"/>
          <w:szCs w:val="22"/>
          <w:lang w:val="de-DE"/>
        </w:rPr>
        <w:t xml:space="preserve"> </w:t>
      </w:r>
    </w:p>
    <w:p w14:paraId="2592D261" w14:textId="77777777" w:rsidR="005926E1" w:rsidRPr="00281BFB" w:rsidRDefault="005926E1" w:rsidP="00B707EA">
      <w:pPr>
        <w:jc w:val="both"/>
        <w:rPr>
          <w:rFonts w:ascii="Dyson Futura Book" w:hAnsi="Dyson Futura Book"/>
          <w:sz w:val="22"/>
          <w:szCs w:val="22"/>
          <w:lang w:val="de-DE"/>
        </w:rPr>
      </w:pPr>
    </w:p>
    <w:p w14:paraId="66EF5BBE" w14:textId="0E6DF573" w:rsidR="00B707EA" w:rsidRPr="00281BFB" w:rsidRDefault="00B707EA" w:rsidP="00FE4FF2">
      <w:pPr>
        <w:pStyle w:val="Listenabsatz"/>
        <w:numPr>
          <w:ilvl w:val="0"/>
          <w:numId w:val="45"/>
        </w:numPr>
        <w:jc w:val="both"/>
        <w:rPr>
          <w:rFonts w:ascii="Dyson Futura Medium" w:eastAsia="Arial Unicode MS" w:hAnsi="Dyson Futura Medium" w:cs="Times New Roman"/>
          <w:color w:val="6B77EE"/>
          <w:sz w:val="22"/>
          <w:szCs w:val="22"/>
          <w:bdr w:val="nil"/>
          <w:lang w:val="de-DE"/>
        </w:rPr>
      </w:pPr>
      <w:r w:rsidRPr="00281BFB">
        <w:rPr>
          <w:rFonts w:ascii="Dyson Futura Medium" w:eastAsia="Arial Unicode MS" w:hAnsi="Dyson Futura Medium" w:cs="Times New Roman"/>
          <w:color w:val="6B77EE"/>
          <w:sz w:val="22"/>
          <w:szCs w:val="22"/>
          <w:bdr w:val="nil"/>
          <w:lang w:val="de-DE"/>
        </w:rPr>
        <w:t>Kofferraum organisieren</w:t>
      </w:r>
      <w:r w:rsidR="001B69D5" w:rsidRPr="00281BFB">
        <w:rPr>
          <w:rFonts w:ascii="Dyson Futura Medium" w:eastAsia="Arial Unicode MS" w:hAnsi="Dyson Futura Medium" w:cs="Times New Roman"/>
          <w:color w:val="6B77EE"/>
          <w:sz w:val="22"/>
          <w:szCs w:val="22"/>
          <w:bdr w:val="nil"/>
          <w:lang w:val="de-DE"/>
        </w:rPr>
        <w:t xml:space="preserve"> </w:t>
      </w:r>
      <w:r w:rsidR="00464AF6" w:rsidRPr="00281BFB">
        <w:rPr>
          <w:rFonts w:ascii="Dyson Futura Medium" w:eastAsia="Arial Unicode MS" w:hAnsi="Dyson Futura Medium" w:cs="Times New Roman"/>
          <w:color w:val="6B77EE"/>
          <w:sz w:val="22"/>
          <w:szCs w:val="22"/>
          <w:bdr w:val="nil"/>
          <w:lang w:val="de-DE"/>
        </w:rPr>
        <w:t xml:space="preserve">und </w:t>
      </w:r>
      <w:r w:rsidR="001B69D5" w:rsidRPr="00281BFB">
        <w:rPr>
          <w:rFonts w:ascii="Dyson Futura Medium" w:eastAsia="Arial Unicode MS" w:hAnsi="Dyson Futura Medium" w:cs="Times New Roman"/>
          <w:color w:val="6B77EE"/>
          <w:sz w:val="22"/>
          <w:szCs w:val="22"/>
          <w:bdr w:val="nil"/>
          <w:lang w:val="de-DE"/>
        </w:rPr>
        <w:t>Tierhaare entfernen</w:t>
      </w:r>
    </w:p>
    <w:p w14:paraId="2E956831" w14:textId="554BA55C" w:rsidR="00B707EA" w:rsidRPr="00281BFB" w:rsidRDefault="00D02144" w:rsidP="00CA245B">
      <w:pPr>
        <w:jc w:val="both"/>
        <w:rPr>
          <w:rFonts w:ascii="Dyson Futura Book" w:hAnsi="Dyson Futura Book"/>
          <w:sz w:val="22"/>
          <w:szCs w:val="22"/>
          <w:lang w:val="de-DE"/>
        </w:rPr>
      </w:pPr>
      <w:r w:rsidRPr="00281BFB">
        <w:rPr>
          <w:rFonts w:ascii="Dyson Futura Book" w:hAnsi="Dyson Futura Book"/>
          <w:sz w:val="22"/>
          <w:szCs w:val="22"/>
          <w:lang w:val="de-DE"/>
        </w:rPr>
        <w:t xml:space="preserve">Den Kofferraum vollständig ausräumen und gründlich saugen. </w:t>
      </w:r>
      <w:r w:rsidR="00530C16" w:rsidRPr="00281BFB">
        <w:rPr>
          <w:rFonts w:ascii="Dyson Futura Book" w:hAnsi="Dyson Futura Book"/>
          <w:sz w:val="22"/>
          <w:szCs w:val="22"/>
          <w:lang w:val="de-DE"/>
        </w:rPr>
        <w:t>Tipp:</w:t>
      </w:r>
      <w:r w:rsidRPr="00281BFB">
        <w:rPr>
          <w:rFonts w:ascii="Dyson Futura Book" w:hAnsi="Dyson Futura Book"/>
          <w:sz w:val="22"/>
          <w:szCs w:val="22"/>
          <w:lang w:val="de-DE"/>
        </w:rPr>
        <w:t xml:space="preserve"> Kofferraumwanne</w:t>
      </w:r>
      <w:r w:rsidR="00530C16" w:rsidRPr="00281BFB">
        <w:rPr>
          <w:rFonts w:ascii="Dyson Futura Book" w:hAnsi="Dyson Futura Book"/>
          <w:sz w:val="22"/>
          <w:szCs w:val="22"/>
          <w:lang w:val="de-DE"/>
        </w:rPr>
        <w:t>n</w:t>
      </w:r>
      <w:r w:rsidRPr="00281BFB">
        <w:rPr>
          <w:rFonts w:ascii="Dyson Futura Book" w:hAnsi="Dyson Futura Book"/>
          <w:sz w:val="22"/>
          <w:szCs w:val="22"/>
          <w:lang w:val="de-DE"/>
        </w:rPr>
        <w:t xml:space="preserve"> oder -matte</w:t>
      </w:r>
      <w:r w:rsidR="00530C16" w:rsidRPr="00281BFB">
        <w:rPr>
          <w:rFonts w:ascii="Dyson Futura Book" w:hAnsi="Dyson Futura Book"/>
          <w:sz w:val="22"/>
          <w:szCs w:val="22"/>
          <w:lang w:val="de-DE"/>
        </w:rPr>
        <w:t>n</w:t>
      </w:r>
      <w:r w:rsidRPr="00281BFB">
        <w:rPr>
          <w:rFonts w:ascii="Dyson Futura Book" w:hAnsi="Dyson Futura Book"/>
          <w:sz w:val="22"/>
          <w:szCs w:val="22"/>
          <w:lang w:val="de-DE"/>
        </w:rPr>
        <w:t xml:space="preserve"> </w:t>
      </w:r>
      <w:r w:rsidR="006E0CB3" w:rsidRPr="00281BFB">
        <w:rPr>
          <w:rFonts w:ascii="Dyson Futura Book" w:hAnsi="Dyson Futura Book"/>
          <w:sz w:val="22"/>
          <w:szCs w:val="22"/>
          <w:lang w:val="de-DE"/>
        </w:rPr>
        <w:t>lassen sich unkompliziert reinigen und minimieren Schmutz auf de</w:t>
      </w:r>
      <w:r w:rsidR="00252D5C" w:rsidRPr="00281BFB">
        <w:rPr>
          <w:rFonts w:ascii="Dyson Futura Book" w:hAnsi="Dyson Futura Book"/>
          <w:sz w:val="22"/>
          <w:szCs w:val="22"/>
          <w:lang w:val="de-DE"/>
        </w:rPr>
        <w:t>m</w:t>
      </w:r>
      <w:r w:rsidR="006E0CB3" w:rsidRPr="00281BFB">
        <w:rPr>
          <w:rFonts w:ascii="Dyson Futura Book" w:hAnsi="Dyson Futura Book"/>
          <w:sz w:val="22"/>
          <w:szCs w:val="22"/>
          <w:lang w:val="de-DE"/>
        </w:rPr>
        <w:t xml:space="preserve"> eigentlichen </w:t>
      </w:r>
      <w:r w:rsidR="00252D5C" w:rsidRPr="00281BFB">
        <w:rPr>
          <w:rFonts w:ascii="Dyson Futura Book" w:hAnsi="Dyson Futura Book"/>
          <w:sz w:val="22"/>
          <w:szCs w:val="22"/>
          <w:lang w:val="de-DE"/>
        </w:rPr>
        <w:t>Teppich</w:t>
      </w:r>
      <w:r w:rsidRPr="00281BFB">
        <w:rPr>
          <w:rFonts w:ascii="Dyson Futura Book" w:hAnsi="Dyson Futura Book"/>
          <w:sz w:val="22"/>
          <w:szCs w:val="22"/>
          <w:lang w:val="de-DE"/>
        </w:rPr>
        <w:t>. Boxen oder Taschen</w:t>
      </w:r>
      <w:r w:rsidR="00252D5C" w:rsidRPr="00281BFB">
        <w:rPr>
          <w:rFonts w:ascii="Dyson Futura Book" w:hAnsi="Dyson Futura Book"/>
          <w:sz w:val="22"/>
          <w:szCs w:val="22"/>
          <w:lang w:val="de-DE"/>
        </w:rPr>
        <w:t xml:space="preserve"> helfen</w:t>
      </w:r>
      <w:r w:rsidRPr="00281BFB">
        <w:rPr>
          <w:rFonts w:ascii="Dyson Futura Book" w:hAnsi="Dyson Futura Book"/>
          <w:sz w:val="22"/>
          <w:szCs w:val="22"/>
          <w:lang w:val="de-DE"/>
        </w:rPr>
        <w:t>,</w:t>
      </w:r>
      <w:r w:rsidR="00252D5C" w:rsidRPr="00281BFB">
        <w:rPr>
          <w:rFonts w:ascii="Dyson Futura Book" w:hAnsi="Dyson Futura Book"/>
          <w:sz w:val="22"/>
          <w:szCs w:val="22"/>
          <w:lang w:val="de-DE"/>
        </w:rPr>
        <w:t xml:space="preserve"> Gegenstände zu organisieren und</w:t>
      </w:r>
      <w:r w:rsidRPr="00281BFB">
        <w:rPr>
          <w:rFonts w:ascii="Dyson Futura Book" w:hAnsi="Dyson Futura Book"/>
          <w:sz w:val="22"/>
          <w:szCs w:val="22"/>
          <w:lang w:val="de-DE"/>
        </w:rPr>
        <w:t xml:space="preserve"> Ordnung zu halten.</w:t>
      </w:r>
    </w:p>
    <w:p w14:paraId="32FE312C" w14:textId="3CB09DEB" w:rsidR="00301BDD" w:rsidRPr="00281BFB" w:rsidRDefault="00301BDD" w:rsidP="00CA245B">
      <w:pPr>
        <w:jc w:val="both"/>
        <w:rPr>
          <w:rFonts w:ascii="Dyson Futura Book" w:hAnsi="Dyson Futura Book"/>
          <w:sz w:val="22"/>
          <w:szCs w:val="22"/>
          <w:lang w:val="de-DE"/>
        </w:rPr>
      </w:pPr>
    </w:p>
    <w:p w14:paraId="119185CC" w14:textId="328A2C17" w:rsidR="00D85A1C" w:rsidRPr="00281BFB" w:rsidRDefault="009B4ED9" w:rsidP="00D85A1C">
      <w:pPr>
        <w:jc w:val="both"/>
        <w:rPr>
          <w:rFonts w:ascii="Dyson Futura Book" w:hAnsi="Dyson Futura Book"/>
          <w:sz w:val="22"/>
          <w:szCs w:val="22"/>
          <w:lang w:val="de-DE"/>
        </w:rPr>
      </w:pPr>
      <w:r w:rsidRPr="00281BFB">
        <w:rPr>
          <w:noProof/>
        </w:rPr>
        <w:drawing>
          <wp:anchor distT="0" distB="0" distL="114300" distR="114300" simplePos="0" relativeHeight="251658252" behindDoc="0" locked="0" layoutInCell="1" allowOverlap="1" wp14:anchorId="3788A2DA" wp14:editId="49CCB161">
            <wp:simplePos x="0" y="0"/>
            <wp:positionH relativeFrom="margin">
              <wp:align>left</wp:align>
            </wp:positionH>
            <wp:positionV relativeFrom="paragraph">
              <wp:posOffset>38093</wp:posOffset>
            </wp:positionV>
            <wp:extent cx="2656840" cy="1924050"/>
            <wp:effectExtent l="0" t="0" r="0" b="0"/>
            <wp:wrapSquare wrapText="bothSides"/>
            <wp:docPr id="249156831" name="Grafik 1" descr="Ein Bild, das Fahrzeug,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156831" name="Grafik 1" descr="Ein Bild, das Fahrzeug, Auto enthält.&#10;&#10;Automatisch generierte Beschreibu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684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578F" w:rsidRPr="00281BFB">
        <w:rPr>
          <w:rFonts w:ascii="Dyson Futura Book" w:hAnsi="Dyson Futura Book"/>
          <w:sz w:val="22"/>
          <w:szCs w:val="22"/>
          <w:lang w:val="de-DE"/>
        </w:rPr>
        <w:t xml:space="preserve">Besonders </w:t>
      </w:r>
      <w:r w:rsidR="006237F6" w:rsidRPr="00281BFB">
        <w:rPr>
          <w:rFonts w:ascii="Dyson Futura Book" w:hAnsi="Dyson Futura Book"/>
          <w:sz w:val="22"/>
          <w:szCs w:val="22"/>
          <w:lang w:val="de-DE"/>
        </w:rPr>
        <w:t>Tierbesitzer</w:t>
      </w:r>
      <w:r w:rsidR="00EB5F42" w:rsidRPr="00281BFB">
        <w:rPr>
          <w:rFonts w:ascii="Dyson Futura Book" w:hAnsi="Dyson Futura Book"/>
          <w:sz w:val="22"/>
          <w:szCs w:val="22"/>
          <w:lang w:val="de-DE"/>
        </w:rPr>
        <w:t>*innen</w:t>
      </w:r>
      <w:r w:rsidR="00D85A1C" w:rsidRPr="00281BFB">
        <w:rPr>
          <w:rFonts w:ascii="Dyson Futura Book" w:hAnsi="Dyson Futura Book"/>
          <w:sz w:val="22"/>
          <w:szCs w:val="22"/>
          <w:lang w:val="de-DE"/>
        </w:rPr>
        <w:t xml:space="preserve"> wissen</w:t>
      </w:r>
      <w:r w:rsidR="003A578F" w:rsidRPr="00281BFB">
        <w:rPr>
          <w:rFonts w:ascii="Dyson Futura Book" w:hAnsi="Dyson Futura Book"/>
          <w:sz w:val="22"/>
          <w:szCs w:val="22"/>
          <w:lang w:val="de-DE"/>
        </w:rPr>
        <w:t>,</w:t>
      </w:r>
      <w:r w:rsidR="0025547A" w:rsidRPr="00281BFB">
        <w:rPr>
          <w:rFonts w:ascii="Dyson Futura Book" w:hAnsi="Dyson Futura Book"/>
          <w:sz w:val="22"/>
          <w:szCs w:val="22"/>
          <w:lang w:val="de-DE"/>
        </w:rPr>
        <w:t xml:space="preserve"> </w:t>
      </w:r>
      <w:r w:rsidR="00604CA4" w:rsidRPr="00281BFB">
        <w:rPr>
          <w:rFonts w:ascii="Dyson Futura Book" w:hAnsi="Dyson Futura Book"/>
          <w:sz w:val="22"/>
          <w:szCs w:val="22"/>
          <w:lang w:val="de-DE"/>
        </w:rPr>
        <w:t xml:space="preserve">wie schwer es ist, das Auto </w:t>
      </w:r>
      <w:r w:rsidR="00DF34D9" w:rsidRPr="00281BFB">
        <w:rPr>
          <w:rFonts w:ascii="Dyson Futura Book" w:hAnsi="Dyson Futura Book"/>
          <w:sz w:val="22"/>
          <w:szCs w:val="22"/>
          <w:lang w:val="de-DE"/>
        </w:rPr>
        <w:t>s</w:t>
      </w:r>
      <w:r w:rsidR="00EF3F27" w:rsidRPr="00281BFB">
        <w:rPr>
          <w:rFonts w:ascii="Dyson Futura Book" w:hAnsi="Dyson Futura Book"/>
          <w:sz w:val="22"/>
          <w:szCs w:val="22"/>
          <w:lang w:val="de-DE"/>
        </w:rPr>
        <w:t>chmutzfrei zu halten. Denn</w:t>
      </w:r>
      <w:r w:rsidR="00D85A1C" w:rsidRPr="00281BFB">
        <w:rPr>
          <w:rFonts w:ascii="Dyson Futura Book" w:hAnsi="Dyson Futura Book"/>
          <w:sz w:val="22"/>
          <w:szCs w:val="22"/>
          <w:lang w:val="de-DE"/>
        </w:rPr>
        <w:t xml:space="preserve"> </w:t>
      </w:r>
      <w:r w:rsidR="00EF3F27" w:rsidRPr="00281BFB">
        <w:rPr>
          <w:rFonts w:ascii="Dyson Futura Book" w:hAnsi="Dyson Futura Book"/>
          <w:sz w:val="22"/>
          <w:szCs w:val="22"/>
          <w:lang w:val="de-DE"/>
        </w:rPr>
        <w:t>d</w:t>
      </w:r>
      <w:r w:rsidR="00D85A1C" w:rsidRPr="00281BFB">
        <w:rPr>
          <w:rFonts w:ascii="Dyson Futura Book" w:hAnsi="Dyson Futura Book"/>
          <w:sz w:val="22"/>
          <w:szCs w:val="22"/>
          <w:lang w:val="de-DE"/>
        </w:rPr>
        <w:t>ie Vierbeiner hinterlassen ihr Fell</w:t>
      </w:r>
      <w:r w:rsidR="003E0E7D" w:rsidRPr="00281BFB">
        <w:rPr>
          <w:rFonts w:ascii="Dyson Futura Book" w:hAnsi="Dyson Futura Book"/>
          <w:sz w:val="22"/>
          <w:szCs w:val="22"/>
          <w:lang w:val="de-DE"/>
        </w:rPr>
        <w:t xml:space="preserve"> überall</w:t>
      </w:r>
      <w:r w:rsidR="00D85A1C" w:rsidRPr="00281BFB">
        <w:rPr>
          <w:rFonts w:ascii="Dyson Futura Book" w:hAnsi="Dyson Futura Book"/>
          <w:sz w:val="22"/>
          <w:szCs w:val="22"/>
          <w:lang w:val="de-DE"/>
        </w:rPr>
        <w:t xml:space="preserve"> im Koffer- und Innenraum.</w:t>
      </w:r>
      <w:r w:rsidR="00301BDD" w:rsidRPr="00281BFB">
        <w:rPr>
          <w:rFonts w:ascii="Dyson Futura Book" w:hAnsi="Dyson Futura Book"/>
          <w:sz w:val="22"/>
          <w:szCs w:val="22"/>
          <w:lang w:val="de-DE"/>
        </w:rPr>
        <w:t xml:space="preserve"> </w:t>
      </w:r>
      <w:r w:rsidR="0025552F" w:rsidRPr="00281BFB">
        <w:rPr>
          <w:rFonts w:ascii="Dyson Futura Book" w:hAnsi="Dyson Futura Book"/>
          <w:sz w:val="22"/>
          <w:szCs w:val="22"/>
          <w:lang w:val="de-DE"/>
        </w:rPr>
        <w:t xml:space="preserve">Die </w:t>
      </w:r>
      <w:hyperlink r:id="rId17" w:history="1">
        <w:r w:rsidR="007B0C8F" w:rsidRPr="00281BFB">
          <w:rPr>
            <w:rStyle w:val="Hyperlink"/>
            <w:rFonts w:ascii="Dyson Futura Medium" w:hAnsi="Dyson Futura Medium"/>
            <w:sz w:val="22"/>
            <w:szCs w:val="22"/>
            <w:lang w:val="de-DE"/>
          </w:rPr>
          <w:t>Haardüse</w:t>
        </w:r>
      </w:hyperlink>
      <w:r w:rsidR="0025552F" w:rsidRPr="00281BFB">
        <w:rPr>
          <w:rFonts w:ascii="Dyson Futura Medium" w:hAnsi="Dyson Futura Medium"/>
          <w:sz w:val="22"/>
          <w:szCs w:val="22"/>
          <w:lang w:val="de-DE"/>
        </w:rPr>
        <w:t xml:space="preserve"> </w:t>
      </w:r>
      <w:r w:rsidR="0025552F" w:rsidRPr="00281BFB">
        <w:rPr>
          <w:rFonts w:ascii="Dyson Futura Book" w:hAnsi="Dyson Futura Book"/>
          <w:sz w:val="22"/>
          <w:szCs w:val="22"/>
          <w:lang w:val="de-DE"/>
        </w:rPr>
        <w:t>von Dyson ist</w:t>
      </w:r>
      <w:r w:rsidR="00D85BBD" w:rsidRPr="00281BFB">
        <w:rPr>
          <w:rFonts w:ascii="Dyson Futura Book" w:hAnsi="Dyson Futura Book"/>
          <w:sz w:val="22"/>
          <w:szCs w:val="22"/>
          <w:lang w:val="de-DE"/>
        </w:rPr>
        <w:t xml:space="preserve"> gegen </w:t>
      </w:r>
      <w:r w:rsidR="00CE4D8E" w:rsidRPr="00281BFB">
        <w:rPr>
          <w:rFonts w:ascii="Dyson Futura Book" w:hAnsi="Dyson Futura Book"/>
          <w:sz w:val="22"/>
          <w:szCs w:val="22"/>
          <w:lang w:val="de-DE"/>
        </w:rPr>
        <w:t>Verunreinigungen</w:t>
      </w:r>
      <w:r w:rsidR="00D85BBD" w:rsidRPr="00281BFB">
        <w:rPr>
          <w:rFonts w:ascii="Dyson Futura Book" w:hAnsi="Dyson Futura Book"/>
          <w:sz w:val="22"/>
          <w:szCs w:val="22"/>
          <w:lang w:val="de-DE"/>
        </w:rPr>
        <w:t xml:space="preserve"> dieser Art besonders effektiv</w:t>
      </w:r>
      <w:r w:rsidR="00F50597" w:rsidRPr="00281BFB">
        <w:rPr>
          <w:rFonts w:ascii="Dyson Futura Book" w:hAnsi="Dyson Futura Book"/>
          <w:sz w:val="22"/>
          <w:szCs w:val="22"/>
          <w:lang w:val="de-DE"/>
        </w:rPr>
        <w:t>:</w:t>
      </w:r>
      <w:r w:rsidR="00EE16C5" w:rsidRPr="00281BFB">
        <w:rPr>
          <w:rFonts w:ascii="Dyson Futura Book" w:hAnsi="Dyson Futura Book"/>
          <w:sz w:val="22"/>
          <w:szCs w:val="22"/>
          <w:lang w:val="de-DE"/>
        </w:rPr>
        <w:t xml:space="preserve"> </w:t>
      </w:r>
      <w:r w:rsidR="00A94106" w:rsidRPr="00281BFB">
        <w:rPr>
          <w:rFonts w:ascii="Dyson Futura Book" w:hAnsi="Dyson Futura Book"/>
          <w:sz w:val="22"/>
          <w:szCs w:val="22"/>
          <w:lang w:val="de-DE"/>
        </w:rPr>
        <w:t xml:space="preserve">Die </w:t>
      </w:r>
      <w:r w:rsidR="00D85A1C" w:rsidRPr="00281BFB">
        <w:rPr>
          <w:rFonts w:ascii="Dyson Futura Book" w:hAnsi="Dyson Futura Book"/>
          <w:sz w:val="22"/>
          <w:szCs w:val="22"/>
          <w:lang w:val="de-DE"/>
        </w:rPr>
        <w:t>Bürstentechnologie, die fast für alle Staubsauger von Dyson erhältlich ist, entfernt effizient jegliche Haare. Die von einem Entwirrungskamm inspirierte Bürstenleiste verfügt über präzise abgewinkelte Lamellen, die alle Haartypen direkt in den Reinigungskopf ziehen. Diese Polycarbonat-Zähne erfassen lästige Verfilzungen sowie gröbere Verschmutzungen</w:t>
      </w:r>
      <w:r w:rsidR="00C37491" w:rsidRPr="00281BFB">
        <w:rPr>
          <w:rFonts w:ascii="Dyson Futura Book" w:hAnsi="Dyson Futura Book"/>
          <w:sz w:val="22"/>
          <w:szCs w:val="22"/>
          <w:lang w:val="de-DE"/>
        </w:rPr>
        <w:t>. Und im Zusammenspiel mit den spiralförmigen Nylonborsten, antistatischen Kohlefaserfilamenten und einer starken Saugkraft</w:t>
      </w:r>
      <w:r w:rsidR="00D85A1C" w:rsidRPr="00281BFB">
        <w:rPr>
          <w:rFonts w:ascii="Dyson Futura Book" w:hAnsi="Dyson Futura Book"/>
          <w:sz w:val="22"/>
          <w:szCs w:val="22"/>
          <w:lang w:val="de-DE"/>
        </w:rPr>
        <w:t xml:space="preserve"> </w:t>
      </w:r>
      <w:r w:rsidR="00C37491" w:rsidRPr="00281BFB">
        <w:rPr>
          <w:rFonts w:ascii="Dyson Futura Book" w:hAnsi="Dyson Futura Book"/>
          <w:sz w:val="22"/>
          <w:szCs w:val="22"/>
          <w:lang w:val="de-DE"/>
        </w:rPr>
        <w:t>sind auch</w:t>
      </w:r>
      <w:r w:rsidR="00D85A1C" w:rsidRPr="00281BFB">
        <w:rPr>
          <w:rFonts w:ascii="Dyson Futura Book" w:hAnsi="Dyson Futura Book"/>
          <w:sz w:val="22"/>
          <w:szCs w:val="22"/>
          <w:lang w:val="de-DE"/>
        </w:rPr>
        <w:t xml:space="preserve"> mikroskopisch kleine Staubpartikel</w:t>
      </w:r>
      <w:r w:rsidR="00C37491" w:rsidRPr="00281BFB">
        <w:rPr>
          <w:rFonts w:ascii="Dyson Futura Book" w:hAnsi="Dyson Futura Book"/>
          <w:sz w:val="22"/>
          <w:szCs w:val="22"/>
          <w:lang w:val="de-DE"/>
        </w:rPr>
        <w:t xml:space="preserve"> kein Problem</w:t>
      </w:r>
      <w:r w:rsidR="00D85A1C" w:rsidRPr="00281BFB">
        <w:rPr>
          <w:rFonts w:ascii="Dyson Futura Book" w:hAnsi="Dyson Futura Book"/>
          <w:sz w:val="22"/>
          <w:szCs w:val="22"/>
          <w:lang w:val="de-DE"/>
        </w:rPr>
        <w:t>.</w:t>
      </w:r>
    </w:p>
    <w:p w14:paraId="08643C9C" w14:textId="77777777" w:rsidR="00CA245B" w:rsidRPr="00281BFB" w:rsidRDefault="00CA245B" w:rsidP="00CA245B">
      <w:pPr>
        <w:jc w:val="both"/>
        <w:rPr>
          <w:rFonts w:ascii="Dyson Futura Book" w:hAnsi="Dyson Futura Book"/>
          <w:sz w:val="22"/>
          <w:szCs w:val="22"/>
          <w:lang w:val="de-DE"/>
        </w:rPr>
      </w:pPr>
    </w:p>
    <w:p w14:paraId="69D6BA6D" w14:textId="1E1B1853" w:rsidR="00CA245B" w:rsidRPr="00281BFB" w:rsidRDefault="00CA245B" w:rsidP="00FE4FF2">
      <w:pPr>
        <w:pStyle w:val="Listenabsatz"/>
        <w:numPr>
          <w:ilvl w:val="0"/>
          <w:numId w:val="45"/>
        </w:numPr>
        <w:jc w:val="both"/>
        <w:rPr>
          <w:rFonts w:ascii="Dyson Futura Medium" w:eastAsia="Arial Unicode MS" w:hAnsi="Dyson Futura Medium" w:cs="Times New Roman"/>
          <w:color w:val="6B77EE"/>
          <w:sz w:val="22"/>
          <w:szCs w:val="22"/>
          <w:bdr w:val="nil"/>
          <w:lang w:val="de-DE"/>
        </w:rPr>
      </w:pPr>
      <w:r w:rsidRPr="00281BFB">
        <w:rPr>
          <w:rFonts w:ascii="Dyson Futura Medium" w:eastAsia="Arial Unicode MS" w:hAnsi="Dyson Futura Medium" w:cs="Times New Roman"/>
          <w:color w:val="6B77EE"/>
          <w:sz w:val="22"/>
          <w:szCs w:val="22"/>
          <w:bdr w:val="nil"/>
          <w:lang w:val="de-DE"/>
        </w:rPr>
        <w:t>Kühlschrank</w:t>
      </w:r>
      <w:r w:rsidR="00172401" w:rsidRPr="00281BFB">
        <w:rPr>
          <w:rFonts w:ascii="Dyson Futura Medium" w:eastAsia="Arial Unicode MS" w:hAnsi="Dyson Futura Medium" w:cs="Times New Roman"/>
          <w:color w:val="6B77EE"/>
          <w:sz w:val="22"/>
          <w:szCs w:val="22"/>
          <w:bdr w:val="nil"/>
          <w:lang w:val="de-DE"/>
        </w:rPr>
        <w:t>, Kühlboxen</w:t>
      </w:r>
      <w:r w:rsidRPr="00281BFB">
        <w:rPr>
          <w:rFonts w:ascii="Dyson Futura Medium" w:eastAsia="Arial Unicode MS" w:hAnsi="Dyson Futura Medium" w:cs="Times New Roman"/>
          <w:color w:val="6B77EE"/>
          <w:sz w:val="22"/>
          <w:szCs w:val="22"/>
          <w:bdr w:val="nil"/>
          <w:lang w:val="de-DE"/>
        </w:rPr>
        <w:t xml:space="preserve"> und Kücheneinrichtung</w:t>
      </w:r>
    </w:p>
    <w:p w14:paraId="6B7B9EF3" w14:textId="1C381D51" w:rsidR="00141B91" w:rsidRPr="00281BFB" w:rsidRDefault="000F12A1" w:rsidP="00CA245B">
      <w:pPr>
        <w:jc w:val="both"/>
        <w:rPr>
          <w:rFonts w:ascii="Dyson Futura Book" w:hAnsi="Dyson Futura Book"/>
          <w:sz w:val="22"/>
          <w:szCs w:val="22"/>
          <w:lang w:val="de-DE"/>
        </w:rPr>
      </w:pPr>
      <w:r w:rsidRPr="00281BFB">
        <w:rPr>
          <w:rFonts w:ascii="Dyson Futura Book" w:hAnsi="Dyson Futura Book"/>
          <w:sz w:val="22"/>
          <w:szCs w:val="22"/>
          <w:lang w:val="de-DE"/>
        </w:rPr>
        <w:t xml:space="preserve">Sie sind praktisch für unterwegs, aber auch </w:t>
      </w:r>
      <w:r w:rsidR="00CA245B" w:rsidRPr="00281BFB">
        <w:rPr>
          <w:rFonts w:ascii="Dyson Futura Book" w:hAnsi="Dyson Futura Book"/>
          <w:sz w:val="22"/>
          <w:szCs w:val="22"/>
          <w:lang w:val="de-DE"/>
        </w:rPr>
        <w:t>Kühlschrank</w:t>
      </w:r>
      <w:r w:rsidR="00B2381C" w:rsidRPr="00281BFB">
        <w:rPr>
          <w:rFonts w:ascii="Dyson Futura Book" w:hAnsi="Dyson Futura Book"/>
          <w:sz w:val="22"/>
          <w:szCs w:val="22"/>
          <w:lang w:val="de-DE"/>
        </w:rPr>
        <w:t>, Kühlboxen</w:t>
      </w:r>
      <w:r w:rsidR="00CA245B" w:rsidRPr="00281BFB">
        <w:rPr>
          <w:rFonts w:ascii="Dyson Futura Book" w:hAnsi="Dyson Futura Book"/>
          <w:sz w:val="22"/>
          <w:szCs w:val="22"/>
          <w:lang w:val="de-DE"/>
        </w:rPr>
        <w:t xml:space="preserve"> und Küchengeräte </w:t>
      </w:r>
      <w:r w:rsidR="00EB16A0" w:rsidRPr="00281BFB">
        <w:rPr>
          <w:rFonts w:ascii="Dyson Futura Book" w:hAnsi="Dyson Futura Book"/>
          <w:sz w:val="22"/>
          <w:szCs w:val="22"/>
          <w:lang w:val="de-DE"/>
        </w:rPr>
        <w:t xml:space="preserve">sollten regelmäßig geleert </w:t>
      </w:r>
      <w:r w:rsidR="00CA245B" w:rsidRPr="00281BFB">
        <w:rPr>
          <w:rFonts w:ascii="Dyson Futura Book" w:hAnsi="Dyson Futura Book"/>
          <w:sz w:val="22"/>
          <w:szCs w:val="22"/>
          <w:lang w:val="de-DE"/>
        </w:rPr>
        <w:t>und desinfizier</w:t>
      </w:r>
      <w:r w:rsidR="00EB16A0" w:rsidRPr="00281BFB">
        <w:rPr>
          <w:rFonts w:ascii="Dyson Futura Book" w:hAnsi="Dyson Futura Book"/>
          <w:sz w:val="22"/>
          <w:szCs w:val="22"/>
          <w:lang w:val="de-DE"/>
        </w:rPr>
        <w:t>t werden</w:t>
      </w:r>
      <w:r w:rsidR="00B2381C" w:rsidRPr="00281BFB">
        <w:rPr>
          <w:rFonts w:ascii="Dyson Futura Book" w:hAnsi="Dyson Futura Book"/>
          <w:sz w:val="22"/>
          <w:szCs w:val="22"/>
          <w:lang w:val="de-DE"/>
        </w:rPr>
        <w:t>.</w:t>
      </w:r>
      <w:r w:rsidR="00EB16A0" w:rsidRPr="00281BFB">
        <w:rPr>
          <w:rFonts w:ascii="Dyson Futura Book" w:hAnsi="Dyson Futura Book"/>
          <w:sz w:val="22"/>
          <w:szCs w:val="22"/>
          <w:lang w:val="de-DE"/>
        </w:rPr>
        <w:t xml:space="preserve"> Dafür am besten d</w:t>
      </w:r>
      <w:r w:rsidR="00CA245B" w:rsidRPr="00281BFB">
        <w:rPr>
          <w:rFonts w:ascii="Dyson Futura Book" w:hAnsi="Dyson Futura Book"/>
          <w:sz w:val="22"/>
          <w:szCs w:val="22"/>
          <w:lang w:val="de-DE"/>
        </w:rPr>
        <w:t>en Kühlschrank</w:t>
      </w:r>
      <w:r w:rsidR="00F2497D" w:rsidRPr="00281BFB">
        <w:rPr>
          <w:rFonts w:ascii="Dyson Futura Book" w:hAnsi="Dyson Futura Book"/>
          <w:sz w:val="22"/>
          <w:szCs w:val="22"/>
          <w:lang w:val="de-DE"/>
        </w:rPr>
        <w:t xml:space="preserve"> </w:t>
      </w:r>
      <w:r w:rsidR="00A94106" w:rsidRPr="00281BFB">
        <w:rPr>
          <w:rFonts w:ascii="Dyson Futura Book" w:hAnsi="Dyson Futura Book"/>
          <w:sz w:val="22"/>
          <w:szCs w:val="22"/>
          <w:lang w:val="de-DE"/>
        </w:rPr>
        <w:t xml:space="preserve">offen stehen </w:t>
      </w:r>
      <w:r w:rsidR="00CA245B" w:rsidRPr="00281BFB">
        <w:rPr>
          <w:rFonts w:ascii="Dyson Futura Book" w:hAnsi="Dyson Futura Book"/>
          <w:sz w:val="22"/>
          <w:szCs w:val="22"/>
          <w:lang w:val="de-DE"/>
        </w:rPr>
        <w:t>lassen, um Gerüche zu vermeiden. Kochfelder, Spüle und Schränke</w:t>
      </w:r>
      <w:r w:rsidR="00F2497D" w:rsidRPr="00281BFB">
        <w:rPr>
          <w:rFonts w:ascii="Dyson Futura Book" w:hAnsi="Dyson Futura Book"/>
          <w:sz w:val="22"/>
          <w:szCs w:val="22"/>
          <w:lang w:val="de-DE"/>
        </w:rPr>
        <w:t xml:space="preserve"> ordentlich ab- </w:t>
      </w:r>
      <w:r w:rsidR="00A94106" w:rsidRPr="00281BFB">
        <w:rPr>
          <w:rFonts w:ascii="Dyson Futura Book" w:hAnsi="Dyson Futura Book"/>
          <w:sz w:val="22"/>
          <w:szCs w:val="22"/>
          <w:lang w:val="de-DE"/>
        </w:rPr>
        <w:t>beziehungsweise</w:t>
      </w:r>
      <w:r w:rsidR="00F2497D" w:rsidRPr="00281BFB">
        <w:rPr>
          <w:rFonts w:ascii="Dyson Futura Book" w:hAnsi="Dyson Futura Book"/>
          <w:sz w:val="22"/>
          <w:szCs w:val="22"/>
          <w:lang w:val="de-DE"/>
        </w:rPr>
        <w:t xml:space="preserve"> auswischen</w:t>
      </w:r>
      <w:r w:rsidR="00CA245B" w:rsidRPr="00281BFB">
        <w:rPr>
          <w:rFonts w:ascii="Dyson Futura Book" w:hAnsi="Dyson Futura Book"/>
          <w:sz w:val="22"/>
          <w:szCs w:val="22"/>
          <w:lang w:val="de-DE"/>
        </w:rPr>
        <w:t>, um Essensreste und Bakterien zu entfernen.</w:t>
      </w:r>
    </w:p>
    <w:p w14:paraId="5B1205CC" w14:textId="77777777" w:rsidR="006E1C53" w:rsidRPr="00281BFB" w:rsidRDefault="006E1C53" w:rsidP="00CA245B">
      <w:pPr>
        <w:jc w:val="both"/>
        <w:rPr>
          <w:rFonts w:ascii="Dyson Futura Book" w:hAnsi="Dyson Futura Book"/>
          <w:sz w:val="22"/>
          <w:szCs w:val="22"/>
          <w:lang w:val="de-DE"/>
        </w:rPr>
      </w:pPr>
    </w:p>
    <w:p w14:paraId="33874882" w14:textId="106E7664" w:rsidR="006E1C53" w:rsidRPr="00281BFB" w:rsidRDefault="006E1C53" w:rsidP="00FE4FF2">
      <w:pPr>
        <w:pStyle w:val="Listenabsatz"/>
        <w:numPr>
          <w:ilvl w:val="0"/>
          <w:numId w:val="45"/>
        </w:numPr>
        <w:jc w:val="both"/>
        <w:rPr>
          <w:rFonts w:ascii="Dyson Futura Medium" w:eastAsia="Arial Unicode MS" w:hAnsi="Dyson Futura Medium" w:cs="Times New Roman"/>
          <w:color w:val="6B77EE"/>
          <w:sz w:val="22"/>
          <w:szCs w:val="22"/>
          <w:bdr w:val="nil"/>
          <w:lang w:val="de-DE"/>
        </w:rPr>
      </w:pPr>
      <w:r w:rsidRPr="00281BFB">
        <w:rPr>
          <w:rFonts w:ascii="Dyson Futura Medium" w:eastAsia="Arial Unicode MS" w:hAnsi="Dyson Futura Medium" w:cs="Times New Roman"/>
          <w:color w:val="6B77EE"/>
          <w:sz w:val="22"/>
          <w:szCs w:val="22"/>
          <w:bdr w:val="nil"/>
          <w:lang w:val="de-DE"/>
        </w:rPr>
        <w:lastRenderedPageBreak/>
        <w:t>Lüftungsschlitze und Armaturenbrett</w:t>
      </w:r>
      <w:r w:rsidR="00320AA8" w:rsidRPr="00281BFB">
        <w:rPr>
          <w:rFonts w:ascii="Dyson Futura Medium" w:eastAsia="Arial Unicode MS" w:hAnsi="Dyson Futura Medium" w:cs="Times New Roman"/>
          <w:color w:val="6B77EE"/>
          <w:sz w:val="22"/>
          <w:szCs w:val="22"/>
          <w:bdr w:val="nil"/>
          <w:lang w:val="de-DE"/>
        </w:rPr>
        <w:t xml:space="preserve"> säubern</w:t>
      </w:r>
    </w:p>
    <w:p w14:paraId="3750169A" w14:textId="2549B27F" w:rsidR="00C84EDB" w:rsidRPr="00281BFB" w:rsidRDefault="00320AA8" w:rsidP="00FE4FF2">
      <w:pPr>
        <w:rPr>
          <w:rFonts w:ascii="Dyson Futura Book" w:hAnsi="Dyson Futura Book"/>
          <w:sz w:val="22"/>
          <w:szCs w:val="22"/>
          <w:lang w:val="de-DE"/>
        </w:rPr>
      </w:pPr>
      <w:r w:rsidRPr="00281BFB">
        <w:rPr>
          <w:rFonts w:ascii="Dyson Futura Book" w:hAnsi="Dyson Futura Book"/>
          <w:sz w:val="22"/>
          <w:szCs w:val="22"/>
          <w:lang w:val="de-DE"/>
        </w:rPr>
        <w:t>Mit einer</w:t>
      </w:r>
      <w:r w:rsidR="006E1C53" w:rsidRPr="00281BFB">
        <w:rPr>
          <w:rFonts w:ascii="Dyson Futura Book" w:hAnsi="Dyson Futura Book"/>
          <w:sz w:val="22"/>
          <w:szCs w:val="22"/>
          <w:lang w:val="de-DE"/>
        </w:rPr>
        <w:t xml:space="preserve"> weiche</w:t>
      </w:r>
      <w:r w:rsidRPr="00281BFB">
        <w:rPr>
          <w:rFonts w:ascii="Dyson Futura Book" w:hAnsi="Dyson Futura Book"/>
          <w:sz w:val="22"/>
          <w:szCs w:val="22"/>
          <w:lang w:val="de-DE"/>
        </w:rPr>
        <w:t>n</w:t>
      </w:r>
      <w:r w:rsidR="006E1C53" w:rsidRPr="00281BFB">
        <w:rPr>
          <w:rFonts w:ascii="Dyson Futura Book" w:hAnsi="Dyson Futura Book"/>
          <w:sz w:val="22"/>
          <w:szCs w:val="22"/>
          <w:lang w:val="de-DE"/>
        </w:rPr>
        <w:t xml:space="preserve"> Bürste oder </w:t>
      </w:r>
      <w:r w:rsidR="00C9140D" w:rsidRPr="00281BFB">
        <w:rPr>
          <w:rFonts w:ascii="Dyson Futura Book" w:hAnsi="Dyson Futura Book"/>
          <w:sz w:val="22"/>
          <w:szCs w:val="22"/>
          <w:lang w:val="de-DE"/>
        </w:rPr>
        <w:t xml:space="preserve">mittels </w:t>
      </w:r>
      <w:r w:rsidR="006E1C53" w:rsidRPr="00281BFB">
        <w:rPr>
          <w:rFonts w:ascii="Dyson Futura Book" w:hAnsi="Dyson Futura Book"/>
          <w:sz w:val="22"/>
          <w:szCs w:val="22"/>
          <w:lang w:val="de-DE"/>
        </w:rPr>
        <w:t xml:space="preserve">Druckluft </w:t>
      </w:r>
      <w:r w:rsidR="00C9140D" w:rsidRPr="00281BFB">
        <w:rPr>
          <w:rFonts w:ascii="Dyson Futura Book" w:hAnsi="Dyson Futura Book"/>
          <w:sz w:val="22"/>
          <w:szCs w:val="22"/>
          <w:lang w:val="de-DE"/>
        </w:rPr>
        <w:t xml:space="preserve">lassen sich </w:t>
      </w:r>
      <w:r w:rsidR="006E1C53" w:rsidRPr="00281BFB">
        <w:rPr>
          <w:rFonts w:ascii="Dyson Futura Book" w:hAnsi="Dyson Futura Book"/>
          <w:sz w:val="22"/>
          <w:szCs w:val="22"/>
          <w:lang w:val="de-DE"/>
        </w:rPr>
        <w:t xml:space="preserve">Staub und Schmutz </w:t>
      </w:r>
      <w:r w:rsidR="00C9140D" w:rsidRPr="00281BFB">
        <w:rPr>
          <w:rFonts w:ascii="Dyson Futura Book" w:hAnsi="Dyson Futura Book"/>
          <w:sz w:val="22"/>
          <w:szCs w:val="22"/>
          <w:lang w:val="de-DE"/>
        </w:rPr>
        <w:t xml:space="preserve">einfach </w:t>
      </w:r>
      <w:r w:rsidR="006E1C53" w:rsidRPr="00281BFB">
        <w:rPr>
          <w:rFonts w:ascii="Dyson Futura Book" w:hAnsi="Dyson Futura Book"/>
          <w:sz w:val="22"/>
          <w:szCs w:val="22"/>
          <w:lang w:val="de-DE"/>
        </w:rPr>
        <w:t xml:space="preserve">aus den Lüftungsschlitzen entfernen. </w:t>
      </w:r>
      <w:r w:rsidR="00A905DE" w:rsidRPr="00281BFB">
        <w:rPr>
          <w:rFonts w:ascii="Dyson Futura Book" w:hAnsi="Dyson Futura Book"/>
          <w:sz w:val="22"/>
          <w:szCs w:val="22"/>
          <w:lang w:val="de-DE"/>
        </w:rPr>
        <w:t xml:space="preserve">Das </w:t>
      </w:r>
      <w:r w:rsidR="006E1C53" w:rsidRPr="00281BFB">
        <w:rPr>
          <w:rFonts w:ascii="Dyson Futura Book" w:hAnsi="Dyson Futura Book"/>
          <w:sz w:val="22"/>
          <w:szCs w:val="22"/>
          <w:lang w:val="de-DE"/>
        </w:rPr>
        <w:t>Armaturenbrett mit einem geeigneten Reiniger und einem Mikrofasertuch</w:t>
      </w:r>
      <w:r w:rsidR="00D357D9" w:rsidRPr="00281BFB">
        <w:rPr>
          <w:rFonts w:ascii="Dyson Futura Book" w:hAnsi="Dyson Futura Book"/>
          <w:sz w:val="22"/>
          <w:szCs w:val="22"/>
          <w:lang w:val="de-DE"/>
        </w:rPr>
        <w:t xml:space="preserve"> abwischen</w:t>
      </w:r>
      <w:r w:rsidR="006E1C53" w:rsidRPr="00281BFB">
        <w:rPr>
          <w:rFonts w:ascii="Dyson Futura Book" w:hAnsi="Dyson Futura Book"/>
          <w:sz w:val="22"/>
          <w:szCs w:val="22"/>
          <w:lang w:val="de-DE"/>
        </w:rPr>
        <w:t>. Ein Cockpitspray kann zusätzlichen Glanz und Schutz bieten.</w:t>
      </w:r>
      <w:r w:rsidR="00A905DE" w:rsidRPr="00281BFB">
        <w:rPr>
          <w:rFonts w:ascii="Dyson Futura Book" w:hAnsi="Dyson Futura Book"/>
          <w:sz w:val="22"/>
          <w:szCs w:val="22"/>
          <w:lang w:val="de-DE"/>
        </w:rPr>
        <w:t xml:space="preserve"> </w:t>
      </w:r>
      <w:r w:rsidR="00557F06" w:rsidRPr="00281BFB">
        <w:rPr>
          <w:rFonts w:ascii="Dyson Futura Book" w:hAnsi="Dyson Futura Book"/>
          <w:sz w:val="22"/>
          <w:szCs w:val="22"/>
          <w:lang w:val="de-DE"/>
        </w:rPr>
        <w:t>Die</w:t>
      </w:r>
      <w:r w:rsidR="007C339E" w:rsidRPr="00281BFB">
        <w:rPr>
          <w:rFonts w:ascii="Dyson Futura Book" w:hAnsi="Dyson Futura Book"/>
          <w:sz w:val="22"/>
          <w:szCs w:val="22"/>
          <w:lang w:val="de-DE"/>
        </w:rPr>
        <w:t xml:space="preserve"> </w:t>
      </w:r>
      <w:hyperlink r:id="rId18" w:history="1">
        <w:r w:rsidR="00C84EDB" w:rsidRPr="00281BFB">
          <w:rPr>
            <w:rStyle w:val="Hyperlink"/>
            <w:rFonts w:ascii="Dyson Futura Medium" w:hAnsi="Dyson Futura Medium"/>
            <w:sz w:val="22"/>
            <w:szCs w:val="22"/>
            <w:lang w:val="de-DE"/>
          </w:rPr>
          <w:t>kratzfreie Staubbürste</w:t>
        </w:r>
      </w:hyperlink>
      <w:r w:rsidR="00C84EDB" w:rsidRPr="00281BFB">
        <w:rPr>
          <w:rFonts w:ascii="Dyson Futura Book" w:hAnsi="Dyson Futura Book"/>
          <w:sz w:val="22"/>
          <w:szCs w:val="22"/>
          <w:lang w:val="de-DE"/>
        </w:rPr>
        <w:t xml:space="preserve"> von Dyson</w:t>
      </w:r>
      <w:r w:rsidR="007348D5" w:rsidRPr="00281BFB">
        <w:rPr>
          <w:rFonts w:ascii="Dyson Futura Book" w:hAnsi="Dyson Futura Book"/>
          <w:sz w:val="22"/>
          <w:szCs w:val="22"/>
          <w:lang w:val="de-DE"/>
        </w:rPr>
        <w:t xml:space="preserve"> </w:t>
      </w:r>
      <w:r w:rsidR="00557F06" w:rsidRPr="00281BFB">
        <w:rPr>
          <w:rFonts w:ascii="Dyson Futura Book" w:hAnsi="Dyson Futura Book"/>
          <w:sz w:val="22"/>
          <w:szCs w:val="22"/>
          <w:lang w:val="de-DE"/>
        </w:rPr>
        <w:t>ist</w:t>
      </w:r>
      <w:r w:rsidR="00A905DE" w:rsidRPr="00281BFB">
        <w:rPr>
          <w:rFonts w:ascii="Dyson Futura Book" w:hAnsi="Dyson Futura Book"/>
          <w:sz w:val="22"/>
          <w:szCs w:val="22"/>
          <w:lang w:val="de-DE"/>
        </w:rPr>
        <w:t xml:space="preserve"> </w:t>
      </w:r>
      <w:r w:rsidR="00557F06" w:rsidRPr="00281BFB">
        <w:rPr>
          <w:rFonts w:ascii="Dyson Futura Book" w:hAnsi="Dyson Futura Book"/>
          <w:sz w:val="22"/>
          <w:szCs w:val="22"/>
          <w:lang w:val="de-DE"/>
        </w:rPr>
        <w:t>a</w:t>
      </w:r>
      <w:r w:rsidR="000B36E2" w:rsidRPr="00281BFB">
        <w:rPr>
          <w:rFonts w:ascii="Dyson Futura Book" w:hAnsi="Dyson Futura Book"/>
          <w:sz w:val="22"/>
          <w:szCs w:val="22"/>
          <w:lang w:val="de-DE"/>
        </w:rPr>
        <w:t>ls Aufsatz für zum Beispiel de</w:t>
      </w:r>
      <w:r w:rsidR="00F74862" w:rsidRPr="00281BFB">
        <w:rPr>
          <w:rFonts w:ascii="Dyson Futura Book" w:hAnsi="Dyson Futura Book"/>
          <w:sz w:val="22"/>
          <w:szCs w:val="22"/>
          <w:lang w:val="de-DE"/>
        </w:rPr>
        <w:t xml:space="preserve">n </w:t>
      </w:r>
      <w:r w:rsidR="00A15878" w:rsidRPr="00281BFB">
        <w:rPr>
          <w:rFonts w:ascii="Dyson Futura Book" w:hAnsi="Dyson Futura Book"/>
          <w:sz w:val="22"/>
          <w:szCs w:val="22"/>
          <w:lang w:val="de-DE"/>
        </w:rPr>
        <w:t xml:space="preserve">Dyson </w:t>
      </w:r>
      <w:r w:rsidR="00F16E23" w:rsidRPr="00281BFB">
        <w:rPr>
          <w:rFonts w:ascii="Dyson Futura Book" w:hAnsi="Dyson Futura Book"/>
          <w:sz w:val="22"/>
          <w:szCs w:val="22"/>
          <w:lang w:val="de-DE"/>
        </w:rPr>
        <w:t>V15 Detect™</w:t>
      </w:r>
      <w:r w:rsidR="00F74862" w:rsidRPr="00281BFB">
        <w:rPr>
          <w:rFonts w:ascii="Dyson Futura Book" w:hAnsi="Dyson Futura Book"/>
          <w:sz w:val="22"/>
          <w:szCs w:val="22"/>
          <w:lang w:val="de-DE"/>
        </w:rPr>
        <w:t xml:space="preserve"> </w:t>
      </w:r>
      <w:r w:rsidR="00F16E23" w:rsidRPr="00281BFB">
        <w:rPr>
          <w:rFonts w:ascii="Dyson Futura Book" w:hAnsi="Dyson Futura Book"/>
          <w:sz w:val="22"/>
          <w:szCs w:val="22"/>
          <w:lang w:val="de-DE"/>
        </w:rPr>
        <w:t>Staubsauger</w:t>
      </w:r>
      <w:r w:rsidR="00F74862" w:rsidRPr="00281BFB">
        <w:rPr>
          <w:rFonts w:ascii="Dyson Futura Book" w:hAnsi="Dyson Futura Book"/>
          <w:sz w:val="22"/>
          <w:szCs w:val="22"/>
          <w:lang w:val="de-DE"/>
        </w:rPr>
        <w:t xml:space="preserve"> </w:t>
      </w:r>
      <w:r w:rsidR="00C84EDB" w:rsidRPr="00281BFB">
        <w:rPr>
          <w:rFonts w:ascii="Dyson Futura Book" w:hAnsi="Dyson Futura Book"/>
          <w:sz w:val="22"/>
          <w:szCs w:val="22"/>
          <w:lang w:val="de-DE"/>
        </w:rPr>
        <w:t xml:space="preserve">ultraweich und </w:t>
      </w:r>
      <w:r w:rsidR="00C9140D" w:rsidRPr="00281BFB">
        <w:rPr>
          <w:rFonts w:ascii="Dyson Futura Book" w:hAnsi="Dyson Futura Book"/>
          <w:sz w:val="22"/>
          <w:szCs w:val="22"/>
          <w:lang w:val="de-DE"/>
        </w:rPr>
        <w:t xml:space="preserve">reinigt </w:t>
      </w:r>
      <w:r w:rsidR="00C84EDB" w:rsidRPr="00281BFB">
        <w:rPr>
          <w:rFonts w:ascii="Dyson Futura Book" w:hAnsi="Dyson Futura Book"/>
          <w:sz w:val="22"/>
          <w:szCs w:val="22"/>
          <w:lang w:val="de-DE"/>
        </w:rPr>
        <w:t xml:space="preserve">gründlich. Während herkömmliche Staubsauger mit ihren groben Borsten Oberflächen beschädigen können, besitzt die kratzfreie Staubbürste 8.100 dicht gepackte Polymerfilamente aus Polybutylenterephthalat (PBT). Die Borsten sind auf nur 0,05 </w:t>
      </w:r>
      <w:r w:rsidR="00873D08" w:rsidRPr="00281BFB">
        <w:rPr>
          <w:rFonts w:ascii="Dyson Futura Book" w:hAnsi="Dyson Futura Book"/>
          <w:sz w:val="22"/>
          <w:szCs w:val="22"/>
          <w:lang w:val="de-DE"/>
        </w:rPr>
        <w:t xml:space="preserve">Millimeter </w:t>
      </w:r>
      <w:r w:rsidR="00C84EDB" w:rsidRPr="00281BFB">
        <w:rPr>
          <w:rFonts w:ascii="Dyson Futura Book" w:hAnsi="Dyson Futura Book"/>
          <w:sz w:val="22"/>
          <w:szCs w:val="22"/>
          <w:lang w:val="de-DE"/>
        </w:rPr>
        <w:t xml:space="preserve">zugespitzt, um selbst feinste Kratzer auf empfindlichen Oberflächen zu vermeiden. </w:t>
      </w:r>
    </w:p>
    <w:p w14:paraId="3B1C6C64" w14:textId="77777777" w:rsidR="00FD0D1B" w:rsidRPr="00281BFB" w:rsidRDefault="00FD0D1B" w:rsidP="00FD0D1B">
      <w:pPr>
        <w:jc w:val="both"/>
        <w:rPr>
          <w:rFonts w:ascii="Dyson Futura Book" w:hAnsi="Dyson Futura Book"/>
          <w:b/>
          <w:bCs/>
          <w:sz w:val="22"/>
          <w:szCs w:val="22"/>
          <w:lang w:val="de-DE"/>
        </w:rPr>
      </w:pPr>
    </w:p>
    <w:p w14:paraId="0E8252FD" w14:textId="34CE8DCC" w:rsidR="00FD0D1B" w:rsidRPr="00281BFB" w:rsidRDefault="00440C04" w:rsidP="00FD0D1B">
      <w:pPr>
        <w:jc w:val="both"/>
        <w:rPr>
          <w:rFonts w:ascii="Dyson Futura Book" w:hAnsi="Dyson Futura Book"/>
          <w:sz w:val="22"/>
          <w:szCs w:val="22"/>
          <w:lang w:val="de-DE"/>
        </w:rPr>
      </w:pPr>
      <w:r w:rsidRPr="00281BFB">
        <w:rPr>
          <w:rFonts w:ascii="Dyson Futura Book" w:hAnsi="Dyson Futura Book"/>
          <w:sz w:val="22"/>
          <w:szCs w:val="22"/>
          <w:lang w:val="de-DE"/>
        </w:rPr>
        <w:t xml:space="preserve">Derart vorbereitet </w:t>
      </w:r>
      <w:r w:rsidR="00FC29A4" w:rsidRPr="00281BFB">
        <w:rPr>
          <w:rFonts w:ascii="Dyson Futura Book" w:hAnsi="Dyson Futura Book"/>
          <w:sz w:val="22"/>
          <w:szCs w:val="22"/>
          <w:lang w:val="de-DE"/>
        </w:rPr>
        <w:t xml:space="preserve">beginnt der Urlaub </w:t>
      </w:r>
      <w:r w:rsidR="003F65F4" w:rsidRPr="00281BFB">
        <w:rPr>
          <w:rFonts w:ascii="Dyson Futura Book" w:hAnsi="Dyson Futura Book"/>
          <w:sz w:val="22"/>
          <w:szCs w:val="22"/>
          <w:lang w:val="de-DE"/>
        </w:rPr>
        <w:t xml:space="preserve">daher </w:t>
      </w:r>
      <w:r w:rsidR="00FC29A4" w:rsidRPr="00281BFB">
        <w:rPr>
          <w:rFonts w:ascii="Dyson Futura Book" w:hAnsi="Dyson Futura Book"/>
          <w:sz w:val="22"/>
          <w:szCs w:val="22"/>
          <w:lang w:val="de-DE"/>
        </w:rPr>
        <w:t xml:space="preserve">bereits, wenn die Reisegruppe </w:t>
      </w:r>
      <w:r w:rsidR="00B46E21" w:rsidRPr="00281BFB">
        <w:rPr>
          <w:rFonts w:ascii="Dyson Futura Book" w:hAnsi="Dyson Futura Book"/>
          <w:sz w:val="22"/>
          <w:szCs w:val="22"/>
          <w:lang w:val="de-DE"/>
        </w:rPr>
        <w:t xml:space="preserve">im </w:t>
      </w:r>
      <w:r w:rsidR="007314B0" w:rsidRPr="00281BFB">
        <w:rPr>
          <w:rFonts w:ascii="Dyson Futura Book" w:hAnsi="Dyson Futura Book"/>
          <w:sz w:val="22"/>
          <w:szCs w:val="22"/>
          <w:lang w:val="de-DE"/>
        </w:rPr>
        <w:t>sauberen Reise</w:t>
      </w:r>
      <w:r w:rsidR="00CC1391" w:rsidRPr="00281BFB">
        <w:rPr>
          <w:rFonts w:ascii="Dyson Futura Book" w:hAnsi="Dyson Futura Book"/>
          <w:sz w:val="22"/>
          <w:szCs w:val="22"/>
          <w:lang w:val="de-DE"/>
        </w:rPr>
        <w:t xml:space="preserve">mobil </w:t>
      </w:r>
      <w:r w:rsidR="00B46E21" w:rsidRPr="00281BFB">
        <w:rPr>
          <w:rFonts w:ascii="Dyson Futura Book" w:hAnsi="Dyson Futura Book"/>
          <w:sz w:val="22"/>
          <w:szCs w:val="22"/>
          <w:lang w:val="de-DE"/>
        </w:rPr>
        <w:t>sitzt.</w:t>
      </w:r>
      <w:r w:rsidR="00336068" w:rsidRPr="00281BFB">
        <w:rPr>
          <w:rFonts w:ascii="Dyson Futura Book" w:hAnsi="Dyson Futura Book"/>
          <w:sz w:val="22"/>
          <w:szCs w:val="22"/>
          <w:lang w:val="de-DE"/>
        </w:rPr>
        <w:t xml:space="preserve"> Die Checkliste </w:t>
      </w:r>
      <w:r w:rsidR="003F65F4" w:rsidRPr="00281BFB">
        <w:rPr>
          <w:rFonts w:ascii="Dyson Futura Book" w:hAnsi="Dyson Futura Book"/>
          <w:sz w:val="22"/>
          <w:szCs w:val="22"/>
          <w:lang w:val="de-DE"/>
        </w:rPr>
        <w:t xml:space="preserve">kann übrigens </w:t>
      </w:r>
      <w:r w:rsidR="00336068" w:rsidRPr="00281BFB">
        <w:rPr>
          <w:rFonts w:ascii="Dyson Futura Book" w:hAnsi="Dyson Futura Book"/>
          <w:sz w:val="22"/>
          <w:szCs w:val="22"/>
          <w:lang w:val="de-DE"/>
        </w:rPr>
        <w:t xml:space="preserve">genauso als </w:t>
      </w:r>
      <w:r w:rsidR="00C46720" w:rsidRPr="00281BFB">
        <w:rPr>
          <w:rFonts w:ascii="Dyson Futura Book" w:hAnsi="Dyson Futura Book"/>
          <w:sz w:val="22"/>
          <w:szCs w:val="22"/>
          <w:lang w:val="de-DE"/>
        </w:rPr>
        <w:t>Erinnerung</w:t>
      </w:r>
      <w:r w:rsidR="00336068" w:rsidRPr="00281BFB">
        <w:rPr>
          <w:rFonts w:ascii="Dyson Futura Book" w:hAnsi="Dyson Futura Book"/>
          <w:sz w:val="22"/>
          <w:szCs w:val="22"/>
          <w:lang w:val="de-DE"/>
        </w:rPr>
        <w:t xml:space="preserve">shilfe für das </w:t>
      </w:r>
      <w:r w:rsidR="003F65F4" w:rsidRPr="00281BFB">
        <w:rPr>
          <w:rFonts w:ascii="Dyson Futura Book" w:hAnsi="Dyson Futura Book"/>
          <w:sz w:val="22"/>
          <w:szCs w:val="22"/>
          <w:lang w:val="de-DE"/>
        </w:rPr>
        <w:t xml:space="preserve">Reinigen </w:t>
      </w:r>
      <w:r w:rsidR="00336068" w:rsidRPr="00281BFB">
        <w:rPr>
          <w:rFonts w:ascii="Dyson Futura Book" w:hAnsi="Dyson Futura Book"/>
          <w:sz w:val="22"/>
          <w:szCs w:val="22"/>
          <w:lang w:val="de-DE"/>
        </w:rPr>
        <w:t>nach der Rückkehr</w:t>
      </w:r>
      <w:r w:rsidR="003F65F4" w:rsidRPr="00281BFB">
        <w:rPr>
          <w:rFonts w:ascii="Dyson Futura Book" w:hAnsi="Dyson Futura Book"/>
          <w:sz w:val="22"/>
          <w:szCs w:val="22"/>
          <w:lang w:val="de-DE"/>
        </w:rPr>
        <w:t xml:space="preserve"> dienen</w:t>
      </w:r>
      <w:r w:rsidR="00336068" w:rsidRPr="00281BFB">
        <w:rPr>
          <w:rFonts w:ascii="Dyson Futura Medium" w:hAnsi="Dyson Futura Medium"/>
          <w:sz w:val="22"/>
          <w:szCs w:val="22"/>
          <w:lang w:val="de-DE"/>
        </w:rPr>
        <w:t>.</w:t>
      </w:r>
      <w:r w:rsidR="00FC29A4" w:rsidRPr="00281BFB">
        <w:rPr>
          <w:rFonts w:ascii="Dyson Futura Medium" w:hAnsi="Dyson Futura Medium"/>
          <w:sz w:val="22"/>
          <w:szCs w:val="22"/>
          <w:lang w:val="de-DE"/>
        </w:rPr>
        <w:t xml:space="preserve"> </w:t>
      </w:r>
      <w:r w:rsidR="00E04B06" w:rsidRPr="00281BFB">
        <w:rPr>
          <w:rFonts w:ascii="Dyson Futura Medium" w:hAnsi="Dyson Futura Medium"/>
          <w:sz w:val="22"/>
          <w:szCs w:val="22"/>
          <w:lang w:val="de-DE"/>
        </w:rPr>
        <w:t>Ein nützlicher Tipp noch</w:t>
      </w:r>
      <w:r w:rsidR="00104EB7" w:rsidRPr="00281BFB">
        <w:rPr>
          <w:rFonts w:ascii="Dyson Futura Medium" w:hAnsi="Dyson Futura Medium"/>
          <w:sz w:val="22"/>
          <w:szCs w:val="22"/>
          <w:lang w:val="de-DE"/>
        </w:rPr>
        <w:t>:</w:t>
      </w:r>
      <w:r w:rsidR="00104EB7" w:rsidRPr="00281BFB">
        <w:rPr>
          <w:rFonts w:ascii="Dyson Futura Book" w:hAnsi="Dyson Futura Book"/>
          <w:sz w:val="22"/>
          <w:szCs w:val="22"/>
          <w:lang w:val="de-DE"/>
        </w:rPr>
        <w:t xml:space="preserve"> </w:t>
      </w:r>
      <w:r w:rsidR="00C460BA" w:rsidRPr="00281BFB">
        <w:rPr>
          <w:rFonts w:ascii="Dyson Futura Book" w:hAnsi="Dyson Futura Book"/>
          <w:sz w:val="22"/>
          <w:szCs w:val="22"/>
          <w:lang w:val="de-DE"/>
        </w:rPr>
        <w:t>Wer Urlaub auf Balkonien macht,</w:t>
      </w:r>
      <w:r w:rsidR="007A2B26" w:rsidRPr="00281BFB">
        <w:rPr>
          <w:rFonts w:ascii="Dyson Futura Book" w:hAnsi="Dyson Futura Book"/>
          <w:sz w:val="22"/>
          <w:szCs w:val="22"/>
          <w:lang w:val="de-DE"/>
        </w:rPr>
        <w:t xml:space="preserve"> kann </w:t>
      </w:r>
      <w:r w:rsidR="009E2040" w:rsidRPr="00281BFB">
        <w:rPr>
          <w:rFonts w:ascii="Dyson Futura Book" w:hAnsi="Dyson Futura Book"/>
          <w:sz w:val="22"/>
          <w:szCs w:val="22"/>
          <w:lang w:val="de-DE"/>
        </w:rPr>
        <w:t>bei glattem Untergrund die</w:t>
      </w:r>
      <w:r w:rsidR="007A2B26" w:rsidRPr="00281BFB">
        <w:rPr>
          <w:rFonts w:ascii="Dyson Futura Book" w:hAnsi="Dyson Futura Book"/>
          <w:sz w:val="22"/>
          <w:szCs w:val="22"/>
          <w:lang w:val="de-DE"/>
        </w:rPr>
        <w:t xml:space="preserve"> Terrasse</w:t>
      </w:r>
      <w:r w:rsidR="009E2040" w:rsidRPr="00281BFB">
        <w:rPr>
          <w:rFonts w:ascii="Dyson Futura Book" w:hAnsi="Dyson Futura Book"/>
          <w:sz w:val="22"/>
          <w:szCs w:val="22"/>
          <w:lang w:val="de-DE"/>
        </w:rPr>
        <w:t xml:space="preserve"> oder den Balkon einfach absaugen, um </w:t>
      </w:r>
      <w:r w:rsidR="00E067C4" w:rsidRPr="00281BFB">
        <w:rPr>
          <w:rFonts w:ascii="Dyson Futura Book" w:hAnsi="Dyson Futura Book"/>
          <w:sz w:val="22"/>
          <w:szCs w:val="22"/>
          <w:lang w:val="de-DE"/>
        </w:rPr>
        <w:t xml:space="preserve">so </w:t>
      </w:r>
      <w:r w:rsidR="00EA5C62" w:rsidRPr="00281BFB">
        <w:rPr>
          <w:rFonts w:ascii="Dyson Futura Book" w:hAnsi="Dyson Futura Book"/>
          <w:sz w:val="22"/>
          <w:szCs w:val="22"/>
          <w:lang w:val="de-DE"/>
        </w:rPr>
        <w:t xml:space="preserve">Krümel, trockene Erde oder Schmutz zu entfernen. </w:t>
      </w:r>
      <w:r w:rsidR="00C460BA" w:rsidRPr="00281BFB">
        <w:rPr>
          <w:rFonts w:ascii="Dyson Futura Book" w:hAnsi="Dyson Futura Book"/>
          <w:sz w:val="22"/>
          <w:szCs w:val="22"/>
          <w:lang w:val="de-DE"/>
        </w:rPr>
        <w:t xml:space="preserve"> </w:t>
      </w:r>
    </w:p>
    <w:p w14:paraId="2A9FE09C" w14:textId="77777777" w:rsidR="00F72246" w:rsidRPr="00281BFB" w:rsidRDefault="00F72246" w:rsidP="00B503B7">
      <w:pPr>
        <w:jc w:val="both"/>
        <w:rPr>
          <w:rFonts w:ascii="Dyson Futura Book" w:hAnsi="Dyson Futura Book"/>
          <w:b/>
          <w:bCs/>
          <w:sz w:val="22"/>
          <w:szCs w:val="22"/>
          <w:lang w:val="de-DE"/>
        </w:rPr>
      </w:pPr>
    </w:p>
    <w:p w14:paraId="431FDB2D" w14:textId="3ABD3584" w:rsidR="00B503B7" w:rsidRPr="00281BFB" w:rsidRDefault="00535B45" w:rsidP="00B503B7">
      <w:pPr>
        <w:jc w:val="both"/>
        <w:rPr>
          <w:rFonts w:ascii="Dyson Futura Medium" w:eastAsia="Arial Unicode MS" w:hAnsi="Dyson Futura Medium" w:cs="Times New Roman"/>
          <w:color w:val="6B77EE"/>
          <w:sz w:val="22"/>
          <w:szCs w:val="22"/>
          <w:bdr w:val="nil"/>
          <w:lang w:val="de-DE"/>
        </w:rPr>
      </w:pPr>
      <w:r w:rsidRPr="00281BFB">
        <w:rPr>
          <w:rFonts w:ascii="Dyson Futura Medium" w:eastAsia="Arial Unicode MS" w:hAnsi="Dyson Futura Medium" w:cs="Times New Roman"/>
          <w:color w:val="6B77EE"/>
          <w:sz w:val="22"/>
          <w:szCs w:val="22"/>
          <w:bdr w:val="nil"/>
          <w:lang w:val="de-DE"/>
        </w:rPr>
        <w:t>Der richtige Staubsauger für die individuellen Bedürfnisse</w:t>
      </w:r>
    </w:p>
    <w:p w14:paraId="44BB5119" w14:textId="5C5627C3" w:rsidR="00B503B7" w:rsidRPr="00281BFB" w:rsidRDefault="00B503B7" w:rsidP="00B503B7">
      <w:pPr>
        <w:jc w:val="both"/>
        <w:rPr>
          <w:rFonts w:ascii="Dyson Futura Book" w:hAnsi="Dyson Futura Book"/>
          <w:sz w:val="22"/>
          <w:szCs w:val="22"/>
          <w:lang w:val="de-DE"/>
        </w:rPr>
      </w:pPr>
      <w:r w:rsidRPr="00281BFB">
        <w:rPr>
          <w:rFonts w:ascii="Dyson Futura Book" w:hAnsi="Dyson Futura Book"/>
          <w:sz w:val="22"/>
          <w:szCs w:val="22"/>
          <w:lang w:val="de-DE"/>
        </w:rPr>
        <w:t xml:space="preserve">Der </w:t>
      </w:r>
      <w:r w:rsidRPr="00281BFB">
        <w:rPr>
          <w:rFonts w:ascii="Dyson Futura Medium" w:hAnsi="Dyson Futura Medium"/>
          <w:bCs/>
          <w:sz w:val="22"/>
          <w:szCs w:val="22"/>
          <w:lang w:val="de-DE"/>
        </w:rPr>
        <w:t>Dyson Online-Konfigurator</w:t>
      </w:r>
      <w:r w:rsidRPr="00281BFB">
        <w:rPr>
          <w:rFonts w:ascii="Dyson Futura Book" w:hAnsi="Dyson Futura Book"/>
          <w:sz w:val="22"/>
          <w:szCs w:val="22"/>
          <w:lang w:val="de-DE"/>
        </w:rPr>
        <w:t xml:space="preserve"> hilft dabei, den passenden Staubsauger zu finden. Von der Grundreinigung des Zuhauses über Zubehörteile für spezielle Reinigungsaufgabe</w:t>
      </w:r>
      <w:r w:rsidR="00873D08" w:rsidRPr="00281BFB">
        <w:rPr>
          <w:rFonts w:ascii="Dyson Futura Book" w:hAnsi="Dyson Futura Book"/>
          <w:sz w:val="22"/>
          <w:szCs w:val="22"/>
          <w:lang w:val="de-DE"/>
        </w:rPr>
        <w:t>n</w:t>
      </w:r>
      <w:r w:rsidRPr="00281BFB">
        <w:rPr>
          <w:rFonts w:ascii="Dyson Futura Book" w:hAnsi="Dyson Futura Book"/>
          <w:sz w:val="22"/>
          <w:szCs w:val="22"/>
          <w:lang w:val="de-DE"/>
        </w:rPr>
        <w:t xml:space="preserve"> – mithilfe von vier kurzen Fragen ermittelt der </w:t>
      </w:r>
      <w:hyperlink r:id="rId19" w:history="1">
        <w:r w:rsidRPr="00281BFB">
          <w:rPr>
            <w:rStyle w:val="Hyperlink"/>
            <w:rFonts w:ascii="Dyson Futura Book" w:hAnsi="Dyson Futura Book"/>
            <w:sz w:val="22"/>
            <w:szCs w:val="22"/>
            <w:lang w:val="de-DE"/>
          </w:rPr>
          <w:t>Dyson Konfigurator</w:t>
        </w:r>
      </w:hyperlink>
      <w:r w:rsidRPr="00281BFB">
        <w:rPr>
          <w:rFonts w:ascii="Dyson Futura Book" w:hAnsi="Dyson Futura Book"/>
          <w:sz w:val="22"/>
          <w:szCs w:val="22"/>
          <w:lang w:val="de-DE"/>
        </w:rPr>
        <w:t xml:space="preserve"> den richtigen kabellosen Staubsauger für jedes Bedürfnis.</w:t>
      </w:r>
    </w:p>
    <w:p w14:paraId="6122F296" w14:textId="77777777" w:rsidR="00B503B7" w:rsidRPr="00281BFB" w:rsidRDefault="00B503B7" w:rsidP="00B503B7">
      <w:pPr>
        <w:jc w:val="both"/>
        <w:rPr>
          <w:rFonts w:ascii="Dyson Futura Book" w:hAnsi="Dyson Futura Book"/>
          <w:b/>
          <w:bCs/>
          <w:sz w:val="22"/>
          <w:szCs w:val="22"/>
          <w:lang w:val="de-DE"/>
        </w:rPr>
      </w:pPr>
    </w:p>
    <w:p w14:paraId="14C161C6" w14:textId="77777777" w:rsidR="00B503B7" w:rsidRPr="00281BFB" w:rsidRDefault="00B503B7" w:rsidP="00B503B7">
      <w:pPr>
        <w:jc w:val="both"/>
        <w:rPr>
          <w:rFonts w:ascii="Dyson Futura Book" w:hAnsi="Dyson Futura Book"/>
          <w:sz w:val="22"/>
          <w:szCs w:val="22"/>
          <w:lang w:val="de-DE"/>
        </w:rPr>
      </w:pPr>
      <w:r w:rsidRPr="00281BFB">
        <w:rPr>
          <w:rFonts w:ascii="Dyson Futura Book" w:hAnsi="Dyson Futura Book"/>
          <w:sz w:val="22"/>
          <w:szCs w:val="22"/>
          <w:lang w:val="de-DE"/>
        </w:rPr>
        <w:t>Die Staubsauger in der Übersicht:</w:t>
      </w:r>
    </w:p>
    <w:p w14:paraId="35007419" w14:textId="77777777" w:rsidR="00A50DFD" w:rsidRPr="00281BFB" w:rsidRDefault="00A50DFD" w:rsidP="00FD0D1B">
      <w:pPr>
        <w:jc w:val="both"/>
        <w:rPr>
          <w:rFonts w:ascii="Dyson Futura Book" w:hAnsi="Dyson Futura Book"/>
          <w:sz w:val="22"/>
          <w:szCs w:val="22"/>
          <w:lang w:val="de-DE"/>
        </w:rPr>
      </w:pPr>
    </w:p>
    <w:p w14:paraId="397D01D7" w14:textId="0BBC5ED7" w:rsidR="00071133" w:rsidRPr="00281BFB" w:rsidRDefault="00071133" w:rsidP="00FD0D1B">
      <w:pPr>
        <w:jc w:val="both"/>
        <w:rPr>
          <w:rFonts w:ascii="Dyson Futura Book" w:hAnsi="Dyson Futura Book"/>
          <w:sz w:val="22"/>
          <w:szCs w:val="22"/>
          <w:lang w:val="de-DE"/>
        </w:rPr>
      </w:pPr>
      <w:r w:rsidRPr="00281BFB">
        <w:rPr>
          <w:rFonts w:ascii="Dyson Futura Book" w:hAnsi="Dyson Futura Book" w:cs="Arial"/>
          <w:b/>
          <w:bCs/>
          <w:noProof/>
          <w:sz w:val="22"/>
          <w:szCs w:val="22"/>
          <w:shd w:val="clear" w:color="auto" w:fill="FFFFFF"/>
          <w:lang w:val="de-DE"/>
        </w:rPr>
        <w:drawing>
          <wp:inline distT="0" distB="0" distL="0" distR="0" wp14:anchorId="548F0764" wp14:editId="0E1B6464">
            <wp:extent cx="6477000" cy="4581525"/>
            <wp:effectExtent l="0" t="0" r="0" b="9525"/>
            <wp:docPr id="709812320" name="Grafik 1" descr="Ein Bild, das Text, Screenshot,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2320" name="Grafik 1" descr="Ein Bild, das Text, Screenshot, Diagramm, Design enthält.&#10;&#10;Automatisch generierte Beschreibu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7000" cy="4581525"/>
                    </a:xfrm>
                    <a:prstGeom prst="rect">
                      <a:avLst/>
                    </a:prstGeom>
                    <a:noFill/>
                    <a:ln>
                      <a:noFill/>
                    </a:ln>
                  </pic:spPr>
                </pic:pic>
              </a:graphicData>
            </a:graphic>
          </wp:inline>
        </w:drawing>
      </w:r>
    </w:p>
    <w:p w14:paraId="5F2ACDAB" w14:textId="77777777" w:rsidR="00FE2F70" w:rsidRPr="00281BFB" w:rsidRDefault="00FE2F70" w:rsidP="006E1C53">
      <w:pPr>
        <w:jc w:val="both"/>
        <w:rPr>
          <w:rFonts w:ascii="Dyson Futura Book" w:hAnsi="Dyson Futura Book"/>
          <w:sz w:val="22"/>
          <w:szCs w:val="22"/>
          <w:lang w:val="de-DE"/>
        </w:rPr>
      </w:pPr>
    </w:p>
    <w:p w14:paraId="49670ECD" w14:textId="77777777" w:rsidR="00AD702C" w:rsidRPr="00281BFB" w:rsidRDefault="00AD702C" w:rsidP="00535B45">
      <w:pPr>
        <w:jc w:val="both"/>
        <w:rPr>
          <w:rFonts w:ascii="Dyson Futura Book" w:hAnsi="Dyson Futura Book"/>
          <w:sz w:val="22"/>
          <w:szCs w:val="22"/>
          <w:lang w:val="de-DE"/>
        </w:rPr>
      </w:pPr>
    </w:p>
    <w:p w14:paraId="6499E05F" w14:textId="4D6C28D3" w:rsidR="00535B45" w:rsidRPr="00281BFB" w:rsidRDefault="00535B45" w:rsidP="00535B45">
      <w:pPr>
        <w:jc w:val="both"/>
        <w:rPr>
          <w:rFonts w:ascii="Dyson Futura Book" w:hAnsi="Dyson Futura Book"/>
          <w:sz w:val="22"/>
          <w:szCs w:val="22"/>
          <w:lang w:val="de-DE"/>
        </w:rPr>
      </w:pPr>
      <w:r w:rsidRPr="00281BFB">
        <w:rPr>
          <w:rFonts w:ascii="Dyson Futura Medium" w:eastAsia="Arial Unicode MS" w:hAnsi="Dyson Futura Medium" w:cs="Times New Roman"/>
          <w:color w:val="6B77EE"/>
          <w:sz w:val="22"/>
          <w:szCs w:val="22"/>
          <w:bdr w:val="nil"/>
          <w:lang w:val="de-DE"/>
        </w:rPr>
        <w:t xml:space="preserve">- ENDE </w:t>
      </w:r>
      <w:r w:rsidR="001B69D5" w:rsidRPr="00281BFB">
        <w:rPr>
          <w:rFonts w:ascii="Dyson Futura Medium" w:eastAsia="Arial Unicode MS" w:hAnsi="Dyson Futura Medium" w:cs="Times New Roman"/>
          <w:color w:val="6B77EE"/>
          <w:sz w:val="22"/>
          <w:szCs w:val="22"/>
          <w:bdr w:val="nil"/>
          <w:lang w:val="de-DE"/>
        </w:rPr>
        <w:t>-</w:t>
      </w:r>
      <w:r w:rsidRPr="00281BFB">
        <w:rPr>
          <w:rFonts w:ascii="Dyson Futura Book" w:hAnsi="Dyson Futura Book"/>
          <w:sz w:val="22"/>
          <w:szCs w:val="22"/>
          <w:lang w:val="de-DE"/>
        </w:rPr>
        <w:t xml:space="preserve"> </w:t>
      </w:r>
    </w:p>
    <w:p w14:paraId="57032827" w14:textId="77777777" w:rsidR="00CF6AD3" w:rsidRPr="00281BFB" w:rsidRDefault="00CF6AD3" w:rsidP="00535B45">
      <w:pPr>
        <w:jc w:val="both"/>
        <w:rPr>
          <w:rFonts w:ascii="Dyson Futura Book" w:hAnsi="Dyson Futura Book"/>
          <w:sz w:val="22"/>
          <w:szCs w:val="22"/>
          <w:lang w:val="de-DE"/>
        </w:rPr>
      </w:pPr>
    </w:p>
    <w:p w14:paraId="758284F0" w14:textId="197C5A25" w:rsidR="00CF6AD3" w:rsidRPr="00281BFB" w:rsidRDefault="00CF6AD3" w:rsidP="00535B45">
      <w:pPr>
        <w:jc w:val="both"/>
        <w:rPr>
          <w:rFonts w:ascii="Dyson Futura Book" w:hAnsi="Dyson Futura Book"/>
          <w:sz w:val="22"/>
          <w:szCs w:val="22"/>
          <w:lang w:val="de-DE"/>
        </w:rPr>
      </w:pPr>
      <w:r w:rsidRPr="00281BFB">
        <w:rPr>
          <w:rFonts w:ascii="Dyson Futura Book" w:hAnsi="Dyson Futura Book"/>
          <w:sz w:val="22"/>
          <w:szCs w:val="22"/>
          <w:lang w:val="de-DE"/>
        </w:rPr>
        <w:t>Um weitere Informationen zu erhalten, kontaktiere bitte unseren </w:t>
      </w:r>
      <w:hyperlink r:id="rId21" w:tgtFrame="_blank" w:history="1">
        <w:r w:rsidRPr="00281BFB">
          <w:rPr>
            <w:rStyle w:val="Hyperlink"/>
            <w:rFonts w:ascii="Dyson Futura Book" w:hAnsi="Dyson Futura Book"/>
            <w:sz w:val="22"/>
            <w:szCs w:val="22"/>
            <w:lang w:val="de-DE"/>
          </w:rPr>
          <w:t>Pressekontakt</w:t>
        </w:r>
      </w:hyperlink>
      <w:r w:rsidRPr="00281BFB">
        <w:rPr>
          <w:rFonts w:ascii="Dyson Futura Book" w:hAnsi="Dyson Futura Book"/>
          <w:sz w:val="22"/>
          <w:szCs w:val="22"/>
          <w:lang w:val="de-DE"/>
        </w:rPr>
        <w:t>.</w:t>
      </w:r>
    </w:p>
    <w:p w14:paraId="703A5957" w14:textId="77777777" w:rsidR="00CF6AD3" w:rsidRPr="00281BFB" w:rsidRDefault="00CF6AD3" w:rsidP="00535B45">
      <w:pPr>
        <w:jc w:val="both"/>
        <w:rPr>
          <w:rFonts w:ascii="Dyson Futura Book" w:hAnsi="Dyson Futura Book"/>
          <w:sz w:val="22"/>
          <w:szCs w:val="22"/>
          <w:lang w:val="de-DE"/>
        </w:rPr>
      </w:pPr>
    </w:p>
    <w:p w14:paraId="14562177" w14:textId="6990C107" w:rsidR="00CF6AD3" w:rsidRPr="00281BFB" w:rsidRDefault="00CF6AD3" w:rsidP="00535B45">
      <w:pPr>
        <w:jc w:val="both"/>
        <w:rPr>
          <w:rFonts w:ascii="Dyson Futura Book" w:hAnsi="Dyson Futura Book"/>
          <w:sz w:val="22"/>
          <w:szCs w:val="22"/>
          <w:lang w:val="de-DE"/>
        </w:rPr>
      </w:pPr>
      <w:r w:rsidRPr="00281BFB">
        <w:rPr>
          <w:rFonts w:ascii="Dyson Futura Book" w:hAnsi="Dyson Futura Book"/>
          <w:sz w:val="22"/>
          <w:szCs w:val="22"/>
          <w:lang w:val="de-DE"/>
        </w:rPr>
        <w:t xml:space="preserve">Bildmaterial </w:t>
      </w:r>
      <w:r w:rsidR="00E31713" w:rsidRPr="00281BFB">
        <w:rPr>
          <w:rFonts w:ascii="Dyson Futura Book" w:hAnsi="Dyson Futura Book"/>
          <w:sz w:val="22"/>
          <w:szCs w:val="22"/>
          <w:lang w:val="de-DE"/>
        </w:rPr>
        <w:t xml:space="preserve">kann hier runtergeladen werden: </w:t>
      </w:r>
      <w:hyperlink r:id="rId22" w:history="1">
        <w:r w:rsidR="00E31713" w:rsidRPr="00281BFB">
          <w:rPr>
            <w:rStyle w:val="Hyperlink"/>
            <w:rFonts w:ascii="Dyson Futura Book" w:hAnsi="Dyson Futura Book"/>
            <w:sz w:val="22"/>
            <w:szCs w:val="22"/>
            <w:lang w:val="de-DE"/>
          </w:rPr>
          <w:t>Dyson Floor Care</w:t>
        </w:r>
      </w:hyperlink>
    </w:p>
    <w:p w14:paraId="6F005534" w14:textId="77777777" w:rsidR="00535B45" w:rsidRPr="00281BFB" w:rsidRDefault="00535B45" w:rsidP="00535B45">
      <w:pPr>
        <w:jc w:val="both"/>
        <w:rPr>
          <w:rFonts w:ascii="Dyson Futura Book" w:hAnsi="Dyson Futura Book"/>
          <w:sz w:val="22"/>
          <w:szCs w:val="22"/>
          <w:lang w:val="de-DE"/>
        </w:rPr>
      </w:pPr>
    </w:p>
    <w:p w14:paraId="46ED3E5C" w14:textId="30061CD8" w:rsidR="00221CCA" w:rsidRPr="00281BFB" w:rsidRDefault="00221CCA">
      <w:pPr>
        <w:rPr>
          <w:rFonts w:ascii="Dyson Futura Book" w:eastAsia="Segoe UI" w:hAnsi="Dyson Futura Book" w:cs="Segoe UI"/>
          <w:b/>
          <w:bCs/>
          <w:color w:val="000000" w:themeColor="text1"/>
          <w:sz w:val="22"/>
          <w:szCs w:val="22"/>
          <w:lang w:val="de-DE" w:eastAsia="zh-CN"/>
        </w:rPr>
      </w:pPr>
      <w:r w:rsidRPr="00281BFB">
        <w:rPr>
          <w:rFonts w:ascii="Dyson Futura Book" w:eastAsia="Segoe UI" w:hAnsi="Dyson Futura Book" w:cs="Segoe UI"/>
          <w:b/>
          <w:bCs/>
          <w:color w:val="000000" w:themeColor="text1"/>
          <w:sz w:val="22"/>
          <w:szCs w:val="22"/>
          <w:lang w:val="de-DE"/>
        </w:rPr>
        <w:br w:type="page"/>
      </w:r>
    </w:p>
    <w:p w14:paraId="167E2478" w14:textId="77777777" w:rsidR="001B2F5B" w:rsidRPr="00281BFB" w:rsidRDefault="00375A42" w:rsidP="00936CAB">
      <w:pPr>
        <w:pStyle w:val="Textkrper"/>
        <w:ind w:firstLine="19"/>
        <w:rPr>
          <w:rFonts w:ascii="Dyson Futura Medium" w:hAnsi="Dyson Futura Medium"/>
          <w:spacing w:val="-4"/>
          <w:sz w:val="19"/>
          <w:szCs w:val="19"/>
        </w:rPr>
      </w:pPr>
      <w:r w:rsidRPr="00281BFB">
        <w:rPr>
          <w:rFonts w:ascii="Dyson Futura Medium" w:hAnsi="Dyson Futura Medium"/>
          <w:sz w:val="19"/>
          <w:szCs w:val="19"/>
        </w:rPr>
        <w:lastRenderedPageBreak/>
        <w:t>Über</w:t>
      </w:r>
      <w:r w:rsidRPr="00281BFB">
        <w:rPr>
          <w:rFonts w:ascii="Dyson Futura Medium" w:hAnsi="Dyson Futura Medium"/>
          <w:spacing w:val="-14"/>
          <w:sz w:val="19"/>
          <w:szCs w:val="19"/>
        </w:rPr>
        <w:t xml:space="preserve"> </w:t>
      </w:r>
      <w:r w:rsidRPr="00281BFB">
        <w:rPr>
          <w:rFonts w:ascii="Dyson Futura Medium" w:hAnsi="Dyson Futura Medium"/>
          <w:spacing w:val="-4"/>
          <w:sz w:val="19"/>
          <w:szCs w:val="19"/>
        </w:rPr>
        <w:t>Dyson</w:t>
      </w:r>
    </w:p>
    <w:p w14:paraId="0049C94B" w14:textId="77777777" w:rsidR="001B2F5B" w:rsidRPr="00281BFB" w:rsidRDefault="00375A42" w:rsidP="001B2F5B">
      <w:pPr>
        <w:pStyle w:val="Textkrper"/>
        <w:spacing w:before="60"/>
        <w:rPr>
          <w:rFonts w:ascii="Dyson Futura Medium" w:hAnsi="Dyson Futura Medium"/>
          <w:spacing w:val="-4"/>
          <w:sz w:val="18"/>
          <w:szCs w:val="18"/>
        </w:rPr>
      </w:pPr>
      <w:r w:rsidRPr="00281BFB">
        <w:rPr>
          <w:rFonts w:ascii="Dyson Futura Book" w:hAnsi="Dyson Futura Book"/>
          <w:sz w:val="18"/>
          <w:szCs w:val="18"/>
        </w:rPr>
        <w:t>Dyson ist ein weltweit tätiges Forschungs- und Technologieunternehmen mit Engineering-, Forschungs-, Entwicklungs-, Fertigungs- und Testeinrichtungen in Singapur, Großbritannien, Malaysia, Mexiko, China, Polen und auf den Philippinen. Dyson ist seit seiner Gründung im Jahr 1993 in Großbritannien und seinen Anfängen in einem Wagenschuppen („The Coach House“) stetig gewachsen. Heute verfügt Dyson über einen internationalen Hauptsitz in Singapur in der kürzlich renovierten St. James Power Station, zwei Technologie-Campus in Großbritannien, die sich über knapp 324 Hektar in Malmesbury und auf dem restaurierten Hullavington RAF Airfield erstrecken</w:t>
      </w:r>
      <w:r w:rsidR="00094691" w:rsidRPr="00281BFB">
        <w:rPr>
          <w:rFonts w:ascii="Dyson Futura Book" w:hAnsi="Dyson Futura Book"/>
          <w:sz w:val="18"/>
          <w:szCs w:val="18"/>
        </w:rPr>
        <w:t>,</w:t>
      </w:r>
      <w:r w:rsidRPr="00281BFB">
        <w:rPr>
          <w:rFonts w:ascii="Dyson Futura Book" w:hAnsi="Dyson Futura Book"/>
          <w:sz w:val="18"/>
          <w:szCs w:val="18"/>
        </w:rPr>
        <w:t xml:space="preserve"> sowie über zehn weitere Entwicklungs- und Forschungszentren weltweit. Seit 1993 hat Dyson mehr als </w:t>
      </w:r>
      <w:r w:rsidR="00094691" w:rsidRPr="00281BFB">
        <w:rPr>
          <w:rFonts w:ascii="Dyson Futura Book" w:hAnsi="Dyson Futura Book"/>
          <w:sz w:val="18"/>
          <w:szCs w:val="18"/>
        </w:rPr>
        <w:t xml:space="preserve">eine </w:t>
      </w:r>
      <w:r w:rsidRPr="00281BFB">
        <w:rPr>
          <w:rFonts w:ascii="Dyson Futura Book" w:hAnsi="Dyson Futura Book"/>
          <w:sz w:val="18"/>
          <w:szCs w:val="18"/>
        </w:rPr>
        <w:t>Milliarde Pfund in seine Büros und Laboratorien in Wiltshire investiert, wo die erste Forschungsphase, das Design und die Entwicklung der zukünftigen Dyson Technologie erfolgen.</w:t>
      </w:r>
      <w:r w:rsidRPr="00281BFB">
        <w:rPr>
          <w:sz w:val="18"/>
          <w:szCs w:val="18"/>
        </w:rPr>
        <w:t xml:space="preserve"> </w:t>
      </w:r>
      <w:r w:rsidRPr="00281BFB">
        <w:rPr>
          <w:rFonts w:ascii="Dyson Futura Book" w:hAnsi="Dyson Futura Book"/>
          <w:sz w:val="18"/>
          <w:szCs w:val="18"/>
        </w:rPr>
        <w:t>Dyson ist nach wie vor in Familienbesitz und beschäftigt weltweit 14.000 Mitarbeitende, darunter ein 6.000-köpfiges Team an Ingenieur*innen. Das Unternehmen verkauft seine Produkte in 85 Märkten und über 250 Dyson Demo Stores weltweit, darunter einem Dyson Virtual Reality Demo Store sowie online über innovative digitale Tools.</w:t>
      </w:r>
    </w:p>
    <w:p w14:paraId="29BBF07B" w14:textId="77777777" w:rsidR="00375A42" w:rsidRPr="00281BFB" w:rsidRDefault="00375A42" w:rsidP="001B2F5B">
      <w:pPr>
        <w:pStyle w:val="Textkrper"/>
        <w:spacing w:before="60"/>
        <w:rPr>
          <w:rFonts w:ascii="Dyson Futura Medium" w:hAnsi="Dyson Futura Medium"/>
          <w:spacing w:val="-4"/>
          <w:sz w:val="18"/>
          <w:szCs w:val="18"/>
        </w:rPr>
      </w:pPr>
      <w:r w:rsidRPr="00281BFB">
        <w:rPr>
          <w:rFonts w:ascii="Dyson Futura Book" w:hAnsi="Dyson Futura Book"/>
          <w:sz w:val="18"/>
          <w:szCs w:val="18"/>
        </w:rPr>
        <w:t>Dyson investiert 2,75 Milliarden Pfund, um revolutionäre Produkte und Technologien zu entwickeln</w:t>
      </w:r>
      <w:r w:rsidR="00094691" w:rsidRPr="00281BFB">
        <w:rPr>
          <w:rFonts w:ascii="Dyson Futura Book" w:hAnsi="Dyson Futura Book"/>
          <w:sz w:val="18"/>
          <w:szCs w:val="18"/>
        </w:rPr>
        <w:t>,</w:t>
      </w:r>
      <w:r w:rsidRPr="00281BFB">
        <w:rPr>
          <w:rFonts w:ascii="Dyson Futura Book" w:hAnsi="Dyson Futura Book"/>
          <w:sz w:val="18"/>
          <w:szCs w:val="18"/>
        </w:rPr>
        <w:t xml:space="preserve"> und verfügt auf der ganzen Welt über Teams von Ingenieur*innen, Wissenschaftler*innen und Softwareentwickler*innen, die sich auf die Entwicklung </w:t>
      </w:r>
      <w:r w:rsidR="00094691" w:rsidRPr="00281BFB">
        <w:rPr>
          <w:rFonts w:ascii="Dyson Futura Book" w:hAnsi="Dyson Futura Book"/>
          <w:sz w:val="18"/>
          <w:szCs w:val="18"/>
        </w:rPr>
        <w:t xml:space="preserve">von neuen </w:t>
      </w:r>
      <w:r w:rsidRPr="00281BFB">
        <w:rPr>
          <w:rFonts w:ascii="Dyson Futura Book" w:hAnsi="Dyson Futura Book"/>
          <w:sz w:val="18"/>
          <w:szCs w:val="18"/>
        </w:rPr>
        <w:t xml:space="preserve">Energiespeicher-Technologien, digitalen Hochgeschwindigkeits-Elektromotoren, Sensor- und Bildverarbeitungssystemen, Robotik, maschinellen Lerntechnologien und </w:t>
      </w:r>
      <w:r w:rsidR="00573352" w:rsidRPr="00281BFB">
        <w:rPr>
          <w:rFonts w:ascii="Dyson Futura Book" w:hAnsi="Dyson Futura Book"/>
          <w:sz w:val="18"/>
          <w:szCs w:val="18"/>
        </w:rPr>
        <w:t xml:space="preserve">auf </w:t>
      </w:r>
      <w:r w:rsidRPr="00281BFB">
        <w:rPr>
          <w:rFonts w:ascii="Dyson Futura Book" w:hAnsi="Dyson Futura Book"/>
          <w:sz w:val="18"/>
          <w:szCs w:val="18"/>
        </w:rPr>
        <w:t>K</w:t>
      </w:r>
      <w:r w:rsidR="00094691" w:rsidRPr="00281BFB">
        <w:rPr>
          <w:rFonts w:ascii="Dyson Futura Book" w:hAnsi="Dyson Futura Book"/>
          <w:sz w:val="18"/>
          <w:szCs w:val="18"/>
        </w:rPr>
        <w:t>I-</w:t>
      </w:r>
      <w:r w:rsidRPr="00281BFB">
        <w:rPr>
          <w:rFonts w:ascii="Dyson Futura Book" w:hAnsi="Dyson Futura Book"/>
          <w:sz w:val="18"/>
          <w:szCs w:val="18"/>
        </w:rPr>
        <w:t xml:space="preserve">Investitionen konzentrieren. </w:t>
      </w:r>
    </w:p>
    <w:p w14:paraId="2CFAFFCA" w14:textId="77777777" w:rsidR="00212BE3" w:rsidRDefault="00375A42" w:rsidP="00677858">
      <w:pPr>
        <w:pStyle w:val="Textkrper"/>
        <w:ind w:left="23"/>
        <w:rPr>
          <w:rFonts w:ascii="Dyson Futura Book" w:hAnsi="Dyson Futura Book"/>
          <w:sz w:val="18"/>
          <w:szCs w:val="18"/>
        </w:rPr>
      </w:pPr>
      <w:r w:rsidRPr="00281BFB">
        <w:rPr>
          <w:rFonts w:ascii="Dyson Futura Book" w:hAnsi="Dyson Futura Book"/>
          <w:sz w:val="18"/>
          <w:szCs w:val="18"/>
        </w:rPr>
        <w:t>Dyson investiert außerdem eine halbe Milliarde Pfund, um seine Forschung und Technologieentwicklung im gesamten Beauty-Portfolio zu erweitern und zu beschleunigen. Das Unternehmen plant, in den kommenden vier Jahren 20 neue Beauty-Produkte auf den Markt zu bringen. Die Entwicklung von Technologien für alle Haartypen bleibt ein wichtiger Schwe</w:t>
      </w:r>
      <w:r w:rsidR="00573352" w:rsidRPr="00281BFB">
        <w:rPr>
          <w:rFonts w:ascii="Dyson Futura Book" w:hAnsi="Dyson Futura Book"/>
          <w:sz w:val="18"/>
          <w:szCs w:val="18"/>
        </w:rPr>
        <w:t>rp</w:t>
      </w:r>
      <w:r w:rsidRPr="00281BFB">
        <w:rPr>
          <w:rFonts w:ascii="Dyson Futura Book" w:hAnsi="Dyson Futura Book"/>
          <w:sz w:val="18"/>
          <w:szCs w:val="18"/>
        </w:rPr>
        <w:t>unkt für die Forschungs- und Entwicklungsteams. Mit dieser Investition werden neue Laborräume geschaffen, um das Verständnis von Dyson für globale Haartypen und -schäden zu schärfen und gleichzeitig die weitere Diversifizierung von Dysons Beauty-Technologie zu stärken.</w:t>
      </w:r>
    </w:p>
    <w:p w14:paraId="2A0554EF" w14:textId="4F4FA1D7" w:rsidR="00677858" w:rsidRPr="00281BFB" w:rsidRDefault="00212BE3" w:rsidP="00677858">
      <w:pPr>
        <w:pStyle w:val="Textkrper"/>
        <w:ind w:left="23"/>
        <w:rPr>
          <w:rFonts w:ascii="Dyson Futura Book" w:hAnsi="Dyson Futura Book"/>
          <w:sz w:val="18"/>
          <w:szCs w:val="18"/>
        </w:rPr>
      </w:pPr>
      <w:r w:rsidRPr="00212BE3">
        <w:rPr>
          <w:rFonts w:ascii="Dyson Futura Book" w:hAnsi="Dyson Futura Book"/>
          <w:sz w:val="18"/>
          <w:szCs w:val="18"/>
        </w:rPr>
        <w:drawing>
          <wp:inline distT="0" distB="0" distL="0" distR="0" wp14:anchorId="3D00A0A1" wp14:editId="4AD2EB5A">
            <wp:extent cx="6480810" cy="4526280"/>
            <wp:effectExtent l="0" t="0" r="0" b="7620"/>
            <wp:docPr id="1893178653" name="Grafik 1" descr="Ein Bild, das Himmel, Architektur, Fenster,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78653" name="Grafik 1" descr="Ein Bild, das Himmel, Architektur, Fenster, Gebäude enthält.&#10;&#10;Automatisch generierte Beschreibung"/>
                    <pic:cNvPicPr/>
                  </pic:nvPicPr>
                  <pic:blipFill>
                    <a:blip r:embed="rId23"/>
                    <a:stretch>
                      <a:fillRect/>
                    </a:stretch>
                  </pic:blipFill>
                  <pic:spPr>
                    <a:xfrm>
                      <a:off x="0" y="0"/>
                      <a:ext cx="6480810" cy="4526280"/>
                    </a:xfrm>
                    <a:prstGeom prst="rect">
                      <a:avLst/>
                    </a:prstGeom>
                  </pic:spPr>
                </pic:pic>
              </a:graphicData>
            </a:graphic>
          </wp:inline>
        </w:drawing>
      </w:r>
      <w:r w:rsidR="00677858" w:rsidRPr="00281BFB">
        <w:rPr>
          <w:rFonts w:ascii="Dyson Futura Book" w:hAnsi="Dyson Futura Book"/>
          <w:sz w:val="18"/>
          <w:szCs w:val="18"/>
        </w:rPr>
        <w:br w:type="page"/>
      </w:r>
    </w:p>
    <w:tbl>
      <w:tblPr>
        <w:tblStyle w:val="Tabellenraster"/>
        <w:tblW w:w="0" w:type="auto"/>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0"/>
        <w:gridCol w:w="2683"/>
      </w:tblGrid>
      <w:tr w:rsidR="005714AA" w:rsidRPr="00212BE3" w14:paraId="1CA5FED4" w14:textId="77777777" w:rsidTr="00CB4619">
        <w:tc>
          <w:tcPr>
            <w:tcW w:w="7490" w:type="dxa"/>
            <w:tcBorders>
              <w:top w:val="single" w:sz="4" w:space="0" w:color="auto"/>
              <w:bottom w:val="single" w:sz="4" w:space="0" w:color="auto"/>
            </w:tcBorders>
          </w:tcPr>
          <w:p w14:paraId="74DEB00B" w14:textId="2793D94B" w:rsidR="005714AA" w:rsidRPr="00281BFB" w:rsidRDefault="00AD35E1" w:rsidP="005714AA">
            <w:pPr>
              <w:pStyle w:val="Textkrper"/>
              <w:spacing w:before="60"/>
              <w:rPr>
                <w:rFonts w:ascii="Dyson Futura Medium" w:hAnsi="Dyson Futura Medium"/>
                <w:sz w:val="18"/>
                <w:szCs w:val="17"/>
                <w:lang w:val="en-GB"/>
              </w:rPr>
            </w:pPr>
            <w:r w:rsidRPr="00212BE3">
              <w:rPr>
                <w:rFonts w:ascii="Dyson Futura Medium" w:hAnsi="Dyson Futura Medium"/>
                <w:sz w:val="18"/>
                <w:szCs w:val="17"/>
                <w:lang w:val="en-GB"/>
              </w:rPr>
              <w:lastRenderedPageBreak/>
              <w:br/>
            </w:r>
            <w:r w:rsidR="005714AA" w:rsidRPr="00281BFB">
              <w:rPr>
                <w:rFonts w:ascii="Dyson Futura Medium" w:hAnsi="Dyson Futura Medium"/>
                <w:sz w:val="18"/>
                <w:szCs w:val="17"/>
                <w:lang w:val="en-GB"/>
              </w:rPr>
              <w:t>Dyson Institute of Engineering and Technology</w:t>
            </w:r>
          </w:p>
          <w:p w14:paraId="0F07F246" w14:textId="5BADD39A" w:rsidR="002D7B9B" w:rsidRPr="00281BFB" w:rsidRDefault="005714AA" w:rsidP="00CB4619">
            <w:pPr>
              <w:pStyle w:val="Textkrper"/>
              <w:ind w:right="239"/>
              <w:rPr>
                <w:rFonts w:ascii="Dyson Futura Book" w:hAnsi="Dyson Futura Book"/>
                <w:sz w:val="18"/>
                <w:szCs w:val="18"/>
              </w:rPr>
            </w:pPr>
            <w:r w:rsidRPr="00281BFB">
              <w:rPr>
                <w:rFonts w:ascii="Dyson Futura Book" w:hAnsi="Dyson Futura Book"/>
                <w:sz w:val="18"/>
                <w:szCs w:val="18"/>
              </w:rPr>
              <w:t xml:space="preserve">Das </w:t>
            </w:r>
            <w:hyperlink r:id="rId24" w:history="1">
              <w:r w:rsidRPr="00281BFB">
                <w:rPr>
                  <w:rStyle w:val="Hyperlink"/>
                  <w:rFonts w:ascii="Dyson Futura Book" w:hAnsi="Dyson Futura Book"/>
                  <w:sz w:val="18"/>
                  <w:szCs w:val="18"/>
                </w:rPr>
                <w:t>Dyson Institute of Engineering and Technology</w:t>
              </w:r>
            </w:hyperlink>
            <w:r w:rsidRPr="00281BFB">
              <w:rPr>
                <w:rFonts w:ascii="Dyson Futura Book" w:hAnsi="Dyson Futura Book"/>
                <w:sz w:val="18"/>
                <w:szCs w:val="18"/>
              </w:rPr>
              <w:t xml:space="preserve"> ist ein neues Modell für die Ausbildung von Ingenieur*innen, das den akademischen Anspruch einer traditionellen Universität mit der praktischen Erfahrung der Arbeit mit echten Produkten und Technologien in einem globalen Technologieunternehmen verbindet. Die angehenden Ingenieur*innen erhalten vom ersten Tag </w:t>
            </w:r>
            <w:r w:rsidR="002D7B9B" w:rsidRPr="00281BFB">
              <w:rPr>
                <w:rFonts w:ascii="Dyson Futura Book" w:hAnsi="Dyson Futura Book"/>
                <w:sz w:val="18"/>
                <w:szCs w:val="18"/>
              </w:rPr>
              <w:br/>
            </w:r>
            <w:r w:rsidRPr="00281BFB">
              <w:rPr>
                <w:rFonts w:ascii="Dyson Futura Book" w:hAnsi="Dyson Futura Book"/>
                <w:sz w:val="18"/>
                <w:szCs w:val="18"/>
              </w:rPr>
              <w:t>an ein Gehalt und zahlen keine Studiengebühren. 37 Prozent der Studierenden sind weiblich, verglichen mit einem Durchschnittswert von 21 Prozent in den britischen Diplom-Studiengängen der Ingenieurwissenschaften. Das Dyson Institute of Engineering and Technology bietet nicht nur eine Ausbildung, sondern auch den Beginn einer beschleunigten Karriere bei Dyson.</w:t>
            </w:r>
            <w:r w:rsidR="002D7B9B" w:rsidRPr="00281BFB">
              <w:rPr>
                <w:rFonts w:ascii="Dyson Futura Book" w:hAnsi="Dyson Futura Book"/>
                <w:sz w:val="18"/>
                <w:szCs w:val="18"/>
              </w:rPr>
              <w:br/>
            </w:r>
          </w:p>
        </w:tc>
        <w:tc>
          <w:tcPr>
            <w:tcW w:w="2683" w:type="dxa"/>
            <w:tcBorders>
              <w:top w:val="single" w:sz="4" w:space="0" w:color="auto"/>
              <w:bottom w:val="single" w:sz="4" w:space="0" w:color="auto"/>
            </w:tcBorders>
          </w:tcPr>
          <w:p w14:paraId="3EE61AFC" w14:textId="3A3ABF5F" w:rsidR="005714AA" w:rsidRPr="00281BFB" w:rsidRDefault="005714AA" w:rsidP="00936CAB">
            <w:pPr>
              <w:pStyle w:val="Textkrper"/>
              <w:rPr>
                <w:rFonts w:ascii="Dyson Futura Medium" w:hAnsi="Dyson Futura Medium"/>
                <w:sz w:val="18"/>
                <w:szCs w:val="17"/>
              </w:rPr>
            </w:pPr>
            <w:r w:rsidRPr="00281BFB">
              <w:rPr>
                <w:noProof/>
                <w:color w:val="2B579A"/>
                <w:sz w:val="2"/>
                <w:szCs w:val="2"/>
                <w:shd w:val="clear" w:color="auto" w:fill="E6E6E6"/>
                <w14:ligatures w14:val="standardContextual"/>
              </w:rPr>
              <w:drawing>
                <wp:anchor distT="0" distB="0" distL="114300" distR="114300" simplePos="0" relativeHeight="251658248" behindDoc="1" locked="0" layoutInCell="1" allowOverlap="0" wp14:anchorId="6C271261" wp14:editId="392275CD">
                  <wp:simplePos x="0" y="0"/>
                  <wp:positionH relativeFrom="margin">
                    <wp:posOffset>106045</wp:posOffset>
                  </wp:positionH>
                  <wp:positionV relativeFrom="paragraph">
                    <wp:posOffset>110490</wp:posOffset>
                  </wp:positionV>
                  <wp:extent cx="1434513" cy="857531"/>
                  <wp:effectExtent l="0" t="0" r="0" b="0"/>
                  <wp:wrapTight wrapText="bothSides">
                    <wp:wrapPolygon edited="0">
                      <wp:start x="0" y="0"/>
                      <wp:lineTo x="0" y="21120"/>
                      <wp:lineTo x="21227" y="21120"/>
                      <wp:lineTo x="21227" y="0"/>
                      <wp:lineTo x="0" y="0"/>
                    </wp:wrapPolygon>
                  </wp:wrapTight>
                  <wp:docPr id="717945296" name="Picture 6463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01920" name="Picture 646301920"/>
                          <pic:cNvPicPr>
                            <a:picLocks noChangeAspect="1"/>
                          </pic:cNvPicPr>
                        </pic:nvPicPr>
                        <pic:blipFill>
                          <a:blip r:embed="rId25">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14AA" w:rsidRPr="00212BE3" w14:paraId="1B28A3BA" w14:textId="77777777" w:rsidTr="00CB4619">
        <w:tc>
          <w:tcPr>
            <w:tcW w:w="7490" w:type="dxa"/>
            <w:tcBorders>
              <w:top w:val="single" w:sz="4" w:space="0" w:color="auto"/>
              <w:bottom w:val="single" w:sz="4" w:space="0" w:color="auto"/>
            </w:tcBorders>
          </w:tcPr>
          <w:p w14:paraId="18B8CEF5" w14:textId="401C55F2" w:rsidR="00C30420" w:rsidRPr="00281BFB" w:rsidRDefault="00AD35E1" w:rsidP="00C30420">
            <w:pPr>
              <w:pStyle w:val="Textkrper"/>
              <w:spacing w:before="60"/>
              <w:ind w:left="23"/>
              <w:rPr>
                <w:rFonts w:ascii="Dyson Futura Medium" w:hAnsi="Dyson Futura Medium"/>
                <w:sz w:val="18"/>
                <w:szCs w:val="17"/>
              </w:rPr>
            </w:pPr>
            <w:r w:rsidRPr="00281BFB">
              <w:rPr>
                <w:rFonts w:ascii="Dyson Futura Medium" w:hAnsi="Dyson Futura Medium"/>
                <w:sz w:val="18"/>
                <w:szCs w:val="17"/>
              </w:rPr>
              <w:br/>
            </w:r>
            <w:r w:rsidR="00C30420" w:rsidRPr="00281BFB">
              <w:rPr>
                <w:rFonts w:ascii="Dyson Futura Medium" w:hAnsi="Dyson Futura Medium"/>
                <w:sz w:val="18"/>
                <w:szCs w:val="17"/>
              </w:rPr>
              <w:t>James Dyson Foundation</w:t>
            </w:r>
          </w:p>
          <w:p w14:paraId="272DD738" w14:textId="6E03D827" w:rsidR="005714AA" w:rsidRPr="00281BFB" w:rsidRDefault="00C30420" w:rsidP="006C1804">
            <w:pPr>
              <w:pStyle w:val="Textkrper"/>
              <w:spacing w:before="60"/>
              <w:ind w:left="23"/>
              <w:rPr>
                <w:rFonts w:ascii="Dyson Futura Book" w:hAnsi="Dyson Futura Book"/>
                <w:sz w:val="18"/>
                <w:szCs w:val="17"/>
              </w:rPr>
            </w:pPr>
            <w:r w:rsidRPr="00281BFB">
              <w:rPr>
                <w:rFonts w:ascii="Dyson Futura Book" w:hAnsi="Dyson Futura Book"/>
                <w:sz w:val="18"/>
                <w:szCs w:val="17"/>
              </w:rPr>
              <w:t xml:space="preserve">Die 2002 gegründete </w:t>
            </w:r>
            <w:hyperlink r:id="rId26" w:history="1">
              <w:r w:rsidRPr="00281BFB">
                <w:rPr>
                  <w:rStyle w:val="Hyperlink"/>
                  <w:rFonts w:ascii="Dyson Futura Book" w:hAnsi="Dyson Futura Book"/>
                  <w:sz w:val="18"/>
                  <w:szCs w:val="17"/>
                </w:rPr>
                <w:t>James Dyson Foundation</w:t>
              </w:r>
            </w:hyperlink>
            <w:r w:rsidRPr="00281BFB">
              <w:rPr>
                <w:rFonts w:ascii="Dyson Futura Book" w:hAnsi="Dyson Futura Book"/>
                <w:sz w:val="18"/>
                <w:szCs w:val="17"/>
              </w:rPr>
              <w:t xml:space="preserve"> ist eine internationale Wohltätigkeitsorganisation, die aufstrebende Ingenieur*innen fördert und sie in ihrer Ausbildung unterstützt sowie in die medizinische Forschung investiert. Bis heute hat die James Dyson Foundation über 140 Millionen Pfund für wohltätige Zwecke gespendet.</w:t>
            </w:r>
            <w:r w:rsidR="00AD35E1" w:rsidRPr="00281BFB">
              <w:rPr>
                <w:rFonts w:ascii="Dyson Futura Book" w:hAnsi="Dyson Futura Book"/>
                <w:sz w:val="18"/>
                <w:szCs w:val="17"/>
              </w:rPr>
              <w:br/>
            </w:r>
          </w:p>
        </w:tc>
        <w:tc>
          <w:tcPr>
            <w:tcW w:w="2683" w:type="dxa"/>
            <w:tcBorders>
              <w:top w:val="single" w:sz="4" w:space="0" w:color="auto"/>
              <w:bottom w:val="single" w:sz="4" w:space="0" w:color="auto"/>
            </w:tcBorders>
          </w:tcPr>
          <w:p w14:paraId="24A64EC5" w14:textId="4F21C34F" w:rsidR="005714AA" w:rsidRPr="00281BFB" w:rsidRDefault="00C30420" w:rsidP="00936CAB">
            <w:pPr>
              <w:pStyle w:val="Textkrper"/>
              <w:rPr>
                <w:rFonts w:ascii="Dyson Futura Medium" w:hAnsi="Dyson Futura Medium"/>
                <w:sz w:val="18"/>
                <w:szCs w:val="17"/>
              </w:rPr>
            </w:pPr>
            <w:r w:rsidRPr="00281BFB">
              <w:rPr>
                <w:noProof/>
                <w:color w:val="2B579A"/>
                <w:sz w:val="2"/>
                <w:szCs w:val="2"/>
                <w:shd w:val="clear" w:color="auto" w:fill="E6E6E6"/>
                <w14:ligatures w14:val="standardContextual"/>
              </w:rPr>
              <w:drawing>
                <wp:anchor distT="0" distB="0" distL="114300" distR="114300" simplePos="0" relativeHeight="251658249" behindDoc="0" locked="0" layoutInCell="1" allowOverlap="0" wp14:anchorId="2BDF45DE" wp14:editId="0949D2C3">
                  <wp:simplePos x="0" y="0"/>
                  <wp:positionH relativeFrom="margin">
                    <wp:posOffset>107315</wp:posOffset>
                  </wp:positionH>
                  <wp:positionV relativeFrom="paragraph">
                    <wp:posOffset>109220</wp:posOffset>
                  </wp:positionV>
                  <wp:extent cx="1434513" cy="857531"/>
                  <wp:effectExtent l="0" t="0" r="0" b="0"/>
                  <wp:wrapTight wrapText="bothSides">
                    <wp:wrapPolygon edited="0">
                      <wp:start x="0" y="0"/>
                      <wp:lineTo x="0" y="21120"/>
                      <wp:lineTo x="21227" y="21120"/>
                      <wp:lineTo x="21227" y="0"/>
                      <wp:lineTo x="0" y="0"/>
                    </wp:wrapPolygon>
                  </wp:wrapTight>
                  <wp:docPr id="1308443082" name="Picture 12615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2985" name="Picture 126152985"/>
                          <pic:cNvPicPr>
                            <a:picLocks noChangeAspect="1"/>
                          </pic:cNvPicPr>
                        </pic:nvPicPr>
                        <pic:blipFill>
                          <a:blip r:embed="rId27">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14AA" w:rsidRPr="00212BE3" w14:paraId="061016C9" w14:textId="77777777" w:rsidTr="00CB4619">
        <w:tc>
          <w:tcPr>
            <w:tcW w:w="7490" w:type="dxa"/>
            <w:tcBorders>
              <w:top w:val="single" w:sz="4" w:space="0" w:color="auto"/>
              <w:bottom w:val="single" w:sz="4" w:space="0" w:color="auto"/>
            </w:tcBorders>
          </w:tcPr>
          <w:p w14:paraId="79E1CB7E" w14:textId="5670CAAE" w:rsidR="0064291F" w:rsidRPr="00281BFB" w:rsidRDefault="00AD35E1" w:rsidP="0064291F">
            <w:pPr>
              <w:pStyle w:val="Textkrper"/>
              <w:spacing w:before="60"/>
              <w:ind w:left="23"/>
              <w:rPr>
                <w:rFonts w:ascii="Dyson Futura Medium" w:hAnsi="Dyson Futura Medium"/>
                <w:sz w:val="18"/>
                <w:szCs w:val="17"/>
              </w:rPr>
            </w:pPr>
            <w:r w:rsidRPr="00281BFB">
              <w:rPr>
                <w:rFonts w:ascii="Dyson Futura Medium" w:hAnsi="Dyson Futura Medium"/>
                <w:sz w:val="18"/>
                <w:szCs w:val="17"/>
              </w:rPr>
              <w:br/>
            </w:r>
            <w:r w:rsidR="0064291F" w:rsidRPr="00281BFB">
              <w:rPr>
                <w:rFonts w:ascii="Dyson Futura Medium" w:hAnsi="Dyson Futura Medium"/>
                <w:sz w:val="18"/>
                <w:szCs w:val="17"/>
              </w:rPr>
              <w:t>James Dyson Award</w:t>
            </w:r>
          </w:p>
          <w:p w14:paraId="011DC6FA" w14:textId="5D8798EA" w:rsidR="005714AA" w:rsidRPr="00281BFB" w:rsidRDefault="0064291F" w:rsidP="002D7B9B">
            <w:pPr>
              <w:pStyle w:val="Textkrper"/>
              <w:spacing w:before="60"/>
              <w:ind w:left="23"/>
              <w:rPr>
                <w:rFonts w:ascii="Dyson Futura Book" w:hAnsi="Dyson Futura Book"/>
                <w:sz w:val="18"/>
                <w:szCs w:val="17"/>
              </w:rPr>
            </w:pPr>
            <w:r w:rsidRPr="00281BFB">
              <w:rPr>
                <w:rFonts w:ascii="Dyson Futura Book" w:hAnsi="Dyson Futura Book"/>
                <w:sz w:val="18"/>
                <w:szCs w:val="17"/>
              </w:rPr>
              <w:t xml:space="preserve">Der </w:t>
            </w:r>
            <w:hyperlink r:id="rId28" w:history="1">
              <w:r w:rsidRPr="00281BFB">
                <w:rPr>
                  <w:rStyle w:val="Hyperlink"/>
                  <w:rFonts w:ascii="Dyson Futura Book" w:hAnsi="Dyson Futura Book"/>
                  <w:sz w:val="18"/>
                  <w:szCs w:val="17"/>
                </w:rPr>
                <w:t>James Dyson Award</w:t>
              </w:r>
            </w:hyperlink>
            <w:r w:rsidRPr="00281BFB">
              <w:rPr>
                <w:rFonts w:ascii="Dyson Futura Book" w:hAnsi="Dyson Futura Book"/>
                <w:sz w:val="18"/>
                <w:szCs w:val="17"/>
              </w:rPr>
              <w:t xml:space="preserve"> ist der jährliche Designwettbewerb der James Dyson Foundation und steht Design- und Ingenieurstudierenden sowie Absolvent*innen dieser Lehrgänge offen. Seit seiner Einführung im Jahr 2005 hat der Preis weltweit 390 Erfindungen unterstützt und Mittel für ihre Vermarktung bereitgestellt. 70 Prozent der ehemaligen Gewinner*innen des James Dyson Awards verfolgen ihre Erfindungen hauptberuflich weiter.</w:t>
            </w:r>
            <w:r w:rsidR="006C1804" w:rsidRPr="00281BFB">
              <w:rPr>
                <w:rFonts w:ascii="Dyson Futura Book" w:hAnsi="Dyson Futura Book"/>
                <w:sz w:val="18"/>
                <w:szCs w:val="17"/>
              </w:rPr>
              <w:br/>
            </w:r>
          </w:p>
        </w:tc>
        <w:tc>
          <w:tcPr>
            <w:tcW w:w="2683" w:type="dxa"/>
            <w:tcBorders>
              <w:top w:val="single" w:sz="4" w:space="0" w:color="auto"/>
              <w:bottom w:val="single" w:sz="4" w:space="0" w:color="auto"/>
            </w:tcBorders>
          </w:tcPr>
          <w:p w14:paraId="6E672555" w14:textId="1B5A8A65" w:rsidR="005714AA" w:rsidRPr="00281BFB" w:rsidRDefault="0064291F" w:rsidP="00936CAB">
            <w:pPr>
              <w:pStyle w:val="Textkrper"/>
              <w:rPr>
                <w:rFonts w:ascii="Dyson Futura Medium" w:hAnsi="Dyson Futura Medium"/>
                <w:sz w:val="18"/>
                <w:szCs w:val="17"/>
              </w:rPr>
            </w:pPr>
            <w:r w:rsidRPr="00281BFB">
              <w:rPr>
                <w:noProof/>
                <w:color w:val="2B579A"/>
                <w:sz w:val="2"/>
                <w:szCs w:val="2"/>
                <w:shd w:val="clear" w:color="auto" w:fill="E6E6E6"/>
                <w14:ligatures w14:val="standardContextual"/>
              </w:rPr>
              <w:drawing>
                <wp:anchor distT="0" distB="0" distL="114300" distR="114300" simplePos="0" relativeHeight="251658250" behindDoc="0" locked="0" layoutInCell="1" allowOverlap="0" wp14:anchorId="2B430734" wp14:editId="2E5830B3">
                  <wp:simplePos x="0" y="0"/>
                  <wp:positionH relativeFrom="column">
                    <wp:posOffset>107315</wp:posOffset>
                  </wp:positionH>
                  <wp:positionV relativeFrom="paragraph">
                    <wp:posOffset>116205</wp:posOffset>
                  </wp:positionV>
                  <wp:extent cx="1434513" cy="857531"/>
                  <wp:effectExtent l="0" t="0" r="0" b="0"/>
                  <wp:wrapTight wrapText="bothSides">
                    <wp:wrapPolygon edited="0">
                      <wp:start x="0" y="0"/>
                      <wp:lineTo x="0" y="21120"/>
                      <wp:lineTo x="21227" y="21120"/>
                      <wp:lineTo x="21227" y="0"/>
                      <wp:lineTo x="0" y="0"/>
                    </wp:wrapPolygon>
                  </wp:wrapTight>
                  <wp:docPr id="1463673822" name="Picture 69117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78531" name="Picture 691178531"/>
                          <pic:cNvPicPr>
                            <a:picLocks noChangeAspect="1"/>
                          </pic:cNvPicPr>
                        </pic:nvPicPr>
                        <pic:blipFill>
                          <a:blip r:embed="rId29">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14AA" w:rsidRPr="00212BE3" w14:paraId="6473CE1C" w14:textId="77777777" w:rsidTr="00CB4619">
        <w:trPr>
          <w:trHeight w:val="2592"/>
        </w:trPr>
        <w:tc>
          <w:tcPr>
            <w:tcW w:w="7490" w:type="dxa"/>
            <w:tcBorders>
              <w:top w:val="single" w:sz="4" w:space="0" w:color="auto"/>
              <w:bottom w:val="single" w:sz="4" w:space="0" w:color="auto"/>
            </w:tcBorders>
          </w:tcPr>
          <w:p w14:paraId="1CD602B3" w14:textId="77777777" w:rsidR="00EE3478" w:rsidRPr="00281BFB" w:rsidRDefault="00AD35E1" w:rsidP="00EE3478">
            <w:pPr>
              <w:pStyle w:val="Textkrper"/>
              <w:spacing w:before="60"/>
              <w:ind w:left="23"/>
              <w:rPr>
                <w:rFonts w:ascii="Dyson Futura Medium" w:hAnsi="Dyson Futura Medium"/>
                <w:sz w:val="18"/>
                <w:szCs w:val="17"/>
              </w:rPr>
            </w:pPr>
            <w:r w:rsidRPr="00281BFB">
              <w:rPr>
                <w:rFonts w:ascii="Dyson Futura Medium" w:hAnsi="Dyson Futura Medium"/>
                <w:sz w:val="18"/>
                <w:szCs w:val="17"/>
              </w:rPr>
              <w:br/>
            </w:r>
            <w:r w:rsidR="00EE3478" w:rsidRPr="00281BFB">
              <w:rPr>
                <w:rFonts w:ascii="Dyson Futura Medium" w:hAnsi="Dyson Futura Medium"/>
                <w:sz w:val="18"/>
                <w:szCs w:val="17"/>
              </w:rPr>
              <w:t>Dyson Farming</w:t>
            </w:r>
          </w:p>
          <w:p w14:paraId="6DD4DC76" w14:textId="77777777" w:rsidR="006C1804" w:rsidRPr="00281BFB" w:rsidRDefault="00EE3478" w:rsidP="00EE3478">
            <w:pPr>
              <w:pStyle w:val="Textkrper"/>
              <w:spacing w:before="60"/>
              <w:ind w:left="23"/>
              <w:rPr>
                <w:rFonts w:ascii="Dyson Futura Book" w:hAnsi="Dyson Futura Book"/>
                <w:sz w:val="18"/>
                <w:szCs w:val="17"/>
              </w:rPr>
            </w:pPr>
            <w:r w:rsidRPr="00281BFB">
              <w:rPr>
                <w:rFonts w:ascii="Dyson Futura Book" w:hAnsi="Dyson Futura Book"/>
                <w:sz w:val="18"/>
                <w:szCs w:val="17"/>
              </w:rPr>
              <w:t xml:space="preserve">Die Familie Dyson gründete </w:t>
            </w:r>
            <w:hyperlink r:id="rId30" w:history="1">
              <w:r w:rsidRPr="00281BFB">
                <w:rPr>
                  <w:rFonts w:ascii="Dyson Futura Book" w:hAnsi="Dyson Futura Book"/>
                  <w:sz w:val="18"/>
                  <w:szCs w:val="17"/>
                </w:rPr>
                <w:t>Dyson Farming</w:t>
              </w:r>
            </w:hyperlink>
            <w:r w:rsidRPr="00281BFB">
              <w:rPr>
                <w:rFonts w:ascii="Dyson Futura Book" w:hAnsi="Dyson Futura Book"/>
                <w:sz w:val="18"/>
                <w:szCs w:val="17"/>
              </w:rPr>
              <w:t xml:space="preserve"> im Jahr 2012. Der seit 2019 klimaneutrale Betrieb gehört mit einer Fläche von circa 14.568 Hektar in Lincolnshire, Oxfordshire, Gloucestershire und Somerset zu den größten landwirtschaftlichen Betrieben in Großbritannien. Es ist ein Familienunternehmen, das sich wie kein anderes auf langfristige Investitionen in die britische Landwirtschaft und den ländlichen Raum konzentriert. Nachhaltige Lebensmittelproduktion, Lebensmittelsicherheit und die Umwelt sind für die Gesundheit und die Wirtschaft Großbritanniens von entscheidender Bedeutung. Dyson Farming entwickelt neue Ansätze für eine effiziente, hochtechnologische Landwirtschaft und Lebensmittelproduktion.</w:t>
            </w:r>
          </w:p>
          <w:p w14:paraId="3246C110" w14:textId="59325B1B" w:rsidR="00EE3478" w:rsidRPr="00281BFB" w:rsidRDefault="00EE3478" w:rsidP="00EE3478">
            <w:pPr>
              <w:pStyle w:val="Textkrper"/>
              <w:spacing w:before="60"/>
              <w:ind w:left="23"/>
              <w:rPr>
                <w:noProof/>
                <w:color w:val="2B579A"/>
                <w:sz w:val="2"/>
                <w:szCs w:val="2"/>
                <w:shd w:val="clear" w:color="auto" w:fill="E6E6E6"/>
                <w14:ligatures w14:val="standardContextual"/>
              </w:rPr>
            </w:pPr>
          </w:p>
        </w:tc>
        <w:tc>
          <w:tcPr>
            <w:tcW w:w="2683" w:type="dxa"/>
            <w:tcBorders>
              <w:top w:val="single" w:sz="4" w:space="0" w:color="auto"/>
              <w:bottom w:val="single" w:sz="4" w:space="0" w:color="auto"/>
            </w:tcBorders>
          </w:tcPr>
          <w:p w14:paraId="5F694473" w14:textId="6919F84E" w:rsidR="005714AA" w:rsidRPr="00281BFB" w:rsidRDefault="008D29B0" w:rsidP="00936CAB">
            <w:pPr>
              <w:pStyle w:val="Textkrper"/>
              <w:rPr>
                <w:rFonts w:ascii="Dyson Futura Medium" w:hAnsi="Dyson Futura Medium"/>
                <w:sz w:val="18"/>
                <w:szCs w:val="17"/>
              </w:rPr>
            </w:pPr>
            <w:r w:rsidRPr="00281BFB">
              <w:rPr>
                <w:noProof/>
                <w:color w:val="2B579A"/>
                <w:sz w:val="2"/>
                <w:szCs w:val="2"/>
                <w:shd w:val="clear" w:color="auto" w:fill="E6E6E6"/>
                <w14:ligatures w14:val="standardContextual"/>
              </w:rPr>
              <w:drawing>
                <wp:anchor distT="0" distB="0" distL="114300" distR="114300" simplePos="0" relativeHeight="251658251" behindDoc="0" locked="0" layoutInCell="1" allowOverlap="0" wp14:anchorId="2457C83E" wp14:editId="276EE91F">
                  <wp:simplePos x="0" y="0"/>
                  <wp:positionH relativeFrom="column">
                    <wp:posOffset>107315</wp:posOffset>
                  </wp:positionH>
                  <wp:positionV relativeFrom="paragraph">
                    <wp:posOffset>120650</wp:posOffset>
                  </wp:positionV>
                  <wp:extent cx="1434513" cy="857531"/>
                  <wp:effectExtent l="0" t="0" r="0" b="0"/>
                  <wp:wrapTight wrapText="bothSides">
                    <wp:wrapPolygon edited="0">
                      <wp:start x="0" y="0"/>
                      <wp:lineTo x="0" y="21120"/>
                      <wp:lineTo x="21227" y="21120"/>
                      <wp:lineTo x="21227" y="0"/>
                      <wp:lineTo x="0" y="0"/>
                    </wp:wrapPolygon>
                  </wp:wrapTight>
                  <wp:docPr id="214023221" name="Picture 126731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18738" name="Picture 1267318738"/>
                          <pic:cNvPicPr>
                            <a:picLocks noChangeAspect="1"/>
                          </pic:cNvPicPr>
                        </pic:nvPicPr>
                        <pic:blipFill>
                          <a:blip r:embed="rId31">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8E3C661" w14:textId="05F4C3C0" w:rsidR="00936CAB" w:rsidRPr="00281BFB" w:rsidRDefault="00936CAB" w:rsidP="00221CCA">
      <w:pPr>
        <w:pStyle w:val="paragraph"/>
        <w:spacing w:before="0" w:beforeAutospacing="0" w:after="0" w:afterAutospacing="0"/>
        <w:jc w:val="both"/>
        <w:textAlignment w:val="baseline"/>
        <w:rPr>
          <w:rFonts w:ascii="Dyson Futura Book" w:hAnsi="Dyson Futura Book"/>
          <w:color w:val="000000" w:themeColor="text1"/>
          <w:sz w:val="20"/>
          <w:szCs w:val="20"/>
          <w:lang w:val="de-DE"/>
        </w:rPr>
      </w:pPr>
    </w:p>
    <w:p w14:paraId="0328C70D" w14:textId="5B49E190" w:rsidR="00221CCA" w:rsidRPr="00281BFB" w:rsidRDefault="00221CCA" w:rsidP="00221CCA">
      <w:pPr>
        <w:pStyle w:val="paragraph"/>
        <w:spacing w:before="0" w:beforeAutospacing="0" w:after="0" w:afterAutospacing="0"/>
        <w:jc w:val="both"/>
        <w:textAlignment w:val="baseline"/>
        <w:rPr>
          <w:rStyle w:val="normaltextrun"/>
          <w:rFonts w:ascii="Dyson Futura Book" w:hAnsi="Dyson Futura Book" w:cs="Segoe UI"/>
          <w:sz w:val="20"/>
          <w:szCs w:val="20"/>
          <w:lang w:val="de-DE"/>
        </w:rPr>
      </w:pPr>
      <w:r w:rsidRPr="00281BFB">
        <w:rPr>
          <w:rFonts w:ascii="Dyson Futura Book" w:hAnsi="Dyson Futura Book"/>
          <w:color w:val="000000" w:themeColor="text1"/>
          <w:sz w:val="20"/>
          <w:szCs w:val="20"/>
          <w:lang w:val="de-DE"/>
        </w:rPr>
        <w:t>Weitere Informationen über die Dyson Technologien finde</w:t>
      </w:r>
      <w:r w:rsidR="00953882">
        <w:rPr>
          <w:rFonts w:ascii="Dyson Futura Book" w:hAnsi="Dyson Futura Book"/>
          <w:color w:val="000000" w:themeColor="text1"/>
          <w:sz w:val="20"/>
          <w:szCs w:val="20"/>
          <w:lang w:val="de-DE"/>
        </w:rPr>
        <w:t>st</w:t>
      </w:r>
      <w:r w:rsidRPr="00281BFB">
        <w:rPr>
          <w:rFonts w:ascii="Dyson Futura Book" w:hAnsi="Dyson Futura Book"/>
          <w:color w:val="000000" w:themeColor="text1"/>
          <w:sz w:val="20"/>
          <w:szCs w:val="20"/>
          <w:lang w:val="de-DE"/>
        </w:rPr>
        <w:t xml:space="preserve"> </w:t>
      </w:r>
      <w:r w:rsidR="00953882">
        <w:rPr>
          <w:rFonts w:ascii="Dyson Futura Book" w:hAnsi="Dyson Futura Book"/>
          <w:color w:val="000000" w:themeColor="text1"/>
          <w:sz w:val="20"/>
          <w:szCs w:val="20"/>
          <w:lang w:val="de-DE"/>
        </w:rPr>
        <w:t xml:space="preserve">Du </w:t>
      </w:r>
      <w:r w:rsidRPr="00281BFB">
        <w:rPr>
          <w:rFonts w:ascii="Dyson Futura Book" w:hAnsi="Dyson Futura Book"/>
          <w:color w:val="000000" w:themeColor="text1"/>
          <w:sz w:val="20"/>
          <w:szCs w:val="20"/>
          <w:lang w:val="de-DE"/>
        </w:rPr>
        <w:t xml:space="preserve">im Dyson </w:t>
      </w:r>
      <w:hyperlink r:id="rId32" w:history="1">
        <w:r w:rsidRPr="00281BFB">
          <w:rPr>
            <w:rStyle w:val="Hyperlink"/>
            <w:rFonts w:ascii="Dyson Futura Book" w:hAnsi="Dyson Futura Book"/>
            <w:sz w:val="20"/>
            <w:szCs w:val="20"/>
            <w:lang w:val="de-DE"/>
          </w:rPr>
          <w:t>Newsroom</w:t>
        </w:r>
      </w:hyperlink>
      <w:r w:rsidRPr="00281BFB">
        <w:rPr>
          <w:rFonts w:ascii="Dyson Futura Book" w:hAnsi="Dyson Futura Book"/>
          <w:color w:val="000000" w:themeColor="text1"/>
          <w:sz w:val="20"/>
          <w:szCs w:val="20"/>
          <w:lang w:val="de-DE"/>
        </w:rPr>
        <w:t xml:space="preserve">. </w:t>
      </w:r>
    </w:p>
    <w:p w14:paraId="4E68E85B" w14:textId="77777777" w:rsidR="00221CCA" w:rsidRPr="00281BFB" w:rsidRDefault="00221CCA" w:rsidP="00221CCA">
      <w:pPr>
        <w:pStyle w:val="paragraph"/>
        <w:spacing w:before="0" w:beforeAutospacing="0" w:after="0" w:afterAutospacing="0"/>
        <w:jc w:val="both"/>
        <w:textAlignment w:val="baseline"/>
        <w:rPr>
          <w:rStyle w:val="eop"/>
          <w:rFonts w:ascii="Dyson Futura Book" w:hAnsi="Dyson Futura Book" w:cs="Segoe UI"/>
          <w:sz w:val="20"/>
          <w:szCs w:val="20"/>
          <w:lang w:val="de-DE"/>
        </w:rPr>
      </w:pPr>
    </w:p>
    <w:p w14:paraId="29A6D277" w14:textId="77777777" w:rsidR="00221CCA" w:rsidRPr="00281BFB" w:rsidRDefault="00221CCA" w:rsidP="00221CCA">
      <w:pPr>
        <w:jc w:val="both"/>
        <w:rPr>
          <w:rFonts w:ascii="Dyson Futura Book" w:hAnsi="Dyson Futura Book"/>
          <w:sz w:val="20"/>
          <w:szCs w:val="20"/>
          <w:lang w:val="de-DE"/>
        </w:rPr>
      </w:pPr>
      <w:r w:rsidRPr="00281BFB">
        <w:rPr>
          <w:rFonts w:ascii="Dyson Futura Book" w:hAnsi="Dyson Futura Book"/>
          <w:sz w:val="20"/>
          <w:szCs w:val="20"/>
          <w:lang w:val="de-DE"/>
        </w:rPr>
        <w:t>KONTAKT</w:t>
      </w:r>
    </w:p>
    <w:p w14:paraId="7FE4DCD1" w14:textId="77777777" w:rsidR="00221CCA" w:rsidRPr="00281BFB" w:rsidRDefault="00221CCA" w:rsidP="00221CCA">
      <w:pPr>
        <w:jc w:val="both"/>
        <w:rPr>
          <w:rFonts w:ascii="Dyson Futura Book" w:hAnsi="Dyson Futura Book"/>
          <w:sz w:val="20"/>
          <w:szCs w:val="20"/>
          <w:lang w:val="de-DE"/>
        </w:rPr>
      </w:pPr>
    </w:p>
    <w:p w14:paraId="153A754E" w14:textId="44EB0640" w:rsidR="0DFF321D" w:rsidRPr="004A5DEC" w:rsidRDefault="00221CCA" w:rsidP="00E7488C">
      <w:pPr>
        <w:rPr>
          <w:rFonts w:ascii="Dyson Futura Book" w:hAnsi="Dyson Futura Book"/>
          <w:sz w:val="18"/>
          <w:szCs w:val="17"/>
          <w:lang w:val="de-DE"/>
        </w:rPr>
      </w:pPr>
      <w:r w:rsidRPr="00281BFB">
        <w:rPr>
          <w:rFonts w:ascii="Dyson Futura Book" w:hAnsi="Dyson Futura Book"/>
          <w:sz w:val="20"/>
          <w:szCs w:val="20"/>
          <w:lang w:val="de-DE"/>
        </w:rPr>
        <w:t>Um weitere Informationen zu erhalten, kontaktier</w:t>
      </w:r>
      <w:r w:rsidR="00953882">
        <w:rPr>
          <w:rFonts w:ascii="Dyson Futura Book" w:hAnsi="Dyson Futura Book"/>
          <w:sz w:val="20"/>
          <w:szCs w:val="20"/>
          <w:lang w:val="de-DE"/>
        </w:rPr>
        <w:t>e</w:t>
      </w:r>
      <w:r w:rsidRPr="00281BFB">
        <w:rPr>
          <w:rFonts w:ascii="Dyson Futura Book" w:hAnsi="Dyson Futura Book"/>
          <w:sz w:val="20"/>
          <w:szCs w:val="20"/>
          <w:lang w:val="de-DE"/>
        </w:rPr>
        <w:t xml:space="preserve"> bitte unseren </w:t>
      </w:r>
      <w:hyperlink r:id="rId33" w:history="1">
        <w:r w:rsidRPr="00281BFB">
          <w:rPr>
            <w:rStyle w:val="Hyperlink"/>
            <w:rFonts w:ascii="Dyson Futura Book" w:hAnsi="Dyson Futura Book"/>
            <w:sz w:val="20"/>
            <w:szCs w:val="20"/>
            <w:lang w:val="de-DE"/>
          </w:rPr>
          <w:t>Pressekontakt</w:t>
        </w:r>
      </w:hyperlink>
      <w:r w:rsidRPr="00281BFB">
        <w:rPr>
          <w:rStyle w:val="Hyperlink"/>
          <w:rFonts w:ascii="Dyson Futura Book" w:hAnsi="Dyson Futura Book"/>
          <w:sz w:val="20"/>
          <w:szCs w:val="20"/>
          <w:lang w:val="de-DE"/>
        </w:rPr>
        <w:t>.</w:t>
      </w:r>
    </w:p>
    <w:sectPr w:rsidR="0DFF321D" w:rsidRPr="004A5DEC" w:rsidSect="002F52FF">
      <w:headerReference w:type="default" r:id="rId34"/>
      <w:footerReference w:type="even" r:id="rId35"/>
      <w:footerReference w:type="default" r:id="rId36"/>
      <w:pgSz w:w="11900" w:h="16840" w:code="9"/>
      <w:pgMar w:top="1418" w:right="843" w:bottom="1440" w:left="851" w:header="1106"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53368" w14:textId="77777777" w:rsidR="00880E2D" w:rsidRDefault="00880E2D" w:rsidP="00785B7C">
      <w:r>
        <w:separator/>
      </w:r>
    </w:p>
  </w:endnote>
  <w:endnote w:type="continuationSeparator" w:id="0">
    <w:p w14:paraId="2DF35871" w14:textId="77777777" w:rsidR="00880E2D" w:rsidRDefault="00880E2D" w:rsidP="00785B7C">
      <w:r>
        <w:continuationSeparator/>
      </w:r>
    </w:p>
  </w:endnote>
  <w:endnote w:type="continuationNotice" w:id="1">
    <w:p w14:paraId="43E6E5F1" w14:textId="77777777" w:rsidR="00880E2D" w:rsidRDefault="00880E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yson Futura Medium">
    <w:panose1 w:val="020B0603030204020306"/>
    <w:charset w:val="00"/>
    <w:family w:val="swiss"/>
    <w:notTrueType/>
    <w:pitch w:val="variable"/>
    <w:sig w:usb0="20000287" w:usb1="02000002" w:usb2="00000000" w:usb3="00000000" w:csb0="0000019F" w:csb1="00000000"/>
  </w:font>
  <w:font w:name="Dyson Futura Book">
    <w:altName w:val="Calibri"/>
    <w:panose1 w:val="020B0503030204020306"/>
    <w:charset w:val="00"/>
    <w:family w:val="swiss"/>
    <w:notTrueType/>
    <w:pitch w:val="variable"/>
    <w:sig w:usb0="20000287" w:usb1="02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yson Futura Heavy">
    <w:panose1 w:val="020B0703030204020306"/>
    <w:charset w:val="00"/>
    <w:family w:val="swiss"/>
    <w:notTrueType/>
    <w:pitch w:val="variable"/>
    <w:sig w:usb0="20000287" w:usb1="02000002"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utura BT for Dyson Heavy">
    <w:altName w:val="Century Gothic"/>
    <w:charset w:val="B1"/>
    <w:family w:val="swiss"/>
    <w:pitch w:val="variable"/>
    <w:sig w:usb0="80000867" w:usb1="00000000" w:usb2="00000000" w:usb3="00000000" w:csb0="000001FB" w:csb1="00000000"/>
  </w:font>
  <w:font w:name="Futura BT for Dyson Medium">
    <w:altName w:val="Century Gothic"/>
    <w:panose1 w:val="00000000000000000000"/>
    <w:charset w:val="00"/>
    <w:family w:val="swiss"/>
    <w:notTrueType/>
    <w:pitch w:val="variable"/>
    <w:sig w:usb0="A00002EF" w:usb1="4200004A" w:usb2="00000000" w:usb3="00000000" w:csb0="0000009F" w:csb1="00000000"/>
  </w:font>
  <w:font w:name="Futura BT for Dyson Book">
    <w:altName w:val="Arial"/>
    <w:charset w:val="B1"/>
    <w:family w:val="swiss"/>
    <w:pitch w:val="variable"/>
    <w:sig w:usb0="80000867" w:usb1="00000000" w:usb2="00000000" w:usb3="00000000" w:csb0="000001FB" w:csb1="00000000"/>
  </w:font>
  <w:font w:name="Times New Roman (Body CS)">
    <w:altName w:val="Times New Roman"/>
    <w:panose1 w:val="00000000000000000000"/>
    <w:charset w:val="00"/>
    <w:family w:val="roman"/>
    <w:notTrueType/>
    <w:pitch w:val="default"/>
  </w:font>
  <w:font w:name="Futura BT Book">
    <w:altName w:val="Century Gothic"/>
    <w:charset w:val="B1"/>
    <w:family w:val="swiss"/>
    <w:pitch w:val="variable"/>
    <w:sig w:usb0="80000867" w:usb1="00000000" w:usb2="00000000" w:usb3="00000000" w:csb0="000001FB" w:csb1="00000000"/>
  </w:font>
  <w:font w:name="Futura Lt BT">
    <w:altName w:val="Century Gothic"/>
    <w:charset w:val="00"/>
    <w:family w:val="swiss"/>
    <w:pitch w:val="variable"/>
    <w:sig w:usb0="00000087" w:usb1="00000000" w:usb2="00000000" w:usb3="00000000" w:csb0="0000001B"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Dyson Futura Light">
    <w:panose1 w:val="020B0403030204020306"/>
    <w:charset w:val="00"/>
    <w:family w:val="swiss"/>
    <w:notTrueType/>
    <w:pitch w:val="variable"/>
    <w:sig w:usb0="20000287" w:usb1="02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58328" w14:textId="77777777" w:rsidR="00982A49" w:rsidRDefault="00982A49" w:rsidP="00DE7C2A">
    <w:pPr>
      <w:framePr w:wrap="none" w:vAnchor="text" w:hAnchor="margin" w:xAlign="right" w:y="1"/>
      <w:rPr>
        <w:rStyle w:val="Seitenzahl"/>
      </w:rPr>
    </w:pPr>
    <w:r>
      <w:rPr>
        <w:rStyle w:val="Seitenzahl"/>
        <w:lang w:val="de-DE"/>
      </w:rPr>
      <w:fldChar w:fldCharType="begin"/>
    </w:r>
    <w:r>
      <w:rPr>
        <w:rStyle w:val="Seitenzahl"/>
        <w:lang w:val="de-DE"/>
      </w:rPr>
      <w:instrText xml:space="preserve"> PAGE </w:instrText>
    </w:r>
    <w:r>
      <w:rPr>
        <w:rStyle w:val="Seitenzahl"/>
        <w:lang w:val="de-DE"/>
      </w:rPr>
      <w:fldChar w:fldCharType="end"/>
    </w:r>
  </w:p>
  <w:p w14:paraId="7C957390" w14:textId="77777777" w:rsidR="00982A49" w:rsidRDefault="00982A49" w:rsidP="00982A49">
    <w:pPr>
      <w:framePr w:wrap="none" w:vAnchor="text" w:hAnchor="margin" w:xAlign="right" w:y="1"/>
      <w:ind w:right="360"/>
      <w:rPr>
        <w:rStyle w:val="Seitenzahl"/>
      </w:rPr>
    </w:pPr>
    <w:r>
      <w:rPr>
        <w:rStyle w:val="Seitenzahl"/>
        <w:lang w:val="de-DE"/>
      </w:rPr>
      <w:fldChar w:fldCharType="begin"/>
    </w:r>
    <w:r>
      <w:rPr>
        <w:rStyle w:val="Seitenzahl"/>
        <w:lang w:val="de-DE"/>
      </w:rPr>
      <w:instrText xml:space="preserve"> PAGE </w:instrText>
    </w:r>
    <w:r>
      <w:rPr>
        <w:rStyle w:val="Seitenzahl"/>
        <w:lang w:val="de-DE"/>
      </w:rPr>
      <w:fldChar w:fldCharType="end"/>
    </w:r>
  </w:p>
  <w:p w14:paraId="0C7F59F2" w14:textId="77777777" w:rsidR="008C1AEE" w:rsidRDefault="008C1AEE" w:rsidP="00982A4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yson Futura Medium" w:hAnsi="Dyson Futura Medium"/>
        <w:sz w:val="16"/>
        <w:szCs w:val="16"/>
      </w:rPr>
      <w:id w:val="-496345769"/>
      <w:docPartObj>
        <w:docPartGallery w:val="Page Numbers (Bottom of Page)"/>
        <w:docPartUnique/>
      </w:docPartObj>
    </w:sdtPr>
    <w:sdtEndPr>
      <w:rPr>
        <w:noProof/>
      </w:rPr>
    </w:sdtEndPr>
    <w:sdtContent>
      <w:p w14:paraId="7C1EEB8C" w14:textId="77777777" w:rsidR="00ED2C61" w:rsidRPr="009C1D99" w:rsidRDefault="00ED2C61">
        <w:pPr>
          <w:pStyle w:val="Fuzeile"/>
          <w:jc w:val="center"/>
          <w:rPr>
            <w:rFonts w:ascii="Dyson Futura Medium" w:hAnsi="Dyson Futura Medium"/>
            <w:sz w:val="16"/>
            <w:szCs w:val="16"/>
          </w:rPr>
        </w:pPr>
        <w:r w:rsidRPr="009C1D99">
          <w:rPr>
            <w:rFonts w:ascii="Dyson Futura Medium" w:hAnsi="Dyson Futura Medium"/>
            <w:sz w:val="16"/>
            <w:szCs w:val="16"/>
          </w:rPr>
          <w:fldChar w:fldCharType="begin"/>
        </w:r>
        <w:r w:rsidRPr="009C1D99">
          <w:rPr>
            <w:rFonts w:ascii="Dyson Futura Medium" w:hAnsi="Dyson Futura Medium"/>
            <w:sz w:val="16"/>
            <w:szCs w:val="16"/>
          </w:rPr>
          <w:instrText xml:space="preserve"> PAGE   \* MERGEFORMAT </w:instrText>
        </w:r>
        <w:r w:rsidRPr="009C1D99">
          <w:rPr>
            <w:rFonts w:ascii="Dyson Futura Medium" w:hAnsi="Dyson Futura Medium"/>
            <w:sz w:val="16"/>
            <w:szCs w:val="16"/>
          </w:rPr>
          <w:fldChar w:fldCharType="separate"/>
        </w:r>
        <w:r w:rsidRPr="009C1D99">
          <w:rPr>
            <w:rFonts w:ascii="Dyson Futura Medium" w:hAnsi="Dyson Futura Medium"/>
            <w:noProof/>
            <w:sz w:val="16"/>
            <w:szCs w:val="16"/>
          </w:rPr>
          <w:t>2</w:t>
        </w:r>
        <w:r w:rsidRPr="009C1D99">
          <w:rPr>
            <w:rFonts w:ascii="Dyson Futura Medium" w:hAnsi="Dyson Futura Medium"/>
            <w:noProof/>
            <w:sz w:val="16"/>
            <w:szCs w:val="16"/>
          </w:rPr>
          <w:fldChar w:fldCharType="end"/>
        </w:r>
      </w:p>
    </w:sdtContent>
  </w:sdt>
  <w:p w14:paraId="493F64B4" w14:textId="77777777" w:rsidR="00F53051" w:rsidRPr="009C1D99" w:rsidRDefault="00F53051">
    <w:pPr>
      <w:rPr>
        <w:rFonts w:ascii="Dyson Futura Medium" w:hAnsi="Dyson Futura Medium"/>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CCD5BC" w14:textId="77777777" w:rsidR="00880E2D" w:rsidRDefault="00880E2D" w:rsidP="00785B7C">
      <w:r>
        <w:separator/>
      </w:r>
    </w:p>
  </w:footnote>
  <w:footnote w:type="continuationSeparator" w:id="0">
    <w:p w14:paraId="3E313B12" w14:textId="77777777" w:rsidR="00880E2D" w:rsidRDefault="00880E2D" w:rsidP="00785B7C">
      <w:r>
        <w:continuationSeparator/>
      </w:r>
    </w:p>
  </w:footnote>
  <w:footnote w:type="continuationNotice" w:id="1">
    <w:p w14:paraId="7282D59A" w14:textId="77777777" w:rsidR="00880E2D" w:rsidRDefault="00880E2D"/>
  </w:footnote>
  <w:footnote w:id="2">
    <w:p w14:paraId="74F67D95" w14:textId="77777777" w:rsidR="00D909D8" w:rsidRPr="004A24ED" w:rsidRDefault="00D909D8" w:rsidP="00D909D8">
      <w:pPr>
        <w:pStyle w:val="Funotentext"/>
        <w:rPr>
          <w:rFonts w:ascii="Dyson Futura Light" w:hAnsi="Dyson Futura Light"/>
          <w:lang w:val="de-DE"/>
        </w:rPr>
      </w:pPr>
      <w:r w:rsidRPr="004A24ED">
        <w:rPr>
          <w:rStyle w:val="Funotenzeichen"/>
          <w:rFonts w:ascii="Dyson Futura Light" w:hAnsi="Dyson Futura Light"/>
        </w:rPr>
        <w:footnoteRef/>
      </w:r>
      <w:r w:rsidRPr="004A24ED">
        <w:rPr>
          <w:rFonts w:ascii="Dyson Futura Light" w:hAnsi="Dyson Futura Light"/>
          <w:lang w:val="de-DE"/>
        </w:rPr>
        <w:t xml:space="preserve"> </w:t>
      </w:r>
      <w:r w:rsidRPr="004A24ED">
        <w:rPr>
          <w:rFonts w:ascii="Dyson Futura Light" w:hAnsi="Dyson Futura Light"/>
          <w:sz w:val="16"/>
          <w:szCs w:val="16"/>
          <w:lang w:val="de-DE"/>
        </w:rPr>
        <w:t>Saugkraft getestet gemäß EN IEC62885-4, Nr. 5.8 und 5.9, direkt an der Saugöffnung. Getestet mit gefülltem Behälter und im Boost-Modus.</w:t>
      </w:r>
    </w:p>
  </w:footnote>
  <w:footnote w:id="3">
    <w:p w14:paraId="2F3CB71D" w14:textId="5CD56E0E" w:rsidR="00D909D8" w:rsidRPr="004A24ED" w:rsidRDefault="00D909D8" w:rsidP="00D909D8">
      <w:pPr>
        <w:pStyle w:val="Funotentext"/>
        <w:rPr>
          <w:rFonts w:ascii="Dyson Futura Light" w:hAnsi="Dyson Futura Light"/>
          <w:lang w:val="de-DE"/>
        </w:rPr>
      </w:pPr>
      <w:r w:rsidRPr="004A24ED">
        <w:rPr>
          <w:rStyle w:val="Funotenzeichen"/>
          <w:rFonts w:ascii="Dyson Futura Light" w:hAnsi="Dyson Futura Light"/>
        </w:rPr>
        <w:footnoteRef/>
      </w:r>
      <w:r w:rsidRPr="004A24ED">
        <w:rPr>
          <w:rFonts w:ascii="Dyson Futura Light" w:hAnsi="Dyson Futura Light"/>
          <w:lang w:val="de-DE"/>
        </w:rPr>
        <w:t xml:space="preserve"> </w:t>
      </w:r>
      <w:r w:rsidRPr="004A24ED">
        <w:rPr>
          <w:rFonts w:ascii="Dyson Futura Light" w:hAnsi="Dyson Futura Light"/>
          <w:sz w:val="16"/>
          <w:szCs w:val="16"/>
          <w:lang w:val="de-DE"/>
        </w:rPr>
        <w:t xml:space="preserve">Die höchste Messgenauigkeit wird im Auto-Modus erreicht. DLS-Funktion nur im Auto-Modus </w:t>
      </w:r>
      <w:r w:rsidR="0095676E" w:rsidRPr="004A24ED">
        <w:rPr>
          <w:rFonts w:ascii="Dyson Futura Light" w:hAnsi="Dyson Futura Light"/>
          <w:sz w:val="16"/>
          <w:szCs w:val="16"/>
          <w:lang w:val="de-DE"/>
        </w:rPr>
        <w:t>verfügba</w:t>
      </w:r>
      <w:r w:rsidR="0095676E">
        <w:rPr>
          <w:rFonts w:ascii="Dyson Futura Light" w:hAnsi="Dyson Futura Light"/>
          <w:sz w:val="16"/>
          <w:szCs w:val="16"/>
          <w:lang w:val="de-DE"/>
        </w:rPr>
        <w:t>r.</w:t>
      </w:r>
      <w:r w:rsidR="0095676E" w:rsidRPr="004A24ED">
        <w:rPr>
          <w:rFonts w:ascii="Dyson Futura Light" w:hAnsi="Dyson Futura Light"/>
          <w:sz w:val="16"/>
          <w:szCs w:val="16"/>
          <w:lang w:val="de-DE"/>
        </w:rPr>
        <w:t xml:space="preserve"> </w:t>
      </w:r>
      <w:r w:rsidRPr="004A24ED">
        <w:rPr>
          <w:rFonts w:ascii="Dyson Futura Light" w:hAnsi="Dyson Futura Light"/>
          <w:sz w:val="16"/>
          <w:szCs w:val="16"/>
          <w:lang w:val="de-DE"/>
        </w:rPr>
        <w:t>Tests basieren auf durchschnittlicher Nutzung im Haus laut internen Dyson Testdaten. Mikroskopisch kleine Staubpartikel sind definiert als Partikel, die kleiner als 100 Mikron sind.</w:t>
      </w:r>
    </w:p>
  </w:footnote>
  <w:footnote w:id="4">
    <w:p w14:paraId="4CE10C8E" w14:textId="1D2E1D8B" w:rsidR="005323F9" w:rsidRPr="00FE4FF2" w:rsidRDefault="005323F9">
      <w:pPr>
        <w:pStyle w:val="Funotentext"/>
        <w:rPr>
          <w:rFonts w:ascii="Dyson Futura Light" w:hAnsi="Dyson Futura Light"/>
          <w:sz w:val="16"/>
          <w:szCs w:val="16"/>
          <w:lang w:val="de-DE"/>
        </w:rPr>
      </w:pPr>
      <w:r w:rsidRPr="00FE4FF2">
        <w:rPr>
          <w:rStyle w:val="Funotenzeichen"/>
          <w:rFonts w:ascii="Dyson Futura Light" w:hAnsi="Dyson Futura Light"/>
          <w:sz w:val="16"/>
          <w:szCs w:val="16"/>
        </w:rPr>
        <w:footnoteRef/>
      </w:r>
      <w:r w:rsidRPr="00FE4FF2">
        <w:rPr>
          <w:rFonts w:ascii="Dyson Futura Light" w:hAnsi="Dyson Futura Light"/>
          <w:sz w:val="16"/>
          <w:szCs w:val="16"/>
          <w:lang w:val="de-DE"/>
        </w:rPr>
        <w:t xml:space="preserve"> </w:t>
      </w:r>
      <w:r w:rsidR="00D759C8" w:rsidRPr="00FE4FF2">
        <w:rPr>
          <w:rFonts w:ascii="Dyson Futura Light" w:hAnsi="Dyson Futura Light"/>
          <w:sz w:val="16"/>
          <w:szCs w:val="16"/>
          <w:lang w:val="de-DE"/>
        </w:rPr>
        <w:t>Gilt im Eco-Modus auf Hartböden. Die tatsächliche Laufzeit variiert je nach Reinigungsmodus, Bodenart und/oder der eingesetzten Bodendüse.</w:t>
      </w:r>
    </w:p>
  </w:footnote>
  <w:footnote w:id="5">
    <w:p w14:paraId="6BDCFD21" w14:textId="188DB1CE" w:rsidR="00C34FAF" w:rsidRPr="00FE4FF2" w:rsidRDefault="00C34FAF">
      <w:pPr>
        <w:pStyle w:val="Funotentext"/>
        <w:rPr>
          <w:lang w:val="de-DE"/>
        </w:rPr>
      </w:pPr>
      <w:r>
        <w:rPr>
          <w:rStyle w:val="Funotenzeichen"/>
        </w:rPr>
        <w:footnoteRef/>
      </w:r>
      <w:r w:rsidRPr="00FE4FF2">
        <w:rPr>
          <w:lang w:val="de-DE"/>
        </w:rPr>
        <w:t xml:space="preserve"> </w:t>
      </w:r>
      <w:r w:rsidR="000E4454" w:rsidRPr="00FE4FF2">
        <w:rPr>
          <w:sz w:val="16"/>
          <w:szCs w:val="16"/>
          <w:lang w:val="de-DE"/>
        </w:rPr>
        <w:t>Technologie zur Stauberkennung speziell für Hartböden entwickelt. Effektivität der Technologie kann durch die Beleuchtungsbedingungen in der Umgebung, die Art des Schmutzes und die Oberfläche beeinflusst werden.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D1F1D" w14:textId="77777777" w:rsidR="00860885" w:rsidRPr="00516420" w:rsidRDefault="00860885" w:rsidP="00911D42">
    <w:pPr>
      <w:pStyle w:val="PressRelease"/>
      <w:tabs>
        <w:tab w:val="clear" w:pos="4680"/>
        <w:tab w:val="clear" w:pos="9360"/>
        <w:tab w:val="center" w:pos="5096"/>
        <w:tab w:val="left" w:pos="8870"/>
      </w:tabs>
    </w:pPr>
    <w:r>
      <w:rPr>
        <w:lang w:val="de-DE"/>
      </w:rPr>
      <w:drawing>
        <wp:anchor distT="0" distB="0" distL="114300" distR="114300" simplePos="0" relativeHeight="251658240" behindDoc="1" locked="1" layoutInCell="1" allowOverlap="1" wp14:anchorId="206BF82B" wp14:editId="691C55F9">
          <wp:simplePos x="0" y="0"/>
          <wp:positionH relativeFrom="column">
            <wp:posOffset>5099050</wp:posOffset>
          </wp:positionH>
          <wp:positionV relativeFrom="page">
            <wp:posOffset>655320</wp:posOffset>
          </wp:positionV>
          <wp:extent cx="1092835" cy="415290"/>
          <wp:effectExtent l="0" t="0" r="0" b="3810"/>
          <wp:wrapNone/>
          <wp:docPr id="15" name="Picture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92835" cy="415290"/>
                  </a:xfrm>
                  <a:prstGeom prst="rect">
                    <a:avLst/>
                  </a:prstGeom>
                </pic:spPr>
              </pic:pic>
            </a:graphicData>
          </a:graphic>
          <wp14:sizeRelH relativeFrom="margin">
            <wp14:pctWidth>0</wp14:pctWidth>
          </wp14:sizeRelH>
          <wp14:sizeRelV relativeFrom="margin">
            <wp14:pctHeight>0</wp14:pctHeight>
          </wp14:sizeRelV>
        </wp:anchor>
      </w:drawing>
    </w:r>
    <w:r>
      <w:rPr>
        <w:lang w:val="de-DE"/>
      </w:rPr>
      <w:t>Medienmitteilung</w:t>
    </w:r>
    <w:r w:rsidR="00F962D5">
      <w:rPr>
        <w:lang w:val="de-DE"/>
      </w:rPr>
      <w:tab/>
    </w:r>
    <w:r w:rsidR="00911D42">
      <w:rPr>
        <w:lang w:val="de-DE"/>
      </w:rPr>
      <w:tab/>
    </w:r>
  </w:p>
  <w:p w14:paraId="140F5C80" w14:textId="77777777" w:rsidR="00785B7C" w:rsidRDefault="00785B7C" w:rsidP="00860885">
    <w:pPr>
      <w:pStyle w:val="Kopfzeile"/>
    </w:pPr>
  </w:p>
  <w:p w14:paraId="2C5C607C" w14:textId="77777777" w:rsidR="008103E8" w:rsidRPr="00860885" w:rsidRDefault="008103E8" w:rsidP="0086088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38DF"/>
    <w:multiLevelType w:val="hybridMultilevel"/>
    <w:tmpl w:val="7DDA9414"/>
    <w:lvl w:ilvl="0" w:tplc="2B420A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D1E96"/>
    <w:multiLevelType w:val="multilevel"/>
    <w:tmpl w:val="40627D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5A3CE2"/>
    <w:multiLevelType w:val="multilevel"/>
    <w:tmpl w:val="F2B4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056DDF"/>
    <w:multiLevelType w:val="hybridMultilevel"/>
    <w:tmpl w:val="88C43ED4"/>
    <w:lvl w:ilvl="0" w:tplc="0DB4FA3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665"/>
    <w:multiLevelType w:val="multilevel"/>
    <w:tmpl w:val="953A4080"/>
    <w:lvl w:ilvl="0">
      <w:start w:val="1"/>
      <w:numFmt w:val="bullet"/>
      <w:lvlText w:val=""/>
      <w:lvlJc w:val="left"/>
      <w:pPr>
        <w:ind w:left="284" w:hanging="284"/>
      </w:pPr>
      <w:rPr>
        <w:rFonts w:ascii="Symbol" w:hAnsi="Symbol"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EB2DC8"/>
    <w:multiLevelType w:val="hybridMultilevel"/>
    <w:tmpl w:val="26A292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4557E"/>
    <w:multiLevelType w:val="multilevel"/>
    <w:tmpl w:val="355A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4B36C1"/>
    <w:multiLevelType w:val="multilevel"/>
    <w:tmpl w:val="A1A25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D684522"/>
    <w:multiLevelType w:val="hybridMultilevel"/>
    <w:tmpl w:val="EC3075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E80D6A"/>
    <w:multiLevelType w:val="multilevel"/>
    <w:tmpl w:val="F332650C"/>
    <w:lvl w:ilvl="0">
      <w:start w:val="1"/>
      <w:numFmt w:val="bullet"/>
      <w:lvlText w:val=""/>
      <w:lvlJc w:val="left"/>
      <w:pPr>
        <w:ind w:left="284" w:hanging="284"/>
      </w:pPr>
      <w:rPr>
        <w:rFonts w:ascii="Symbol" w:hAnsi="Symbol"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CA3849"/>
    <w:multiLevelType w:val="hybridMultilevel"/>
    <w:tmpl w:val="1FEE5D4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FEA0DB8"/>
    <w:multiLevelType w:val="multilevel"/>
    <w:tmpl w:val="291ED5EA"/>
    <w:lvl w:ilvl="0">
      <w:start w:val="1"/>
      <w:numFmt w:val="bullet"/>
      <w:lvlText w:val="•"/>
      <w:lvlJc w:val="left"/>
      <w:pPr>
        <w:tabs>
          <w:tab w:val="num" w:pos="284"/>
        </w:tabs>
        <w:ind w:left="284" w:hanging="284"/>
      </w:pPr>
      <w:rPr>
        <w:rFonts w:ascii="Dyson Futura Medium" w:hAnsi="Dyson Futura Medium"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3541555"/>
    <w:multiLevelType w:val="hybridMultilevel"/>
    <w:tmpl w:val="628640C0"/>
    <w:lvl w:ilvl="0" w:tplc="5420AE5A">
      <w:numFmt w:val="bullet"/>
      <w:lvlText w:val="-"/>
      <w:lvlJc w:val="left"/>
      <w:pPr>
        <w:ind w:left="720" w:hanging="360"/>
      </w:pPr>
      <w:rPr>
        <w:rFonts w:ascii="Dyson Futura Book" w:eastAsiaTheme="minorHAnsi" w:hAnsi="Dyson Futura Boo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4BC6661"/>
    <w:multiLevelType w:val="hybridMultilevel"/>
    <w:tmpl w:val="E0EA356A"/>
    <w:lvl w:ilvl="0" w:tplc="6916EC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044E00"/>
    <w:multiLevelType w:val="multilevel"/>
    <w:tmpl w:val="5ABC3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F30297"/>
    <w:multiLevelType w:val="multilevel"/>
    <w:tmpl w:val="F72A98DA"/>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8450E2F"/>
    <w:multiLevelType w:val="hybridMultilevel"/>
    <w:tmpl w:val="1E6462BA"/>
    <w:lvl w:ilvl="0" w:tplc="0722ECF4">
      <w:start w:val="1"/>
      <w:numFmt w:val="bullet"/>
      <w:lvlText w:val=""/>
      <w:lvlJc w:val="left"/>
      <w:pPr>
        <w:ind w:left="284" w:hanging="284"/>
      </w:pPr>
      <w:rPr>
        <w:rFonts w:ascii="Symbol" w:hAnsi="Symbol"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F758CA"/>
    <w:multiLevelType w:val="hybridMultilevel"/>
    <w:tmpl w:val="92C4F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AA7784D"/>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CA27192"/>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D640F1B"/>
    <w:multiLevelType w:val="multilevel"/>
    <w:tmpl w:val="828CB1AE"/>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D891BC6"/>
    <w:multiLevelType w:val="multilevel"/>
    <w:tmpl w:val="DABAC7B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EA76C47"/>
    <w:multiLevelType w:val="hybridMultilevel"/>
    <w:tmpl w:val="6DBAE86A"/>
    <w:lvl w:ilvl="0" w:tplc="6B680754">
      <w:numFmt w:val="bullet"/>
      <w:lvlText w:val="-"/>
      <w:lvlJc w:val="left"/>
      <w:pPr>
        <w:ind w:left="720" w:hanging="360"/>
      </w:pPr>
      <w:rPr>
        <w:rFonts w:ascii="Dyson Futura Book" w:eastAsiaTheme="minorHAnsi" w:hAnsi="Dyson Futura Boo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2E3772F"/>
    <w:multiLevelType w:val="hybridMultilevel"/>
    <w:tmpl w:val="12D02A32"/>
    <w:lvl w:ilvl="0" w:tplc="828EF20A">
      <w:start w:val="1"/>
      <w:numFmt w:val="decimalZero"/>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4211BA7"/>
    <w:multiLevelType w:val="hybridMultilevel"/>
    <w:tmpl w:val="BB788E0C"/>
    <w:lvl w:ilvl="0" w:tplc="BF8CEF16">
      <w:numFmt w:val="bullet"/>
      <w:lvlText w:val="-"/>
      <w:lvlJc w:val="left"/>
      <w:pPr>
        <w:ind w:left="720" w:hanging="360"/>
      </w:pPr>
      <w:rPr>
        <w:rFonts w:ascii="Calibri" w:eastAsia="SimSu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374D5111"/>
    <w:multiLevelType w:val="multilevel"/>
    <w:tmpl w:val="903A7C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3AD546BD"/>
    <w:multiLevelType w:val="hybridMultilevel"/>
    <w:tmpl w:val="2C4264A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3B3A68D6"/>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E43547B"/>
    <w:multiLevelType w:val="multilevel"/>
    <w:tmpl w:val="7F52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FB95798"/>
    <w:multiLevelType w:val="hybridMultilevel"/>
    <w:tmpl w:val="7138D99A"/>
    <w:lvl w:ilvl="0" w:tplc="98F2F4BC">
      <w:start w:val="1"/>
      <w:numFmt w:val="bullet"/>
      <w:lvlText w:val=""/>
      <w:lvlJc w:val="left"/>
      <w:pPr>
        <w:ind w:left="284" w:hanging="284"/>
      </w:pPr>
      <w:rPr>
        <w:rFonts w:ascii="Dyson Futura Medium" w:hAnsi="Dyson Futura Medium"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643BC0"/>
    <w:multiLevelType w:val="multilevel"/>
    <w:tmpl w:val="88C43E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6C95BBA"/>
    <w:multiLevelType w:val="hybridMultilevel"/>
    <w:tmpl w:val="B65438CA"/>
    <w:lvl w:ilvl="0" w:tplc="FB4A08A6">
      <w:start w:val="1"/>
      <w:numFmt w:val="bullet"/>
      <w:lvlText w:val="•"/>
      <w:lvlJc w:val="left"/>
      <w:pPr>
        <w:tabs>
          <w:tab w:val="num" w:pos="284"/>
        </w:tabs>
        <w:ind w:left="284" w:hanging="284"/>
      </w:pPr>
      <w:rPr>
        <w:rFonts w:ascii="Dyson Futura Medium" w:hAnsi="Dyson Futura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945D7D"/>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BB06425"/>
    <w:multiLevelType w:val="multilevel"/>
    <w:tmpl w:val="5362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CCB46A5"/>
    <w:multiLevelType w:val="hybridMultilevel"/>
    <w:tmpl w:val="6E6ED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470B3D"/>
    <w:multiLevelType w:val="hybridMultilevel"/>
    <w:tmpl w:val="953A4080"/>
    <w:lvl w:ilvl="0" w:tplc="F33A7BAA">
      <w:start w:val="1"/>
      <w:numFmt w:val="bullet"/>
      <w:lvlText w:val=""/>
      <w:lvlJc w:val="left"/>
      <w:pPr>
        <w:ind w:left="284" w:hanging="284"/>
      </w:pPr>
      <w:rPr>
        <w:rFonts w:ascii="Symbol" w:hAnsi="Symbol"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DD0E22"/>
    <w:multiLevelType w:val="multilevel"/>
    <w:tmpl w:val="7138D99A"/>
    <w:lvl w:ilvl="0">
      <w:start w:val="1"/>
      <w:numFmt w:val="bullet"/>
      <w:lvlText w:val=""/>
      <w:lvlJc w:val="left"/>
      <w:pPr>
        <w:ind w:left="284" w:hanging="284"/>
      </w:pPr>
      <w:rPr>
        <w:rFonts w:ascii="Dyson Futura Medium" w:hAnsi="Dyson Futura Medium"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CB2EEF"/>
    <w:multiLevelType w:val="hybridMultilevel"/>
    <w:tmpl w:val="4F50157C"/>
    <w:lvl w:ilvl="0" w:tplc="B86450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50472B"/>
    <w:multiLevelType w:val="hybridMultilevel"/>
    <w:tmpl w:val="0D086462"/>
    <w:lvl w:ilvl="0" w:tplc="BE1CB63A">
      <w:start w:val="1"/>
      <w:numFmt w:val="bullet"/>
      <w:lvlText w:val="•"/>
      <w:lvlJc w:val="left"/>
      <w:pPr>
        <w:ind w:left="284" w:hanging="284"/>
      </w:pPr>
      <w:rPr>
        <w:rFonts w:ascii="Dyson Futura Heavy" w:hAnsi="Dyson Futura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B064BC"/>
    <w:multiLevelType w:val="hybridMultilevel"/>
    <w:tmpl w:val="E4BA4442"/>
    <w:lvl w:ilvl="0" w:tplc="8B70D7A8">
      <w:start w:val="1"/>
      <w:numFmt w:val="upperLetter"/>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314541F"/>
    <w:multiLevelType w:val="hybridMultilevel"/>
    <w:tmpl w:val="DABAC7B4"/>
    <w:lvl w:ilvl="0" w:tplc="2B081B6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292899"/>
    <w:multiLevelType w:val="multilevel"/>
    <w:tmpl w:val="4430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BD641A4"/>
    <w:multiLevelType w:val="hybridMultilevel"/>
    <w:tmpl w:val="E06E8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CE66F41"/>
    <w:multiLevelType w:val="multilevel"/>
    <w:tmpl w:val="E1A4F6F8"/>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CEF524E"/>
    <w:multiLevelType w:val="hybridMultilevel"/>
    <w:tmpl w:val="C6B22304"/>
    <w:lvl w:ilvl="0" w:tplc="591CF2A8">
      <w:numFmt w:val="bullet"/>
      <w:lvlText w:val="-"/>
      <w:lvlJc w:val="left"/>
      <w:pPr>
        <w:ind w:left="720" w:hanging="360"/>
      </w:pPr>
      <w:rPr>
        <w:rFonts w:ascii="Dyson Futura Book" w:eastAsiaTheme="minorHAnsi" w:hAnsi="Dyson Futura Book"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2B12EC5"/>
    <w:multiLevelType w:val="hybridMultilevel"/>
    <w:tmpl w:val="B3FC6FBE"/>
    <w:lvl w:ilvl="0" w:tplc="687E2F04">
      <w:start w:val="1"/>
      <w:numFmt w:val="bullet"/>
      <w:pStyle w:val="cBOILERBULLETS"/>
      <w:lvlText w:val="•"/>
      <w:lvlJc w:val="left"/>
      <w:pPr>
        <w:ind w:left="284" w:hanging="284"/>
      </w:pPr>
      <w:rPr>
        <w:rFonts w:ascii="Futura BT for Dyson Heavy" w:hAnsi="Futura BT for Dyson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E182905"/>
    <w:multiLevelType w:val="hybridMultilevel"/>
    <w:tmpl w:val="0A525BE0"/>
    <w:lvl w:ilvl="0" w:tplc="22B024AE">
      <w:start w:val="1"/>
      <w:numFmt w:val="bullet"/>
      <w:pStyle w:val="aSubHeadlineBullets"/>
      <w:lvlText w:val="•"/>
      <w:lvlJc w:val="left"/>
      <w:pPr>
        <w:tabs>
          <w:tab w:val="num" w:pos="284"/>
        </w:tabs>
        <w:ind w:left="284" w:hanging="284"/>
      </w:pPr>
      <w:rPr>
        <w:rFonts w:ascii="Futura BT for Dyson Medium" w:hAnsi="Futura BT for Dyson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6B7F5E"/>
    <w:multiLevelType w:val="multilevel"/>
    <w:tmpl w:val="3182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520578">
    <w:abstractNumId w:val="31"/>
  </w:num>
  <w:num w:numId="2" w16cid:durableId="1260604820">
    <w:abstractNumId w:val="20"/>
  </w:num>
  <w:num w:numId="3" w16cid:durableId="1459445414">
    <w:abstractNumId w:val="3"/>
  </w:num>
  <w:num w:numId="4" w16cid:durableId="1960792000">
    <w:abstractNumId w:val="30"/>
  </w:num>
  <w:num w:numId="5" w16cid:durableId="1304889296">
    <w:abstractNumId w:val="40"/>
  </w:num>
  <w:num w:numId="6" w16cid:durableId="1230582111">
    <w:abstractNumId w:val="21"/>
  </w:num>
  <w:num w:numId="7" w16cid:durableId="1712802522">
    <w:abstractNumId w:val="29"/>
  </w:num>
  <w:num w:numId="8" w16cid:durableId="307826048">
    <w:abstractNumId w:val="1"/>
  </w:num>
  <w:num w:numId="9" w16cid:durableId="358625234">
    <w:abstractNumId w:val="13"/>
  </w:num>
  <w:num w:numId="10" w16cid:durableId="1471164894">
    <w:abstractNumId w:val="36"/>
  </w:num>
  <w:num w:numId="11" w16cid:durableId="2068068643">
    <w:abstractNumId w:val="35"/>
  </w:num>
  <w:num w:numId="12" w16cid:durableId="690953827">
    <w:abstractNumId w:val="4"/>
  </w:num>
  <w:num w:numId="13" w16cid:durableId="2045593610">
    <w:abstractNumId w:val="16"/>
  </w:num>
  <w:num w:numId="14" w16cid:durableId="957219698">
    <w:abstractNumId w:val="0"/>
  </w:num>
  <w:num w:numId="15" w16cid:durableId="103966661">
    <w:abstractNumId w:val="37"/>
  </w:num>
  <w:num w:numId="16" w16cid:durableId="1468862085">
    <w:abstractNumId w:val="34"/>
  </w:num>
  <w:num w:numId="17" w16cid:durableId="1918897383">
    <w:abstractNumId w:val="15"/>
  </w:num>
  <w:num w:numId="18" w16cid:durableId="1174800892">
    <w:abstractNumId w:val="9"/>
  </w:num>
  <w:num w:numId="19" w16cid:durableId="1923682542">
    <w:abstractNumId w:val="38"/>
  </w:num>
  <w:num w:numId="20" w16cid:durableId="1845171802">
    <w:abstractNumId w:val="43"/>
  </w:num>
  <w:num w:numId="21" w16cid:durableId="620570492">
    <w:abstractNumId w:val="45"/>
  </w:num>
  <w:num w:numId="22" w16cid:durableId="1360203346">
    <w:abstractNumId w:val="18"/>
  </w:num>
  <w:num w:numId="23" w16cid:durableId="730809388">
    <w:abstractNumId w:val="19"/>
  </w:num>
  <w:num w:numId="24" w16cid:durableId="803936166">
    <w:abstractNumId w:val="45"/>
    <w:lvlOverride w:ilvl="0">
      <w:startOverride w:val="1"/>
    </w:lvlOverride>
  </w:num>
  <w:num w:numId="25" w16cid:durableId="247933483">
    <w:abstractNumId w:val="11"/>
  </w:num>
  <w:num w:numId="26" w16cid:durableId="2065789355">
    <w:abstractNumId w:val="46"/>
  </w:num>
  <w:num w:numId="27" w16cid:durableId="131365838">
    <w:abstractNumId w:val="39"/>
  </w:num>
  <w:num w:numId="28" w16cid:durableId="2144344942">
    <w:abstractNumId w:val="7"/>
  </w:num>
  <w:num w:numId="29" w16cid:durableId="898714321">
    <w:abstractNumId w:val="25"/>
  </w:num>
  <w:num w:numId="30" w16cid:durableId="348945288">
    <w:abstractNumId w:val="47"/>
  </w:num>
  <w:num w:numId="31" w16cid:durableId="1035543321">
    <w:abstractNumId w:val="33"/>
  </w:num>
  <w:num w:numId="32" w16cid:durableId="460349384">
    <w:abstractNumId w:val="41"/>
  </w:num>
  <w:num w:numId="33" w16cid:durableId="798063948">
    <w:abstractNumId w:val="23"/>
  </w:num>
  <w:num w:numId="34" w16cid:durableId="75565352">
    <w:abstractNumId w:val="32"/>
  </w:num>
  <w:num w:numId="35" w16cid:durableId="1754278709">
    <w:abstractNumId w:val="27"/>
  </w:num>
  <w:num w:numId="36" w16cid:durableId="800810386">
    <w:abstractNumId w:val="14"/>
  </w:num>
  <w:num w:numId="37" w16cid:durableId="1585604298">
    <w:abstractNumId w:val="6"/>
  </w:num>
  <w:num w:numId="38" w16cid:durableId="1904874007">
    <w:abstractNumId w:val="28"/>
  </w:num>
  <w:num w:numId="39" w16cid:durableId="1965229459">
    <w:abstractNumId w:val="2"/>
  </w:num>
  <w:num w:numId="40" w16cid:durableId="2054884396">
    <w:abstractNumId w:val="5"/>
  </w:num>
  <w:num w:numId="41" w16cid:durableId="671371282">
    <w:abstractNumId w:val="42"/>
  </w:num>
  <w:num w:numId="42" w16cid:durableId="1124539315">
    <w:abstractNumId w:val="24"/>
  </w:num>
  <w:num w:numId="43" w16cid:durableId="1164083099">
    <w:abstractNumId w:val="8"/>
  </w:num>
  <w:num w:numId="44" w16cid:durableId="855728604">
    <w:abstractNumId w:val="17"/>
  </w:num>
  <w:num w:numId="45" w16cid:durableId="456879395">
    <w:abstractNumId w:val="26"/>
  </w:num>
  <w:num w:numId="46" w16cid:durableId="1735808109">
    <w:abstractNumId w:val="10"/>
  </w:num>
  <w:num w:numId="47" w16cid:durableId="216281642">
    <w:abstractNumId w:val="12"/>
  </w:num>
  <w:num w:numId="48" w16cid:durableId="1777795739">
    <w:abstractNumId w:val="22"/>
  </w:num>
  <w:num w:numId="49" w16cid:durableId="43417629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409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DE" w:vendorID="64" w:dllVersion="4096" w:nlCheck="1" w:checkStyle="0"/>
  <w:activeWritingStyle w:appName="MSWord" w:lang="en-US" w:vendorID="64" w:dllVersion="4096" w:nlCheck="1"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2EE"/>
    <w:rsid w:val="0000028B"/>
    <w:rsid w:val="0000030A"/>
    <w:rsid w:val="00000555"/>
    <w:rsid w:val="0000065D"/>
    <w:rsid w:val="00006307"/>
    <w:rsid w:val="00006778"/>
    <w:rsid w:val="000067E5"/>
    <w:rsid w:val="00012F5B"/>
    <w:rsid w:val="0001355B"/>
    <w:rsid w:val="000135FE"/>
    <w:rsid w:val="0001426D"/>
    <w:rsid w:val="000154DD"/>
    <w:rsid w:val="00016085"/>
    <w:rsid w:val="0001666C"/>
    <w:rsid w:val="000179CC"/>
    <w:rsid w:val="000208E8"/>
    <w:rsid w:val="00024BE3"/>
    <w:rsid w:val="00032F3D"/>
    <w:rsid w:val="00033B9A"/>
    <w:rsid w:val="00034092"/>
    <w:rsid w:val="0003512F"/>
    <w:rsid w:val="000357B0"/>
    <w:rsid w:val="00035EC5"/>
    <w:rsid w:val="000374A8"/>
    <w:rsid w:val="000374E1"/>
    <w:rsid w:val="00041C24"/>
    <w:rsid w:val="00042336"/>
    <w:rsid w:val="00043732"/>
    <w:rsid w:val="000459A7"/>
    <w:rsid w:val="000475CE"/>
    <w:rsid w:val="000507DA"/>
    <w:rsid w:val="0005271A"/>
    <w:rsid w:val="00052AA2"/>
    <w:rsid w:val="000540EA"/>
    <w:rsid w:val="000558F5"/>
    <w:rsid w:val="00056E44"/>
    <w:rsid w:val="00060134"/>
    <w:rsid w:val="0006185F"/>
    <w:rsid w:val="00061ACE"/>
    <w:rsid w:val="00065341"/>
    <w:rsid w:val="000665F2"/>
    <w:rsid w:val="000668B6"/>
    <w:rsid w:val="00071133"/>
    <w:rsid w:val="00071920"/>
    <w:rsid w:val="00071FED"/>
    <w:rsid w:val="00073244"/>
    <w:rsid w:val="00073557"/>
    <w:rsid w:val="00074961"/>
    <w:rsid w:val="000769DF"/>
    <w:rsid w:val="00080797"/>
    <w:rsid w:val="00081B3C"/>
    <w:rsid w:val="00083B53"/>
    <w:rsid w:val="000846CC"/>
    <w:rsid w:val="00092FF5"/>
    <w:rsid w:val="0009431D"/>
    <w:rsid w:val="00094691"/>
    <w:rsid w:val="00094DEF"/>
    <w:rsid w:val="0009786A"/>
    <w:rsid w:val="000A0543"/>
    <w:rsid w:val="000A0F69"/>
    <w:rsid w:val="000A0F8C"/>
    <w:rsid w:val="000A1024"/>
    <w:rsid w:val="000A11E7"/>
    <w:rsid w:val="000A260A"/>
    <w:rsid w:val="000A66E7"/>
    <w:rsid w:val="000B0633"/>
    <w:rsid w:val="000B1439"/>
    <w:rsid w:val="000B25BC"/>
    <w:rsid w:val="000B3452"/>
    <w:rsid w:val="000B36E2"/>
    <w:rsid w:val="000B5DF7"/>
    <w:rsid w:val="000B67A4"/>
    <w:rsid w:val="000B7F32"/>
    <w:rsid w:val="000C1C50"/>
    <w:rsid w:val="000C2667"/>
    <w:rsid w:val="000C2C21"/>
    <w:rsid w:val="000C3EAF"/>
    <w:rsid w:val="000C493C"/>
    <w:rsid w:val="000C5743"/>
    <w:rsid w:val="000C6F78"/>
    <w:rsid w:val="000D0D14"/>
    <w:rsid w:val="000D1BF1"/>
    <w:rsid w:val="000D20A7"/>
    <w:rsid w:val="000D21A0"/>
    <w:rsid w:val="000D29BD"/>
    <w:rsid w:val="000D36D8"/>
    <w:rsid w:val="000D4222"/>
    <w:rsid w:val="000D6E4F"/>
    <w:rsid w:val="000E2367"/>
    <w:rsid w:val="000E4133"/>
    <w:rsid w:val="000E43EE"/>
    <w:rsid w:val="000E4454"/>
    <w:rsid w:val="000E4CC4"/>
    <w:rsid w:val="000E62FC"/>
    <w:rsid w:val="000F12A1"/>
    <w:rsid w:val="000F12D8"/>
    <w:rsid w:val="000F21F1"/>
    <w:rsid w:val="000F6607"/>
    <w:rsid w:val="00100E5E"/>
    <w:rsid w:val="00102299"/>
    <w:rsid w:val="0010241C"/>
    <w:rsid w:val="0010296C"/>
    <w:rsid w:val="0010375D"/>
    <w:rsid w:val="00103C1D"/>
    <w:rsid w:val="00104EB7"/>
    <w:rsid w:val="0010725C"/>
    <w:rsid w:val="001074F4"/>
    <w:rsid w:val="001102AF"/>
    <w:rsid w:val="0011240C"/>
    <w:rsid w:val="001132C5"/>
    <w:rsid w:val="00113D9B"/>
    <w:rsid w:val="00114780"/>
    <w:rsid w:val="00114939"/>
    <w:rsid w:val="001153EA"/>
    <w:rsid w:val="00115E93"/>
    <w:rsid w:val="0011690A"/>
    <w:rsid w:val="0012087F"/>
    <w:rsid w:val="00123696"/>
    <w:rsid w:val="00123BF8"/>
    <w:rsid w:val="00125880"/>
    <w:rsid w:val="00125F91"/>
    <w:rsid w:val="001270A8"/>
    <w:rsid w:val="00131366"/>
    <w:rsid w:val="00132812"/>
    <w:rsid w:val="00133BC8"/>
    <w:rsid w:val="001342CD"/>
    <w:rsid w:val="00135565"/>
    <w:rsid w:val="00135C57"/>
    <w:rsid w:val="00135D7B"/>
    <w:rsid w:val="0013700A"/>
    <w:rsid w:val="00141B91"/>
    <w:rsid w:val="0014322C"/>
    <w:rsid w:val="0014424E"/>
    <w:rsid w:val="001454FE"/>
    <w:rsid w:val="001463D9"/>
    <w:rsid w:val="00146FA5"/>
    <w:rsid w:val="001476BF"/>
    <w:rsid w:val="0015099C"/>
    <w:rsid w:val="001535AC"/>
    <w:rsid w:val="00153C2A"/>
    <w:rsid w:val="001560D1"/>
    <w:rsid w:val="001601E8"/>
    <w:rsid w:val="00160836"/>
    <w:rsid w:val="0016089D"/>
    <w:rsid w:val="00162257"/>
    <w:rsid w:val="00162731"/>
    <w:rsid w:val="00162AC4"/>
    <w:rsid w:val="00163233"/>
    <w:rsid w:val="001632B6"/>
    <w:rsid w:val="00165FE1"/>
    <w:rsid w:val="00167628"/>
    <w:rsid w:val="00171F75"/>
    <w:rsid w:val="00172401"/>
    <w:rsid w:val="00172744"/>
    <w:rsid w:val="00173E6E"/>
    <w:rsid w:val="00174794"/>
    <w:rsid w:val="0017664C"/>
    <w:rsid w:val="00177BA0"/>
    <w:rsid w:val="0018105D"/>
    <w:rsid w:val="00184342"/>
    <w:rsid w:val="0019045B"/>
    <w:rsid w:val="001941D4"/>
    <w:rsid w:val="00195291"/>
    <w:rsid w:val="00196023"/>
    <w:rsid w:val="0019606D"/>
    <w:rsid w:val="00197907"/>
    <w:rsid w:val="00197BD6"/>
    <w:rsid w:val="00197FF0"/>
    <w:rsid w:val="001A069D"/>
    <w:rsid w:val="001A2196"/>
    <w:rsid w:val="001A3B67"/>
    <w:rsid w:val="001A46D3"/>
    <w:rsid w:val="001B1390"/>
    <w:rsid w:val="001B25F7"/>
    <w:rsid w:val="001B2F5B"/>
    <w:rsid w:val="001B3CDD"/>
    <w:rsid w:val="001B3EC6"/>
    <w:rsid w:val="001B69D5"/>
    <w:rsid w:val="001C18FC"/>
    <w:rsid w:val="001C22F4"/>
    <w:rsid w:val="001C2D86"/>
    <w:rsid w:val="001C4BD4"/>
    <w:rsid w:val="001C5F2A"/>
    <w:rsid w:val="001C673E"/>
    <w:rsid w:val="001C674B"/>
    <w:rsid w:val="001C6D50"/>
    <w:rsid w:val="001D0505"/>
    <w:rsid w:val="001D07B7"/>
    <w:rsid w:val="001D150E"/>
    <w:rsid w:val="001D1526"/>
    <w:rsid w:val="001D2043"/>
    <w:rsid w:val="001D2923"/>
    <w:rsid w:val="001D464A"/>
    <w:rsid w:val="001D52CE"/>
    <w:rsid w:val="001D52DC"/>
    <w:rsid w:val="001D60B7"/>
    <w:rsid w:val="001D61EC"/>
    <w:rsid w:val="001D6450"/>
    <w:rsid w:val="001D66E6"/>
    <w:rsid w:val="001E0789"/>
    <w:rsid w:val="001E20F9"/>
    <w:rsid w:val="001E211A"/>
    <w:rsid w:val="001E2166"/>
    <w:rsid w:val="001E2207"/>
    <w:rsid w:val="001E59E1"/>
    <w:rsid w:val="001E791E"/>
    <w:rsid w:val="001F03DD"/>
    <w:rsid w:val="001F0728"/>
    <w:rsid w:val="001F1503"/>
    <w:rsid w:val="001F1A37"/>
    <w:rsid w:val="001F1DD9"/>
    <w:rsid w:val="001F2B3C"/>
    <w:rsid w:val="001F534D"/>
    <w:rsid w:val="001F7066"/>
    <w:rsid w:val="001F72FD"/>
    <w:rsid w:val="0020134F"/>
    <w:rsid w:val="00203D18"/>
    <w:rsid w:val="00211BC2"/>
    <w:rsid w:val="002122A8"/>
    <w:rsid w:val="00212798"/>
    <w:rsid w:val="00212BE3"/>
    <w:rsid w:val="00212EE0"/>
    <w:rsid w:val="0021647C"/>
    <w:rsid w:val="00221CCA"/>
    <w:rsid w:val="00221DEA"/>
    <w:rsid w:val="0022238E"/>
    <w:rsid w:val="00222CFF"/>
    <w:rsid w:val="00224177"/>
    <w:rsid w:val="00224719"/>
    <w:rsid w:val="00224FD1"/>
    <w:rsid w:val="002257B8"/>
    <w:rsid w:val="0022697B"/>
    <w:rsid w:val="00226983"/>
    <w:rsid w:val="00234E89"/>
    <w:rsid w:val="0023683B"/>
    <w:rsid w:val="002369E3"/>
    <w:rsid w:val="00237DAE"/>
    <w:rsid w:val="00237E3F"/>
    <w:rsid w:val="00240CDC"/>
    <w:rsid w:val="00246FCD"/>
    <w:rsid w:val="00247D21"/>
    <w:rsid w:val="0025246D"/>
    <w:rsid w:val="00252A61"/>
    <w:rsid w:val="00252D5C"/>
    <w:rsid w:val="00252E76"/>
    <w:rsid w:val="0025547A"/>
    <w:rsid w:val="0025552F"/>
    <w:rsid w:val="002564C9"/>
    <w:rsid w:val="002578F1"/>
    <w:rsid w:val="00260EFE"/>
    <w:rsid w:val="0026177C"/>
    <w:rsid w:val="00264275"/>
    <w:rsid w:val="00264AF0"/>
    <w:rsid w:val="00267AB1"/>
    <w:rsid w:val="0027004C"/>
    <w:rsid w:val="0027018B"/>
    <w:rsid w:val="00270968"/>
    <w:rsid w:val="00271242"/>
    <w:rsid w:val="002712BF"/>
    <w:rsid w:val="002773D0"/>
    <w:rsid w:val="002775FF"/>
    <w:rsid w:val="0027782C"/>
    <w:rsid w:val="00277F58"/>
    <w:rsid w:val="002802F9"/>
    <w:rsid w:val="002810B9"/>
    <w:rsid w:val="00281BA9"/>
    <w:rsid w:val="00281BFB"/>
    <w:rsid w:val="00282E96"/>
    <w:rsid w:val="0028302C"/>
    <w:rsid w:val="002879BC"/>
    <w:rsid w:val="00290DEB"/>
    <w:rsid w:val="00295607"/>
    <w:rsid w:val="00296C79"/>
    <w:rsid w:val="00297F60"/>
    <w:rsid w:val="002A0252"/>
    <w:rsid w:val="002A08F9"/>
    <w:rsid w:val="002A6F12"/>
    <w:rsid w:val="002A7573"/>
    <w:rsid w:val="002A77B5"/>
    <w:rsid w:val="002B0E41"/>
    <w:rsid w:val="002B1261"/>
    <w:rsid w:val="002B1F44"/>
    <w:rsid w:val="002B2248"/>
    <w:rsid w:val="002B3529"/>
    <w:rsid w:val="002B608B"/>
    <w:rsid w:val="002B713E"/>
    <w:rsid w:val="002B74D6"/>
    <w:rsid w:val="002B7995"/>
    <w:rsid w:val="002C1769"/>
    <w:rsid w:val="002C3A20"/>
    <w:rsid w:val="002C3B5F"/>
    <w:rsid w:val="002C3F72"/>
    <w:rsid w:val="002C45E0"/>
    <w:rsid w:val="002C507D"/>
    <w:rsid w:val="002C6C06"/>
    <w:rsid w:val="002C73CC"/>
    <w:rsid w:val="002C7A65"/>
    <w:rsid w:val="002D1866"/>
    <w:rsid w:val="002D3E0B"/>
    <w:rsid w:val="002D4180"/>
    <w:rsid w:val="002D5CF4"/>
    <w:rsid w:val="002D5EC6"/>
    <w:rsid w:val="002D5EF6"/>
    <w:rsid w:val="002D7794"/>
    <w:rsid w:val="002D7B9B"/>
    <w:rsid w:val="002D7DE9"/>
    <w:rsid w:val="002E0609"/>
    <w:rsid w:val="002E16D0"/>
    <w:rsid w:val="002E3436"/>
    <w:rsid w:val="002E34B5"/>
    <w:rsid w:val="002E545C"/>
    <w:rsid w:val="002E5A97"/>
    <w:rsid w:val="002E7142"/>
    <w:rsid w:val="002E7446"/>
    <w:rsid w:val="002E7B46"/>
    <w:rsid w:val="002E7C1D"/>
    <w:rsid w:val="002F1825"/>
    <w:rsid w:val="002F18C4"/>
    <w:rsid w:val="002F4BBD"/>
    <w:rsid w:val="002F52FF"/>
    <w:rsid w:val="002F63A6"/>
    <w:rsid w:val="002F77F6"/>
    <w:rsid w:val="003016F5"/>
    <w:rsid w:val="00301BDD"/>
    <w:rsid w:val="0030290A"/>
    <w:rsid w:val="00303694"/>
    <w:rsid w:val="003051EC"/>
    <w:rsid w:val="003104BF"/>
    <w:rsid w:val="0031124B"/>
    <w:rsid w:val="0031250B"/>
    <w:rsid w:val="00312D7E"/>
    <w:rsid w:val="003153DA"/>
    <w:rsid w:val="0031738E"/>
    <w:rsid w:val="00317F0A"/>
    <w:rsid w:val="00320A82"/>
    <w:rsid w:val="00320AA8"/>
    <w:rsid w:val="0032440D"/>
    <w:rsid w:val="00325221"/>
    <w:rsid w:val="003257E8"/>
    <w:rsid w:val="003261B4"/>
    <w:rsid w:val="00331CBE"/>
    <w:rsid w:val="0033263B"/>
    <w:rsid w:val="003333BD"/>
    <w:rsid w:val="00333BDD"/>
    <w:rsid w:val="003348B6"/>
    <w:rsid w:val="003350C5"/>
    <w:rsid w:val="003352F5"/>
    <w:rsid w:val="00336068"/>
    <w:rsid w:val="00336D62"/>
    <w:rsid w:val="0034002D"/>
    <w:rsid w:val="0034015F"/>
    <w:rsid w:val="00340415"/>
    <w:rsid w:val="003451E4"/>
    <w:rsid w:val="00346EE0"/>
    <w:rsid w:val="00347A39"/>
    <w:rsid w:val="00347EF1"/>
    <w:rsid w:val="003510C8"/>
    <w:rsid w:val="003516B6"/>
    <w:rsid w:val="00351CC1"/>
    <w:rsid w:val="0035307D"/>
    <w:rsid w:val="00354E7F"/>
    <w:rsid w:val="00355631"/>
    <w:rsid w:val="0035696F"/>
    <w:rsid w:val="00356985"/>
    <w:rsid w:val="00361E9E"/>
    <w:rsid w:val="00361F79"/>
    <w:rsid w:val="00362A22"/>
    <w:rsid w:val="00362D3B"/>
    <w:rsid w:val="00363A68"/>
    <w:rsid w:val="00363D04"/>
    <w:rsid w:val="0036735A"/>
    <w:rsid w:val="00371730"/>
    <w:rsid w:val="00371999"/>
    <w:rsid w:val="0037244B"/>
    <w:rsid w:val="0037267C"/>
    <w:rsid w:val="003727EF"/>
    <w:rsid w:val="00372C3A"/>
    <w:rsid w:val="00373FE9"/>
    <w:rsid w:val="00374521"/>
    <w:rsid w:val="00374CBC"/>
    <w:rsid w:val="00374DB0"/>
    <w:rsid w:val="0037582D"/>
    <w:rsid w:val="003759A9"/>
    <w:rsid w:val="00375A42"/>
    <w:rsid w:val="003863E7"/>
    <w:rsid w:val="0038672C"/>
    <w:rsid w:val="00387A67"/>
    <w:rsid w:val="00387CCC"/>
    <w:rsid w:val="0039080A"/>
    <w:rsid w:val="00392005"/>
    <w:rsid w:val="00394461"/>
    <w:rsid w:val="00394F85"/>
    <w:rsid w:val="003A00CA"/>
    <w:rsid w:val="003A29F3"/>
    <w:rsid w:val="003A454C"/>
    <w:rsid w:val="003A5574"/>
    <w:rsid w:val="003A578F"/>
    <w:rsid w:val="003A5EE3"/>
    <w:rsid w:val="003A7875"/>
    <w:rsid w:val="003B234C"/>
    <w:rsid w:val="003B581D"/>
    <w:rsid w:val="003B6AFA"/>
    <w:rsid w:val="003B768B"/>
    <w:rsid w:val="003C0093"/>
    <w:rsid w:val="003C0C2D"/>
    <w:rsid w:val="003C129B"/>
    <w:rsid w:val="003C1AD3"/>
    <w:rsid w:val="003C23DA"/>
    <w:rsid w:val="003C374A"/>
    <w:rsid w:val="003C3EB8"/>
    <w:rsid w:val="003C6AA5"/>
    <w:rsid w:val="003C7006"/>
    <w:rsid w:val="003C7A2B"/>
    <w:rsid w:val="003C7FDD"/>
    <w:rsid w:val="003D048A"/>
    <w:rsid w:val="003D0B71"/>
    <w:rsid w:val="003D11AB"/>
    <w:rsid w:val="003D29CD"/>
    <w:rsid w:val="003D77D7"/>
    <w:rsid w:val="003D7D02"/>
    <w:rsid w:val="003E05CC"/>
    <w:rsid w:val="003E0A25"/>
    <w:rsid w:val="003E0E7D"/>
    <w:rsid w:val="003E1539"/>
    <w:rsid w:val="003E260D"/>
    <w:rsid w:val="003E27C6"/>
    <w:rsid w:val="003E3136"/>
    <w:rsid w:val="003E33EA"/>
    <w:rsid w:val="003E3A88"/>
    <w:rsid w:val="003E3E87"/>
    <w:rsid w:val="003E5950"/>
    <w:rsid w:val="003E5F02"/>
    <w:rsid w:val="003E6B02"/>
    <w:rsid w:val="003E7416"/>
    <w:rsid w:val="003F1AB7"/>
    <w:rsid w:val="003F1FE7"/>
    <w:rsid w:val="003F2548"/>
    <w:rsid w:val="003F4818"/>
    <w:rsid w:val="003F65F4"/>
    <w:rsid w:val="003F6C66"/>
    <w:rsid w:val="003F76B8"/>
    <w:rsid w:val="003F7EE2"/>
    <w:rsid w:val="00404BA6"/>
    <w:rsid w:val="00405D6F"/>
    <w:rsid w:val="00406B1D"/>
    <w:rsid w:val="00406E63"/>
    <w:rsid w:val="00410AD0"/>
    <w:rsid w:val="00413D32"/>
    <w:rsid w:val="00414662"/>
    <w:rsid w:val="00416FC5"/>
    <w:rsid w:val="00417587"/>
    <w:rsid w:val="004200E1"/>
    <w:rsid w:val="0042112E"/>
    <w:rsid w:val="00421409"/>
    <w:rsid w:val="00422A02"/>
    <w:rsid w:val="00423471"/>
    <w:rsid w:val="00423C11"/>
    <w:rsid w:val="0042438F"/>
    <w:rsid w:val="00424903"/>
    <w:rsid w:val="00425420"/>
    <w:rsid w:val="00425AF7"/>
    <w:rsid w:val="00426E75"/>
    <w:rsid w:val="00427523"/>
    <w:rsid w:val="0042762F"/>
    <w:rsid w:val="00427707"/>
    <w:rsid w:val="0043217B"/>
    <w:rsid w:val="00432703"/>
    <w:rsid w:val="0043394D"/>
    <w:rsid w:val="00435C47"/>
    <w:rsid w:val="004372E1"/>
    <w:rsid w:val="00437911"/>
    <w:rsid w:val="00440C04"/>
    <w:rsid w:val="00441675"/>
    <w:rsid w:val="0044704E"/>
    <w:rsid w:val="00450129"/>
    <w:rsid w:val="00450994"/>
    <w:rsid w:val="00450B20"/>
    <w:rsid w:val="00451688"/>
    <w:rsid w:val="00452522"/>
    <w:rsid w:val="004531F7"/>
    <w:rsid w:val="004543F7"/>
    <w:rsid w:val="004551F1"/>
    <w:rsid w:val="00455B2E"/>
    <w:rsid w:val="00456A26"/>
    <w:rsid w:val="00457DAF"/>
    <w:rsid w:val="00460252"/>
    <w:rsid w:val="0046130F"/>
    <w:rsid w:val="00462203"/>
    <w:rsid w:val="00464AF6"/>
    <w:rsid w:val="00465B99"/>
    <w:rsid w:val="00466389"/>
    <w:rsid w:val="00472A2E"/>
    <w:rsid w:val="00472E82"/>
    <w:rsid w:val="004734BD"/>
    <w:rsid w:val="004742E0"/>
    <w:rsid w:val="004749B4"/>
    <w:rsid w:val="00476E94"/>
    <w:rsid w:val="00477641"/>
    <w:rsid w:val="004802C7"/>
    <w:rsid w:val="004812B1"/>
    <w:rsid w:val="004827E7"/>
    <w:rsid w:val="004837CC"/>
    <w:rsid w:val="00484592"/>
    <w:rsid w:val="004847DF"/>
    <w:rsid w:val="00484A3A"/>
    <w:rsid w:val="00487AE5"/>
    <w:rsid w:val="004915E3"/>
    <w:rsid w:val="00491892"/>
    <w:rsid w:val="00492A00"/>
    <w:rsid w:val="00495988"/>
    <w:rsid w:val="0049609B"/>
    <w:rsid w:val="004A0722"/>
    <w:rsid w:val="004A197E"/>
    <w:rsid w:val="004A20EC"/>
    <w:rsid w:val="004A32C4"/>
    <w:rsid w:val="004A3F29"/>
    <w:rsid w:val="004A4DEC"/>
    <w:rsid w:val="004A53A7"/>
    <w:rsid w:val="004A5DEC"/>
    <w:rsid w:val="004A67AE"/>
    <w:rsid w:val="004A6E3F"/>
    <w:rsid w:val="004A7CB1"/>
    <w:rsid w:val="004B2B8E"/>
    <w:rsid w:val="004B2BBA"/>
    <w:rsid w:val="004B377E"/>
    <w:rsid w:val="004B6533"/>
    <w:rsid w:val="004C2AAA"/>
    <w:rsid w:val="004C2FE8"/>
    <w:rsid w:val="004C529A"/>
    <w:rsid w:val="004C7135"/>
    <w:rsid w:val="004C71EF"/>
    <w:rsid w:val="004D2D0D"/>
    <w:rsid w:val="004D39B3"/>
    <w:rsid w:val="004D3BB3"/>
    <w:rsid w:val="004D5B26"/>
    <w:rsid w:val="004D750D"/>
    <w:rsid w:val="004D7AAE"/>
    <w:rsid w:val="004E0321"/>
    <w:rsid w:val="004E08F2"/>
    <w:rsid w:val="004E0B6F"/>
    <w:rsid w:val="004E1599"/>
    <w:rsid w:val="004E20E4"/>
    <w:rsid w:val="004E53D7"/>
    <w:rsid w:val="004E5DD3"/>
    <w:rsid w:val="004E7278"/>
    <w:rsid w:val="004E7364"/>
    <w:rsid w:val="004E7983"/>
    <w:rsid w:val="004F4BC4"/>
    <w:rsid w:val="004F57E9"/>
    <w:rsid w:val="0050005A"/>
    <w:rsid w:val="005012AF"/>
    <w:rsid w:val="005015F3"/>
    <w:rsid w:val="005016A0"/>
    <w:rsid w:val="00504656"/>
    <w:rsid w:val="005055AE"/>
    <w:rsid w:val="00505966"/>
    <w:rsid w:val="00505F9E"/>
    <w:rsid w:val="005108DD"/>
    <w:rsid w:val="005118B0"/>
    <w:rsid w:val="00511B44"/>
    <w:rsid w:val="00512C1B"/>
    <w:rsid w:val="00512D3B"/>
    <w:rsid w:val="00514EDB"/>
    <w:rsid w:val="0051568C"/>
    <w:rsid w:val="0051580D"/>
    <w:rsid w:val="00515C13"/>
    <w:rsid w:val="00515E4C"/>
    <w:rsid w:val="00516420"/>
    <w:rsid w:val="00520B78"/>
    <w:rsid w:val="005213C9"/>
    <w:rsid w:val="00523D51"/>
    <w:rsid w:val="00525153"/>
    <w:rsid w:val="00525C2D"/>
    <w:rsid w:val="00527738"/>
    <w:rsid w:val="00527817"/>
    <w:rsid w:val="005278A1"/>
    <w:rsid w:val="00530A36"/>
    <w:rsid w:val="00530C16"/>
    <w:rsid w:val="00530DFA"/>
    <w:rsid w:val="005323F9"/>
    <w:rsid w:val="00533869"/>
    <w:rsid w:val="005348F9"/>
    <w:rsid w:val="00534BB8"/>
    <w:rsid w:val="005354E3"/>
    <w:rsid w:val="00535B45"/>
    <w:rsid w:val="00536C46"/>
    <w:rsid w:val="00537355"/>
    <w:rsid w:val="00540B3A"/>
    <w:rsid w:val="005427C3"/>
    <w:rsid w:val="0054403E"/>
    <w:rsid w:val="00544C9D"/>
    <w:rsid w:val="00544FCB"/>
    <w:rsid w:val="005455FB"/>
    <w:rsid w:val="00546E56"/>
    <w:rsid w:val="00547647"/>
    <w:rsid w:val="005479B6"/>
    <w:rsid w:val="005479EC"/>
    <w:rsid w:val="00550784"/>
    <w:rsid w:val="005551BF"/>
    <w:rsid w:val="00555E5C"/>
    <w:rsid w:val="00555F09"/>
    <w:rsid w:val="00556604"/>
    <w:rsid w:val="00557D01"/>
    <w:rsid w:val="00557F06"/>
    <w:rsid w:val="005602D7"/>
    <w:rsid w:val="00560F4A"/>
    <w:rsid w:val="0056150C"/>
    <w:rsid w:val="0056199A"/>
    <w:rsid w:val="00561D10"/>
    <w:rsid w:val="00562312"/>
    <w:rsid w:val="00563F7A"/>
    <w:rsid w:val="005648B8"/>
    <w:rsid w:val="00565041"/>
    <w:rsid w:val="005652E1"/>
    <w:rsid w:val="00565808"/>
    <w:rsid w:val="00566EEB"/>
    <w:rsid w:val="00570893"/>
    <w:rsid w:val="005714AA"/>
    <w:rsid w:val="00573352"/>
    <w:rsid w:val="0057417C"/>
    <w:rsid w:val="00576330"/>
    <w:rsid w:val="00576999"/>
    <w:rsid w:val="00580BAA"/>
    <w:rsid w:val="00585699"/>
    <w:rsid w:val="00587A4C"/>
    <w:rsid w:val="005915A6"/>
    <w:rsid w:val="005926E1"/>
    <w:rsid w:val="00592A3B"/>
    <w:rsid w:val="00593056"/>
    <w:rsid w:val="005932C6"/>
    <w:rsid w:val="00594081"/>
    <w:rsid w:val="00594630"/>
    <w:rsid w:val="00594A06"/>
    <w:rsid w:val="005A07B0"/>
    <w:rsid w:val="005A094C"/>
    <w:rsid w:val="005A0AFD"/>
    <w:rsid w:val="005A170D"/>
    <w:rsid w:val="005A2641"/>
    <w:rsid w:val="005A3B32"/>
    <w:rsid w:val="005A5938"/>
    <w:rsid w:val="005A79F8"/>
    <w:rsid w:val="005A7A15"/>
    <w:rsid w:val="005B15EB"/>
    <w:rsid w:val="005B3EA2"/>
    <w:rsid w:val="005B54D8"/>
    <w:rsid w:val="005C0384"/>
    <w:rsid w:val="005C2595"/>
    <w:rsid w:val="005C312F"/>
    <w:rsid w:val="005C4829"/>
    <w:rsid w:val="005C4C0B"/>
    <w:rsid w:val="005C57F9"/>
    <w:rsid w:val="005C60A8"/>
    <w:rsid w:val="005C7567"/>
    <w:rsid w:val="005D00C7"/>
    <w:rsid w:val="005D2188"/>
    <w:rsid w:val="005D2455"/>
    <w:rsid w:val="005D24AD"/>
    <w:rsid w:val="005D3E38"/>
    <w:rsid w:val="005D4B8E"/>
    <w:rsid w:val="005D59D0"/>
    <w:rsid w:val="005D6197"/>
    <w:rsid w:val="005D6E7D"/>
    <w:rsid w:val="005D7038"/>
    <w:rsid w:val="005E06F1"/>
    <w:rsid w:val="005E1019"/>
    <w:rsid w:val="005E1F19"/>
    <w:rsid w:val="005E301D"/>
    <w:rsid w:val="005E3092"/>
    <w:rsid w:val="005E3BAF"/>
    <w:rsid w:val="005E5408"/>
    <w:rsid w:val="005E541C"/>
    <w:rsid w:val="005E6C21"/>
    <w:rsid w:val="005F2B14"/>
    <w:rsid w:val="005F3AF1"/>
    <w:rsid w:val="005F3D14"/>
    <w:rsid w:val="005F4EA8"/>
    <w:rsid w:val="005F554A"/>
    <w:rsid w:val="005F6786"/>
    <w:rsid w:val="005F72F9"/>
    <w:rsid w:val="005F78A1"/>
    <w:rsid w:val="006008CD"/>
    <w:rsid w:val="00601A8D"/>
    <w:rsid w:val="006028A7"/>
    <w:rsid w:val="00602A14"/>
    <w:rsid w:val="00602DAF"/>
    <w:rsid w:val="00603B82"/>
    <w:rsid w:val="00603F31"/>
    <w:rsid w:val="00604CA4"/>
    <w:rsid w:val="00607060"/>
    <w:rsid w:val="00607BE1"/>
    <w:rsid w:val="00607C67"/>
    <w:rsid w:val="00611CF1"/>
    <w:rsid w:val="00612F7F"/>
    <w:rsid w:val="006131A6"/>
    <w:rsid w:val="00615041"/>
    <w:rsid w:val="00615712"/>
    <w:rsid w:val="006170FF"/>
    <w:rsid w:val="00620ED6"/>
    <w:rsid w:val="006237F6"/>
    <w:rsid w:val="00623E86"/>
    <w:rsid w:val="0062402B"/>
    <w:rsid w:val="00624AEE"/>
    <w:rsid w:val="00640FEB"/>
    <w:rsid w:val="0064291F"/>
    <w:rsid w:val="00642E01"/>
    <w:rsid w:val="00642FC5"/>
    <w:rsid w:val="006431AE"/>
    <w:rsid w:val="006441ED"/>
    <w:rsid w:val="006456E2"/>
    <w:rsid w:val="00646108"/>
    <w:rsid w:val="00646E2F"/>
    <w:rsid w:val="00646E89"/>
    <w:rsid w:val="00647633"/>
    <w:rsid w:val="00647C06"/>
    <w:rsid w:val="0065042B"/>
    <w:rsid w:val="006506E6"/>
    <w:rsid w:val="00650D31"/>
    <w:rsid w:val="006517BF"/>
    <w:rsid w:val="00652217"/>
    <w:rsid w:val="006522F2"/>
    <w:rsid w:val="00652C97"/>
    <w:rsid w:val="006533A7"/>
    <w:rsid w:val="00660877"/>
    <w:rsid w:val="006610FB"/>
    <w:rsid w:val="006611C0"/>
    <w:rsid w:val="00661BED"/>
    <w:rsid w:val="00661DA4"/>
    <w:rsid w:val="00663980"/>
    <w:rsid w:val="00666157"/>
    <w:rsid w:val="006661AF"/>
    <w:rsid w:val="00666E23"/>
    <w:rsid w:val="00667E90"/>
    <w:rsid w:val="0067027A"/>
    <w:rsid w:val="006717F4"/>
    <w:rsid w:val="00673C5F"/>
    <w:rsid w:val="006765A7"/>
    <w:rsid w:val="00676A8C"/>
    <w:rsid w:val="00676C7B"/>
    <w:rsid w:val="00677858"/>
    <w:rsid w:val="0068035D"/>
    <w:rsid w:val="00680827"/>
    <w:rsid w:val="006826A2"/>
    <w:rsid w:val="00684C5A"/>
    <w:rsid w:val="0068590F"/>
    <w:rsid w:val="00686D8F"/>
    <w:rsid w:val="00686F10"/>
    <w:rsid w:val="0068719D"/>
    <w:rsid w:val="00691B64"/>
    <w:rsid w:val="00692001"/>
    <w:rsid w:val="00693814"/>
    <w:rsid w:val="00694423"/>
    <w:rsid w:val="0069466D"/>
    <w:rsid w:val="006952A2"/>
    <w:rsid w:val="00696933"/>
    <w:rsid w:val="006975FD"/>
    <w:rsid w:val="006A1454"/>
    <w:rsid w:val="006A1899"/>
    <w:rsid w:val="006A1D44"/>
    <w:rsid w:val="006A2526"/>
    <w:rsid w:val="006A3850"/>
    <w:rsid w:val="006A47B1"/>
    <w:rsid w:val="006A4C56"/>
    <w:rsid w:val="006A6BB5"/>
    <w:rsid w:val="006A6CF3"/>
    <w:rsid w:val="006A6E32"/>
    <w:rsid w:val="006A73B0"/>
    <w:rsid w:val="006B0AB0"/>
    <w:rsid w:val="006B1BC5"/>
    <w:rsid w:val="006B285B"/>
    <w:rsid w:val="006B4B0B"/>
    <w:rsid w:val="006B4CEE"/>
    <w:rsid w:val="006B504F"/>
    <w:rsid w:val="006B67FF"/>
    <w:rsid w:val="006C0F76"/>
    <w:rsid w:val="006C10A7"/>
    <w:rsid w:val="006C1804"/>
    <w:rsid w:val="006C2674"/>
    <w:rsid w:val="006C36A3"/>
    <w:rsid w:val="006C4113"/>
    <w:rsid w:val="006C464A"/>
    <w:rsid w:val="006C551D"/>
    <w:rsid w:val="006C642E"/>
    <w:rsid w:val="006D0B75"/>
    <w:rsid w:val="006D0BD6"/>
    <w:rsid w:val="006D1260"/>
    <w:rsid w:val="006D1AF3"/>
    <w:rsid w:val="006D4BB3"/>
    <w:rsid w:val="006D6C36"/>
    <w:rsid w:val="006D7431"/>
    <w:rsid w:val="006D7E71"/>
    <w:rsid w:val="006E0CB3"/>
    <w:rsid w:val="006E1848"/>
    <w:rsid w:val="006E1C53"/>
    <w:rsid w:val="006E1D74"/>
    <w:rsid w:val="006E38FA"/>
    <w:rsid w:val="006E49BA"/>
    <w:rsid w:val="006E6A94"/>
    <w:rsid w:val="006F00D8"/>
    <w:rsid w:val="006F2B5C"/>
    <w:rsid w:val="006F35C9"/>
    <w:rsid w:val="006F4A41"/>
    <w:rsid w:val="006F5D4B"/>
    <w:rsid w:val="006F643C"/>
    <w:rsid w:val="006F6689"/>
    <w:rsid w:val="006F73CA"/>
    <w:rsid w:val="006F77D4"/>
    <w:rsid w:val="006F7D51"/>
    <w:rsid w:val="00700648"/>
    <w:rsid w:val="00700F52"/>
    <w:rsid w:val="007013D2"/>
    <w:rsid w:val="007024D9"/>
    <w:rsid w:val="0070418D"/>
    <w:rsid w:val="00704A54"/>
    <w:rsid w:val="00705439"/>
    <w:rsid w:val="00706CB4"/>
    <w:rsid w:val="007112E3"/>
    <w:rsid w:val="00711A79"/>
    <w:rsid w:val="00714CB1"/>
    <w:rsid w:val="00717F1D"/>
    <w:rsid w:val="00720DF7"/>
    <w:rsid w:val="007243E9"/>
    <w:rsid w:val="007314B0"/>
    <w:rsid w:val="007331E2"/>
    <w:rsid w:val="007348D5"/>
    <w:rsid w:val="00734EF6"/>
    <w:rsid w:val="0073549D"/>
    <w:rsid w:val="00735A54"/>
    <w:rsid w:val="00735FDD"/>
    <w:rsid w:val="0074071E"/>
    <w:rsid w:val="00743338"/>
    <w:rsid w:val="00744D18"/>
    <w:rsid w:val="0074610F"/>
    <w:rsid w:val="00746220"/>
    <w:rsid w:val="00746494"/>
    <w:rsid w:val="0075028A"/>
    <w:rsid w:val="007508F8"/>
    <w:rsid w:val="0075102D"/>
    <w:rsid w:val="0075308D"/>
    <w:rsid w:val="00753BB7"/>
    <w:rsid w:val="00756DA0"/>
    <w:rsid w:val="0075716D"/>
    <w:rsid w:val="007617B1"/>
    <w:rsid w:val="007620F3"/>
    <w:rsid w:val="007624C9"/>
    <w:rsid w:val="007625E9"/>
    <w:rsid w:val="00762A9F"/>
    <w:rsid w:val="00762B73"/>
    <w:rsid w:val="00766D46"/>
    <w:rsid w:val="007719EC"/>
    <w:rsid w:val="007743D8"/>
    <w:rsid w:val="00774EBE"/>
    <w:rsid w:val="0078015A"/>
    <w:rsid w:val="007808A4"/>
    <w:rsid w:val="00780C07"/>
    <w:rsid w:val="007829CA"/>
    <w:rsid w:val="00783E1A"/>
    <w:rsid w:val="00783F14"/>
    <w:rsid w:val="007848CF"/>
    <w:rsid w:val="007851F8"/>
    <w:rsid w:val="00785B7C"/>
    <w:rsid w:val="00785F2C"/>
    <w:rsid w:val="007874C9"/>
    <w:rsid w:val="00787E91"/>
    <w:rsid w:val="00791D06"/>
    <w:rsid w:val="00791D20"/>
    <w:rsid w:val="007921CC"/>
    <w:rsid w:val="0079297F"/>
    <w:rsid w:val="00792AE9"/>
    <w:rsid w:val="00797281"/>
    <w:rsid w:val="007A0104"/>
    <w:rsid w:val="007A0CEA"/>
    <w:rsid w:val="007A2ACA"/>
    <w:rsid w:val="007A2B26"/>
    <w:rsid w:val="007A51E1"/>
    <w:rsid w:val="007A5885"/>
    <w:rsid w:val="007B0C8F"/>
    <w:rsid w:val="007B2B3E"/>
    <w:rsid w:val="007B2CFD"/>
    <w:rsid w:val="007B3B6F"/>
    <w:rsid w:val="007B4691"/>
    <w:rsid w:val="007B5034"/>
    <w:rsid w:val="007B60E9"/>
    <w:rsid w:val="007B69C3"/>
    <w:rsid w:val="007B731B"/>
    <w:rsid w:val="007B7636"/>
    <w:rsid w:val="007C20FE"/>
    <w:rsid w:val="007C2A38"/>
    <w:rsid w:val="007C2C3B"/>
    <w:rsid w:val="007C339E"/>
    <w:rsid w:val="007C4667"/>
    <w:rsid w:val="007C52CE"/>
    <w:rsid w:val="007C6331"/>
    <w:rsid w:val="007D09E8"/>
    <w:rsid w:val="007D2B9A"/>
    <w:rsid w:val="007D5449"/>
    <w:rsid w:val="007D77D0"/>
    <w:rsid w:val="007E13E5"/>
    <w:rsid w:val="007E193E"/>
    <w:rsid w:val="007E2996"/>
    <w:rsid w:val="007E72D8"/>
    <w:rsid w:val="007E7B14"/>
    <w:rsid w:val="007E7F23"/>
    <w:rsid w:val="007F1B4B"/>
    <w:rsid w:val="007F1D17"/>
    <w:rsid w:val="007F2AD4"/>
    <w:rsid w:val="007F3BC3"/>
    <w:rsid w:val="007F42F6"/>
    <w:rsid w:val="00801C6B"/>
    <w:rsid w:val="008033FE"/>
    <w:rsid w:val="00803993"/>
    <w:rsid w:val="00805F58"/>
    <w:rsid w:val="008068DB"/>
    <w:rsid w:val="00806A78"/>
    <w:rsid w:val="00807712"/>
    <w:rsid w:val="00807CD5"/>
    <w:rsid w:val="008103E8"/>
    <w:rsid w:val="008109C5"/>
    <w:rsid w:val="00811097"/>
    <w:rsid w:val="00811C89"/>
    <w:rsid w:val="00812910"/>
    <w:rsid w:val="00814544"/>
    <w:rsid w:val="008151D8"/>
    <w:rsid w:val="00823AC7"/>
    <w:rsid w:val="008278D6"/>
    <w:rsid w:val="00827935"/>
    <w:rsid w:val="00827CB6"/>
    <w:rsid w:val="00830959"/>
    <w:rsid w:val="00830E91"/>
    <w:rsid w:val="00832610"/>
    <w:rsid w:val="00833881"/>
    <w:rsid w:val="0083400D"/>
    <w:rsid w:val="00835522"/>
    <w:rsid w:val="008357AA"/>
    <w:rsid w:val="00835CA9"/>
    <w:rsid w:val="008365C7"/>
    <w:rsid w:val="00836841"/>
    <w:rsid w:val="008405A6"/>
    <w:rsid w:val="00840D9F"/>
    <w:rsid w:val="008416F6"/>
    <w:rsid w:val="00844CFD"/>
    <w:rsid w:val="00844D38"/>
    <w:rsid w:val="00845216"/>
    <w:rsid w:val="008479AD"/>
    <w:rsid w:val="008536B7"/>
    <w:rsid w:val="00854E03"/>
    <w:rsid w:val="00855E0D"/>
    <w:rsid w:val="00860885"/>
    <w:rsid w:val="00861B8B"/>
    <w:rsid w:val="00864820"/>
    <w:rsid w:val="00864A9A"/>
    <w:rsid w:val="00866F76"/>
    <w:rsid w:val="00870AF9"/>
    <w:rsid w:val="00870E41"/>
    <w:rsid w:val="00873425"/>
    <w:rsid w:val="008736D8"/>
    <w:rsid w:val="00873D08"/>
    <w:rsid w:val="008804DE"/>
    <w:rsid w:val="0088057C"/>
    <w:rsid w:val="008809EF"/>
    <w:rsid w:val="00880BB9"/>
    <w:rsid w:val="00880E2D"/>
    <w:rsid w:val="008823D8"/>
    <w:rsid w:val="00882C76"/>
    <w:rsid w:val="008831AF"/>
    <w:rsid w:val="00887831"/>
    <w:rsid w:val="00890329"/>
    <w:rsid w:val="00892BF8"/>
    <w:rsid w:val="00893C30"/>
    <w:rsid w:val="00894903"/>
    <w:rsid w:val="00896119"/>
    <w:rsid w:val="008A0053"/>
    <w:rsid w:val="008A1107"/>
    <w:rsid w:val="008A11B2"/>
    <w:rsid w:val="008A1665"/>
    <w:rsid w:val="008A4796"/>
    <w:rsid w:val="008A4826"/>
    <w:rsid w:val="008A5051"/>
    <w:rsid w:val="008A7126"/>
    <w:rsid w:val="008A7C45"/>
    <w:rsid w:val="008B171B"/>
    <w:rsid w:val="008B2201"/>
    <w:rsid w:val="008B2AB3"/>
    <w:rsid w:val="008B3FC2"/>
    <w:rsid w:val="008B52CC"/>
    <w:rsid w:val="008B6ABE"/>
    <w:rsid w:val="008B6E74"/>
    <w:rsid w:val="008C0186"/>
    <w:rsid w:val="008C1AEE"/>
    <w:rsid w:val="008C2820"/>
    <w:rsid w:val="008C2F22"/>
    <w:rsid w:val="008C3C03"/>
    <w:rsid w:val="008C5D31"/>
    <w:rsid w:val="008C6103"/>
    <w:rsid w:val="008C6715"/>
    <w:rsid w:val="008C7AA3"/>
    <w:rsid w:val="008D0B07"/>
    <w:rsid w:val="008D1CE6"/>
    <w:rsid w:val="008D1D6B"/>
    <w:rsid w:val="008D29B0"/>
    <w:rsid w:val="008E0F54"/>
    <w:rsid w:val="008E17AB"/>
    <w:rsid w:val="008E27F2"/>
    <w:rsid w:val="008E3332"/>
    <w:rsid w:val="008E6CF3"/>
    <w:rsid w:val="008F1651"/>
    <w:rsid w:val="008F337A"/>
    <w:rsid w:val="008F3DC5"/>
    <w:rsid w:val="008F5985"/>
    <w:rsid w:val="008F5C1F"/>
    <w:rsid w:val="008F5E73"/>
    <w:rsid w:val="008F5E88"/>
    <w:rsid w:val="008F5F6A"/>
    <w:rsid w:val="008F694D"/>
    <w:rsid w:val="008F6C54"/>
    <w:rsid w:val="008F70CE"/>
    <w:rsid w:val="009028CF"/>
    <w:rsid w:val="0090522A"/>
    <w:rsid w:val="00905322"/>
    <w:rsid w:val="00905549"/>
    <w:rsid w:val="009059E9"/>
    <w:rsid w:val="00906576"/>
    <w:rsid w:val="00911D42"/>
    <w:rsid w:val="009124DF"/>
    <w:rsid w:val="00915100"/>
    <w:rsid w:val="009152D7"/>
    <w:rsid w:val="0091691E"/>
    <w:rsid w:val="009235D2"/>
    <w:rsid w:val="00924383"/>
    <w:rsid w:val="00926BB3"/>
    <w:rsid w:val="00927453"/>
    <w:rsid w:val="009355FE"/>
    <w:rsid w:val="00936CAB"/>
    <w:rsid w:val="00940B05"/>
    <w:rsid w:val="00942C0C"/>
    <w:rsid w:val="00943252"/>
    <w:rsid w:val="009439E5"/>
    <w:rsid w:val="00945906"/>
    <w:rsid w:val="00945FD4"/>
    <w:rsid w:val="00947647"/>
    <w:rsid w:val="009511E3"/>
    <w:rsid w:val="00952813"/>
    <w:rsid w:val="00953882"/>
    <w:rsid w:val="00953E71"/>
    <w:rsid w:val="0095517C"/>
    <w:rsid w:val="0095676E"/>
    <w:rsid w:val="0095776E"/>
    <w:rsid w:val="00957B99"/>
    <w:rsid w:val="009602B0"/>
    <w:rsid w:val="00960571"/>
    <w:rsid w:val="00960744"/>
    <w:rsid w:val="0096100C"/>
    <w:rsid w:val="00961440"/>
    <w:rsid w:val="00962375"/>
    <w:rsid w:val="009624F3"/>
    <w:rsid w:val="00962B48"/>
    <w:rsid w:val="00964FCC"/>
    <w:rsid w:val="00965884"/>
    <w:rsid w:val="0096765B"/>
    <w:rsid w:val="00970DC6"/>
    <w:rsid w:val="00970F9E"/>
    <w:rsid w:val="0097574E"/>
    <w:rsid w:val="00975A03"/>
    <w:rsid w:val="00975AD7"/>
    <w:rsid w:val="00976F65"/>
    <w:rsid w:val="00980390"/>
    <w:rsid w:val="00981988"/>
    <w:rsid w:val="00982A49"/>
    <w:rsid w:val="00982B10"/>
    <w:rsid w:val="00983A64"/>
    <w:rsid w:val="00983BA9"/>
    <w:rsid w:val="0098546E"/>
    <w:rsid w:val="009874E3"/>
    <w:rsid w:val="00987E64"/>
    <w:rsid w:val="009915F9"/>
    <w:rsid w:val="0099251A"/>
    <w:rsid w:val="009934B8"/>
    <w:rsid w:val="009A0137"/>
    <w:rsid w:val="009A0DED"/>
    <w:rsid w:val="009A149B"/>
    <w:rsid w:val="009A1A34"/>
    <w:rsid w:val="009A1EF2"/>
    <w:rsid w:val="009A3885"/>
    <w:rsid w:val="009A3941"/>
    <w:rsid w:val="009A4833"/>
    <w:rsid w:val="009A50C1"/>
    <w:rsid w:val="009A7D68"/>
    <w:rsid w:val="009B22A4"/>
    <w:rsid w:val="009B3511"/>
    <w:rsid w:val="009B4ED9"/>
    <w:rsid w:val="009B5DB5"/>
    <w:rsid w:val="009B5EFC"/>
    <w:rsid w:val="009B73F9"/>
    <w:rsid w:val="009C10F0"/>
    <w:rsid w:val="009C1A62"/>
    <w:rsid w:val="009C1CC3"/>
    <w:rsid w:val="009C1D99"/>
    <w:rsid w:val="009C37C6"/>
    <w:rsid w:val="009C53BE"/>
    <w:rsid w:val="009C53E9"/>
    <w:rsid w:val="009C5533"/>
    <w:rsid w:val="009C571B"/>
    <w:rsid w:val="009C5ED8"/>
    <w:rsid w:val="009C613E"/>
    <w:rsid w:val="009C6A43"/>
    <w:rsid w:val="009C7A7A"/>
    <w:rsid w:val="009D0189"/>
    <w:rsid w:val="009D1ACE"/>
    <w:rsid w:val="009D2435"/>
    <w:rsid w:val="009D2A60"/>
    <w:rsid w:val="009D3897"/>
    <w:rsid w:val="009D3948"/>
    <w:rsid w:val="009E0C2C"/>
    <w:rsid w:val="009E1507"/>
    <w:rsid w:val="009E2040"/>
    <w:rsid w:val="009E3B86"/>
    <w:rsid w:val="009E4BB5"/>
    <w:rsid w:val="009E4C6C"/>
    <w:rsid w:val="009E5A41"/>
    <w:rsid w:val="009E5EAC"/>
    <w:rsid w:val="009E5F47"/>
    <w:rsid w:val="009E633D"/>
    <w:rsid w:val="009F1485"/>
    <w:rsid w:val="009F1A77"/>
    <w:rsid w:val="009F2E42"/>
    <w:rsid w:val="009F3730"/>
    <w:rsid w:val="009F7F4D"/>
    <w:rsid w:val="009F7FB4"/>
    <w:rsid w:val="00A01174"/>
    <w:rsid w:val="00A01424"/>
    <w:rsid w:val="00A015C3"/>
    <w:rsid w:val="00A0311D"/>
    <w:rsid w:val="00A04822"/>
    <w:rsid w:val="00A065C4"/>
    <w:rsid w:val="00A078DC"/>
    <w:rsid w:val="00A116C0"/>
    <w:rsid w:val="00A11DA2"/>
    <w:rsid w:val="00A12A8A"/>
    <w:rsid w:val="00A155F1"/>
    <w:rsid w:val="00A15878"/>
    <w:rsid w:val="00A15BF5"/>
    <w:rsid w:val="00A178EA"/>
    <w:rsid w:val="00A1795B"/>
    <w:rsid w:val="00A17A49"/>
    <w:rsid w:val="00A2088F"/>
    <w:rsid w:val="00A222EE"/>
    <w:rsid w:val="00A23357"/>
    <w:rsid w:val="00A24AD6"/>
    <w:rsid w:val="00A304BC"/>
    <w:rsid w:val="00A3076E"/>
    <w:rsid w:val="00A30F9D"/>
    <w:rsid w:val="00A31696"/>
    <w:rsid w:val="00A35374"/>
    <w:rsid w:val="00A37060"/>
    <w:rsid w:val="00A449D3"/>
    <w:rsid w:val="00A464CC"/>
    <w:rsid w:val="00A4765E"/>
    <w:rsid w:val="00A5020A"/>
    <w:rsid w:val="00A50DFD"/>
    <w:rsid w:val="00A510E0"/>
    <w:rsid w:val="00A5132F"/>
    <w:rsid w:val="00A53390"/>
    <w:rsid w:val="00A54075"/>
    <w:rsid w:val="00A54756"/>
    <w:rsid w:val="00A5494D"/>
    <w:rsid w:val="00A55387"/>
    <w:rsid w:val="00A55704"/>
    <w:rsid w:val="00A55BD3"/>
    <w:rsid w:val="00A6130C"/>
    <w:rsid w:val="00A644DA"/>
    <w:rsid w:val="00A64E65"/>
    <w:rsid w:val="00A677C8"/>
    <w:rsid w:val="00A67937"/>
    <w:rsid w:val="00A71E05"/>
    <w:rsid w:val="00A72E3C"/>
    <w:rsid w:val="00A73F02"/>
    <w:rsid w:val="00A77839"/>
    <w:rsid w:val="00A8117E"/>
    <w:rsid w:val="00A811A7"/>
    <w:rsid w:val="00A81CAF"/>
    <w:rsid w:val="00A820E8"/>
    <w:rsid w:val="00A82615"/>
    <w:rsid w:val="00A82D96"/>
    <w:rsid w:val="00A8522D"/>
    <w:rsid w:val="00A856F1"/>
    <w:rsid w:val="00A8614F"/>
    <w:rsid w:val="00A86891"/>
    <w:rsid w:val="00A8695C"/>
    <w:rsid w:val="00A87B7A"/>
    <w:rsid w:val="00A905DE"/>
    <w:rsid w:val="00A94106"/>
    <w:rsid w:val="00A954DB"/>
    <w:rsid w:val="00A96D28"/>
    <w:rsid w:val="00AA1B85"/>
    <w:rsid w:val="00AA310F"/>
    <w:rsid w:val="00AA497D"/>
    <w:rsid w:val="00AA51E5"/>
    <w:rsid w:val="00AB1801"/>
    <w:rsid w:val="00AB2FF6"/>
    <w:rsid w:val="00AB35D4"/>
    <w:rsid w:val="00AB3FB1"/>
    <w:rsid w:val="00AB547B"/>
    <w:rsid w:val="00AB6B07"/>
    <w:rsid w:val="00AB7246"/>
    <w:rsid w:val="00AC055C"/>
    <w:rsid w:val="00AC1A55"/>
    <w:rsid w:val="00AC1AF8"/>
    <w:rsid w:val="00AC428B"/>
    <w:rsid w:val="00AC42FE"/>
    <w:rsid w:val="00AD09C3"/>
    <w:rsid w:val="00AD0D83"/>
    <w:rsid w:val="00AD0FE0"/>
    <w:rsid w:val="00AD1AAF"/>
    <w:rsid w:val="00AD212B"/>
    <w:rsid w:val="00AD35E1"/>
    <w:rsid w:val="00AD37BD"/>
    <w:rsid w:val="00AD3ADA"/>
    <w:rsid w:val="00AD6002"/>
    <w:rsid w:val="00AD6450"/>
    <w:rsid w:val="00AD702C"/>
    <w:rsid w:val="00AD723D"/>
    <w:rsid w:val="00AE061A"/>
    <w:rsid w:val="00AE0D3C"/>
    <w:rsid w:val="00AE2722"/>
    <w:rsid w:val="00AE4F8A"/>
    <w:rsid w:val="00AE5697"/>
    <w:rsid w:val="00AE7A0E"/>
    <w:rsid w:val="00AE7DA7"/>
    <w:rsid w:val="00AF131B"/>
    <w:rsid w:val="00AF1BB7"/>
    <w:rsid w:val="00AF1EFF"/>
    <w:rsid w:val="00AF2276"/>
    <w:rsid w:val="00AF3BAA"/>
    <w:rsid w:val="00AF4606"/>
    <w:rsid w:val="00AF5F37"/>
    <w:rsid w:val="00AF7139"/>
    <w:rsid w:val="00B006F9"/>
    <w:rsid w:val="00B01EB6"/>
    <w:rsid w:val="00B02047"/>
    <w:rsid w:val="00B02BC3"/>
    <w:rsid w:val="00B03C16"/>
    <w:rsid w:val="00B04266"/>
    <w:rsid w:val="00B049D5"/>
    <w:rsid w:val="00B05304"/>
    <w:rsid w:val="00B06401"/>
    <w:rsid w:val="00B105C5"/>
    <w:rsid w:val="00B1098C"/>
    <w:rsid w:val="00B1126D"/>
    <w:rsid w:val="00B118B9"/>
    <w:rsid w:val="00B13AC8"/>
    <w:rsid w:val="00B157AF"/>
    <w:rsid w:val="00B1586D"/>
    <w:rsid w:val="00B15C26"/>
    <w:rsid w:val="00B16497"/>
    <w:rsid w:val="00B2305D"/>
    <w:rsid w:val="00B2381C"/>
    <w:rsid w:val="00B23947"/>
    <w:rsid w:val="00B23A82"/>
    <w:rsid w:val="00B23DD8"/>
    <w:rsid w:val="00B26F97"/>
    <w:rsid w:val="00B2739F"/>
    <w:rsid w:val="00B30A7F"/>
    <w:rsid w:val="00B32001"/>
    <w:rsid w:val="00B34A7E"/>
    <w:rsid w:val="00B36283"/>
    <w:rsid w:val="00B3673B"/>
    <w:rsid w:val="00B406B9"/>
    <w:rsid w:val="00B410AB"/>
    <w:rsid w:val="00B41531"/>
    <w:rsid w:val="00B41BB2"/>
    <w:rsid w:val="00B41CC2"/>
    <w:rsid w:val="00B43B2A"/>
    <w:rsid w:val="00B461C7"/>
    <w:rsid w:val="00B46E21"/>
    <w:rsid w:val="00B503B7"/>
    <w:rsid w:val="00B50978"/>
    <w:rsid w:val="00B50B1D"/>
    <w:rsid w:val="00B51CC0"/>
    <w:rsid w:val="00B51D8A"/>
    <w:rsid w:val="00B52BA6"/>
    <w:rsid w:val="00B52CBB"/>
    <w:rsid w:val="00B53D9B"/>
    <w:rsid w:val="00B551B6"/>
    <w:rsid w:val="00B56633"/>
    <w:rsid w:val="00B567A5"/>
    <w:rsid w:val="00B57DF3"/>
    <w:rsid w:val="00B60C96"/>
    <w:rsid w:val="00B6377E"/>
    <w:rsid w:val="00B64540"/>
    <w:rsid w:val="00B65AFD"/>
    <w:rsid w:val="00B673C0"/>
    <w:rsid w:val="00B70774"/>
    <w:rsid w:val="00B707EA"/>
    <w:rsid w:val="00B718A4"/>
    <w:rsid w:val="00B719EA"/>
    <w:rsid w:val="00B74802"/>
    <w:rsid w:val="00B74EB2"/>
    <w:rsid w:val="00B74F90"/>
    <w:rsid w:val="00B76454"/>
    <w:rsid w:val="00B776A1"/>
    <w:rsid w:val="00B80A35"/>
    <w:rsid w:val="00B817A8"/>
    <w:rsid w:val="00B82D63"/>
    <w:rsid w:val="00B83884"/>
    <w:rsid w:val="00B83CE4"/>
    <w:rsid w:val="00B8408A"/>
    <w:rsid w:val="00B858AF"/>
    <w:rsid w:val="00B85AD1"/>
    <w:rsid w:val="00B907A2"/>
    <w:rsid w:val="00B91A8D"/>
    <w:rsid w:val="00B92EDB"/>
    <w:rsid w:val="00B93AEE"/>
    <w:rsid w:val="00B941F6"/>
    <w:rsid w:val="00B9487E"/>
    <w:rsid w:val="00B94BF8"/>
    <w:rsid w:val="00B94D39"/>
    <w:rsid w:val="00B95476"/>
    <w:rsid w:val="00B96976"/>
    <w:rsid w:val="00BA01C7"/>
    <w:rsid w:val="00BA17D3"/>
    <w:rsid w:val="00BA2A5B"/>
    <w:rsid w:val="00BA2D10"/>
    <w:rsid w:val="00BA3AAB"/>
    <w:rsid w:val="00BA59AA"/>
    <w:rsid w:val="00BA7FE7"/>
    <w:rsid w:val="00BB01B9"/>
    <w:rsid w:val="00BB1D98"/>
    <w:rsid w:val="00BB2CFB"/>
    <w:rsid w:val="00BB3D6A"/>
    <w:rsid w:val="00BB4C90"/>
    <w:rsid w:val="00BB55A2"/>
    <w:rsid w:val="00BB5C1E"/>
    <w:rsid w:val="00BB635A"/>
    <w:rsid w:val="00BB69FA"/>
    <w:rsid w:val="00BB79B3"/>
    <w:rsid w:val="00BB7FB7"/>
    <w:rsid w:val="00BC14D2"/>
    <w:rsid w:val="00BC2F18"/>
    <w:rsid w:val="00BC370C"/>
    <w:rsid w:val="00BC388F"/>
    <w:rsid w:val="00BC653D"/>
    <w:rsid w:val="00BC7583"/>
    <w:rsid w:val="00BD455B"/>
    <w:rsid w:val="00BD6289"/>
    <w:rsid w:val="00BD6353"/>
    <w:rsid w:val="00BD6F35"/>
    <w:rsid w:val="00BD7005"/>
    <w:rsid w:val="00BE07B7"/>
    <w:rsid w:val="00BE1B7B"/>
    <w:rsid w:val="00BE1EF0"/>
    <w:rsid w:val="00BE565F"/>
    <w:rsid w:val="00BE7FBA"/>
    <w:rsid w:val="00BF0B1F"/>
    <w:rsid w:val="00BF2325"/>
    <w:rsid w:val="00BF497E"/>
    <w:rsid w:val="00C00C56"/>
    <w:rsid w:val="00C013A0"/>
    <w:rsid w:val="00C02D45"/>
    <w:rsid w:val="00C0521D"/>
    <w:rsid w:val="00C05B98"/>
    <w:rsid w:val="00C12B5E"/>
    <w:rsid w:val="00C13DC1"/>
    <w:rsid w:val="00C1471F"/>
    <w:rsid w:val="00C15C7F"/>
    <w:rsid w:val="00C173C2"/>
    <w:rsid w:val="00C17DA3"/>
    <w:rsid w:val="00C2112B"/>
    <w:rsid w:val="00C22FE8"/>
    <w:rsid w:val="00C24289"/>
    <w:rsid w:val="00C24BC1"/>
    <w:rsid w:val="00C27172"/>
    <w:rsid w:val="00C27F21"/>
    <w:rsid w:val="00C30420"/>
    <w:rsid w:val="00C309CD"/>
    <w:rsid w:val="00C312FF"/>
    <w:rsid w:val="00C315DF"/>
    <w:rsid w:val="00C3342E"/>
    <w:rsid w:val="00C3408E"/>
    <w:rsid w:val="00C34659"/>
    <w:rsid w:val="00C34FAF"/>
    <w:rsid w:val="00C358A8"/>
    <w:rsid w:val="00C36D52"/>
    <w:rsid w:val="00C37491"/>
    <w:rsid w:val="00C37509"/>
    <w:rsid w:val="00C400A5"/>
    <w:rsid w:val="00C4098E"/>
    <w:rsid w:val="00C42A3D"/>
    <w:rsid w:val="00C436EC"/>
    <w:rsid w:val="00C43D65"/>
    <w:rsid w:val="00C45586"/>
    <w:rsid w:val="00C460BA"/>
    <w:rsid w:val="00C462E4"/>
    <w:rsid w:val="00C46720"/>
    <w:rsid w:val="00C47188"/>
    <w:rsid w:val="00C5445F"/>
    <w:rsid w:val="00C54CE2"/>
    <w:rsid w:val="00C54D3A"/>
    <w:rsid w:val="00C55250"/>
    <w:rsid w:val="00C55853"/>
    <w:rsid w:val="00C56788"/>
    <w:rsid w:val="00C5798D"/>
    <w:rsid w:val="00C60E6A"/>
    <w:rsid w:val="00C60FB1"/>
    <w:rsid w:val="00C6290F"/>
    <w:rsid w:val="00C630C1"/>
    <w:rsid w:val="00C658BF"/>
    <w:rsid w:val="00C65B4A"/>
    <w:rsid w:val="00C65DF0"/>
    <w:rsid w:val="00C7069F"/>
    <w:rsid w:val="00C7084D"/>
    <w:rsid w:val="00C720B5"/>
    <w:rsid w:val="00C73563"/>
    <w:rsid w:val="00C76440"/>
    <w:rsid w:val="00C80C67"/>
    <w:rsid w:val="00C84350"/>
    <w:rsid w:val="00C8443A"/>
    <w:rsid w:val="00C84630"/>
    <w:rsid w:val="00C84EDB"/>
    <w:rsid w:val="00C87A30"/>
    <w:rsid w:val="00C87CD9"/>
    <w:rsid w:val="00C908C6"/>
    <w:rsid w:val="00C9140D"/>
    <w:rsid w:val="00C91DBB"/>
    <w:rsid w:val="00C92E9F"/>
    <w:rsid w:val="00C95F50"/>
    <w:rsid w:val="00CA1003"/>
    <w:rsid w:val="00CA102B"/>
    <w:rsid w:val="00CA1B79"/>
    <w:rsid w:val="00CA245B"/>
    <w:rsid w:val="00CA3926"/>
    <w:rsid w:val="00CA4C32"/>
    <w:rsid w:val="00CA5E3B"/>
    <w:rsid w:val="00CA5EFE"/>
    <w:rsid w:val="00CB138F"/>
    <w:rsid w:val="00CB4259"/>
    <w:rsid w:val="00CB4619"/>
    <w:rsid w:val="00CB5555"/>
    <w:rsid w:val="00CC069A"/>
    <w:rsid w:val="00CC1391"/>
    <w:rsid w:val="00CC312E"/>
    <w:rsid w:val="00CC543F"/>
    <w:rsid w:val="00CC6452"/>
    <w:rsid w:val="00CD01E4"/>
    <w:rsid w:val="00CD0C04"/>
    <w:rsid w:val="00CD2D7E"/>
    <w:rsid w:val="00CD4E92"/>
    <w:rsid w:val="00CD5362"/>
    <w:rsid w:val="00CE25BD"/>
    <w:rsid w:val="00CE25E5"/>
    <w:rsid w:val="00CE2C8C"/>
    <w:rsid w:val="00CE4649"/>
    <w:rsid w:val="00CE4D8E"/>
    <w:rsid w:val="00CE5EB5"/>
    <w:rsid w:val="00CE7620"/>
    <w:rsid w:val="00CF0C61"/>
    <w:rsid w:val="00CF2922"/>
    <w:rsid w:val="00CF6670"/>
    <w:rsid w:val="00CF6AD3"/>
    <w:rsid w:val="00CF6B41"/>
    <w:rsid w:val="00CF7150"/>
    <w:rsid w:val="00CF7BEF"/>
    <w:rsid w:val="00D00268"/>
    <w:rsid w:val="00D02144"/>
    <w:rsid w:val="00D03D2F"/>
    <w:rsid w:val="00D05FC7"/>
    <w:rsid w:val="00D11A7D"/>
    <w:rsid w:val="00D135D0"/>
    <w:rsid w:val="00D1576F"/>
    <w:rsid w:val="00D1672A"/>
    <w:rsid w:val="00D17A0F"/>
    <w:rsid w:val="00D20BDC"/>
    <w:rsid w:val="00D23310"/>
    <w:rsid w:val="00D24440"/>
    <w:rsid w:val="00D2653A"/>
    <w:rsid w:val="00D26BB1"/>
    <w:rsid w:val="00D27AEB"/>
    <w:rsid w:val="00D31661"/>
    <w:rsid w:val="00D357D9"/>
    <w:rsid w:val="00D3617D"/>
    <w:rsid w:val="00D37234"/>
    <w:rsid w:val="00D42595"/>
    <w:rsid w:val="00D43CE4"/>
    <w:rsid w:val="00D45F24"/>
    <w:rsid w:val="00D50A5E"/>
    <w:rsid w:val="00D516A7"/>
    <w:rsid w:val="00D52166"/>
    <w:rsid w:val="00D5249C"/>
    <w:rsid w:val="00D52B04"/>
    <w:rsid w:val="00D5305D"/>
    <w:rsid w:val="00D603C6"/>
    <w:rsid w:val="00D61741"/>
    <w:rsid w:val="00D6252C"/>
    <w:rsid w:val="00D658C8"/>
    <w:rsid w:val="00D6640C"/>
    <w:rsid w:val="00D67F6D"/>
    <w:rsid w:val="00D70971"/>
    <w:rsid w:val="00D72F9B"/>
    <w:rsid w:val="00D73120"/>
    <w:rsid w:val="00D73B61"/>
    <w:rsid w:val="00D73B9B"/>
    <w:rsid w:val="00D759C8"/>
    <w:rsid w:val="00D76BB3"/>
    <w:rsid w:val="00D77276"/>
    <w:rsid w:val="00D82616"/>
    <w:rsid w:val="00D82E2B"/>
    <w:rsid w:val="00D83A66"/>
    <w:rsid w:val="00D84339"/>
    <w:rsid w:val="00D8495E"/>
    <w:rsid w:val="00D85A1C"/>
    <w:rsid w:val="00D85BBD"/>
    <w:rsid w:val="00D867AB"/>
    <w:rsid w:val="00D87D19"/>
    <w:rsid w:val="00D9055C"/>
    <w:rsid w:val="00D909D8"/>
    <w:rsid w:val="00D90AF5"/>
    <w:rsid w:val="00D9184A"/>
    <w:rsid w:val="00D928C5"/>
    <w:rsid w:val="00D935B9"/>
    <w:rsid w:val="00D93621"/>
    <w:rsid w:val="00D961E6"/>
    <w:rsid w:val="00D96C4A"/>
    <w:rsid w:val="00D97A5F"/>
    <w:rsid w:val="00DA5CE5"/>
    <w:rsid w:val="00DB2F0A"/>
    <w:rsid w:val="00DB3D5E"/>
    <w:rsid w:val="00DB7D6E"/>
    <w:rsid w:val="00DB7D7D"/>
    <w:rsid w:val="00DC1221"/>
    <w:rsid w:val="00DC1F3F"/>
    <w:rsid w:val="00DC2715"/>
    <w:rsid w:val="00DC2C16"/>
    <w:rsid w:val="00DC2FEC"/>
    <w:rsid w:val="00DC4087"/>
    <w:rsid w:val="00DC6C78"/>
    <w:rsid w:val="00DD0A05"/>
    <w:rsid w:val="00DD10F6"/>
    <w:rsid w:val="00DD14BF"/>
    <w:rsid w:val="00DD2518"/>
    <w:rsid w:val="00DD2D0C"/>
    <w:rsid w:val="00DD4159"/>
    <w:rsid w:val="00DD5345"/>
    <w:rsid w:val="00DD719B"/>
    <w:rsid w:val="00DD7F3B"/>
    <w:rsid w:val="00DE0480"/>
    <w:rsid w:val="00DE06AA"/>
    <w:rsid w:val="00DE330E"/>
    <w:rsid w:val="00DE3430"/>
    <w:rsid w:val="00DE42DD"/>
    <w:rsid w:val="00DE70DB"/>
    <w:rsid w:val="00DE7BAE"/>
    <w:rsid w:val="00DE7C2A"/>
    <w:rsid w:val="00DE7D1E"/>
    <w:rsid w:val="00DF2010"/>
    <w:rsid w:val="00DF34D9"/>
    <w:rsid w:val="00DF42D3"/>
    <w:rsid w:val="00DF47B6"/>
    <w:rsid w:val="00DF4C33"/>
    <w:rsid w:val="00DF58E7"/>
    <w:rsid w:val="00DF5D84"/>
    <w:rsid w:val="00DF6933"/>
    <w:rsid w:val="00DF7797"/>
    <w:rsid w:val="00E01D54"/>
    <w:rsid w:val="00E02B24"/>
    <w:rsid w:val="00E04B06"/>
    <w:rsid w:val="00E067C4"/>
    <w:rsid w:val="00E10F58"/>
    <w:rsid w:val="00E1224B"/>
    <w:rsid w:val="00E14277"/>
    <w:rsid w:val="00E14972"/>
    <w:rsid w:val="00E14AF9"/>
    <w:rsid w:val="00E15372"/>
    <w:rsid w:val="00E16553"/>
    <w:rsid w:val="00E168DF"/>
    <w:rsid w:val="00E1691C"/>
    <w:rsid w:val="00E2134C"/>
    <w:rsid w:val="00E21402"/>
    <w:rsid w:val="00E21ED3"/>
    <w:rsid w:val="00E22780"/>
    <w:rsid w:val="00E235AF"/>
    <w:rsid w:val="00E25CFB"/>
    <w:rsid w:val="00E2625E"/>
    <w:rsid w:val="00E30207"/>
    <w:rsid w:val="00E305AE"/>
    <w:rsid w:val="00E30F4F"/>
    <w:rsid w:val="00E31713"/>
    <w:rsid w:val="00E3241E"/>
    <w:rsid w:val="00E34556"/>
    <w:rsid w:val="00E35E59"/>
    <w:rsid w:val="00E40198"/>
    <w:rsid w:val="00E410F3"/>
    <w:rsid w:val="00E41925"/>
    <w:rsid w:val="00E42401"/>
    <w:rsid w:val="00E4250A"/>
    <w:rsid w:val="00E426D7"/>
    <w:rsid w:val="00E427DE"/>
    <w:rsid w:val="00E42EFF"/>
    <w:rsid w:val="00E43259"/>
    <w:rsid w:val="00E443A4"/>
    <w:rsid w:val="00E443F4"/>
    <w:rsid w:val="00E4707F"/>
    <w:rsid w:val="00E47F8F"/>
    <w:rsid w:val="00E50643"/>
    <w:rsid w:val="00E50A4E"/>
    <w:rsid w:val="00E5116C"/>
    <w:rsid w:val="00E51D34"/>
    <w:rsid w:val="00E52539"/>
    <w:rsid w:val="00E56785"/>
    <w:rsid w:val="00E60BC2"/>
    <w:rsid w:val="00E621CD"/>
    <w:rsid w:val="00E64DB1"/>
    <w:rsid w:val="00E65487"/>
    <w:rsid w:val="00E65C1E"/>
    <w:rsid w:val="00E67858"/>
    <w:rsid w:val="00E71E40"/>
    <w:rsid w:val="00E72632"/>
    <w:rsid w:val="00E73C0A"/>
    <w:rsid w:val="00E7488C"/>
    <w:rsid w:val="00E749A8"/>
    <w:rsid w:val="00E7683A"/>
    <w:rsid w:val="00E76D1D"/>
    <w:rsid w:val="00E80343"/>
    <w:rsid w:val="00E80491"/>
    <w:rsid w:val="00E85BB0"/>
    <w:rsid w:val="00E86010"/>
    <w:rsid w:val="00E903FF"/>
    <w:rsid w:val="00E9145F"/>
    <w:rsid w:val="00E920B9"/>
    <w:rsid w:val="00E93C5C"/>
    <w:rsid w:val="00E9517A"/>
    <w:rsid w:val="00E952EB"/>
    <w:rsid w:val="00E953F6"/>
    <w:rsid w:val="00E954C5"/>
    <w:rsid w:val="00EA09CE"/>
    <w:rsid w:val="00EA136B"/>
    <w:rsid w:val="00EA17A5"/>
    <w:rsid w:val="00EA18F6"/>
    <w:rsid w:val="00EA1973"/>
    <w:rsid w:val="00EA2B3E"/>
    <w:rsid w:val="00EA31A8"/>
    <w:rsid w:val="00EA3C36"/>
    <w:rsid w:val="00EA3D6F"/>
    <w:rsid w:val="00EA491D"/>
    <w:rsid w:val="00EA5900"/>
    <w:rsid w:val="00EA5C62"/>
    <w:rsid w:val="00EB01A8"/>
    <w:rsid w:val="00EB0260"/>
    <w:rsid w:val="00EB16A0"/>
    <w:rsid w:val="00EB2C3F"/>
    <w:rsid w:val="00EB5C7E"/>
    <w:rsid w:val="00EB5F42"/>
    <w:rsid w:val="00EB5F80"/>
    <w:rsid w:val="00EC2621"/>
    <w:rsid w:val="00EC3FD3"/>
    <w:rsid w:val="00EC43F6"/>
    <w:rsid w:val="00EC4D1E"/>
    <w:rsid w:val="00EC7BA8"/>
    <w:rsid w:val="00ED1F95"/>
    <w:rsid w:val="00ED2C61"/>
    <w:rsid w:val="00ED570D"/>
    <w:rsid w:val="00ED57DB"/>
    <w:rsid w:val="00EE047F"/>
    <w:rsid w:val="00EE0904"/>
    <w:rsid w:val="00EE0B8E"/>
    <w:rsid w:val="00EE16C5"/>
    <w:rsid w:val="00EE2987"/>
    <w:rsid w:val="00EE2B00"/>
    <w:rsid w:val="00EE3478"/>
    <w:rsid w:val="00EE5733"/>
    <w:rsid w:val="00EE5E16"/>
    <w:rsid w:val="00EE6369"/>
    <w:rsid w:val="00EE6963"/>
    <w:rsid w:val="00EE7587"/>
    <w:rsid w:val="00EF0908"/>
    <w:rsid w:val="00EF1EAD"/>
    <w:rsid w:val="00EF2AF8"/>
    <w:rsid w:val="00EF2C46"/>
    <w:rsid w:val="00EF3007"/>
    <w:rsid w:val="00EF3BA2"/>
    <w:rsid w:val="00EF3F27"/>
    <w:rsid w:val="00EF4155"/>
    <w:rsid w:val="00EF6921"/>
    <w:rsid w:val="00EF72C5"/>
    <w:rsid w:val="00F01FAD"/>
    <w:rsid w:val="00F031CC"/>
    <w:rsid w:val="00F03922"/>
    <w:rsid w:val="00F048A7"/>
    <w:rsid w:val="00F04E9A"/>
    <w:rsid w:val="00F070BF"/>
    <w:rsid w:val="00F07AC3"/>
    <w:rsid w:val="00F11925"/>
    <w:rsid w:val="00F12FAE"/>
    <w:rsid w:val="00F1371B"/>
    <w:rsid w:val="00F13C53"/>
    <w:rsid w:val="00F13D36"/>
    <w:rsid w:val="00F166B8"/>
    <w:rsid w:val="00F16E23"/>
    <w:rsid w:val="00F20522"/>
    <w:rsid w:val="00F212F5"/>
    <w:rsid w:val="00F2169B"/>
    <w:rsid w:val="00F2173F"/>
    <w:rsid w:val="00F2497D"/>
    <w:rsid w:val="00F25390"/>
    <w:rsid w:val="00F2674D"/>
    <w:rsid w:val="00F26B16"/>
    <w:rsid w:val="00F31C76"/>
    <w:rsid w:val="00F32861"/>
    <w:rsid w:val="00F32917"/>
    <w:rsid w:val="00F37769"/>
    <w:rsid w:val="00F40036"/>
    <w:rsid w:val="00F42A64"/>
    <w:rsid w:val="00F42B65"/>
    <w:rsid w:val="00F431C4"/>
    <w:rsid w:val="00F43E5D"/>
    <w:rsid w:val="00F46539"/>
    <w:rsid w:val="00F47942"/>
    <w:rsid w:val="00F50597"/>
    <w:rsid w:val="00F53051"/>
    <w:rsid w:val="00F53C9E"/>
    <w:rsid w:val="00F545F4"/>
    <w:rsid w:val="00F548A3"/>
    <w:rsid w:val="00F61ED0"/>
    <w:rsid w:val="00F621B4"/>
    <w:rsid w:val="00F6299A"/>
    <w:rsid w:val="00F64EFB"/>
    <w:rsid w:val="00F67476"/>
    <w:rsid w:val="00F7013E"/>
    <w:rsid w:val="00F72246"/>
    <w:rsid w:val="00F727E3"/>
    <w:rsid w:val="00F72FC5"/>
    <w:rsid w:val="00F745D4"/>
    <w:rsid w:val="00F74862"/>
    <w:rsid w:val="00F75952"/>
    <w:rsid w:val="00F75DA7"/>
    <w:rsid w:val="00F77F74"/>
    <w:rsid w:val="00F814A9"/>
    <w:rsid w:val="00F81BE4"/>
    <w:rsid w:val="00F82D30"/>
    <w:rsid w:val="00F846F8"/>
    <w:rsid w:val="00F84AA4"/>
    <w:rsid w:val="00F87406"/>
    <w:rsid w:val="00F92707"/>
    <w:rsid w:val="00F92E52"/>
    <w:rsid w:val="00F941E5"/>
    <w:rsid w:val="00F94CB8"/>
    <w:rsid w:val="00F95522"/>
    <w:rsid w:val="00F95783"/>
    <w:rsid w:val="00F957FD"/>
    <w:rsid w:val="00F962D5"/>
    <w:rsid w:val="00F975E7"/>
    <w:rsid w:val="00F976F1"/>
    <w:rsid w:val="00F97B99"/>
    <w:rsid w:val="00FA0C4F"/>
    <w:rsid w:val="00FA2CE6"/>
    <w:rsid w:val="00FA3152"/>
    <w:rsid w:val="00FA4B64"/>
    <w:rsid w:val="00FA57DE"/>
    <w:rsid w:val="00FA6E67"/>
    <w:rsid w:val="00FA706A"/>
    <w:rsid w:val="00FA79AC"/>
    <w:rsid w:val="00FB0B9C"/>
    <w:rsid w:val="00FB2B88"/>
    <w:rsid w:val="00FB30C0"/>
    <w:rsid w:val="00FB324A"/>
    <w:rsid w:val="00FB4850"/>
    <w:rsid w:val="00FB7E0B"/>
    <w:rsid w:val="00FC29A4"/>
    <w:rsid w:val="00FC2C7B"/>
    <w:rsid w:val="00FC397A"/>
    <w:rsid w:val="00FC48B2"/>
    <w:rsid w:val="00FC4B8E"/>
    <w:rsid w:val="00FC4E9F"/>
    <w:rsid w:val="00FC55FF"/>
    <w:rsid w:val="00FC5D68"/>
    <w:rsid w:val="00FC69DB"/>
    <w:rsid w:val="00FC6ADF"/>
    <w:rsid w:val="00FC6DEA"/>
    <w:rsid w:val="00FD044A"/>
    <w:rsid w:val="00FD06DC"/>
    <w:rsid w:val="00FD0D1B"/>
    <w:rsid w:val="00FD2430"/>
    <w:rsid w:val="00FD2E7D"/>
    <w:rsid w:val="00FD3C51"/>
    <w:rsid w:val="00FD5183"/>
    <w:rsid w:val="00FD5467"/>
    <w:rsid w:val="00FD5FEA"/>
    <w:rsid w:val="00FD605F"/>
    <w:rsid w:val="00FD7446"/>
    <w:rsid w:val="00FE090B"/>
    <w:rsid w:val="00FE19F1"/>
    <w:rsid w:val="00FE203E"/>
    <w:rsid w:val="00FE2C8F"/>
    <w:rsid w:val="00FE2F70"/>
    <w:rsid w:val="00FE3190"/>
    <w:rsid w:val="00FE31F1"/>
    <w:rsid w:val="00FE4FF2"/>
    <w:rsid w:val="00FE6A51"/>
    <w:rsid w:val="00FF076A"/>
    <w:rsid w:val="00FF0AE2"/>
    <w:rsid w:val="00FF3B8C"/>
    <w:rsid w:val="00FF51D6"/>
    <w:rsid w:val="00FF547A"/>
    <w:rsid w:val="00FF6B43"/>
    <w:rsid w:val="00FF6B57"/>
    <w:rsid w:val="00FF76C8"/>
    <w:rsid w:val="00FF78C8"/>
    <w:rsid w:val="0564F72D"/>
    <w:rsid w:val="0B657606"/>
    <w:rsid w:val="0DFF321D"/>
    <w:rsid w:val="1330827F"/>
    <w:rsid w:val="178D6BCE"/>
    <w:rsid w:val="18C9584E"/>
    <w:rsid w:val="1942D3A7"/>
    <w:rsid w:val="19707041"/>
    <w:rsid w:val="1AD239ED"/>
    <w:rsid w:val="1E7C885B"/>
    <w:rsid w:val="1E7EF28F"/>
    <w:rsid w:val="201858BC"/>
    <w:rsid w:val="2102B205"/>
    <w:rsid w:val="275D1049"/>
    <w:rsid w:val="27DBAC42"/>
    <w:rsid w:val="2A8D8A19"/>
    <w:rsid w:val="2D1F8885"/>
    <w:rsid w:val="32A54496"/>
    <w:rsid w:val="32C75D9D"/>
    <w:rsid w:val="33374245"/>
    <w:rsid w:val="3430B419"/>
    <w:rsid w:val="3A908DCC"/>
    <w:rsid w:val="3D12CB37"/>
    <w:rsid w:val="425B825F"/>
    <w:rsid w:val="42734CE8"/>
    <w:rsid w:val="4687C186"/>
    <w:rsid w:val="48EF4BCD"/>
    <w:rsid w:val="4BFCC0BF"/>
    <w:rsid w:val="4E6099D1"/>
    <w:rsid w:val="50FA6701"/>
    <w:rsid w:val="51EFB15E"/>
    <w:rsid w:val="530787AB"/>
    <w:rsid w:val="530878C0"/>
    <w:rsid w:val="5753205D"/>
    <w:rsid w:val="576B4A12"/>
    <w:rsid w:val="57B4B96A"/>
    <w:rsid w:val="5BAD3DC4"/>
    <w:rsid w:val="5D9AFC65"/>
    <w:rsid w:val="62E5A0BB"/>
    <w:rsid w:val="630A458D"/>
    <w:rsid w:val="637A90C7"/>
    <w:rsid w:val="6810ABD2"/>
    <w:rsid w:val="6954FB71"/>
    <w:rsid w:val="69A58BC7"/>
    <w:rsid w:val="6B37B780"/>
    <w:rsid w:val="6DF129FE"/>
    <w:rsid w:val="6F776AE9"/>
    <w:rsid w:val="6FEE0620"/>
    <w:rsid w:val="74F515C1"/>
    <w:rsid w:val="79BC4BAC"/>
    <w:rsid w:val="7FFFB6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49100"/>
  <w14:defaultImageDpi w14:val="32767"/>
  <w15:chartTrackingRefBased/>
  <w15:docId w15:val="{08F99723-4D50-4CAF-BEA1-162DF88E6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27124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uiPriority w:val="99"/>
    <w:semiHidden/>
    <w:unhideWhenUsed/>
    <w:rsid w:val="00982A49"/>
  </w:style>
  <w:style w:type="paragraph" w:customStyle="1" w:styleId="PressRelease">
    <w:name w:val="Press Release"/>
    <w:basedOn w:val="EMBARGOEDheader"/>
    <w:qFormat/>
    <w:rsid w:val="00516420"/>
    <w:pPr>
      <w:spacing w:before="120" w:after="120"/>
    </w:pPr>
    <w:rPr>
      <w:caps/>
      <w:noProof/>
      <w:color w:val="000000" w:themeColor="text1"/>
      <w:sz w:val="28"/>
    </w:rPr>
  </w:style>
  <w:style w:type="paragraph" w:customStyle="1" w:styleId="EMBARGOEDheader">
    <w:name w:val="EMBARGOED header"/>
    <w:basedOn w:val="Standard"/>
    <w:qFormat/>
    <w:rsid w:val="00516420"/>
    <w:pPr>
      <w:tabs>
        <w:tab w:val="center" w:pos="4680"/>
        <w:tab w:val="right" w:pos="9360"/>
      </w:tabs>
      <w:ind w:left="-14"/>
    </w:pPr>
    <w:rPr>
      <w:rFonts w:ascii="Futura BT for Dyson Book" w:hAnsi="Futura BT for Dyson Book" w:cs="Times New Roman (Body CS)"/>
      <w:color w:val="FF0000"/>
      <w:spacing w:val="20"/>
      <w:sz w:val="22"/>
      <w:szCs w:val="22"/>
      <w14:numSpacing w14:val="proportional"/>
    </w:rPr>
  </w:style>
  <w:style w:type="paragraph" w:customStyle="1" w:styleId="DateOfIssue">
    <w:name w:val="Date Of Issue"/>
    <w:basedOn w:val="Standard"/>
    <w:autoRedefine/>
    <w:qFormat/>
    <w:rsid w:val="00516420"/>
    <w:pPr>
      <w:pBdr>
        <w:bottom w:val="single" w:sz="4" w:space="13" w:color="auto"/>
      </w:pBdr>
      <w:tabs>
        <w:tab w:val="center" w:pos="4680"/>
        <w:tab w:val="right" w:pos="9360"/>
      </w:tabs>
      <w:spacing w:before="160" w:after="240"/>
      <w:ind w:left="-11"/>
    </w:pPr>
    <w:rPr>
      <w:rFonts w:ascii="Futura BT for Dyson Book" w:hAnsi="Futura BT for Dyson Book" w:cs="Times New Roman (Body CS)"/>
      <w:color w:val="000000" w:themeColor="text1"/>
      <w:spacing w:val="10"/>
      <w:sz w:val="22"/>
      <w:szCs w:val="22"/>
      <w14:numSpacing w14:val="proportional"/>
    </w:rPr>
  </w:style>
  <w:style w:type="paragraph" w:customStyle="1" w:styleId="aLargeHeadline">
    <w:name w:val="a/ Large Headline"/>
    <w:next w:val="aLargeSubHeadline"/>
    <w:qFormat/>
    <w:rsid w:val="00FD2430"/>
    <w:pPr>
      <w:spacing w:before="120" w:after="240" w:line="480" w:lineRule="exact"/>
    </w:pPr>
    <w:rPr>
      <w:rFonts w:ascii="Futura BT for Dyson Medium" w:hAnsi="Futura BT for Dyson Medium" w:cs="Times New Roman (Body CS)"/>
      <w:kern w:val="28"/>
      <w:sz w:val="42"/>
      <w:szCs w:val="28"/>
      <w:lang w:val="en-GB"/>
    </w:rPr>
  </w:style>
  <w:style w:type="paragraph" w:customStyle="1" w:styleId="aLargeSubHeadline">
    <w:name w:val="a/ Large Sub Headline"/>
    <w:next w:val="aSmallSubHeadline"/>
    <w:qFormat/>
    <w:rsid w:val="00516420"/>
    <w:pPr>
      <w:spacing w:after="240" w:line="340" w:lineRule="exact"/>
    </w:pPr>
    <w:rPr>
      <w:rFonts w:ascii="Futura BT for Dyson Book" w:hAnsi="Futura BT for Dyson Book" w:cs="Times New Roman (Body CS)"/>
      <w:sz w:val="28"/>
      <w:szCs w:val="22"/>
      <w:lang w:val="en-GB"/>
    </w:rPr>
  </w:style>
  <w:style w:type="paragraph" w:customStyle="1" w:styleId="aSubHeadlineBullets">
    <w:name w:val="a/ Sub Headline Bullets"/>
    <w:qFormat/>
    <w:rsid w:val="00FD2430"/>
    <w:pPr>
      <w:numPr>
        <w:numId w:val="26"/>
      </w:numPr>
      <w:spacing w:before="120" w:after="120" w:line="280" w:lineRule="exact"/>
    </w:pPr>
    <w:rPr>
      <w:rFonts w:ascii="Futura BT for Dyson Book" w:hAnsi="Futura BT for Dyson Book" w:cs="Times New Roman (Body CS)"/>
      <w:sz w:val="22"/>
      <w:szCs w:val="22"/>
      <w:lang w:val="en-GB"/>
    </w:rPr>
  </w:style>
  <w:style w:type="paragraph" w:customStyle="1" w:styleId="bBodyCopy">
    <w:name w:val="b/ Body Copy"/>
    <w:qFormat/>
    <w:rsid w:val="00516420"/>
    <w:pPr>
      <w:spacing w:before="120" w:after="120" w:line="280" w:lineRule="exact"/>
    </w:pPr>
    <w:rPr>
      <w:rFonts w:ascii="Futura BT for Dyson Book" w:hAnsi="Futura BT for Dyson Book" w:cs="Times New Roman (Body CS)"/>
      <w:sz w:val="22"/>
      <w:szCs w:val="18"/>
      <w:lang w:val="en-GB"/>
    </w:rPr>
  </w:style>
  <w:style w:type="paragraph" w:customStyle="1" w:styleId="cBOILERBULLETS">
    <w:name w:val="c/ BOILER BULLETS"/>
    <w:basedOn w:val="cBOILERBODY"/>
    <w:qFormat/>
    <w:rsid w:val="00FD2430"/>
    <w:pPr>
      <w:numPr>
        <w:numId w:val="21"/>
      </w:numPr>
    </w:pPr>
    <w:rPr>
      <w:rFonts w:ascii="Futura BT for Dyson Book" w:hAnsi="Futura BT for Dyson Book"/>
    </w:rPr>
  </w:style>
  <w:style w:type="paragraph" w:customStyle="1" w:styleId="cLarge-head">
    <w:name w:val="c/ Large-head"/>
    <w:qFormat/>
    <w:rsid w:val="00516420"/>
    <w:pPr>
      <w:spacing w:before="240" w:after="120" w:line="240" w:lineRule="exact"/>
      <w:ind w:right="2835"/>
    </w:pPr>
    <w:rPr>
      <w:rFonts w:ascii="Futura BT for Dyson Medium" w:hAnsi="Futura BT for Dyson Medium" w:cs="Times New Roman (Body CS)"/>
      <w:sz w:val="28"/>
      <w:szCs w:val="22"/>
      <w:lang w:val="en-GB"/>
    </w:rPr>
  </w:style>
  <w:style w:type="paragraph" w:customStyle="1" w:styleId="cBOILERBODY">
    <w:name w:val="c/ BOILER BODY"/>
    <w:basedOn w:val="Standard"/>
    <w:qFormat/>
    <w:rsid w:val="00516420"/>
    <w:pPr>
      <w:spacing w:before="60" w:after="60" w:line="240" w:lineRule="exact"/>
    </w:pPr>
    <w:rPr>
      <w:rFonts w:ascii="Futura BT Book" w:hAnsi="Futura BT Book" w:cs="Times New Roman (Body CS)"/>
      <w:sz w:val="18"/>
      <w:szCs w:val="18"/>
      <w:lang w:val="en-GB"/>
    </w:rPr>
  </w:style>
  <w:style w:type="paragraph" w:customStyle="1" w:styleId="aSmallSubHeadline">
    <w:name w:val="a/ Small Sub Headline"/>
    <w:basedOn w:val="aLargeSubHeadline"/>
    <w:next w:val="aSubHeadlineBullets"/>
    <w:qFormat/>
    <w:rsid w:val="0054403E"/>
    <w:pPr>
      <w:spacing w:after="120" w:line="280" w:lineRule="exact"/>
    </w:pPr>
    <w:rPr>
      <w:sz w:val="22"/>
    </w:rPr>
  </w:style>
  <w:style w:type="paragraph" w:customStyle="1" w:styleId="aSmallHeadline">
    <w:name w:val="a/ Small Headline"/>
    <w:basedOn w:val="aLargeHeadline"/>
    <w:next w:val="aSmallSubHeadline"/>
    <w:qFormat/>
    <w:rsid w:val="00807CD5"/>
    <w:pPr>
      <w:spacing w:line="420" w:lineRule="exact"/>
    </w:pPr>
    <w:rPr>
      <w:noProof/>
      <w:sz w:val="34"/>
      <w:szCs w:val="34"/>
    </w:rPr>
  </w:style>
  <w:style w:type="paragraph" w:customStyle="1" w:styleId="bCross-headline">
    <w:name w:val="b/ Cross-headline"/>
    <w:basedOn w:val="bBodyCopy"/>
    <w:qFormat/>
    <w:rsid w:val="00516420"/>
    <w:pPr>
      <w:spacing w:before="180" w:after="0"/>
    </w:pPr>
    <w:rPr>
      <w:rFonts w:ascii="Futura BT for Dyson Heavy" w:hAnsi="Futura BT for Dyson Heavy"/>
    </w:rPr>
  </w:style>
  <w:style w:type="paragraph" w:customStyle="1" w:styleId="ENDS">
    <w:name w:val="ENDS –"/>
    <w:basedOn w:val="EMBARGOEDheader"/>
    <w:qFormat/>
    <w:rsid w:val="00762B73"/>
    <w:pPr>
      <w:spacing w:before="240" w:after="240"/>
      <w:ind w:left="284"/>
    </w:pPr>
  </w:style>
  <w:style w:type="paragraph" w:customStyle="1" w:styleId="bQuotation">
    <w:name w:val="b/ Quotation"/>
    <w:basedOn w:val="bBodyCopy"/>
    <w:next w:val="bBodyCopy"/>
    <w:qFormat/>
    <w:rsid w:val="00516420"/>
    <w:pPr>
      <w:spacing w:before="240" w:after="240" w:line="340" w:lineRule="exact"/>
      <w:ind w:left="340" w:right="284" w:hanging="113"/>
      <w:mirrorIndents/>
    </w:pPr>
    <w:rPr>
      <w:rFonts w:ascii="Futura BT for Dyson Medium" w:hAnsi="Futura BT for Dyson Medium"/>
      <w:kern w:val="28"/>
      <w14:cntxtAlts/>
    </w:rPr>
  </w:style>
  <w:style w:type="character" w:customStyle="1" w:styleId="cMediumEmphasis">
    <w:name w:val="c/ Medium Emphasis"/>
    <w:uiPriority w:val="1"/>
    <w:qFormat/>
    <w:rsid w:val="00516420"/>
    <w:rPr>
      <w:rFonts w:ascii="Futura BT for Dyson Medium" w:hAnsi="Futura BT for Dyson Medium"/>
    </w:rPr>
  </w:style>
  <w:style w:type="character" w:customStyle="1" w:styleId="cStrongEmphasis">
    <w:name w:val="c/ Strong Emphasis"/>
    <w:basedOn w:val="Absatz-Standardschriftart"/>
    <w:uiPriority w:val="1"/>
    <w:qFormat/>
    <w:rsid w:val="00FD2430"/>
    <w:rPr>
      <w:rFonts w:ascii="Futura BT for Dyson Heavy" w:hAnsi="Futura BT for Dyson Heavy"/>
    </w:rPr>
  </w:style>
  <w:style w:type="paragraph" w:customStyle="1" w:styleId="cBOILERCROSS-HEADS">
    <w:name w:val="c/ BOILER CROSS-HEADS"/>
    <w:basedOn w:val="cBOILERBODY"/>
    <w:qFormat/>
    <w:rsid w:val="00516420"/>
    <w:pPr>
      <w:spacing w:before="120"/>
    </w:pPr>
    <w:rPr>
      <w:rFonts w:ascii="Futura BT for Dyson Medium" w:hAnsi="Futura BT for Dyson Medium"/>
      <w:caps/>
      <w:spacing w:val="10"/>
    </w:rPr>
  </w:style>
  <w:style w:type="paragraph" w:styleId="Kopfzeile">
    <w:name w:val="header"/>
    <w:basedOn w:val="Standard"/>
    <w:link w:val="KopfzeileZchn"/>
    <w:uiPriority w:val="99"/>
    <w:unhideWhenUsed/>
    <w:rsid w:val="005B54D8"/>
    <w:pPr>
      <w:tabs>
        <w:tab w:val="center" w:pos="4680"/>
        <w:tab w:val="right" w:pos="9360"/>
      </w:tabs>
    </w:pPr>
  </w:style>
  <w:style w:type="character" w:customStyle="1" w:styleId="KopfzeileZchn">
    <w:name w:val="Kopfzeile Zchn"/>
    <w:basedOn w:val="Absatz-Standardschriftart"/>
    <w:link w:val="Kopfzeile"/>
    <w:uiPriority w:val="99"/>
    <w:rsid w:val="005B54D8"/>
  </w:style>
  <w:style w:type="paragraph" w:styleId="Fuzeile">
    <w:name w:val="footer"/>
    <w:basedOn w:val="Standard"/>
    <w:link w:val="FuzeileZchn"/>
    <w:uiPriority w:val="99"/>
    <w:unhideWhenUsed/>
    <w:rsid w:val="005B54D8"/>
    <w:pPr>
      <w:tabs>
        <w:tab w:val="center" w:pos="4680"/>
        <w:tab w:val="right" w:pos="9360"/>
      </w:tabs>
    </w:pPr>
  </w:style>
  <w:style w:type="character" w:customStyle="1" w:styleId="FuzeileZchn">
    <w:name w:val="Fußzeile Zchn"/>
    <w:basedOn w:val="Absatz-Standardschriftart"/>
    <w:link w:val="Fuzeile"/>
    <w:uiPriority w:val="99"/>
    <w:rsid w:val="005B54D8"/>
  </w:style>
  <w:style w:type="paragraph" w:styleId="Beschriftung">
    <w:name w:val="caption"/>
    <w:basedOn w:val="Standard"/>
    <w:next w:val="Standard"/>
    <w:uiPriority w:val="35"/>
    <w:unhideWhenUsed/>
    <w:qFormat/>
    <w:rsid w:val="0006185F"/>
    <w:pPr>
      <w:spacing w:after="200"/>
    </w:pPr>
    <w:rPr>
      <w:rFonts w:ascii="Futura BT for Dyson Medium" w:hAnsi="Futura BT for Dyson Medium" w:cs="Times New Roman (Body CS)"/>
      <w:iCs/>
      <w:color w:val="7F7F7F" w:themeColor="text1" w:themeTint="80"/>
      <w:sz w:val="18"/>
      <w:szCs w:val="18"/>
      <w:lang w:val="en-GB"/>
    </w:rPr>
  </w:style>
  <w:style w:type="paragraph" w:styleId="Sprechblasentext">
    <w:name w:val="Balloon Text"/>
    <w:basedOn w:val="Standard"/>
    <w:link w:val="SprechblasentextZchn"/>
    <w:uiPriority w:val="99"/>
    <w:semiHidden/>
    <w:unhideWhenUsed/>
    <w:rsid w:val="002B224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B2248"/>
    <w:rPr>
      <w:rFonts w:ascii="Times New Roman" w:hAnsi="Times New Roman" w:cs="Times New Roman"/>
      <w:sz w:val="18"/>
      <w:szCs w:val="18"/>
    </w:rPr>
  </w:style>
  <w:style w:type="table" w:styleId="Tabellenraster">
    <w:name w:val="Table Grid"/>
    <w:basedOn w:val="NormaleTabelle"/>
    <w:uiPriority w:val="39"/>
    <w:rsid w:val="007B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21409"/>
    <w:rPr>
      <w:color w:val="0000FF"/>
      <w:u w:val="single"/>
    </w:rPr>
  </w:style>
  <w:style w:type="paragraph" w:styleId="Listenabsatz">
    <w:name w:val="List Paragraph"/>
    <w:basedOn w:val="Standard"/>
    <w:uiPriority w:val="34"/>
    <w:qFormat/>
    <w:rsid w:val="003333BD"/>
    <w:pPr>
      <w:ind w:left="720"/>
      <w:contextualSpacing/>
    </w:pPr>
  </w:style>
  <w:style w:type="character" w:styleId="Kommentarzeichen">
    <w:name w:val="annotation reference"/>
    <w:basedOn w:val="Absatz-Standardschriftart"/>
    <w:uiPriority w:val="99"/>
    <w:semiHidden/>
    <w:unhideWhenUsed/>
    <w:rsid w:val="002C7A65"/>
    <w:rPr>
      <w:sz w:val="16"/>
      <w:szCs w:val="16"/>
    </w:rPr>
  </w:style>
  <w:style w:type="paragraph" w:styleId="Kommentartext">
    <w:name w:val="annotation text"/>
    <w:basedOn w:val="Standard"/>
    <w:link w:val="KommentartextZchn"/>
    <w:uiPriority w:val="99"/>
    <w:unhideWhenUsed/>
    <w:rsid w:val="002C7A65"/>
    <w:rPr>
      <w:rFonts w:eastAsia="SimSun"/>
      <w:sz w:val="20"/>
      <w:szCs w:val="20"/>
    </w:rPr>
  </w:style>
  <w:style w:type="character" w:customStyle="1" w:styleId="KommentartextZchn">
    <w:name w:val="Kommentartext Zchn"/>
    <w:basedOn w:val="Absatz-Standardschriftart"/>
    <w:link w:val="Kommentartext"/>
    <w:uiPriority w:val="99"/>
    <w:rsid w:val="002C7A65"/>
    <w:rPr>
      <w:rFonts w:eastAsia="SimSun"/>
      <w:sz w:val="20"/>
      <w:szCs w:val="20"/>
    </w:rPr>
  </w:style>
  <w:style w:type="paragraph" w:styleId="Funotentext">
    <w:name w:val="footnote text"/>
    <w:basedOn w:val="Standard"/>
    <w:link w:val="FunotentextZchn"/>
    <w:uiPriority w:val="99"/>
    <w:semiHidden/>
    <w:unhideWhenUsed/>
    <w:rsid w:val="004A4DEC"/>
    <w:rPr>
      <w:sz w:val="20"/>
      <w:szCs w:val="20"/>
    </w:rPr>
  </w:style>
  <w:style w:type="character" w:customStyle="1" w:styleId="FunotentextZchn">
    <w:name w:val="Fußnotentext Zchn"/>
    <w:basedOn w:val="Absatz-Standardschriftart"/>
    <w:link w:val="Funotentext"/>
    <w:uiPriority w:val="99"/>
    <w:semiHidden/>
    <w:rsid w:val="004A4DEC"/>
    <w:rPr>
      <w:sz w:val="20"/>
      <w:szCs w:val="20"/>
    </w:rPr>
  </w:style>
  <w:style w:type="character" w:styleId="Funotenzeichen">
    <w:name w:val="footnote reference"/>
    <w:basedOn w:val="Absatz-Standardschriftart"/>
    <w:uiPriority w:val="99"/>
    <w:semiHidden/>
    <w:unhideWhenUsed/>
    <w:rsid w:val="004A4DEC"/>
    <w:rPr>
      <w:vertAlign w:val="superscript"/>
    </w:rPr>
  </w:style>
  <w:style w:type="paragraph" w:customStyle="1" w:styleId="paragraph">
    <w:name w:val="paragraph"/>
    <w:basedOn w:val="Standard"/>
    <w:rsid w:val="007A51E1"/>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Absatz-Standardschriftart"/>
    <w:rsid w:val="007A51E1"/>
  </w:style>
  <w:style w:type="character" w:customStyle="1" w:styleId="eop">
    <w:name w:val="eop"/>
    <w:basedOn w:val="Absatz-Standardschriftart"/>
    <w:rsid w:val="007A51E1"/>
  </w:style>
  <w:style w:type="paragraph" w:styleId="Kommentarthema">
    <w:name w:val="annotation subject"/>
    <w:basedOn w:val="Kommentartext"/>
    <w:next w:val="Kommentartext"/>
    <w:link w:val="KommentarthemaZchn"/>
    <w:uiPriority w:val="99"/>
    <w:semiHidden/>
    <w:unhideWhenUsed/>
    <w:rsid w:val="000F21F1"/>
    <w:rPr>
      <w:rFonts w:eastAsiaTheme="minorHAnsi"/>
      <w:b/>
      <w:bCs/>
    </w:rPr>
  </w:style>
  <w:style w:type="character" w:customStyle="1" w:styleId="KommentarthemaZchn">
    <w:name w:val="Kommentarthema Zchn"/>
    <w:basedOn w:val="KommentartextZchn"/>
    <w:link w:val="Kommentarthema"/>
    <w:uiPriority w:val="99"/>
    <w:semiHidden/>
    <w:rsid w:val="000F21F1"/>
    <w:rPr>
      <w:rFonts w:eastAsia="SimSun"/>
      <w:b/>
      <w:bCs/>
      <w:sz w:val="20"/>
      <w:szCs w:val="20"/>
    </w:rPr>
  </w:style>
  <w:style w:type="paragraph" w:customStyle="1" w:styleId="Default">
    <w:name w:val="Default"/>
    <w:rsid w:val="00A71E05"/>
    <w:pPr>
      <w:autoSpaceDE w:val="0"/>
      <w:autoSpaceDN w:val="0"/>
      <w:adjustRightInd w:val="0"/>
    </w:pPr>
    <w:rPr>
      <w:rFonts w:ascii="Futura Lt BT" w:hAnsi="Futura Lt BT" w:cs="Futura Lt BT"/>
      <w:color w:val="000000"/>
      <w:lang w:val="en-GB"/>
    </w:rPr>
  </w:style>
  <w:style w:type="character" w:styleId="Platzhaltertext">
    <w:name w:val="Placeholder Text"/>
    <w:basedOn w:val="Absatz-Standardschriftart"/>
    <w:uiPriority w:val="99"/>
    <w:semiHidden/>
    <w:rsid w:val="00E52539"/>
    <w:rPr>
      <w:color w:val="808080"/>
    </w:rPr>
  </w:style>
  <w:style w:type="character" w:customStyle="1" w:styleId="spellingerrorsuperscript">
    <w:name w:val="spellingerrorsuperscript"/>
    <w:basedOn w:val="Absatz-Standardschriftart"/>
    <w:rsid w:val="002C3A20"/>
  </w:style>
  <w:style w:type="character" w:styleId="NichtaufgelsteErwhnung">
    <w:name w:val="Unresolved Mention"/>
    <w:basedOn w:val="Absatz-Standardschriftart"/>
    <w:uiPriority w:val="99"/>
    <w:rsid w:val="00317F0A"/>
    <w:rPr>
      <w:color w:val="605E5C"/>
      <w:shd w:val="clear" w:color="auto" w:fill="E1DFDD"/>
    </w:rPr>
  </w:style>
  <w:style w:type="character" w:customStyle="1" w:styleId="superscript">
    <w:name w:val="superscript"/>
    <w:basedOn w:val="Absatz-Standardschriftart"/>
    <w:rsid w:val="00505966"/>
  </w:style>
  <w:style w:type="character" w:styleId="BesuchterLink">
    <w:name w:val="FollowedHyperlink"/>
    <w:basedOn w:val="Absatz-Standardschriftart"/>
    <w:uiPriority w:val="99"/>
    <w:semiHidden/>
    <w:unhideWhenUsed/>
    <w:rsid w:val="00B53D9B"/>
    <w:rPr>
      <w:color w:val="954F72" w:themeColor="followedHyperlink"/>
      <w:u w:val="single"/>
    </w:rPr>
  </w:style>
  <w:style w:type="paragraph" w:styleId="Textkrper">
    <w:name w:val="Body Text"/>
    <w:basedOn w:val="Standard"/>
    <w:link w:val="TextkrperZchn"/>
    <w:uiPriority w:val="99"/>
    <w:unhideWhenUsed/>
    <w:rsid w:val="00290DEB"/>
    <w:pPr>
      <w:spacing w:before="100" w:beforeAutospacing="1" w:after="100" w:afterAutospacing="1"/>
    </w:pPr>
    <w:rPr>
      <w:rFonts w:ascii="Times New Roman" w:eastAsia="Calibri" w:hAnsi="Times New Roman" w:cs="Times New Roman"/>
      <w:lang w:val="de-DE" w:eastAsia="zh-CN"/>
    </w:rPr>
  </w:style>
  <w:style w:type="character" w:customStyle="1" w:styleId="TextkrperZchn">
    <w:name w:val="Textkörper Zchn"/>
    <w:basedOn w:val="Absatz-Standardschriftart"/>
    <w:link w:val="Textkrper"/>
    <w:uiPriority w:val="99"/>
    <w:rsid w:val="00290DEB"/>
    <w:rPr>
      <w:rFonts w:ascii="Times New Roman" w:eastAsia="Calibri" w:hAnsi="Times New Roman" w:cs="Times New Roman"/>
      <w:lang w:val="de-DE" w:eastAsia="zh-CN"/>
    </w:rPr>
  </w:style>
  <w:style w:type="paragraph" w:customStyle="1" w:styleId="Body">
    <w:name w:val="Body"/>
    <w:rsid w:val="005D00C7"/>
    <w:pPr>
      <w:pBdr>
        <w:top w:val="nil"/>
        <w:left w:val="nil"/>
        <w:bottom w:val="nil"/>
        <w:right w:val="nil"/>
        <w:between w:val="nil"/>
        <w:bar w:val="nil"/>
      </w:pBdr>
    </w:pPr>
    <w:rPr>
      <w:rFonts w:ascii="Helvetica" w:eastAsia="Arial Unicode MS" w:hAnsi="Helvetica" w:cs="Arial Unicode MS"/>
      <w:color w:val="000000"/>
      <w:sz w:val="22"/>
      <w:szCs w:val="22"/>
      <w:bdr w:val="nil"/>
      <w:lang w:val="de-DE" w:eastAsia="zh-CN"/>
    </w:rPr>
  </w:style>
  <w:style w:type="paragraph" w:styleId="KeinLeerraum">
    <w:name w:val="No Spacing"/>
    <w:basedOn w:val="Standard"/>
    <w:uiPriority w:val="1"/>
    <w:qFormat/>
    <w:rsid w:val="00135D7B"/>
    <w:pPr>
      <w:spacing w:before="100" w:beforeAutospacing="1" w:after="100" w:afterAutospacing="1"/>
    </w:pPr>
    <w:rPr>
      <w:rFonts w:ascii="Times New Roman" w:eastAsia="Calibri" w:hAnsi="Times New Roman" w:cs="Times New Roman"/>
      <w:lang w:val="de-DE" w:eastAsia="zh-CN"/>
    </w:rPr>
  </w:style>
  <w:style w:type="paragraph" w:styleId="berarbeitung">
    <w:name w:val="Revision"/>
    <w:hidden/>
    <w:uiPriority w:val="99"/>
    <w:semiHidden/>
    <w:rsid w:val="00A55704"/>
  </w:style>
  <w:style w:type="character" w:styleId="Erwhnung">
    <w:name w:val="Mention"/>
    <w:basedOn w:val="Absatz-Standardschriftart"/>
    <w:uiPriority w:val="99"/>
    <w:unhideWhenUsed/>
    <w:rsid w:val="00D70971"/>
    <w:rPr>
      <w:color w:val="2B579A"/>
      <w:shd w:val="clear" w:color="auto" w:fill="E1DFDD"/>
    </w:rPr>
  </w:style>
  <w:style w:type="character" w:styleId="Fett">
    <w:name w:val="Strong"/>
    <w:basedOn w:val="Absatz-Standardschriftart"/>
    <w:uiPriority w:val="22"/>
    <w:qFormat/>
    <w:rsid w:val="002709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2607">
      <w:bodyDiv w:val="1"/>
      <w:marLeft w:val="0"/>
      <w:marRight w:val="0"/>
      <w:marTop w:val="0"/>
      <w:marBottom w:val="0"/>
      <w:divBdr>
        <w:top w:val="none" w:sz="0" w:space="0" w:color="auto"/>
        <w:left w:val="none" w:sz="0" w:space="0" w:color="auto"/>
        <w:bottom w:val="none" w:sz="0" w:space="0" w:color="auto"/>
        <w:right w:val="none" w:sz="0" w:space="0" w:color="auto"/>
      </w:divBdr>
      <w:divsChild>
        <w:div w:id="535001692">
          <w:marLeft w:val="0"/>
          <w:marRight w:val="0"/>
          <w:marTop w:val="0"/>
          <w:marBottom w:val="0"/>
          <w:divBdr>
            <w:top w:val="none" w:sz="0" w:space="0" w:color="auto"/>
            <w:left w:val="none" w:sz="0" w:space="0" w:color="auto"/>
            <w:bottom w:val="none" w:sz="0" w:space="0" w:color="auto"/>
            <w:right w:val="none" w:sz="0" w:space="0" w:color="auto"/>
          </w:divBdr>
        </w:div>
        <w:div w:id="1218315868">
          <w:marLeft w:val="0"/>
          <w:marRight w:val="0"/>
          <w:marTop w:val="0"/>
          <w:marBottom w:val="0"/>
          <w:divBdr>
            <w:top w:val="none" w:sz="0" w:space="0" w:color="auto"/>
            <w:left w:val="none" w:sz="0" w:space="0" w:color="auto"/>
            <w:bottom w:val="none" w:sz="0" w:space="0" w:color="auto"/>
            <w:right w:val="none" w:sz="0" w:space="0" w:color="auto"/>
          </w:divBdr>
        </w:div>
        <w:div w:id="1386835476">
          <w:marLeft w:val="0"/>
          <w:marRight w:val="0"/>
          <w:marTop w:val="0"/>
          <w:marBottom w:val="0"/>
          <w:divBdr>
            <w:top w:val="none" w:sz="0" w:space="0" w:color="auto"/>
            <w:left w:val="none" w:sz="0" w:space="0" w:color="auto"/>
            <w:bottom w:val="none" w:sz="0" w:space="0" w:color="auto"/>
            <w:right w:val="none" w:sz="0" w:space="0" w:color="auto"/>
          </w:divBdr>
        </w:div>
        <w:div w:id="1855998393">
          <w:marLeft w:val="0"/>
          <w:marRight w:val="0"/>
          <w:marTop w:val="0"/>
          <w:marBottom w:val="0"/>
          <w:divBdr>
            <w:top w:val="none" w:sz="0" w:space="0" w:color="auto"/>
            <w:left w:val="none" w:sz="0" w:space="0" w:color="auto"/>
            <w:bottom w:val="none" w:sz="0" w:space="0" w:color="auto"/>
            <w:right w:val="none" w:sz="0" w:space="0" w:color="auto"/>
          </w:divBdr>
          <w:divsChild>
            <w:div w:id="1642495370">
              <w:marLeft w:val="0"/>
              <w:marRight w:val="0"/>
              <w:marTop w:val="0"/>
              <w:marBottom w:val="0"/>
              <w:divBdr>
                <w:top w:val="none" w:sz="0" w:space="0" w:color="auto"/>
                <w:left w:val="none" w:sz="0" w:space="0" w:color="auto"/>
                <w:bottom w:val="none" w:sz="0" w:space="0" w:color="auto"/>
                <w:right w:val="none" w:sz="0" w:space="0" w:color="auto"/>
              </w:divBdr>
            </w:div>
            <w:div w:id="1831746715">
              <w:marLeft w:val="0"/>
              <w:marRight w:val="0"/>
              <w:marTop w:val="0"/>
              <w:marBottom w:val="0"/>
              <w:divBdr>
                <w:top w:val="none" w:sz="0" w:space="0" w:color="auto"/>
                <w:left w:val="none" w:sz="0" w:space="0" w:color="auto"/>
                <w:bottom w:val="none" w:sz="0" w:space="0" w:color="auto"/>
                <w:right w:val="none" w:sz="0" w:space="0" w:color="auto"/>
              </w:divBdr>
            </w:div>
            <w:div w:id="1852794730">
              <w:marLeft w:val="0"/>
              <w:marRight w:val="0"/>
              <w:marTop w:val="0"/>
              <w:marBottom w:val="0"/>
              <w:divBdr>
                <w:top w:val="none" w:sz="0" w:space="0" w:color="auto"/>
                <w:left w:val="none" w:sz="0" w:space="0" w:color="auto"/>
                <w:bottom w:val="none" w:sz="0" w:space="0" w:color="auto"/>
                <w:right w:val="none" w:sz="0" w:space="0" w:color="auto"/>
              </w:divBdr>
            </w:div>
          </w:divsChild>
        </w:div>
        <w:div w:id="1977181608">
          <w:marLeft w:val="0"/>
          <w:marRight w:val="0"/>
          <w:marTop w:val="0"/>
          <w:marBottom w:val="0"/>
          <w:divBdr>
            <w:top w:val="none" w:sz="0" w:space="0" w:color="auto"/>
            <w:left w:val="none" w:sz="0" w:space="0" w:color="auto"/>
            <w:bottom w:val="none" w:sz="0" w:space="0" w:color="auto"/>
            <w:right w:val="none" w:sz="0" w:space="0" w:color="auto"/>
          </w:divBdr>
        </w:div>
      </w:divsChild>
    </w:div>
    <w:div w:id="80495239">
      <w:bodyDiv w:val="1"/>
      <w:marLeft w:val="0"/>
      <w:marRight w:val="0"/>
      <w:marTop w:val="0"/>
      <w:marBottom w:val="0"/>
      <w:divBdr>
        <w:top w:val="none" w:sz="0" w:space="0" w:color="auto"/>
        <w:left w:val="none" w:sz="0" w:space="0" w:color="auto"/>
        <w:bottom w:val="none" w:sz="0" w:space="0" w:color="auto"/>
        <w:right w:val="none" w:sz="0" w:space="0" w:color="auto"/>
      </w:divBdr>
    </w:div>
    <w:div w:id="119494943">
      <w:bodyDiv w:val="1"/>
      <w:marLeft w:val="0"/>
      <w:marRight w:val="0"/>
      <w:marTop w:val="0"/>
      <w:marBottom w:val="0"/>
      <w:divBdr>
        <w:top w:val="none" w:sz="0" w:space="0" w:color="auto"/>
        <w:left w:val="none" w:sz="0" w:space="0" w:color="auto"/>
        <w:bottom w:val="none" w:sz="0" w:space="0" w:color="auto"/>
        <w:right w:val="none" w:sz="0" w:space="0" w:color="auto"/>
      </w:divBdr>
    </w:div>
    <w:div w:id="196702434">
      <w:bodyDiv w:val="1"/>
      <w:marLeft w:val="0"/>
      <w:marRight w:val="0"/>
      <w:marTop w:val="0"/>
      <w:marBottom w:val="0"/>
      <w:divBdr>
        <w:top w:val="none" w:sz="0" w:space="0" w:color="auto"/>
        <w:left w:val="none" w:sz="0" w:space="0" w:color="auto"/>
        <w:bottom w:val="none" w:sz="0" w:space="0" w:color="auto"/>
        <w:right w:val="none" w:sz="0" w:space="0" w:color="auto"/>
      </w:divBdr>
      <w:divsChild>
        <w:div w:id="741755446">
          <w:marLeft w:val="0"/>
          <w:marRight w:val="0"/>
          <w:marTop w:val="0"/>
          <w:marBottom w:val="0"/>
          <w:divBdr>
            <w:top w:val="none" w:sz="0" w:space="0" w:color="auto"/>
            <w:left w:val="none" w:sz="0" w:space="0" w:color="auto"/>
            <w:bottom w:val="none" w:sz="0" w:space="0" w:color="auto"/>
            <w:right w:val="none" w:sz="0" w:space="0" w:color="auto"/>
          </w:divBdr>
        </w:div>
      </w:divsChild>
    </w:div>
    <w:div w:id="468279555">
      <w:bodyDiv w:val="1"/>
      <w:marLeft w:val="0"/>
      <w:marRight w:val="0"/>
      <w:marTop w:val="0"/>
      <w:marBottom w:val="0"/>
      <w:divBdr>
        <w:top w:val="none" w:sz="0" w:space="0" w:color="auto"/>
        <w:left w:val="none" w:sz="0" w:space="0" w:color="auto"/>
        <w:bottom w:val="none" w:sz="0" w:space="0" w:color="auto"/>
        <w:right w:val="none" w:sz="0" w:space="0" w:color="auto"/>
      </w:divBdr>
    </w:div>
    <w:div w:id="500892179">
      <w:bodyDiv w:val="1"/>
      <w:marLeft w:val="0"/>
      <w:marRight w:val="0"/>
      <w:marTop w:val="0"/>
      <w:marBottom w:val="0"/>
      <w:divBdr>
        <w:top w:val="none" w:sz="0" w:space="0" w:color="auto"/>
        <w:left w:val="none" w:sz="0" w:space="0" w:color="auto"/>
        <w:bottom w:val="none" w:sz="0" w:space="0" w:color="auto"/>
        <w:right w:val="none" w:sz="0" w:space="0" w:color="auto"/>
      </w:divBdr>
      <w:divsChild>
        <w:div w:id="1735228102">
          <w:marLeft w:val="0"/>
          <w:marRight w:val="0"/>
          <w:marTop w:val="0"/>
          <w:marBottom w:val="0"/>
          <w:divBdr>
            <w:top w:val="none" w:sz="0" w:space="0" w:color="auto"/>
            <w:left w:val="none" w:sz="0" w:space="0" w:color="auto"/>
            <w:bottom w:val="none" w:sz="0" w:space="0" w:color="auto"/>
            <w:right w:val="none" w:sz="0" w:space="0" w:color="auto"/>
          </w:divBdr>
        </w:div>
      </w:divsChild>
    </w:div>
    <w:div w:id="674502886">
      <w:bodyDiv w:val="1"/>
      <w:marLeft w:val="0"/>
      <w:marRight w:val="0"/>
      <w:marTop w:val="0"/>
      <w:marBottom w:val="0"/>
      <w:divBdr>
        <w:top w:val="none" w:sz="0" w:space="0" w:color="auto"/>
        <w:left w:val="none" w:sz="0" w:space="0" w:color="auto"/>
        <w:bottom w:val="none" w:sz="0" w:space="0" w:color="auto"/>
        <w:right w:val="none" w:sz="0" w:space="0" w:color="auto"/>
      </w:divBdr>
      <w:divsChild>
        <w:div w:id="1437404806">
          <w:marLeft w:val="0"/>
          <w:marRight w:val="0"/>
          <w:marTop w:val="0"/>
          <w:marBottom w:val="0"/>
          <w:divBdr>
            <w:top w:val="none" w:sz="0" w:space="0" w:color="auto"/>
            <w:left w:val="none" w:sz="0" w:space="0" w:color="auto"/>
            <w:bottom w:val="none" w:sz="0" w:space="0" w:color="auto"/>
            <w:right w:val="none" w:sz="0" w:space="0" w:color="auto"/>
          </w:divBdr>
        </w:div>
      </w:divsChild>
    </w:div>
    <w:div w:id="790780955">
      <w:bodyDiv w:val="1"/>
      <w:marLeft w:val="0"/>
      <w:marRight w:val="0"/>
      <w:marTop w:val="0"/>
      <w:marBottom w:val="0"/>
      <w:divBdr>
        <w:top w:val="none" w:sz="0" w:space="0" w:color="auto"/>
        <w:left w:val="none" w:sz="0" w:space="0" w:color="auto"/>
        <w:bottom w:val="none" w:sz="0" w:space="0" w:color="auto"/>
        <w:right w:val="none" w:sz="0" w:space="0" w:color="auto"/>
      </w:divBdr>
      <w:divsChild>
        <w:div w:id="42950317">
          <w:marLeft w:val="0"/>
          <w:marRight w:val="0"/>
          <w:marTop w:val="0"/>
          <w:marBottom w:val="0"/>
          <w:divBdr>
            <w:top w:val="none" w:sz="0" w:space="0" w:color="auto"/>
            <w:left w:val="none" w:sz="0" w:space="0" w:color="auto"/>
            <w:bottom w:val="none" w:sz="0" w:space="0" w:color="auto"/>
            <w:right w:val="none" w:sz="0" w:space="0" w:color="auto"/>
          </w:divBdr>
        </w:div>
        <w:div w:id="64881582">
          <w:marLeft w:val="0"/>
          <w:marRight w:val="0"/>
          <w:marTop w:val="0"/>
          <w:marBottom w:val="0"/>
          <w:divBdr>
            <w:top w:val="none" w:sz="0" w:space="0" w:color="auto"/>
            <w:left w:val="none" w:sz="0" w:space="0" w:color="auto"/>
            <w:bottom w:val="none" w:sz="0" w:space="0" w:color="auto"/>
            <w:right w:val="none" w:sz="0" w:space="0" w:color="auto"/>
          </w:divBdr>
        </w:div>
        <w:div w:id="223026734">
          <w:marLeft w:val="0"/>
          <w:marRight w:val="0"/>
          <w:marTop w:val="0"/>
          <w:marBottom w:val="0"/>
          <w:divBdr>
            <w:top w:val="none" w:sz="0" w:space="0" w:color="auto"/>
            <w:left w:val="none" w:sz="0" w:space="0" w:color="auto"/>
            <w:bottom w:val="none" w:sz="0" w:space="0" w:color="auto"/>
            <w:right w:val="none" w:sz="0" w:space="0" w:color="auto"/>
          </w:divBdr>
        </w:div>
        <w:div w:id="523255215">
          <w:marLeft w:val="0"/>
          <w:marRight w:val="0"/>
          <w:marTop w:val="0"/>
          <w:marBottom w:val="0"/>
          <w:divBdr>
            <w:top w:val="none" w:sz="0" w:space="0" w:color="auto"/>
            <w:left w:val="none" w:sz="0" w:space="0" w:color="auto"/>
            <w:bottom w:val="none" w:sz="0" w:space="0" w:color="auto"/>
            <w:right w:val="none" w:sz="0" w:space="0" w:color="auto"/>
          </w:divBdr>
          <w:divsChild>
            <w:div w:id="425342349">
              <w:marLeft w:val="0"/>
              <w:marRight w:val="0"/>
              <w:marTop w:val="0"/>
              <w:marBottom w:val="0"/>
              <w:divBdr>
                <w:top w:val="none" w:sz="0" w:space="0" w:color="auto"/>
                <w:left w:val="none" w:sz="0" w:space="0" w:color="auto"/>
                <w:bottom w:val="none" w:sz="0" w:space="0" w:color="auto"/>
                <w:right w:val="none" w:sz="0" w:space="0" w:color="auto"/>
              </w:divBdr>
            </w:div>
            <w:div w:id="1749111334">
              <w:marLeft w:val="0"/>
              <w:marRight w:val="0"/>
              <w:marTop w:val="0"/>
              <w:marBottom w:val="0"/>
              <w:divBdr>
                <w:top w:val="none" w:sz="0" w:space="0" w:color="auto"/>
                <w:left w:val="none" w:sz="0" w:space="0" w:color="auto"/>
                <w:bottom w:val="none" w:sz="0" w:space="0" w:color="auto"/>
                <w:right w:val="none" w:sz="0" w:space="0" w:color="auto"/>
              </w:divBdr>
            </w:div>
          </w:divsChild>
        </w:div>
        <w:div w:id="630205431">
          <w:marLeft w:val="0"/>
          <w:marRight w:val="0"/>
          <w:marTop w:val="0"/>
          <w:marBottom w:val="0"/>
          <w:divBdr>
            <w:top w:val="none" w:sz="0" w:space="0" w:color="auto"/>
            <w:left w:val="none" w:sz="0" w:space="0" w:color="auto"/>
            <w:bottom w:val="none" w:sz="0" w:space="0" w:color="auto"/>
            <w:right w:val="none" w:sz="0" w:space="0" w:color="auto"/>
          </w:divBdr>
          <w:divsChild>
            <w:div w:id="96563756">
              <w:marLeft w:val="0"/>
              <w:marRight w:val="0"/>
              <w:marTop w:val="0"/>
              <w:marBottom w:val="0"/>
              <w:divBdr>
                <w:top w:val="none" w:sz="0" w:space="0" w:color="auto"/>
                <w:left w:val="none" w:sz="0" w:space="0" w:color="auto"/>
                <w:bottom w:val="none" w:sz="0" w:space="0" w:color="auto"/>
                <w:right w:val="none" w:sz="0" w:space="0" w:color="auto"/>
              </w:divBdr>
            </w:div>
            <w:div w:id="226109993">
              <w:marLeft w:val="0"/>
              <w:marRight w:val="0"/>
              <w:marTop w:val="0"/>
              <w:marBottom w:val="0"/>
              <w:divBdr>
                <w:top w:val="none" w:sz="0" w:space="0" w:color="auto"/>
                <w:left w:val="none" w:sz="0" w:space="0" w:color="auto"/>
                <w:bottom w:val="none" w:sz="0" w:space="0" w:color="auto"/>
                <w:right w:val="none" w:sz="0" w:space="0" w:color="auto"/>
              </w:divBdr>
            </w:div>
            <w:div w:id="1201895823">
              <w:marLeft w:val="0"/>
              <w:marRight w:val="0"/>
              <w:marTop w:val="0"/>
              <w:marBottom w:val="0"/>
              <w:divBdr>
                <w:top w:val="none" w:sz="0" w:space="0" w:color="auto"/>
                <w:left w:val="none" w:sz="0" w:space="0" w:color="auto"/>
                <w:bottom w:val="none" w:sz="0" w:space="0" w:color="auto"/>
                <w:right w:val="none" w:sz="0" w:space="0" w:color="auto"/>
              </w:divBdr>
            </w:div>
            <w:div w:id="1230462788">
              <w:marLeft w:val="0"/>
              <w:marRight w:val="0"/>
              <w:marTop w:val="0"/>
              <w:marBottom w:val="0"/>
              <w:divBdr>
                <w:top w:val="none" w:sz="0" w:space="0" w:color="auto"/>
                <w:left w:val="none" w:sz="0" w:space="0" w:color="auto"/>
                <w:bottom w:val="none" w:sz="0" w:space="0" w:color="auto"/>
                <w:right w:val="none" w:sz="0" w:space="0" w:color="auto"/>
              </w:divBdr>
            </w:div>
          </w:divsChild>
        </w:div>
        <w:div w:id="847520762">
          <w:marLeft w:val="0"/>
          <w:marRight w:val="0"/>
          <w:marTop w:val="0"/>
          <w:marBottom w:val="0"/>
          <w:divBdr>
            <w:top w:val="none" w:sz="0" w:space="0" w:color="auto"/>
            <w:left w:val="none" w:sz="0" w:space="0" w:color="auto"/>
            <w:bottom w:val="none" w:sz="0" w:space="0" w:color="auto"/>
            <w:right w:val="none" w:sz="0" w:space="0" w:color="auto"/>
          </w:divBdr>
        </w:div>
        <w:div w:id="859929171">
          <w:marLeft w:val="0"/>
          <w:marRight w:val="0"/>
          <w:marTop w:val="0"/>
          <w:marBottom w:val="0"/>
          <w:divBdr>
            <w:top w:val="none" w:sz="0" w:space="0" w:color="auto"/>
            <w:left w:val="none" w:sz="0" w:space="0" w:color="auto"/>
            <w:bottom w:val="none" w:sz="0" w:space="0" w:color="auto"/>
            <w:right w:val="none" w:sz="0" w:space="0" w:color="auto"/>
          </w:divBdr>
        </w:div>
        <w:div w:id="1154444339">
          <w:marLeft w:val="0"/>
          <w:marRight w:val="0"/>
          <w:marTop w:val="0"/>
          <w:marBottom w:val="0"/>
          <w:divBdr>
            <w:top w:val="none" w:sz="0" w:space="0" w:color="auto"/>
            <w:left w:val="none" w:sz="0" w:space="0" w:color="auto"/>
            <w:bottom w:val="none" w:sz="0" w:space="0" w:color="auto"/>
            <w:right w:val="none" w:sz="0" w:space="0" w:color="auto"/>
          </w:divBdr>
        </w:div>
        <w:div w:id="1812283897">
          <w:marLeft w:val="0"/>
          <w:marRight w:val="0"/>
          <w:marTop w:val="0"/>
          <w:marBottom w:val="0"/>
          <w:divBdr>
            <w:top w:val="none" w:sz="0" w:space="0" w:color="auto"/>
            <w:left w:val="none" w:sz="0" w:space="0" w:color="auto"/>
            <w:bottom w:val="none" w:sz="0" w:space="0" w:color="auto"/>
            <w:right w:val="none" w:sz="0" w:space="0" w:color="auto"/>
          </w:divBdr>
        </w:div>
        <w:div w:id="1995720225">
          <w:marLeft w:val="0"/>
          <w:marRight w:val="0"/>
          <w:marTop w:val="0"/>
          <w:marBottom w:val="0"/>
          <w:divBdr>
            <w:top w:val="none" w:sz="0" w:space="0" w:color="auto"/>
            <w:left w:val="none" w:sz="0" w:space="0" w:color="auto"/>
            <w:bottom w:val="none" w:sz="0" w:space="0" w:color="auto"/>
            <w:right w:val="none" w:sz="0" w:space="0" w:color="auto"/>
          </w:divBdr>
          <w:divsChild>
            <w:div w:id="1104765315">
              <w:marLeft w:val="0"/>
              <w:marRight w:val="0"/>
              <w:marTop w:val="0"/>
              <w:marBottom w:val="0"/>
              <w:divBdr>
                <w:top w:val="none" w:sz="0" w:space="0" w:color="auto"/>
                <w:left w:val="none" w:sz="0" w:space="0" w:color="auto"/>
                <w:bottom w:val="none" w:sz="0" w:space="0" w:color="auto"/>
                <w:right w:val="none" w:sz="0" w:space="0" w:color="auto"/>
              </w:divBdr>
            </w:div>
            <w:div w:id="2098866287">
              <w:marLeft w:val="0"/>
              <w:marRight w:val="0"/>
              <w:marTop w:val="0"/>
              <w:marBottom w:val="0"/>
              <w:divBdr>
                <w:top w:val="none" w:sz="0" w:space="0" w:color="auto"/>
                <w:left w:val="none" w:sz="0" w:space="0" w:color="auto"/>
                <w:bottom w:val="none" w:sz="0" w:space="0" w:color="auto"/>
                <w:right w:val="none" w:sz="0" w:space="0" w:color="auto"/>
              </w:divBdr>
            </w:div>
          </w:divsChild>
        </w:div>
        <w:div w:id="2035885793">
          <w:marLeft w:val="0"/>
          <w:marRight w:val="0"/>
          <w:marTop w:val="0"/>
          <w:marBottom w:val="0"/>
          <w:divBdr>
            <w:top w:val="none" w:sz="0" w:space="0" w:color="auto"/>
            <w:left w:val="none" w:sz="0" w:space="0" w:color="auto"/>
            <w:bottom w:val="none" w:sz="0" w:space="0" w:color="auto"/>
            <w:right w:val="none" w:sz="0" w:space="0" w:color="auto"/>
          </w:divBdr>
          <w:divsChild>
            <w:div w:id="748159960">
              <w:marLeft w:val="0"/>
              <w:marRight w:val="0"/>
              <w:marTop w:val="0"/>
              <w:marBottom w:val="0"/>
              <w:divBdr>
                <w:top w:val="none" w:sz="0" w:space="0" w:color="auto"/>
                <w:left w:val="none" w:sz="0" w:space="0" w:color="auto"/>
                <w:bottom w:val="none" w:sz="0" w:space="0" w:color="auto"/>
                <w:right w:val="none" w:sz="0" w:space="0" w:color="auto"/>
              </w:divBdr>
            </w:div>
            <w:div w:id="824123302">
              <w:marLeft w:val="0"/>
              <w:marRight w:val="0"/>
              <w:marTop w:val="0"/>
              <w:marBottom w:val="0"/>
              <w:divBdr>
                <w:top w:val="none" w:sz="0" w:space="0" w:color="auto"/>
                <w:left w:val="none" w:sz="0" w:space="0" w:color="auto"/>
                <w:bottom w:val="none" w:sz="0" w:space="0" w:color="auto"/>
                <w:right w:val="none" w:sz="0" w:space="0" w:color="auto"/>
              </w:divBdr>
            </w:div>
          </w:divsChild>
        </w:div>
        <w:div w:id="2071152482">
          <w:marLeft w:val="0"/>
          <w:marRight w:val="0"/>
          <w:marTop w:val="0"/>
          <w:marBottom w:val="0"/>
          <w:divBdr>
            <w:top w:val="none" w:sz="0" w:space="0" w:color="auto"/>
            <w:left w:val="none" w:sz="0" w:space="0" w:color="auto"/>
            <w:bottom w:val="none" w:sz="0" w:space="0" w:color="auto"/>
            <w:right w:val="none" w:sz="0" w:space="0" w:color="auto"/>
          </w:divBdr>
        </w:div>
      </w:divsChild>
    </w:div>
    <w:div w:id="877665554">
      <w:bodyDiv w:val="1"/>
      <w:marLeft w:val="0"/>
      <w:marRight w:val="0"/>
      <w:marTop w:val="0"/>
      <w:marBottom w:val="0"/>
      <w:divBdr>
        <w:top w:val="none" w:sz="0" w:space="0" w:color="auto"/>
        <w:left w:val="none" w:sz="0" w:space="0" w:color="auto"/>
        <w:bottom w:val="none" w:sz="0" w:space="0" w:color="auto"/>
        <w:right w:val="none" w:sz="0" w:space="0" w:color="auto"/>
      </w:divBdr>
    </w:div>
    <w:div w:id="911429637">
      <w:bodyDiv w:val="1"/>
      <w:marLeft w:val="0"/>
      <w:marRight w:val="0"/>
      <w:marTop w:val="0"/>
      <w:marBottom w:val="0"/>
      <w:divBdr>
        <w:top w:val="none" w:sz="0" w:space="0" w:color="auto"/>
        <w:left w:val="none" w:sz="0" w:space="0" w:color="auto"/>
        <w:bottom w:val="none" w:sz="0" w:space="0" w:color="auto"/>
        <w:right w:val="none" w:sz="0" w:space="0" w:color="auto"/>
      </w:divBdr>
    </w:div>
    <w:div w:id="917790242">
      <w:bodyDiv w:val="1"/>
      <w:marLeft w:val="0"/>
      <w:marRight w:val="0"/>
      <w:marTop w:val="0"/>
      <w:marBottom w:val="0"/>
      <w:divBdr>
        <w:top w:val="none" w:sz="0" w:space="0" w:color="auto"/>
        <w:left w:val="none" w:sz="0" w:space="0" w:color="auto"/>
        <w:bottom w:val="none" w:sz="0" w:space="0" w:color="auto"/>
        <w:right w:val="none" w:sz="0" w:space="0" w:color="auto"/>
      </w:divBdr>
      <w:divsChild>
        <w:div w:id="61874037">
          <w:marLeft w:val="0"/>
          <w:marRight w:val="0"/>
          <w:marTop w:val="0"/>
          <w:marBottom w:val="0"/>
          <w:divBdr>
            <w:top w:val="none" w:sz="0" w:space="0" w:color="auto"/>
            <w:left w:val="none" w:sz="0" w:space="0" w:color="auto"/>
            <w:bottom w:val="none" w:sz="0" w:space="0" w:color="auto"/>
            <w:right w:val="none" w:sz="0" w:space="0" w:color="auto"/>
          </w:divBdr>
        </w:div>
        <w:div w:id="150831082">
          <w:marLeft w:val="0"/>
          <w:marRight w:val="0"/>
          <w:marTop w:val="0"/>
          <w:marBottom w:val="0"/>
          <w:divBdr>
            <w:top w:val="none" w:sz="0" w:space="0" w:color="auto"/>
            <w:left w:val="none" w:sz="0" w:space="0" w:color="auto"/>
            <w:bottom w:val="none" w:sz="0" w:space="0" w:color="auto"/>
            <w:right w:val="none" w:sz="0" w:space="0" w:color="auto"/>
          </w:divBdr>
        </w:div>
        <w:div w:id="322512859">
          <w:marLeft w:val="0"/>
          <w:marRight w:val="0"/>
          <w:marTop w:val="0"/>
          <w:marBottom w:val="0"/>
          <w:divBdr>
            <w:top w:val="none" w:sz="0" w:space="0" w:color="auto"/>
            <w:left w:val="none" w:sz="0" w:space="0" w:color="auto"/>
            <w:bottom w:val="none" w:sz="0" w:space="0" w:color="auto"/>
            <w:right w:val="none" w:sz="0" w:space="0" w:color="auto"/>
          </w:divBdr>
        </w:div>
        <w:div w:id="666636853">
          <w:marLeft w:val="0"/>
          <w:marRight w:val="0"/>
          <w:marTop w:val="0"/>
          <w:marBottom w:val="0"/>
          <w:divBdr>
            <w:top w:val="none" w:sz="0" w:space="0" w:color="auto"/>
            <w:left w:val="none" w:sz="0" w:space="0" w:color="auto"/>
            <w:bottom w:val="none" w:sz="0" w:space="0" w:color="auto"/>
            <w:right w:val="none" w:sz="0" w:space="0" w:color="auto"/>
          </w:divBdr>
        </w:div>
        <w:div w:id="1727952599">
          <w:marLeft w:val="0"/>
          <w:marRight w:val="0"/>
          <w:marTop w:val="0"/>
          <w:marBottom w:val="0"/>
          <w:divBdr>
            <w:top w:val="none" w:sz="0" w:space="0" w:color="auto"/>
            <w:left w:val="none" w:sz="0" w:space="0" w:color="auto"/>
            <w:bottom w:val="none" w:sz="0" w:space="0" w:color="auto"/>
            <w:right w:val="none" w:sz="0" w:space="0" w:color="auto"/>
          </w:divBdr>
        </w:div>
        <w:div w:id="1843230383">
          <w:marLeft w:val="0"/>
          <w:marRight w:val="0"/>
          <w:marTop w:val="0"/>
          <w:marBottom w:val="0"/>
          <w:divBdr>
            <w:top w:val="none" w:sz="0" w:space="0" w:color="auto"/>
            <w:left w:val="none" w:sz="0" w:space="0" w:color="auto"/>
            <w:bottom w:val="none" w:sz="0" w:space="0" w:color="auto"/>
            <w:right w:val="none" w:sz="0" w:space="0" w:color="auto"/>
          </w:divBdr>
        </w:div>
      </w:divsChild>
    </w:div>
    <w:div w:id="989792048">
      <w:bodyDiv w:val="1"/>
      <w:marLeft w:val="0"/>
      <w:marRight w:val="0"/>
      <w:marTop w:val="0"/>
      <w:marBottom w:val="0"/>
      <w:divBdr>
        <w:top w:val="none" w:sz="0" w:space="0" w:color="auto"/>
        <w:left w:val="none" w:sz="0" w:space="0" w:color="auto"/>
        <w:bottom w:val="none" w:sz="0" w:space="0" w:color="auto"/>
        <w:right w:val="none" w:sz="0" w:space="0" w:color="auto"/>
      </w:divBdr>
    </w:div>
    <w:div w:id="1094209951">
      <w:bodyDiv w:val="1"/>
      <w:marLeft w:val="0"/>
      <w:marRight w:val="0"/>
      <w:marTop w:val="0"/>
      <w:marBottom w:val="0"/>
      <w:divBdr>
        <w:top w:val="none" w:sz="0" w:space="0" w:color="auto"/>
        <w:left w:val="none" w:sz="0" w:space="0" w:color="auto"/>
        <w:bottom w:val="none" w:sz="0" w:space="0" w:color="auto"/>
        <w:right w:val="none" w:sz="0" w:space="0" w:color="auto"/>
      </w:divBdr>
    </w:div>
    <w:div w:id="1242447467">
      <w:bodyDiv w:val="1"/>
      <w:marLeft w:val="0"/>
      <w:marRight w:val="0"/>
      <w:marTop w:val="0"/>
      <w:marBottom w:val="0"/>
      <w:divBdr>
        <w:top w:val="none" w:sz="0" w:space="0" w:color="auto"/>
        <w:left w:val="none" w:sz="0" w:space="0" w:color="auto"/>
        <w:bottom w:val="none" w:sz="0" w:space="0" w:color="auto"/>
        <w:right w:val="none" w:sz="0" w:space="0" w:color="auto"/>
      </w:divBdr>
    </w:div>
    <w:div w:id="1275791889">
      <w:bodyDiv w:val="1"/>
      <w:marLeft w:val="0"/>
      <w:marRight w:val="0"/>
      <w:marTop w:val="0"/>
      <w:marBottom w:val="0"/>
      <w:divBdr>
        <w:top w:val="none" w:sz="0" w:space="0" w:color="auto"/>
        <w:left w:val="none" w:sz="0" w:space="0" w:color="auto"/>
        <w:bottom w:val="none" w:sz="0" w:space="0" w:color="auto"/>
        <w:right w:val="none" w:sz="0" w:space="0" w:color="auto"/>
      </w:divBdr>
    </w:div>
    <w:div w:id="1363509142">
      <w:bodyDiv w:val="1"/>
      <w:marLeft w:val="0"/>
      <w:marRight w:val="0"/>
      <w:marTop w:val="0"/>
      <w:marBottom w:val="0"/>
      <w:divBdr>
        <w:top w:val="none" w:sz="0" w:space="0" w:color="auto"/>
        <w:left w:val="none" w:sz="0" w:space="0" w:color="auto"/>
        <w:bottom w:val="none" w:sz="0" w:space="0" w:color="auto"/>
        <w:right w:val="none" w:sz="0" w:space="0" w:color="auto"/>
      </w:divBdr>
    </w:div>
    <w:div w:id="1381592946">
      <w:bodyDiv w:val="1"/>
      <w:marLeft w:val="0"/>
      <w:marRight w:val="0"/>
      <w:marTop w:val="0"/>
      <w:marBottom w:val="0"/>
      <w:divBdr>
        <w:top w:val="none" w:sz="0" w:space="0" w:color="auto"/>
        <w:left w:val="none" w:sz="0" w:space="0" w:color="auto"/>
        <w:bottom w:val="none" w:sz="0" w:space="0" w:color="auto"/>
        <w:right w:val="none" w:sz="0" w:space="0" w:color="auto"/>
      </w:divBdr>
      <w:divsChild>
        <w:div w:id="1351103540">
          <w:marLeft w:val="1800"/>
          <w:marRight w:val="0"/>
          <w:marTop w:val="100"/>
          <w:marBottom w:val="0"/>
          <w:divBdr>
            <w:top w:val="none" w:sz="0" w:space="0" w:color="auto"/>
            <w:left w:val="none" w:sz="0" w:space="0" w:color="auto"/>
            <w:bottom w:val="none" w:sz="0" w:space="0" w:color="auto"/>
            <w:right w:val="none" w:sz="0" w:space="0" w:color="auto"/>
          </w:divBdr>
        </w:div>
      </w:divsChild>
    </w:div>
    <w:div w:id="1634017298">
      <w:bodyDiv w:val="1"/>
      <w:marLeft w:val="0"/>
      <w:marRight w:val="0"/>
      <w:marTop w:val="0"/>
      <w:marBottom w:val="0"/>
      <w:divBdr>
        <w:top w:val="none" w:sz="0" w:space="0" w:color="auto"/>
        <w:left w:val="none" w:sz="0" w:space="0" w:color="auto"/>
        <w:bottom w:val="none" w:sz="0" w:space="0" w:color="auto"/>
        <w:right w:val="none" w:sz="0" w:space="0" w:color="auto"/>
      </w:divBdr>
    </w:div>
    <w:div w:id="2101876039">
      <w:bodyDiv w:val="1"/>
      <w:marLeft w:val="0"/>
      <w:marRight w:val="0"/>
      <w:marTop w:val="0"/>
      <w:marBottom w:val="0"/>
      <w:divBdr>
        <w:top w:val="none" w:sz="0" w:space="0" w:color="auto"/>
        <w:left w:val="none" w:sz="0" w:space="0" w:color="auto"/>
        <w:bottom w:val="none" w:sz="0" w:space="0" w:color="auto"/>
        <w:right w:val="none" w:sz="0" w:space="0" w:color="auto"/>
      </w:divBdr>
      <w:divsChild>
        <w:div w:id="862016665">
          <w:marLeft w:val="0"/>
          <w:marRight w:val="0"/>
          <w:marTop w:val="0"/>
          <w:marBottom w:val="0"/>
          <w:divBdr>
            <w:top w:val="none" w:sz="0" w:space="0" w:color="auto"/>
            <w:left w:val="none" w:sz="0" w:space="0" w:color="auto"/>
            <w:bottom w:val="none" w:sz="0" w:space="0" w:color="auto"/>
            <w:right w:val="none" w:sz="0" w:space="0" w:color="auto"/>
          </w:divBdr>
        </w:div>
      </w:divsChild>
    </w:div>
    <w:div w:id="212627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dyson.de/support/journey/tools/972157-01" TargetMode="External"/><Relationship Id="rId26" Type="http://schemas.openxmlformats.org/officeDocument/2006/relationships/hyperlink" Target="https://www.jamesdysonfoundation.com/" TargetMode="External"/><Relationship Id="rId21" Type="http://schemas.openxmlformats.org/officeDocument/2006/relationships/hyperlink" Target="mailto:dyson-press@osk.de" TargetMode="External"/><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dyson.de/support/journey/tools/972213-01" TargetMode="External"/><Relationship Id="rId25" Type="http://schemas.openxmlformats.org/officeDocument/2006/relationships/image" Target="media/image6.emf"/><Relationship Id="rId33" Type="http://schemas.openxmlformats.org/officeDocument/2006/relationships/hyperlink" Target="mailto:dyson-press@osk.d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dysoninstitute.ac.uk/" TargetMode="External"/><Relationship Id="rId32" Type="http://schemas.openxmlformats.org/officeDocument/2006/relationships/hyperlink" Target="https://www.dyson.de/newsroom/overview"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dyson.de/support/journey/tools/971440-01" TargetMode="External"/><Relationship Id="rId23" Type="http://schemas.openxmlformats.org/officeDocument/2006/relationships/image" Target="media/image5.png"/><Relationship Id="rId28" Type="http://schemas.openxmlformats.org/officeDocument/2006/relationships/hyperlink" Target="https://www.jamesdysonaward.org/de-DE/" TargetMode="External"/><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www.dyson.de/help-me-choose/kabellose-staubsauger" TargetMode="External"/><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dyson.de/support/journey/tools/972141-01" TargetMode="External"/><Relationship Id="rId22" Type="http://schemas.openxmlformats.org/officeDocument/2006/relationships/hyperlink" Target="https://drive.google.com/drive/folders/1LaUKK5aKCw-7p9UL0P9UDXtqcppaDx6g?usp=sharing" TargetMode="External"/><Relationship Id="rId27" Type="http://schemas.openxmlformats.org/officeDocument/2006/relationships/image" Target="media/image7.emf"/><Relationship Id="rId30" Type="http://schemas.openxmlformats.org/officeDocument/2006/relationships/hyperlink" Target="https://dysonfarming.com/" TargetMode="External"/><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hyperlink" Target="https://www.dyson.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a.graefe\OneWorkplace\OSK-%5bSUM%5d%20Dyson%20-%20Dokumente\General\06_Vorlagen\Dyson_Medienmitteilung%20Vorlage_DE_2024_neue%20Boiler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D0ABD34D341E4428D6AF50FD500BB5A" ma:contentTypeVersion="15" ma:contentTypeDescription="Create a new document." ma:contentTypeScope="" ma:versionID="661edbd56ec4f8bf61d47022dca02f8f">
  <xsd:schema xmlns:xsd="http://www.w3.org/2001/XMLSchema" xmlns:xs="http://www.w3.org/2001/XMLSchema" xmlns:p="http://schemas.microsoft.com/office/2006/metadata/properties" xmlns:ns2="f49eb7ad-a552-411f-824f-dd3050230e12" xmlns:ns3="9200a491-fee3-413b-91a2-b3f9f0670576" targetNamespace="http://schemas.microsoft.com/office/2006/metadata/properties" ma:root="true" ma:fieldsID="d484d0c17bc47cb209bab0f39e2aafaa" ns2:_="" ns3:_="">
    <xsd:import namespace="f49eb7ad-a552-411f-824f-dd3050230e12"/>
    <xsd:import namespace="9200a491-fee3-413b-91a2-b3f9f06705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eb7ad-a552-411f-824f-dd3050230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00a491-fee3-413b-91a2-b3f9f06705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417bc2cd-ed0a-41f0-8bee-6e8693c4b086}" ma:internalName="TaxCatchAll" ma:showField="CatchAllData" ma:web="9200a491-fee3-413b-91a2-b3f9f06705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1 6 " ? > < p r o p e r t i e s   x m l n s = " h t t p : / / w w w . i m a n a g e . c o m / w o r k / x m l s c h e m a " > < d o c u m e n t i d > L E G A L M A T T E R ! 1 5 4 9 6 4 . 1 < / d o c u m e n t i d > < s e n d e r i d > G R E G O R Y . M C Q U A D E @ D Y S O N . C O M < / s e n d e r i d > < s e n d e r e m a i l > G R E G . M C Q U A D E @ D Y S O N . C O M < / s e n d e r e m a i l > < l a s t m o d i f i e d > 2 0 2 1 - 0 7 - 1 3 T 0 9 : 2 6 : 0 0 . 0 0 0 0 0 0 0 + 0 1 : 0 0 < / l a s t m o d i f i e d > < d a t a b a s e > L E G A L M A T T E R < / d a t a b a s e > < / p r o p e r t i 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9eb7ad-a552-411f-824f-dd3050230e12">
      <Terms xmlns="http://schemas.microsoft.com/office/infopath/2007/PartnerControls"/>
    </lcf76f155ced4ddcb4097134ff3c332f>
    <TaxCatchAll xmlns="9200a491-fee3-413b-91a2-b3f9f0670576"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F7A59E-C7E5-4881-84CD-B564C691D195}">
  <ds:schemaRefs>
    <ds:schemaRef ds:uri="http://schemas.openxmlformats.org/officeDocument/2006/bibliography"/>
  </ds:schemaRefs>
</ds:datastoreItem>
</file>

<file path=customXml/itemProps2.xml><?xml version="1.0" encoding="utf-8"?>
<ds:datastoreItem xmlns:ds="http://schemas.openxmlformats.org/officeDocument/2006/customXml" ds:itemID="{4C6F20BF-A0B2-4E77-9F79-A2FF8B2D49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eb7ad-a552-411f-824f-dd3050230e12"/>
    <ds:schemaRef ds:uri="9200a491-fee3-413b-91a2-b3f9f06705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AAD6C4-FAE5-483D-8C5C-22C765043C0E}">
  <ds:schemaRefs>
    <ds:schemaRef ds:uri="http://www.imanage.com/work/xmlschema"/>
  </ds:schemaRefs>
</ds:datastoreItem>
</file>

<file path=customXml/itemProps4.xml><?xml version="1.0" encoding="utf-8"?>
<ds:datastoreItem xmlns:ds="http://schemas.openxmlformats.org/officeDocument/2006/customXml" ds:itemID="{16C3CFF0-E550-4589-987D-133B556EED5F}">
  <ds:schemaRefs>
    <ds:schemaRef ds:uri="http://schemas.microsoft.com/office/2006/metadata/properties"/>
    <ds:schemaRef ds:uri="http://schemas.microsoft.com/office/infopath/2007/PartnerControls"/>
    <ds:schemaRef ds:uri="f49eb7ad-a552-411f-824f-dd3050230e12"/>
    <ds:schemaRef ds:uri="9200a491-fee3-413b-91a2-b3f9f0670576"/>
  </ds:schemaRefs>
</ds:datastoreItem>
</file>

<file path=customXml/itemProps5.xml><?xml version="1.0" encoding="utf-8"?>
<ds:datastoreItem xmlns:ds="http://schemas.openxmlformats.org/officeDocument/2006/customXml" ds:itemID="{79BA67F3-F745-4853-AB94-FA385B640E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Dyson_Medienmitteilung Vorlage_DE_2024_neue Boilerplate.dotx</Template>
  <TotalTime>0</TotalTime>
  <Pages>6</Pages>
  <Words>1672</Words>
  <Characters>10535</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12183</CharactersWithSpaces>
  <SharedDoc>false</SharedDoc>
  <HyperlinkBase/>
  <HLinks>
    <vt:vector size="78" baseType="variant">
      <vt:variant>
        <vt:i4>1900653</vt:i4>
      </vt:variant>
      <vt:variant>
        <vt:i4>36</vt:i4>
      </vt:variant>
      <vt:variant>
        <vt:i4>0</vt:i4>
      </vt:variant>
      <vt:variant>
        <vt:i4>5</vt:i4>
      </vt:variant>
      <vt:variant>
        <vt:lpwstr>mailto:dyson-press@osk.de</vt:lpwstr>
      </vt:variant>
      <vt:variant>
        <vt:lpwstr/>
      </vt:variant>
      <vt:variant>
        <vt:i4>2359423</vt:i4>
      </vt:variant>
      <vt:variant>
        <vt:i4>33</vt:i4>
      </vt:variant>
      <vt:variant>
        <vt:i4>0</vt:i4>
      </vt:variant>
      <vt:variant>
        <vt:i4>5</vt:i4>
      </vt:variant>
      <vt:variant>
        <vt:lpwstr>https://www.dyson.de/newsroom/overview</vt:lpwstr>
      </vt:variant>
      <vt:variant>
        <vt:lpwstr/>
      </vt:variant>
      <vt:variant>
        <vt:i4>1245210</vt:i4>
      </vt:variant>
      <vt:variant>
        <vt:i4>30</vt:i4>
      </vt:variant>
      <vt:variant>
        <vt:i4>0</vt:i4>
      </vt:variant>
      <vt:variant>
        <vt:i4>5</vt:i4>
      </vt:variant>
      <vt:variant>
        <vt:lpwstr>https://dysonfarming.com/</vt:lpwstr>
      </vt:variant>
      <vt:variant>
        <vt:lpwstr/>
      </vt:variant>
      <vt:variant>
        <vt:i4>7143522</vt:i4>
      </vt:variant>
      <vt:variant>
        <vt:i4>27</vt:i4>
      </vt:variant>
      <vt:variant>
        <vt:i4>0</vt:i4>
      </vt:variant>
      <vt:variant>
        <vt:i4>5</vt:i4>
      </vt:variant>
      <vt:variant>
        <vt:lpwstr>https://www.jamesdysonaward.org/de-DE/</vt:lpwstr>
      </vt:variant>
      <vt:variant>
        <vt:lpwstr/>
      </vt:variant>
      <vt:variant>
        <vt:i4>6029327</vt:i4>
      </vt:variant>
      <vt:variant>
        <vt:i4>24</vt:i4>
      </vt:variant>
      <vt:variant>
        <vt:i4>0</vt:i4>
      </vt:variant>
      <vt:variant>
        <vt:i4>5</vt:i4>
      </vt:variant>
      <vt:variant>
        <vt:lpwstr>https://www.jamesdysonfoundation.com/</vt:lpwstr>
      </vt:variant>
      <vt:variant>
        <vt:lpwstr/>
      </vt:variant>
      <vt:variant>
        <vt:i4>1638427</vt:i4>
      </vt:variant>
      <vt:variant>
        <vt:i4>21</vt:i4>
      </vt:variant>
      <vt:variant>
        <vt:i4>0</vt:i4>
      </vt:variant>
      <vt:variant>
        <vt:i4>5</vt:i4>
      </vt:variant>
      <vt:variant>
        <vt:lpwstr>https://www.dysoninstitute.ac.uk/</vt:lpwstr>
      </vt:variant>
      <vt:variant>
        <vt:lpwstr/>
      </vt:variant>
      <vt:variant>
        <vt:i4>4653146</vt:i4>
      </vt:variant>
      <vt:variant>
        <vt:i4>18</vt:i4>
      </vt:variant>
      <vt:variant>
        <vt:i4>0</vt:i4>
      </vt:variant>
      <vt:variant>
        <vt:i4>5</vt:i4>
      </vt:variant>
      <vt:variant>
        <vt:lpwstr>https://drive.google.com/drive/folders/1LaUKK5aKCw-7p9UL0P9UDXtqcppaDx6g?usp=sharing</vt:lpwstr>
      </vt:variant>
      <vt:variant>
        <vt:lpwstr/>
      </vt:variant>
      <vt:variant>
        <vt:i4>1900653</vt:i4>
      </vt:variant>
      <vt:variant>
        <vt:i4>15</vt:i4>
      </vt:variant>
      <vt:variant>
        <vt:i4>0</vt:i4>
      </vt:variant>
      <vt:variant>
        <vt:i4>5</vt:i4>
      </vt:variant>
      <vt:variant>
        <vt:lpwstr>mailto:dyson-press@osk.de</vt:lpwstr>
      </vt:variant>
      <vt:variant>
        <vt:lpwstr/>
      </vt:variant>
      <vt:variant>
        <vt:i4>6094940</vt:i4>
      </vt:variant>
      <vt:variant>
        <vt:i4>12</vt:i4>
      </vt:variant>
      <vt:variant>
        <vt:i4>0</vt:i4>
      </vt:variant>
      <vt:variant>
        <vt:i4>5</vt:i4>
      </vt:variant>
      <vt:variant>
        <vt:lpwstr>https://www.dyson.de/help-me-choose/kabellose-staubsauger</vt:lpwstr>
      </vt:variant>
      <vt:variant>
        <vt:lpwstr/>
      </vt:variant>
      <vt:variant>
        <vt:i4>5177424</vt:i4>
      </vt:variant>
      <vt:variant>
        <vt:i4>9</vt:i4>
      </vt:variant>
      <vt:variant>
        <vt:i4>0</vt:i4>
      </vt:variant>
      <vt:variant>
        <vt:i4>5</vt:i4>
      </vt:variant>
      <vt:variant>
        <vt:lpwstr>https://www.dyson.de/support/journey/tools/972157-01</vt:lpwstr>
      </vt:variant>
      <vt:variant>
        <vt:lpwstr/>
      </vt:variant>
      <vt:variant>
        <vt:i4>4915287</vt:i4>
      </vt:variant>
      <vt:variant>
        <vt:i4>6</vt:i4>
      </vt:variant>
      <vt:variant>
        <vt:i4>0</vt:i4>
      </vt:variant>
      <vt:variant>
        <vt:i4>5</vt:i4>
      </vt:variant>
      <vt:variant>
        <vt:lpwstr>https://www.dyson.de/support/journey/tools/972213-01</vt:lpwstr>
      </vt:variant>
      <vt:variant>
        <vt:lpwstr/>
      </vt:variant>
      <vt:variant>
        <vt:i4>5046354</vt:i4>
      </vt:variant>
      <vt:variant>
        <vt:i4>3</vt:i4>
      </vt:variant>
      <vt:variant>
        <vt:i4>0</vt:i4>
      </vt:variant>
      <vt:variant>
        <vt:i4>5</vt:i4>
      </vt:variant>
      <vt:variant>
        <vt:lpwstr>https://www.dyson.de/support/journey/tools/971440-01</vt:lpwstr>
      </vt:variant>
      <vt:variant>
        <vt:lpwstr/>
      </vt:variant>
      <vt:variant>
        <vt:i4>5111894</vt:i4>
      </vt:variant>
      <vt:variant>
        <vt:i4>0</vt:i4>
      </vt:variant>
      <vt:variant>
        <vt:i4>0</vt:i4>
      </vt:variant>
      <vt:variant>
        <vt:i4>5</vt:i4>
      </vt:variant>
      <vt:variant>
        <vt:lpwstr>https://www.dyson.de/support/journey/tools/972141-01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Gräfe (OSK)</dc:creator>
  <cp:keywords/>
  <dc:description/>
  <cp:lastModifiedBy>Jasmin Faller (OSK)</cp:lastModifiedBy>
  <cp:revision>5</cp:revision>
  <cp:lastPrinted>2024-03-16T09:27:00Z</cp:lastPrinted>
  <dcterms:created xsi:type="dcterms:W3CDTF">2024-06-13T14:50:00Z</dcterms:created>
  <dcterms:modified xsi:type="dcterms:W3CDTF">2024-06-14T14:04:00Z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0x010100CD0ABD34D341E4428D6AF50FD500BB5A</vt:lpwstr>
  </property>
  <property fmtid="{D5CDD505-2E9C-101B-9397-08002B2CF9AE}" pid="3" name="MSIP_Label_5f8e03c3-0c6c-49a5-970b-108457ca8f88_Enabled">
    <vt:lpwstr>true</vt:lpwstr>
  </property>
  <property fmtid="{D5CDD505-2E9C-101B-9397-08002B2CF9AE}" pid="4" name="MSIP_Label_5f8e03c3-0c6c-49a5-970b-108457ca8f88_SetDate">
    <vt:lpwstr>2021-06-09T17:36:35Z</vt:lpwstr>
  </property>
  <property fmtid="{D5CDD505-2E9C-101B-9397-08002B2CF9AE}" pid="5" name="MSIP_Label_5f8e03c3-0c6c-49a5-970b-108457ca8f88_Method">
    <vt:lpwstr>Privileged</vt:lpwstr>
  </property>
  <property fmtid="{D5CDD505-2E9C-101B-9397-08002B2CF9AE}" pid="6" name="MSIP_Label_5f8e03c3-0c6c-49a5-970b-108457ca8f88_Name">
    <vt:lpwstr>5f8e03c3-0c6c-49a5-970b-108457ca8f88</vt:lpwstr>
  </property>
  <property fmtid="{D5CDD505-2E9C-101B-9397-08002B2CF9AE}" pid="7" name="MSIP_Label_5f8e03c3-0c6c-49a5-970b-108457ca8f88_SiteId">
    <vt:lpwstr>b6e8236b-ceb2-401d-9169-2917d0b07d48</vt:lpwstr>
  </property>
  <property fmtid="{D5CDD505-2E9C-101B-9397-08002B2CF9AE}" pid="8" name="MSIP_Label_5f8e03c3-0c6c-49a5-970b-108457ca8f88_ActionId">
    <vt:lpwstr>6b8f8c21-a88c-485d-89b3-00000eda0503</vt:lpwstr>
  </property>
  <property fmtid="{D5CDD505-2E9C-101B-9397-08002B2CF9AE}" pid="9" name="MSIP_Label_5f8e03c3-0c6c-49a5-970b-108457ca8f88_ContentBits">
    <vt:lpwstr>0</vt:lpwstr>
  </property>
  <property fmtid="{D5CDD505-2E9C-101B-9397-08002B2CF9AE}" pid="10" name="MediaServiceImageTags">
    <vt:lpwstr/>
  </property>
</Properties>
</file>