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A158C4">
        <w:rPr>
          <w:rFonts w:eastAsia="SimSun" w:cstheme="minorHAnsi"/>
          <w:noProof/>
          <w:kern w:val="1"/>
          <w:lang w:eastAsia="hi-IN" w:bidi="hi-IN"/>
        </w:rPr>
        <w:t>30. Juli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3D4393" w:rsidRDefault="003D4393" w:rsidP="003D4393">
      <w:pPr>
        <w:pStyle w:val="berschrift1"/>
        <w:rPr>
          <w:noProof/>
        </w:rPr>
      </w:pPr>
      <w:r>
        <w:rPr>
          <w:noProof/>
        </w:rPr>
        <w:t>Passbilder im Kreienser Rathaus</w:t>
      </w:r>
    </w:p>
    <w:p w:rsidR="003D4393" w:rsidRPr="004D3BD0" w:rsidRDefault="003D4393" w:rsidP="003D4393">
      <w:pPr>
        <w:rPr>
          <w:b/>
          <w:sz w:val="24"/>
          <w:szCs w:val="24"/>
        </w:rPr>
      </w:pPr>
      <w:r w:rsidRPr="004D3BD0">
        <w:rPr>
          <w:b/>
          <w:sz w:val="24"/>
          <w:szCs w:val="24"/>
        </w:rPr>
        <w:t xml:space="preserve">Im Rathaus </w:t>
      </w:r>
      <w:proofErr w:type="spellStart"/>
      <w:r w:rsidRPr="004D3BD0">
        <w:rPr>
          <w:b/>
          <w:sz w:val="24"/>
          <w:szCs w:val="24"/>
        </w:rPr>
        <w:t>Kreiensen</w:t>
      </w:r>
      <w:proofErr w:type="spellEnd"/>
      <w:r w:rsidRPr="004D3BD0">
        <w:rPr>
          <w:b/>
          <w:sz w:val="24"/>
          <w:szCs w:val="24"/>
        </w:rPr>
        <w:t xml:space="preserve"> besteht während der Öffnungszeiten die Möglichkeit, </w:t>
      </w:r>
      <w:r w:rsidR="00141101" w:rsidRPr="004D3BD0">
        <w:rPr>
          <w:b/>
          <w:sz w:val="24"/>
          <w:szCs w:val="24"/>
        </w:rPr>
        <w:t>biometrische Passbilder voll automatisiert anfertigen zu lassen.</w:t>
      </w:r>
    </w:p>
    <w:p w:rsidR="00141101" w:rsidRDefault="00141101" w:rsidP="003D4393"/>
    <w:p w:rsidR="00441ADE" w:rsidRPr="004D3BD0" w:rsidRDefault="00E82079" w:rsidP="004D3BD0">
      <w:pPr>
        <w:spacing w:line="360" w:lineRule="auto"/>
        <w:rPr>
          <w:sz w:val="24"/>
          <w:szCs w:val="24"/>
        </w:rPr>
      </w:pPr>
      <w:r w:rsidRPr="004D3BD0">
        <w:rPr>
          <w:sz w:val="24"/>
          <w:szCs w:val="24"/>
        </w:rPr>
        <w:t xml:space="preserve">In der Außenstelle des Einbecker Bürgerbüros im </w:t>
      </w:r>
      <w:proofErr w:type="spellStart"/>
      <w:r w:rsidR="00A87C39" w:rsidRPr="004D3BD0">
        <w:rPr>
          <w:sz w:val="24"/>
          <w:szCs w:val="24"/>
        </w:rPr>
        <w:t>Kreienser</w:t>
      </w:r>
      <w:proofErr w:type="spellEnd"/>
      <w:r w:rsidR="00A87C39" w:rsidRPr="004D3BD0">
        <w:rPr>
          <w:sz w:val="24"/>
          <w:szCs w:val="24"/>
        </w:rPr>
        <w:t xml:space="preserve"> </w:t>
      </w:r>
      <w:r w:rsidRPr="004D3BD0">
        <w:rPr>
          <w:sz w:val="24"/>
          <w:szCs w:val="24"/>
        </w:rPr>
        <w:t xml:space="preserve">Rathaus </w:t>
      </w:r>
      <w:r w:rsidR="00203A6E" w:rsidRPr="004D3BD0">
        <w:rPr>
          <w:sz w:val="24"/>
          <w:szCs w:val="24"/>
        </w:rPr>
        <w:t xml:space="preserve">können </w:t>
      </w:r>
      <w:r w:rsidR="00441ADE" w:rsidRPr="004D3BD0">
        <w:rPr>
          <w:sz w:val="24"/>
          <w:szCs w:val="24"/>
        </w:rPr>
        <w:t xml:space="preserve">seit </w:t>
      </w:r>
      <w:r w:rsidR="00A171C2" w:rsidRPr="004D3BD0">
        <w:rPr>
          <w:sz w:val="24"/>
          <w:szCs w:val="24"/>
        </w:rPr>
        <w:t xml:space="preserve">Beginn </w:t>
      </w:r>
      <w:r w:rsidR="002233CA" w:rsidRPr="004D3BD0">
        <w:rPr>
          <w:sz w:val="24"/>
          <w:szCs w:val="24"/>
        </w:rPr>
        <w:t>des</w:t>
      </w:r>
      <w:r w:rsidR="00A171C2" w:rsidRPr="004D3BD0">
        <w:rPr>
          <w:sz w:val="24"/>
          <w:szCs w:val="24"/>
        </w:rPr>
        <w:t xml:space="preserve"> Jahres</w:t>
      </w:r>
      <w:r w:rsidR="00441ADE" w:rsidRPr="004D3BD0">
        <w:rPr>
          <w:sz w:val="24"/>
          <w:szCs w:val="24"/>
        </w:rPr>
        <w:t xml:space="preserve"> </w:t>
      </w:r>
      <w:r w:rsidR="00203A6E" w:rsidRPr="004D3BD0">
        <w:rPr>
          <w:sz w:val="24"/>
          <w:szCs w:val="24"/>
        </w:rPr>
        <w:t>in einem Fotoautomat</w:t>
      </w:r>
      <w:r w:rsidR="00A87C39" w:rsidRPr="004D3BD0">
        <w:rPr>
          <w:sz w:val="24"/>
          <w:szCs w:val="24"/>
        </w:rPr>
        <w:t>en biometrische Bilder erstellt werden</w:t>
      </w:r>
      <w:r w:rsidR="00441ADE" w:rsidRPr="004D3BD0">
        <w:rPr>
          <w:sz w:val="24"/>
          <w:szCs w:val="24"/>
        </w:rPr>
        <w:t>.</w:t>
      </w:r>
      <w:r w:rsidR="002233CA" w:rsidRPr="004D3BD0">
        <w:rPr>
          <w:sz w:val="24"/>
          <w:szCs w:val="24"/>
        </w:rPr>
        <w:t xml:space="preserve"> Eine Einweisung in den Automaten erfolgt über das dortige Personal der Stadtverwaltung.</w:t>
      </w:r>
      <w:r w:rsidR="00441ADE" w:rsidRPr="004D3BD0">
        <w:rPr>
          <w:sz w:val="24"/>
          <w:szCs w:val="24"/>
        </w:rPr>
        <w:t xml:space="preserve"> </w:t>
      </w:r>
      <w:r w:rsidR="00997CF4" w:rsidRPr="004D3BD0">
        <w:rPr>
          <w:sz w:val="24"/>
          <w:szCs w:val="24"/>
        </w:rPr>
        <w:t xml:space="preserve">Die </w:t>
      </w:r>
      <w:r w:rsidR="00441ADE" w:rsidRPr="004D3BD0">
        <w:rPr>
          <w:sz w:val="24"/>
          <w:szCs w:val="24"/>
        </w:rPr>
        <w:t>erstellten Bilder des A</w:t>
      </w:r>
      <w:r w:rsidR="00997CF4" w:rsidRPr="004D3BD0">
        <w:rPr>
          <w:sz w:val="24"/>
          <w:szCs w:val="24"/>
        </w:rPr>
        <w:t xml:space="preserve">utomaten werden im Anschluss direkt ins System eingespeist und können dort von den zuständigen </w:t>
      </w:r>
      <w:r w:rsidR="008B21DF" w:rsidRPr="004D3BD0">
        <w:rPr>
          <w:sz w:val="24"/>
          <w:szCs w:val="24"/>
        </w:rPr>
        <w:t>Mitarbeitenden abgerufen und in die gewünschten Auswei</w:t>
      </w:r>
      <w:r w:rsidR="004D19E2" w:rsidRPr="004D3BD0">
        <w:rPr>
          <w:sz w:val="24"/>
          <w:szCs w:val="24"/>
        </w:rPr>
        <w:t>sdokumente eingearbeitet werden.</w:t>
      </w:r>
      <w:r w:rsidR="004D3BD0" w:rsidRPr="004D3BD0">
        <w:rPr>
          <w:sz w:val="24"/>
          <w:szCs w:val="24"/>
        </w:rPr>
        <w:t xml:space="preserve"> </w:t>
      </w:r>
      <w:r w:rsidR="00A171C2" w:rsidRPr="004D3BD0">
        <w:rPr>
          <w:sz w:val="24"/>
          <w:szCs w:val="24"/>
        </w:rPr>
        <w:t>Die Erstellung der Bilder kostet 9,50€ und</w:t>
      </w:r>
      <w:r w:rsidR="00441ADE" w:rsidRPr="004D3BD0">
        <w:rPr>
          <w:sz w:val="24"/>
          <w:szCs w:val="24"/>
        </w:rPr>
        <w:t xml:space="preserve"> ist ausschließlich während der Öffnungszeiten des Bürgerbüros möglich:</w:t>
      </w:r>
    </w:p>
    <w:p w:rsidR="00441ADE" w:rsidRPr="004D3BD0" w:rsidRDefault="00441ADE" w:rsidP="004D3BD0">
      <w:pPr>
        <w:pStyle w:val="Listenabsatz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D3BD0">
        <w:rPr>
          <w:sz w:val="24"/>
          <w:szCs w:val="24"/>
        </w:rPr>
        <w:t>Montag:</w:t>
      </w:r>
      <w:r w:rsidR="00BA6849" w:rsidRPr="004D3BD0">
        <w:rPr>
          <w:sz w:val="24"/>
          <w:szCs w:val="24"/>
        </w:rPr>
        <w:t xml:space="preserve"> 8:30 Uhr bis 12:30 Uhr</w:t>
      </w:r>
    </w:p>
    <w:p w:rsidR="00441ADE" w:rsidRPr="004D3BD0" w:rsidRDefault="00441ADE" w:rsidP="004D3BD0">
      <w:pPr>
        <w:pStyle w:val="Listenabsatz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D3BD0">
        <w:rPr>
          <w:sz w:val="24"/>
          <w:szCs w:val="24"/>
        </w:rPr>
        <w:t>Dienstag:</w:t>
      </w:r>
      <w:r w:rsidR="00BA6849" w:rsidRPr="004D3BD0">
        <w:rPr>
          <w:sz w:val="24"/>
          <w:szCs w:val="24"/>
        </w:rPr>
        <w:t xml:space="preserve"> 12:00 bis 16:00 Uhr</w:t>
      </w:r>
    </w:p>
    <w:p w:rsidR="00441ADE" w:rsidRPr="004D3BD0" w:rsidRDefault="00BA6849" w:rsidP="004D3BD0">
      <w:pPr>
        <w:pStyle w:val="Listenabsatz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D3BD0">
        <w:rPr>
          <w:sz w:val="24"/>
          <w:szCs w:val="24"/>
        </w:rPr>
        <w:t>Mittwoch: 7:30 bis 12: 30 Uhr</w:t>
      </w:r>
    </w:p>
    <w:p w:rsidR="00BA6849" w:rsidRPr="004D3BD0" w:rsidRDefault="00BA6849" w:rsidP="004D3BD0">
      <w:pPr>
        <w:pStyle w:val="Listenabsatz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D3BD0">
        <w:rPr>
          <w:sz w:val="24"/>
          <w:szCs w:val="24"/>
        </w:rPr>
        <w:t>Donnerstag: 8:30 bis 12: 30 Uhr</w:t>
      </w:r>
    </w:p>
    <w:p w:rsidR="00BA6849" w:rsidRPr="004D3BD0" w:rsidRDefault="00BA6849" w:rsidP="004D3BD0">
      <w:pPr>
        <w:pStyle w:val="Listenabsatz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D3BD0">
        <w:rPr>
          <w:sz w:val="24"/>
          <w:szCs w:val="24"/>
        </w:rPr>
        <w:t xml:space="preserve">Freitag: 8:30 bis 12: 30 Uhr </w:t>
      </w:r>
    </w:p>
    <w:p w:rsidR="004D3BD0" w:rsidRPr="004D3BD0" w:rsidRDefault="00A171C2" w:rsidP="004D3BD0">
      <w:pPr>
        <w:spacing w:line="360" w:lineRule="auto"/>
        <w:rPr>
          <w:sz w:val="24"/>
          <w:szCs w:val="24"/>
        </w:rPr>
      </w:pPr>
      <w:r w:rsidRPr="004D3BD0">
        <w:rPr>
          <w:sz w:val="24"/>
          <w:szCs w:val="24"/>
        </w:rPr>
        <w:t xml:space="preserve">Da die biometrischen Bilder ausschließlich für </w:t>
      </w:r>
      <w:r w:rsidR="00ED07A0" w:rsidRPr="004D3BD0">
        <w:rPr>
          <w:sz w:val="24"/>
          <w:szCs w:val="24"/>
        </w:rPr>
        <w:t>die Passdokumente erstellt werden, ist es nicht möglich die Bilder mitzunehmen – auch nicht digital.</w:t>
      </w:r>
    </w:p>
    <w:p w:rsidR="004D3BD0" w:rsidRPr="004D3BD0" w:rsidRDefault="004D3BD0" w:rsidP="004D3BD0">
      <w:pPr>
        <w:spacing w:line="360" w:lineRule="auto"/>
        <w:rPr>
          <w:rFonts w:ascii="Segoe UI" w:eastAsia="Times New Roman" w:hAnsi="Segoe UI" w:cs="Segoe UI"/>
          <w:sz w:val="24"/>
          <w:szCs w:val="24"/>
        </w:rPr>
      </w:pPr>
      <w:r w:rsidRPr="004D3BD0">
        <w:rPr>
          <w:sz w:val="24"/>
          <w:szCs w:val="24"/>
        </w:rPr>
        <w:lastRenderedPageBreak/>
        <w:t xml:space="preserve">Der Fotoautomat ist ein nächster wichtiger Schritt auf Weg zu einer weiteren Digitalisierung von Dienstleistungen der Einbecker Stadtverwaltung. </w:t>
      </w:r>
      <w:r w:rsidRPr="004D19E2">
        <w:rPr>
          <w:sz w:val="24"/>
          <w:szCs w:val="24"/>
        </w:rPr>
        <w:t xml:space="preserve">Die Entscheidung zunächst das Bürgerbüro </w:t>
      </w:r>
      <w:proofErr w:type="spellStart"/>
      <w:r w:rsidRPr="004D19E2">
        <w:rPr>
          <w:sz w:val="24"/>
          <w:szCs w:val="24"/>
        </w:rPr>
        <w:t>Kreiensen</w:t>
      </w:r>
      <w:proofErr w:type="spellEnd"/>
      <w:r w:rsidRPr="004D19E2">
        <w:rPr>
          <w:sz w:val="24"/>
          <w:szCs w:val="24"/>
        </w:rPr>
        <w:t xml:space="preserve"> mit einem Fotoautomaten auszustatten wurde dadurch befördert, dass es in </w:t>
      </w:r>
      <w:proofErr w:type="spellStart"/>
      <w:r w:rsidRPr="004D19E2">
        <w:rPr>
          <w:sz w:val="24"/>
          <w:szCs w:val="24"/>
        </w:rPr>
        <w:t>Kreiensen</w:t>
      </w:r>
      <w:proofErr w:type="spellEnd"/>
      <w:r w:rsidRPr="004D19E2">
        <w:rPr>
          <w:sz w:val="24"/>
          <w:szCs w:val="24"/>
        </w:rPr>
        <w:t xml:space="preserve"> derzeit</w:t>
      </w:r>
      <w:r w:rsidRPr="004D3BD0">
        <w:rPr>
          <w:sz w:val="24"/>
          <w:szCs w:val="24"/>
        </w:rPr>
        <w:t xml:space="preserve"> keinen Fotoeinzelhandel gibt.</w:t>
      </w:r>
    </w:p>
    <w:p w:rsidR="00391E3D" w:rsidRPr="004D3BD0" w:rsidRDefault="004D3BD0" w:rsidP="004D3BD0">
      <w:pPr>
        <w:spacing w:line="360" w:lineRule="auto"/>
        <w:ind w:left="360"/>
        <w:jc w:val="right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>1.187</w:t>
      </w:r>
      <w:r w:rsidR="00391E3D" w:rsidRPr="004D3BD0">
        <w:rPr>
          <w:sz w:val="24"/>
          <w:szCs w:val="24"/>
        </w:rPr>
        <w:t xml:space="preserve"> Zeichen (mit Leerzeichen)</w:t>
      </w:r>
    </w:p>
    <w:bookmarkEnd w:id="0"/>
    <w:p w:rsidR="00A171C2" w:rsidRPr="004D3BD0" w:rsidRDefault="00A171C2" w:rsidP="004D3BD0">
      <w:pPr>
        <w:spacing w:line="360" w:lineRule="auto"/>
        <w:rPr>
          <w:sz w:val="24"/>
          <w:szCs w:val="24"/>
        </w:rPr>
      </w:pPr>
    </w:p>
    <w:sectPr w:rsidR="00A171C2" w:rsidRPr="004D3BD0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AE4" w:rsidRDefault="00DA4AE4" w:rsidP="001C2BFC">
      <w:r>
        <w:separator/>
      </w:r>
    </w:p>
  </w:endnote>
  <w:endnote w:type="continuationSeparator" w:id="0">
    <w:p w:rsidR="00DA4AE4" w:rsidRDefault="00DA4AE4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AE4" w:rsidRDefault="00DA4AE4" w:rsidP="001C2BFC">
      <w:r>
        <w:separator/>
      </w:r>
    </w:p>
  </w:footnote>
  <w:footnote w:type="continuationSeparator" w:id="0">
    <w:p w:rsidR="00DA4AE4" w:rsidRDefault="00DA4AE4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A158C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A158C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A3212"/>
    <w:multiLevelType w:val="hybridMultilevel"/>
    <w:tmpl w:val="B5CE44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AE4"/>
    <w:rsid w:val="000341FA"/>
    <w:rsid w:val="00141101"/>
    <w:rsid w:val="001C2BFC"/>
    <w:rsid w:val="00203A6E"/>
    <w:rsid w:val="002233CA"/>
    <w:rsid w:val="00257F69"/>
    <w:rsid w:val="002A1FA1"/>
    <w:rsid w:val="002F59D2"/>
    <w:rsid w:val="0032067E"/>
    <w:rsid w:val="00391E3D"/>
    <w:rsid w:val="003D4393"/>
    <w:rsid w:val="003D5788"/>
    <w:rsid w:val="00441ADE"/>
    <w:rsid w:val="0048413D"/>
    <w:rsid w:val="004B1AF0"/>
    <w:rsid w:val="004D19E2"/>
    <w:rsid w:val="004D3BD0"/>
    <w:rsid w:val="004D4101"/>
    <w:rsid w:val="00734A51"/>
    <w:rsid w:val="00767447"/>
    <w:rsid w:val="00892553"/>
    <w:rsid w:val="008B21DF"/>
    <w:rsid w:val="008C5893"/>
    <w:rsid w:val="009901E2"/>
    <w:rsid w:val="00997CF4"/>
    <w:rsid w:val="009D6215"/>
    <w:rsid w:val="00A158C4"/>
    <w:rsid w:val="00A171C2"/>
    <w:rsid w:val="00A87C39"/>
    <w:rsid w:val="00B613D2"/>
    <w:rsid w:val="00BA6849"/>
    <w:rsid w:val="00BC1052"/>
    <w:rsid w:val="00BD1281"/>
    <w:rsid w:val="00C83189"/>
    <w:rsid w:val="00CA3699"/>
    <w:rsid w:val="00D6002F"/>
    <w:rsid w:val="00DA4AE4"/>
    <w:rsid w:val="00DE11AE"/>
    <w:rsid w:val="00E82079"/>
    <w:rsid w:val="00E84EEB"/>
    <w:rsid w:val="00EA4569"/>
    <w:rsid w:val="00ED07A0"/>
    <w:rsid w:val="00F729F5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DBBC4F38-3DB6-4767-8857-9A76F8801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Listenabsatz">
    <w:name w:val="List Paragraph"/>
    <w:basedOn w:val="Standard"/>
    <w:uiPriority w:val="34"/>
    <w:qFormat/>
    <w:rsid w:val="00257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18274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7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3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0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686572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0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4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0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43447-C66B-4193-AFE2-DD9A392C5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199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6</cp:revision>
  <cp:lastPrinted>2024-07-30T12:43:00Z</cp:lastPrinted>
  <dcterms:created xsi:type="dcterms:W3CDTF">2024-07-04T11:17:00Z</dcterms:created>
  <dcterms:modified xsi:type="dcterms:W3CDTF">2024-07-30T12:43:00Z</dcterms:modified>
</cp:coreProperties>
</file>