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7A7DD8">
        <w:rPr>
          <w:rFonts w:eastAsia="SimSun" w:cstheme="minorHAnsi"/>
          <w:noProof/>
          <w:kern w:val="1"/>
          <w:lang w:eastAsia="hi-IN" w:bidi="hi-IN"/>
        </w:rPr>
        <w:t>10. September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4935B4" w:rsidRPr="00262369" w:rsidRDefault="004935B4" w:rsidP="004935B4">
      <w:pPr>
        <w:pStyle w:val="berschrift1"/>
        <w:rPr>
          <w:b/>
          <w:lang w:eastAsia="hi-IN" w:bidi="hi-IN"/>
        </w:rPr>
      </w:pPr>
      <w:r>
        <w:rPr>
          <w:b/>
          <w:noProof/>
        </w:rPr>
        <w:t>„Ei</w:t>
      </w:r>
      <w:r w:rsidR="00CB797D">
        <w:rPr>
          <w:b/>
          <w:noProof/>
        </w:rPr>
        <w:t xml:space="preserve">nbeck putzt sich raus“  </w:t>
      </w:r>
    </w:p>
    <w:p w:rsidR="00647C58" w:rsidRPr="00647C58" w:rsidRDefault="00647C58" w:rsidP="00647C58">
      <w:pPr>
        <w:pStyle w:val="StandardWeb"/>
        <w:shd w:val="clear" w:color="auto" w:fill="FFFFFF"/>
        <w:spacing w:line="360" w:lineRule="auto"/>
        <w:rPr>
          <w:rFonts w:ascii="DIN Next LT Pro" w:hAnsi="DIN Next LT Pro" w:cs="Arial"/>
          <w:b/>
          <w:color w:val="444444"/>
        </w:rPr>
      </w:pPr>
      <w:r w:rsidRPr="00647C58">
        <w:rPr>
          <w:rFonts w:ascii="Arial" w:hAnsi="Arial" w:cs="Arial"/>
          <w:b/>
          <w:color w:val="444444"/>
          <w:sz w:val="21"/>
          <w:szCs w:val="21"/>
          <w:shd w:val="clear" w:color="auto" w:fill="FFFFFF"/>
        </w:rPr>
        <w:t>Am 20. September findet von 8 bis 16 Uhr der Einbecker Putztag statt.</w:t>
      </w:r>
    </w:p>
    <w:p w:rsidR="00647C58" w:rsidRPr="00647C58" w:rsidRDefault="00CB49E7" w:rsidP="00647C58">
      <w:pPr>
        <w:pStyle w:val="StandardWeb"/>
        <w:shd w:val="clear" w:color="auto" w:fill="FFFFFF"/>
        <w:spacing w:line="360" w:lineRule="auto"/>
        <w:rPr>
          <w:rFonts w:ascii="DIN Next LT Pro" w:hAnsi="DIN Next LT Pro" w:cs="Arial"/>
          <w:color w:val="444444"/>
        </w:rPr>
      </w:pPr>
      <w:r>
        <w:rPr>
          <w:rFonts w:ascii="DIN Next LT Pro" w:hAnsi="DIN Next LT Pro" w:cs="Arial"/>
          <w:color w:val="444444"/>
        </w:rPr>
        <w:t>A</w:t>
      </w:r>
      <w:r w:rsidR="00647C58" w:rsidRPr="00647C58">
        <w:rPr>
          <w:rFonts w:ascii="DIN Next LT Pro" w:hAnsi="DIN Next LT Pro" w:cs="Arial"/>
          <w:color w:val="444444"/>
        </w:rPr>
        <w:t xml:space="preserve">m Freitag, den 20.September, </w:t>
      </w:r>
      <w:r w:rsidR="00647C58">
        <w:rPr>
          <w:rFonts w:ascii="DIN Next LT Pro" w:hAnsi="DIN Next LT Pro" w:cs="Arial"/>
          <w:color w:val="444444"/>
        </w:rPr>
        <w:t xml:space="preserve">wird </w:t>
      </w:r>
      <w:r w:rsidR="00647C58" w:rsidRPr="00647C58">
        <w:rPr>
          <w:rFonts w:ascii="DIN Next LT Pro" w:hAnsi="DIN Next LT Pro" w:cs="Arial"/>
          <w:color w:val="444444"/>
        </w:rPr>
        <w:t xml:space="preserve">in Einbeck unter </w:t>
      </w:r>
      <w:r w:rsidR="00647C58" w:rsidRPr="00647C58">
        <w:rPr>
          <w:rFonts w:ascii="DIN Next LT Pro" w:hAnsi="DIN Next LT Pro" w:cs="Arial"/>
          <w:color w:val="444444"/>
        </w:rPr>
        <w:t>Beteiligung</w:t>
      </w:r>
      <w:r w:rsidR="00647C58" w:rsidRPr="00647C58">
        <w:rPr>
          <w:rFonts w:ascii="DIN Next LT Pro" w:hAnsi="DIN Next LT Pro" w:cs="Arial"/>
          <w:color w:val="444444"/>
        </w:rPr>
        <w:t xml:space="preserve"> möglichst vieler Freiwilliger in den Naturbereichen, den Grünanlagen und auf den Straßen Müll aufgesammelt werden. Gemeinsam möchten die Stadtverwaltung und die Bevölkerung dazu beitragen, das Stadtbild zu verbessern.</w:t>
      </w:r>
    </w:p>
    <w:p w:rsidR="00647C58" w:rsidRDefault="00647C58" w:rsidP="00647C58">
      <w:pPr>
        <w:pStyle w:val="StandardWeb"/>
        <w:shd w:val="clear" w:color="auto" w:fill="FFFFFF"/>
        <w:spacing w:line="360" w:lineRule="auto"/>
        <w:rPr>
          <w:rFonts w:ascii="DIN Next LT Pro" w:hAnsi="DIN Next LT Pro" w:cs="Arial"/>
          <w:color w:val="444444"/>
        </w:rPr>
      </w:pPr>
      <w:r w:rsidRPr="00647C58">
        <w:rPr>
          <w:rFonts w:ascii="DIN Next LT Pro" w:hAnsi="DIN Next LT Pro" w:cs="Arial"/>
          <w:color w:val="444444"/>
        </w:rPr>
        <w:t xml:space="preserve">Freiwillige Helfende, Familien oder auch Einzelpersonen können sich an der Mendelssohn-Musikschule, Am </w:t>
      </w:r>
      <w:proofErr w:type="spellStart"/>
      <w:r w:rsidRPr="00647C58">
        <w:rPr>
          <w:rFonts w:ascii="DIN Next LT Pro" w:hAnsi="DIN Next LT Pro" w:cs="Arial"/>
          <w:color w:val="444444"/>
        </w:rPr>
        <w:t>Ostertor</w:t>
      </w:r>
      <w:proofErr w:type="spellEnd"/>
      <w:r w:rsidRPr="00647C58">
        <w:rPr>
          <w:rFonts w:ascii="DIN Next LT Pro" w:hAnsi="DIN Next LT Pro" w:cs="Arial"/>
          <w:color w:val="444444"/>
        </w:rPr>
        <w:t xml:space="preserve"> 1, einfinden. Die Mitarbeitenden des Bauhofes werden </w:t>
      </w:r>
      <w:r w:rsidR="00CB49E7">
        <w:rPr>
          <w:rFonts w:ascii="DIN Next LT Pro" w:hAnsi="DIN Next LT Pro" w:cs="Arial"/>
          <w:color w:val="444444"/>
        </w:rPr>
        <w:t>jeweils um 8 Uhr und um 14 Uhr I</w:t>
      </w:r>
      <w:r w:rsidRPr="00647C58">
        <w:rPr>
          <w:rFonts w:ascii="DIN Next LT Pro" w:hAnsi="DIN Next LT Pro" w:cs="Arial"/>
          <w:color w:val="444444"/>
        </w:rPr>
        <w:t>nteressierte mit Handschuhen, Zangen und Müllsäcken ausstatten. Anmeldungen bitte bis spätestens16.09.2024 via Mail unter </w:t>
      </w:r>
      <w:hyperlink r:id="rId7" w:tgtFrame="_blank" w:history="1">
        <w:r w:rsidRPr="00647C58">
          <w:rPr>
            <w:rStyle w:val="Hyperlink"/>
            <w:rFonts w:ascii="DIN Next LT Pro" w:hAnsi="DIN Next LT Pro" w:cs="Arial"/>
          </w:rPr>
          <w:t>putztag@einbeck.de</w:t>
        </w:r>
      </w:hyperlink>
      <w:r w:rsidRPr="00647C58">
        <w:rPr>
          <w:rFonts w:ascii="DIN Next LT Pro" w:hAnsi="DIN Next LT Pro" w:cs="Arial"/>
          <w:color w:val="444444"/>
        </w:rPr>
        <w:t>.</w:t>
      </w:r>
    </w:p>
    <w:p w:rsidR="00647C58" w:rsidRPr="00647C58" w:rsidRDefault="00CB49E7" w:rsidP="00CB49E7">
      <w:pPr>
        <w:pStyle w:val="StandardWeb"/>
        <w:shd w:val="clear" w:color="auto" w:fill="FFFFFF"/>
        <w:spacing w:line="360" w:lineRule="auto"/>
        <w:jc w:val="right"/>
        <w:rPr>
          <w:rFonts w:ascii="DIN Next LT Pro" w:hAnsi="DIN Next LT Pro" w:cs="Arial"/>
          <w:color w:val="444444"/>
        </w:rPr>
      </w:pPr>
      <w:bookmarkStart w:id="0" w:name="_GoBack"/>
      <w:r>
        <w:rPr>
          <w:rFonts w:ascii="DIN Next LT Pro" w:hAnsi="DIN Next LT Pro" w:cs="Arial"/>
          <w:color w:val="444444"/>
        </w:rPr>
        <w:t>619 Zeichen (mit Leerzeichen)</w:t>
      </w:r>
    </w:p>
    <w:bookmarkEnd w:id="0"/>
    <w:p w:rsidR="00892553" w:rsidRDefault="00892553" w:rsidP="00734A51">
      <w:pPr>
        <w:rPr>
          <w:rFonts w:eastAsia="SimSun"/>
          <w:lang w:eastAsia="hi-IN" w:bidi="hi-IN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5B4" w:rsidRDefault="004935B4" w:rsidP="001C2BFC">
      <w:r>
        <w:separator/>
      </w:r>
    </w:p>
  </w:endnote>
  <w:endnote w:type="continuationSeparator" w:id="0">
    <w:p w:rsidR="004935B4" w:rsidRDefault="004935B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5B4" w:rsidRDefault="004935B4" w:rsidP="001C2BFC">
      <w:r>
        <w:separator/>
      </w:r>
    </w:p>
  </w:footnote>
  <w:footnote w:type="continuationSeparator" w:id="0">
    <w:p w:rsidR="004935B4" w:rsidRDefault="004935B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7A7DD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7A7DD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B4"/>
    <w:rsid w:val="00027116"/>
    <w:rsid w:val="00152E3C"/>
    <w:rsid w:val="001755E8"/>
    <w:rsid w:val="001C2BFC"/>
    <w:rsid w:val="002F59D2"/>
    <w:rsid w:val="003B4C82"/>
    <w:rsid w:val="0048413D"/>
    <w:rsid w:val="004935B4"/>
    <w:rsid w:val="004B1AF0"/>
    <w:rsid w:val="004B3251"/>
    <w:rsid w:val="005655A5"/>
    <w:rsid w:val="00570CA0"/>
    <w:rsid w:val="005A4EDE"/>
    <w:rsid w:val="00647C58"/>
    <w:rsid w:val="00734A51"/>
    <w:rsid w:val="00767447"/>
    <w:rsid w:val="007A7DD8"/>
    <w:rsid w:val="00810460"/>
    <w:rsid w:val="00892553"/>
    <w:rsid w:val="008C5893"/>
    <w:rsid w:val="00AA6758"/>
    <w:rsid w:val="00AC479D"/>
    <w:rsid w:val="00B50340"/>
    <w:rsid w:val="00B613D2"/>
    <w:rsid w:val="00BA67C2"/>
    <w:rsid w:val="00BC1052"/>
    <w:rsid w:val="00BD1281"/>
    <w:rsid w:val="00C83189"/>
    <w:rsid w:val="00CA3699"/>
    <w:rsid w:val="00CB49E7"/>
    <w:rsid w:val="00CB797D"/>
    <w:rsid w:val="00DF7208"/>
    <w:rsid w:val="00E84EEB"/>
    <w:rsid w:val="00EA4569"/>
    <w:rsid w:val="00F379A5"/>
    <w:rsid w:val="00F6760B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8BF0FD"/>
  <w15:chartTrackingRefBased/>
  <w15:docId w15:val="{0829404C-20DA-4763-9D36-EE24D9D86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4935B4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647C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utztag@einbeck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6A2C0-9FAE-40D1-A2F5-5E5746DC8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120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ekuechemann</dc:creator>
  <cp:keywords/>
  <dc:description/>
  <cp:lastModifiedBy>evpetersson</cp:lastModifiedBy>
  <cp:revision>5</cp:revision>
  <cp:lastPrinted>2024-09-10T09:09:00Z</cp:lastPrinted>
  <dcterms:created xsi:type="dcterms:W3CDTF">2024-09-09T09:27:00Z</dcterms:created>
  <dcterms:modified xsi:type="dcterms:W3CDTF">2024-09-10T09:10:00Z</dcterms:modified>
</cp:coreProperties>
</file>