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892553" w:rsidRDefault="00C83189" w:rsidP="00892553">
      <w:pPr>
        <w:pStyle w:val="Titel"/>
      </w:pPr>
      <w:r w:rsidRPr="00892553">
        <w:t>Pressemitteilung</w:t>
      </w:r>
    </w:p>
    <w:p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2668B6">
        <w:rPr>
          <w:rFonts w:eastAsia="SimSun" w:cstheme="minorHAnsi"/>
          <w:noProof/>
          <w:kern w:val="1"/>
          <w:lang w:eastAsia="hi-IN" w:bidi="hi-IN"/>
        </w:rPr>
        <w:t>30. August 2024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:rsidR="00A074AE" w:rsidRDefault="00A074AE" w:rsidP="00853132">
      <w:pPr>
        <w:spacing w:line="360" w:lineRule="auto"/>
        <w:rPr>
          <w:rFonts w:cstheme="majorBidi"/>
          <w:noProof/>
          <w:sz w:val="36"/>
          <w:szCs w:val="32"/>
          <w:u w:val="single"/>
        </w:rPr>
      </w:pPr>
      <w:r w:rsidRPr="00A074AE">
        <w:rPr>
          <w:rFonts w:cstheme="majorBidi"/>
          <w:noProof/>
          <w:sz w:val="36"/>
          <w:szCs w:val="32"/>
          <w:u w:val="single"/>
        </w:rPr>
        <w:t>EinbeckGO: Die App, die Einbeck und alle Ortschaften näher zusammenbringt</w:t>
      </w:r>
    </w:p>
    <w:p w:rsidR="00844C0B" w:rsidRDefault="005B7A0A" w:rsidP="001F2663">
      <w:pPr>
        <w:spacing w:line="336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Ab </w:t>
      </w:r>
      <w:r w:rsidR="00CC0687">
        <w:rPr>
          <w:b/>
          <w:sz w:val="24"/>
          <w:szCs w:val="24"/>
        </w:rPr>
        <w:t>sofort ist</w:t>
      </w:r>
      <w:r w:rsidR="00A074AE" w:rsidRPr="00A074AE">
        <w:rPr>
          <w:b/>
          <w:sz w:val="24"/>
          <w:szCs w:val="24"/>
        </w:rPr>
        <w:t xml:space="preserve"> die Kommunikation innerhalb der Stadt Einbeck und ihren umliegenden Ortschaften einfacher, schneller und direkter. Mit der Einführung der </w:t>
      </w:r>
      <w:proofErr w:type="spellStart"/>
      <w:r w:rsidR="00A074AE" w:rsidRPr="00A074AE">
        <w:rPr>
          <w:b/>
          <w:sz w:val="24"/>
          <w:szCs w:val="24"/>
        </w:rPr>
        <w:t>EinbeckGO</w:t>
      </w:r>
      <w:proofErr w:type="spellEnd"/>
      <w:r w:rsidR="00A074AE" w:rsidRPr="00A074AE">
        <w:rPr>
          <w:b/>
          <w:sz w:val="24"/>
          <w:szCs w:val="24"/>
        </w:rPr>
        <w:t xml:space="preserve"> App können die </w:t>
      </w:r>
      <w:proofErr w:type="spellStart"/>
      <w:r w:rsidR="00A074AE" w:rsidRPr="00A074AE">
        <w:rPr>
          <w:b/>
          <w:sz w:val="24"/>
          <w:szCs w:val="24"/>
        </w:rPr>
        <w:t>Bürger</w:t>
      </w:r>
      <w:r w:rsidR="00A074AE">
        <w:rPr>
          <w:b/>
          <w:sz w:val="24"/>
          <w:szCs w:val="24"/>
        </w:rPr>
        <w:t>:</w:t>
      </w:r>
      <w:r w:rsidR="00A074AE" w:rsidRPr="00A074AE">
        <w:rPr>
          <w:b/>
          <w:sz w:val="24"/>
          <w:szCs w:val="24"/>
        </w:rPr>
        <w:t>innen</w:t>
      </w:r>
      <w:proofErr w:type="spellEnd"/>
      <w:r w:rsidR="00A074AE" w:rsidRPr="00A074AE">
        <w:rPr>
          <w:b/>
          <w:sz w:val="24"/>
          <w:szCs w:val="24"/>
        </w:rPr>
        <w:t xml:space="preserve"> ihre gesamte Stadt </w:t>
      </w:r>
      <w:r w:rsidR="00A074AE">
        <w:rPr>
          <w:b/>
          <w:sz w:val="24"/>
          <w:szCs w:val="24"/>
        </w:rPr>
        <w:t>inkl. aller</w:t>
      </w:r>
      <w:r w:rsidR="00A074AE" w:rsidRPr="00A074AE">
        <w:rPr>
          <w:b/>
          <w:sz w:val="24"/>
          <w:szCs w:val="24"/>
        </w:rPr>
        <w:t xml:space="preserve"> dazugehörigen Ortschaften in einer Hand halten. Diese innovative Stadt-App ist ab sofort sowohl für Android als auch für iOS </w:t>
      </w:r>
      <w:r w:rsidR="00A074AE">
        <w:rPr>
          <w:b/>
          <w:sz w:val="24"/>
          <w:szCs w:val="24"/>
        </w:rPr>
        <w:t xml:space="preserve">Geräte </w:t>
      </w:r>
      <w:r w:rsidR="00A074AE" w:rsidRPr="00A074AE">
        <w:rPr>
          <w:b/>
          <w:sz w:val="24"/>
          <w:szCs w:val="24"/>
        </w:rPr>
        <w:t xml:space="preserve">als Download </w:t>
      </w:r>
      <w:r w:rsidR="00A074AE">
        <w:rPr>
          <w:b/>
          <w:sz w:val="24"/>
          <w:szCs w:val="24"/>
        </w:rPr>
        <w:t xml:space="preserve">in den </w:t>
      </w:r>
      <w:r w:rsidR="001560C7">
        <w:rPr>
          <w:b/>
          <w:sz w:val="24"/>
          <w:szCs w:val="24"/>
        </w:rPr>
        <w:t>jeweiligen</w:t>
      </w:r>
      <w:r w:rsidR="00A074AE">
        <w:rPr>
          <w:b/>
          <w:sz w:val="24"/>
          <w:szCs w:val="24"/>
        </w:rPr>
        <w:t xml:space="preserve"> Stores </w:t>
      </w:r>
      <w:r w:rsidR="00A074AE" w:rsidRPr="00A074AE">
        <w:rPr>
          <w:b/>
          <w:sz w:val="24"/>
          <w:szCs w:val="24"/>
        </w:rPr>
        <w:t>verfügbar.</w:t>
      </w:r>
      <w:r w:rsidR="00F87E8E">
        <w:rPr>
          <w:b/>
          <w:sz w:val="24"/>
          <w:szCs w:val="24"/>
        </w:rPr>
        <w:t xml:space="preserve"> Besonderes Highlight: Zum Launch der </w:t>
      </w:r>
      <w:proofErr w:type="spellStart"/>
      <w:r w:rsidR="00F87E8E" w:rsidRPr="00F87E8E">
        <w:rPr>
          <w:b/>
          <w:sz w:val="24"/>
          <w:szCs w:val="24"/>
        </w:rPr>
        <w:t>EinbeckGO</w:t>
      </w:r>
      <w:proofErr w:type="spellEnd"/>
      <w:r w:rsidR="00F87E8E" w:rsidRPr="00F87E8E">
        <w:rPr>
          <w:b/>
          <w:sz w:val="24"/>
          <w:szCs w:val="24"/>
        </w:rPr>
        <w:t xml:space="preserve"> App </w:t>
      </w:r>
      <w:r w:rsidR="00F87E8E">
        <w:rPr>
          <w:b/>
          <w:sz w:val="24"/>
          <w:szCs w:val="24"/>
        </w:rPr>
        <w:t xml:space="preserve">gibt es ein </w:t>
      </w:r>
      <w:r>
        <w:rPr>
          <w:b/>
          <w:sz w:val="24"/>
          <w:szCs w:val="24"/>
        </w:rPr>
        <w:t xml:space="preserve">Tablet </w:t>
      </w:r>
      <w:r w:rsidR="00F87E8E">
        <w:rPr>
          <w:b/>
          <w:sz w:val="24"/>
          <w:szCs w:val="24"/>
        </w:rPr>
        <w:t>zu gewinnen</w:t>
      </w:r>
      <w:r w:rsidR="001F2663">
        <w:rPr>
          <w:b/>
          <w:sz w:val="24"/>
          <w:szCs w:val="24"/>
        </w:rPr>
        <w:t>.</w:t>
      </w:r>
    </w:p>
    <w:p w:rsidR="00E220D8" w:rsidRDefault="00A074AE" w:rsidP="001F2663">
      <w:pPr>
        <w:spacing w:line="336" w:lineRule="auto"/>
        <w:rPr>
          <w:sz w:val="24"/>
          <w:szCs w:val="24"/>
        </w:rPr>
      </w:pPr>
      <w:r w:rsidRPr="00A074AE">
        <w:rPr>
          <w:sz w:val="24"/>
          <w:szCs w:val="24"/>
        </w:rPr>
        <w:t xml:space="preserve">Der Wunsch nach einer zentralen Kommunikationsplattform kam direkt aus den Ortschaften: Eine Stadt-App, die es ermöglicht, sich unkompliziert auszutauschen und auf dem Laufenden zu bleiben. Die Stadtverwaltung nahm diesen Wunsch auf und führte eine umfassende Marktrecherche durch, um die spezifischen Bedürfnisse der </w:t>
      </w:r>
      <w:proofErr w:type="spellStart"/>
      <w:r w:rsidRPr="00A074AE">
        <w:rPr>
          <w:sz w:val="24"/>
          <w:szCs w:val="24"/>
        </w:rPr>
        <w:t>Bürger</w:t>
      </w:r>
      <w:r>
        <w:rPr>
          <w:sz w:val="24"/>
          <w:szCs w:val="24"/>
        </w:rPr>
        <w:t>:</w:t>
      </w:r>
      <w:r w:rsidRPr="00A074AE">
        <w:rPr>
          <w:sz w:val="24"/>
          <w:szCs w:val="24"/>
        </w:rPr>
        <w:t>innen</w:t>
      </w:r>
      <w:proofErr w:type="spellEnd"/>
      <w:r w:rsidRPr="00A074AE">
        <w:rPr>
          <w:sz w:val="24"/>
          <w:szCs w:val="24"/>
        </w:rPr>
        <w:t xml:space="preserve"> zu ermitteln. Im Herbst 2023 wurden</w:t>
      </w:r>
      <w:r>
        <w:rPr>
          <w:sz w:val="24"/>
          <w:szCs w:val="24"/>
        </w:rPr>
        <w:t xml:space="preserve"> im Rahmen eines Pitch-Events im Ortsteil</w:t>
      </w:r>
      <w:r w:rsidRPr="00A074AE">
        <w:rPr>
          <w:sz w:val="24"/>
          <w:szCs w:val="24"/>
        </w:rPr>
        <w:t xml:space="preserve"> </w:t>
      </w:r>
      <w:proofErr w:type="spellStart"/>
      <w:r w:rsidRPr="00A074AE">
        <w:rPr>
          <w:sz w:val="24"/>
          <w:szCs w:val="24"/>
        </w:rPr>
        <w:t>Opperhausen</w:t>
      </w:r>
      <w:proofErr w:type="spellEnd"/>
      <w:r w:rsidRPr="00A074AE">
        <w:rPr>
          <w:sz w:val="24"/>
          <w:szCs w:val="24"/>
        </w:rPr>
        <w:t xml:space="preserve"> die besten Ideen für die App vorgestellt. Hier traten Start-ups, etablierte Unternehmen und Forschungsprojekte gegeneinander an, um ihre Vision für die neue Stadt-App zu präsentieren.</w:t>
      </w:r>
    </w:p>
    <w:p w:rsidR="001F2663" w:rsidRPr="00A074AE" w:rsidRDefault="001F2663" w:rsidP="001F2663">
      <w:pPr>
        <w:spacing w:line="336" w:lineRule="auto"/>
        <w:rPr>
          <w:sz w:val="24"/>
          <w:szCs w:val="24"/>
        </w:rPr>
      </w:pPr>
    </w:p>
    <w:p w:rsidR="001F2663" w:rsidRDefault="005B7A0A" w:rsidP="001F2663">
      <w:pPr>
        <w:spacing w:line="336" w:lineRule="auto"/>
        <w:rPr>
          <w:sz w:val="24"/>
          <w:szCs w:val="24"/>
          <w:u w:val="single"/>
        </w:rPr>
      </w:pPr>
      <w:r w:rsidRPr="00E220D8">
        <w:rPr>
          <w:sz w:val="24"/>
          <w:szCs w:val="24"/>
          <w:u w:val="single"/>
        </w:rPr>
        <w:t xml:space="preserve">Heimat Digital (Heidi) </w:t>
      </w:r>
      <w:r w:rsidR="00A074AE" w:rsidRPr="00E220D8">
        <w:rPr>
          <w:sz w:val="24"/>
          <w:szCs w:val="24"/>
          <w:u w:val="single"/>
        </w:rPr>
        <w:t>erhält den Zuschlag</w:t>
      </w:r>
    </w:p>
    <w:p w:rsidR="00A074AE" w:rsidRDefault="00A074AE" w:rsidP="001F2663">
      <w:pPr>
        <w:spacing w:line="336" w:lineRule="auto"/>
        <w:rPr>
          <w:color w:val="000000" w:themeColor="text1"/>
          <w:sz w:val="24"/>
          <w:szCs w:val="24"/>
        </w:rPr>
      </w:pPr>
      <w:r w:rsidRPr="00A074AE">
        <w:rPr>
          <w:sz w:val="24"/>
          <w:szCs w:val="24"/>
        </w:rPr>
        <w:t xml:space="preserve">Nach einer intensiven Ausschreibungs- und Vergabephase Anfang 2024 erhielt das Projektteam </w:t>
      </w:r>
      <w:r w:rsidR="005B7A0A">
        <w:rPr>
          <w:sz w:val="24"/>
          <w:szCs w:val="24"/>
        </w:rPr>
        <w:t>von Heidi</w:t>
      </w:r>
      <w:r w:rsidR="00B768CF">
        <w:rPr>
          <w:sz w:val="24"/>
          <w:szCs w:val="24"/>
        </w:rPr>
        <w:t xml:space="preserve"> </w:t>
      </w:r>
      <w:r w:rsidRPr="00A074AE">
        <w:rPr>
          <w:sz w:val="24"/>
          <w:szCs w:val="24"/>
        </w:rPr>
        <w:t xml:space="preserve">den Zuschlag. </w:t>
      </w:r>
      <w:r w:rsidRPr="005B7A0A">
        <w:rPr>
          <w:color w:val="000000" w:themeColor="text1"/>
          <w:sz w:val="24"/>
          <w:szCs w:val="24"/>
        </w:rPr>
        <w:t>Heidi überzeugte durch ein Konzept, das Funktionalität und Benutzerfreundlichkeit vereint und sich optimal an die Anforderungen der Einbecker Bevölkerung anpasst.</w:t>
      </w:r>
    </w:p>
    <w:p w:rsidR="00E220D8" w:rsidRPr="005B7A0A" w:rsidRDefault="00E220D8" w:rsidP="001F2663">
      <w:pPr>
        <w:spacing w:line="336" w:lineRule="auto"/>
        <w:rPr>
          <w:color w:val="000000" w:themeColor="text1"/>
          <w:sz w:val="24"/>
          <w:szCs w:val="24"/>
        </w:rPr>
      </w:pPr>
    </w:p>
    <w:p w:rsidR="00A074AE" w:rsidRPr="00E220D8" w:rsidRDefault="00A074AE" w:rsidP="001F2663">
      <w:pPr>
        <w:spacing w:line="336" w:lineRule="auto"/>
        <w:rPr>
          <w:sz w:val="24"/>
          <w:szCs w:val="24"/>
          <w:u w:val="single"/>
        </w:rPr>
      </w:pPr>
      <w:r w:rsidRPr="00E220D8">
        <w:rPr>
          <w:sz w:val="24"/>
          <w:szCs w:val="24"/>
          <w:u w:val="single"/>
        </w:rPr>
        <w:t xml:space="preserve">Entwicklung mit </w:t>
      </w:r>
      <w:proofErr w:type="spellStart"/>
      <w:r w:rsidRPr="00E220D8">
        <w:rPr>
          <w:sz w:val="24"/>
          <w:szCs w:val="24"/>
          <w:u w:val="single"/>
        </w:rPr>
        <w:t>Bürger</w:t>
      </w:r>
      <w:r w:rsidR="00E220D8">
        <w:rPr>
          <w:sz w:val="24"/>
          <w:szCs w:val="24"/>
          <w:u w:val="single"/>
        </w:rPr>
        <w:t>:innen</w:t>
      </w:r>
      <w:r w:rsidRPr="00E220D8">
        <w:rPr>
          <w:sz w:val="24"/>
          <w:szCs w:val="24"/>
          <w:u w:val="single"/>
        </w:rPr>
        <w:t>beteiligung</w:t>
      </w:r>
      <w:proofErr w:type="spellEnd"/>
    </w:p>
    <w:p w:rsidR="00A074AE" w:rsidRDefault="00A074AE" w:rsidP="001F2663">
      <w:pPr>
        <w:spacing w:line="336" w:lineRule="auto"/>
        <w:rPr>
          <w:sz w:val="24"/>
          <w:szCs w:val="24"/>
        </w:rPr>
      </w:pPr>
      <w:r w:rsidRPr="00447C30">
        <w:rPr>
          <w:sz w:val="24"/>
          <w:szCs w:val="24"/>
        </w:rPr>
        <w:t xml:space="preserve">Im Sommer 2024 startete die Entwicklungsphase der </w:t>
      </w:r>
      <w:proofErr w:type="spellStart"/>
      <w:r w:rsidRPr="00447C30">
        <w:rPr>
          <w:sz w:val="24"/>
          <w:szCs w:val="24"/>
        </w:rPr>
        <w:t>EinbeckGO</w:t>
      </w:r>
      <w:proofErr w:type="spellEnd"/>
      <w:r w:rsidRPr="00447C30">
        <w:rPr>
          <w:sz w:val="24"/>
          <w:szCs w:val="24"/>
        </w:rPr>
        <w:t xml:space="preserve"> App. Das Team von </w:t>
      </w:r>
      <w:r w:rsidR="00447C30" w:rsidRPr="00447C30">
        <w:rPr>
          <w:sz w:val="24"/>
          <w:szCs w:val="24"/>
        </w:rPr>
        <w:t xml:space="preserve">Smart City arbeitete </w:t>
      </w:r>
      <w:r w:rsidRPr="00447C30">
        <w:rPr>
          <w:sz w:val="24"/>
          <w:szCs w:val="24"/>
        </w:rPr>
        <w:t xml:space="preserve">eng mit den Ortschaften zusammen, um sicherzustellen, dass die App den Bedürfnissen der Gemeinschaft gerecht wird. </w:t>
      </w:r>
      <w:r w:rsidR="00447C30">
        <w:rPr>
          <w:sz w:val="24"/>
          <w:szCs w:val="24"/>
        </w:rPr>
        <w:t>Der Name der App wurde durch</w:t>
      </w:r>
      <w:r w:rsidRPr="00A074AE">
        <w:rPr>
          <w:sz w:val="24"/>
          <w:szCs w:val="24"/>
        </w:rPr>
        <w:t xml:space="preserve"> Bürgerbeteiligung festgelegt. Die Wahl fiel au</w:t>
      </w:r>
      <w:r>
        <w:rPr>
          <w:sz w:val="24"/>
          <w:szCs w:val="24"/>
        </w:rPr>
        <w:t xml:space="preserve">f </w:t>
      </w:r>
      <w:proofErr w:type="spellStart"/>
      <w:r>
        <w:rPr>
          <w:sz w:val="24"/>
          <w:szCs w:val="24"/>
        </w:rPr>
        <w:t>EinbeckGO</w:t>
      </w:r>
      <w:proofErr w:type="spellEnd"/>
      <w:r>
        <w:rPr>
          <w:sz w:val="24"/>
          <w:szCs w:val="24"/>
        </w:rPr>
        <w:t xml:space="preserve"> – ein Name, der für </w:t>
      </w:r>
      <w:r w:rsidRPr="00A074AE">
        <w:rPr>
          <w:sz w:val="24"/>
          <w:szCs w:val="24"/>
        </w:rPr>
        <w:t>Vernetzun</w:t>
      </w:r>
      <w:r>
        <w:rPr>
          <w:sz w:val="24"/>
          <w:szCs w:val="24"/>
        </w:rPr>
        <w:t xml:space="preserve">g und die Zusammengehörigkeit Einbecks </w:t>
      </w:r>
      <w:r w:rsidRPr="00A074AE">
        <w:rPr>
          <w:sz w:val="24"/>
          <w:szCs w:val="24"/>
        </w:rPr>
        <w:t>steht.</w:t>
      </w:r>
    </w:p>
    <w:p w:rsidR="00E220D8" w:rsidRPr="00A074AE" w:rsidRDefault="00E220D8" w:rsidP="001F2663">
      <w:pPr>
        <w:spacing w:line="336" w:lineRule="auto"/>
        <w:rPr>
          <w:sz w:val="24"/>
          <w:szCs w:val="24"/>
        </w:rPr>
      </w:pPr>
    </w:p>
    <w:p w:rsidR="00A074AE" w:rsidRPr="00E220D8" w:rsidRDefault="00A074AE" w:rsidP="001F2663">
      <w:pPr>
        <w:spacing w:line="336" w:lineRule="auto"/>
        <w:rPr>
          <w:sz w:val="24"/>
          <w:szCs w:val="24"/>
          <w:u w:val="single"/>
        </w:rPr>
      </w:pPr>
      <w:proofErr w:type="spellStart"/>
      <w:r w:rsidRPr="00E220D8">
        <w:rPr>
          <w:sz w:val="24"/>
          <w:szCs w:val="24"/>
          <w:u w:val="single"/>
        </w:rPr>
        <w:t>EinbeckGO</w:t>
      </w:r>
      <w:proofErr w:type="spellEnd"/>
      <w:r w:rsidRPr="00E220D8">
        <w:rPr>
          <w:sz w:val="24"/>
          <w:szCs w:val="24"/>
          <w:u w:val="single"/>
        </w:rPr>
        <w:t xml:space="preserve"> – Jetzt verfügbar</w:t>
      </w:r>
    </w:p>
    <w:p w:rsidR="00F87E8E" w:rsidRDefault="00A074AE" w:rsidP="001F2663">
      <w:pPr>
        <w:spacing w:line="336" w:lineRule="auto"/>
        <w:rPr>
          <w:sz w:val="24"/>
          <w:szCs w:val="24"/>
        </w:rPr>
      </w:pPr>
      <w:r>
        <w:rPr>
          <w:sz w:val="24"/>
          <w:szCs w:val="24"/>
        </w:rPr>
        <w:t>Mit dem</w:t>
      </w:r>
      <w:r w:rsidRPr="00A074AE">
        <w:rPr>
          <w:sz w:val="24"/>
          <w:szCs w:val="24"/>
        </w:rPr>
        <w:t xml:space="preserve"> offiziellen </w:t>
      </w:r>
      <w:r>
        <w:rPr>
          <w:sz w:val="24"/>
          <w:szCs w:val="24"/>
        </w:rPr>
        <w:t>Start</w:t>
      </w:r>
      <w:r w:rsidRPr="00A074AE">
        <w:rPr>
          <w:sz w:val="24"/>
          <w:szCs w:val="24"/>
        </w:rPr>
        <w:t xml:space="preserve"> am 1. September 2024 steht die </w:t>
      </w:r>
      <w:proofErr w:type="spellStart"/>
      <w:r w:rsidRPr="00A074AE">
        <w:rPr>
          <w:sz w:val="24"/>
          <w:szCs w:val="24"/>
        </w:rPr>
        <w:t>EinbeckGO</w:t>
      </w:r>
      <w:proofErr w:type="spellEnd"/>
      <w:r w:rsidRPr="00A074AE">
        <w:rPr>
          <w:sz w:val="24"/>
          <w:szCs w:val="24"/>
        </w:rPr>
        <w:t xml:space="preserve"> App nun allen </w:t>
      </w:r>
      <w:proofErr w:type="spellStart"/>
      <w:r w:rsidRPr="00A074AE">
        <w:rPr>
          <w:sz w:val="24"/>
          <w:szCs w:val="24"/>
        </w:rPr>
        <w:t>Bürger</w:t>
      </w:r>
      <w:r>
        <w:rPr>
          <w:sz w:val="24"/>
          <w:szCs w:val="24"/>
        </w:rPr>
        <w:t>:</w:t>
      </w:r>
      <w:r w:rsidRPr="00A074AE">
        <w:rPr>
          <w:sz w:val="24"/>
          <w:szCs w:val="24"/>
        </w:rPr>
        <w:t>innen</w:t>
      </w:r>
      <w:proofErr w:type="spellEnd"/>
      <w:r w:rsidRPr="00A074AE">
        <w:rPr>
          <w:sz w:val="24"/>
          <w:szCs w:val="24"/>
        </w:rPr>
        <w:t xml:space="preserve"> zur Verfügung. Egal ob </w:t>
      </w:r>
      <w:r w:rsidR="00C2718F">
        <w:rPr>
          <w:sz w:val="24"/>
          <w:szCs w:val="24"/>
        </w:rPr>
        <w:t>Veranstaltungst</w:t>
      </w:r>
      <w:r w:rsidRPr="00A074AE">
        <w:rPr>
          <w:sz w:val="24"/>
          <w:szCs w:val="24"/>
        </w:rPr>
        <w:t xml:space="preserve">ermine, lokale Nachrichten oder der Austausch innerhalb der Gemeinschaft – mit </w:t>
      </w:r>
      <w:proofErr w:type="spellStart"/>
      <w:r w:rsidRPr="00A074AE">
        <w:rPr>
          <w:sz w:val="24"/>
          <w:szCs w:val="24"/>
        </w:rPr>
        <w:t>EinbeckGO</w:t>
      </w:r>
      <w:proofErr w:type="spellEnd"/>
      <w:r w:rsidRPr="00A074AE">
        <w:rPr>
          <w:sz w:val="24"/>
          <w:szCs w:val="24"/>
        </w:rPr>
        <w:t xml:space="preserve"> bleibt keine Information mehr auf der Strecke.</w:t>
      </w:r>
      <w:r w:rsidR="00F87E8E">
        <w:rPr>
          <w:sz w:val="24"/>
          <w:szCs w:val="24"/>
        </w:rPr>
        <w:t xml:space="preserve"> </w:t>
      </w:r>
      <w:r w:rsidRPr="00A074AE">
        <w:rPr>
          <w:sz w:val="24"/>
          <w:szCs w:val="24"/>
        </w:rPr>
        <w:t>„Halte deine ganze Stadt, al</w:t>
      </w:r>
      <w:r>
        <w:rPr>
          <w:sz w:val="24"/>
          <w:szCs w:val="24"/>
        </w:rPr>
        <w:t>le Ortschaften, in einer Hand“, m</w:t>
      </w:r>
      <w:r w:rsidRPr="00A074AE">
        <w:rPr>
          <w:sz w:val="24"/>
          <w:szCs w:val="24"/>
        </w:rPr>
        <w:t xml:space="preserve">it </w:t>
      </w:r>
      <w:proofErr w:type="spellStart"/>
      <w:r w:rsidRPr="00A074AE">
        <w:rPr>
          <w:sz w:val="24"/>
          <w:szCs w:val="24"/>
        </w:rPr>
        <w:t>EinbeckGO</w:t>
      </w:r>
      <w:proofErr w:type="spellEnd"/>
      <w:r w:rsidRPr="00A074AE">
        <w:rPr>
          <w:sz w:val="24"/>
          <w:szCs w:val="24"/>
        </w:rPr>
        <w:t xml:space="preserve"> wird dies zur Realität</w:t>
      </w:r>
      <w:r>
        <w:rPr>
          <w:sz w:val="24"/>
          <w:szCs w:val="24"/>
        </w:rPr>
        <w:t xml:space="preserve">, unterstreicht Smart City Projektkoordinatorin Rebecca </w:t>
      </w:r>
      <w:proofErr w:type="spellStart"/>
      <w:r>
        <w:rPr>
          <w:sz w:val="24"/>
          <w:szCs w:val="24"/>
        </w:rPr>
        <w:t>Spaunhorst</w:t>
      </w:r>
      <w:proofErr w:type="spellEnd"/>
      <w:r w:rsidRPr="00A074AE">
        <w:rPr>
          <w:sz w:val="24"/>
          <w:szCs w:val="24"/>
        </w:rPr>
        <w:t xml:space="preserve">. </w:t>
      </w:r>
      <w:r w:rsidR="00C91A89">
        <w:rPr>
          <w:sz w:val="24"/>
          <w:szCs w:val="24"/>
        </w:rPr>
        <w:t>„</w:t>
      </w:r>
      <w:r>
        <w:rPr>
          <w:sz w:val="24"/>
          <w:szCs w:val="24"/>
        </w:rPr>
        <w:t>Wir</w:t>
      </w:r>
      <w:r w:rsidRPr="00A074AE">
        <w:rPr>
          <w:sz w:val="24"/>
          <w:szCs w:val="24"/>
        </w:rPr>
        <w:t xml:space="preserve"> </w:t>
      </w:r>
      <w:r>
        <w:rPr>
          <w:sz w:val="24"/>
          <w:szCs w:val="24"/>
        </w:rPr>
        <w:t>laden</w:t>
      </w:r>
      <w:r w:rsidRPr="00A074AE">
        <w:rPr>
          <w:sz w:val="24"/>
          <w:szCs w:val="24"/>
        </w:rPr>
        <w:t xml:space="preserve"> alle </w:t>
      </w:r>
      <w:proofErr w:type="spellStart"/>
      <w:r w:rsidRPr="00A074AE">
        <w:rPr>
          <w:sz w:val="24"/>
          <w:szCs w:val="24"/>
        </w:rPr>
        <w:t>Bürger</w:t>
      </w:r>
      <w:r>
        <w:rPr>
          <w:sz w:val="24"/>
          <w:szCs w:val="24"/>
        </w:rPr>
        <w:t>:</w:t>
      </w:r>
      <w:r w:rsidRPr="00A074AE">
        <w:rPr>
          <w:sz w:val="24"/>
          <w:szCs w:val="24"/>
        </w:rPr>
        <w:t>innen</w:t>
      </w:r>
      <w:proofErr w:type="spellEnd"/>
      <w:r w:rsidRPr="00A074AE">
        <w:rPr>
          <w:sz w:val="24"/>
          <w:szCs w:val="24"/>
        </w:rPr>
        <w:t xml:space="preserve"> herzlich ein, die App zu nutzen</w:t>
      </w:r>
      <w:r w:rsidR="00C2718F">
        <w:rPr>
          <w:sz w:val="24"/>
          <w:szCs w:val="24"/>
        </w:rPr>
        <w:t xml:space="preserve">, </w:t>
      </w:r>
      <w:r w:rsidR="00CA0D71">
        <w:rPr>
          <w:sz w:val="24"/>
          <w:szCs w:val="24"/>
        </w:rPr>
        <w:t>darüber</w:t>
      </w:r>
      <w:r w:rsidR="00C91A89">
        <w:rPr>
          <w:sz w:val="24"/>
          <w:szCs w:val="24"/>
        </w:rPr>
        <w:t xml:space="preserve"> zu kommunizieren</w:t>
      </w:r>
      <w:r w:rsidR="00C52BED">
        <w:rPr>
          <w:sz w:val="24"/>
          <w:szCs w:val="24"/>
        </w:rPr>
        <w:t xml:space="preserve"> und im Austausch zu sein. Dankbar sind wir über jedes Feedback, sodass wir die App stetig weiterentwickeln können.“</w:t>
      </w:r>
    </w:p>
    <w:p w:rsidR="00E220D8" w:rsidRDefault="00E220D8" w:rsidP="001F2663">
      <w:pPr>
        <w:spacing w:line="336" w:lineRule="auto"/>
        <w:rPr>
          <w:sz w:val="24"/>
          <w:szCs w:val="24"/>
        </w:rPr>
      </w:pPr>
    </w:p>
    <w:p w:rsidR="00F87E8E" w:rsidRPr="00E220D8" w:rsidRDefault="00F87E8E" w:rsidP="001F2663">
      <w:pPr>
        <w:spacing w:line="336" w:lineRule="auto"/>
        <w:rPr>
          <w:sz w:val="24"/>
          <w:szCs w:val="24"/>
          <w:u w:val="single"/>
        </w:rPr>
      </w:pPr>
      <w:proofErr w:type="spellStart"/>
      <w:r w:rsidRPr="00E220D8">
        <w:rPr>
          <w:sz w:val="24"/>
          <w:szCs w:val="24"/>
          <w:u w:val="single"/>
        </w:rPr>
        <w:t>EinbeckGO</w:t>
      </w:r>
      <w:proofErr w:type="spellEnd"/>
      <w:r w:rsidRPr="00E220D8">
        <w:rPr>
          <w:sz w:val="24"/>
          <w:szCs w:val="24"/>
          <w:u w:val="single"/>
        </w:rPr>
        <w:t xml:space="preserve"> feiert Einführung mit Gewinnspiel: Gewinnen Sie ein Tablet!</w:t>
      </w:r>
    </w:p>
    <w:p w:rsidR="00F87E8E" w:rsidRPr="00F87E8E" w:rsidRDefault="00F87E8E" w:rsidP="001F2663">
      <w:pPr>
        <w:spacing w:line="336" w:lineRule="auto"/>
        <w:rPr>
          <w:sz w:val="24"/>
          <w:szCs w:val="24"/>
        </w:rPr>
      </w:pPr>
      <w:r>
        <w:rPr>
          <w:sz w:val="24"/>
          <w:szCs w:val="24"/>
        </w:rPr>
        <w:t xml:space="preserve">Pünktlich zum </w:t>
      </w:r>
      <w:r w:rsidRPr="00F87E8E">
        <w:rPr>
          <w:sz w:val="24"/>
          <w:szCs w:val="24"/>
        </w:rPr>
        <w:t xml:space="preserve">Start der neuen </w:t>
      </w:r>
      <w:proofErr w:type="spellStart"/>
      <w:r w:rsidRPr="00F87E8E">
        <w:rPr>
          <w:sz w:val="24"/>
          <w:szCs w:val="24"/>
        </w:rPr>
        <w:t>EinbeckGO</w:t>
      </w:r>
      <w:proofErr w:type="spellEnd"/>
      <w:r w:rsidRPr="00F87E8E">
        <w:rPr>
          <w:sz w:val="24"/>
          <w:szCs w:val="24"/>
        </w:rPr>
        <w:t xml:space="preserve"> App veranstaltet </w:t>
      </w:r>
      <w:r>
        <w:rPr>
          <w:sz w:val="24"/>
          <w:szCs w:val="24"/>
        </w:rPr>
        <w:t>Smart City Einbeck</w:t>
      </w:r>
      <w:r w:rsidRPr="00F87E8E">
        <w:rPr>
          <w:sz w:val="24"/>
          <w:szCs w:val="24"/>
        </w:rPr>
        <w:t xml:space="preserve"> ein Gewinnspi</w:t>
      </w:r>
      <w:r>
        <w:rPr>
          <w:sz w:val="24"/>
          <w:szCs w:val="24"/>
        </w:rPr>
        <w:t xml:space="preserve">el. Im gesamten Monat September </w:t>
      </w:r>
      <w:r w:rsidRPr="00F87E8E">
        <w:rPr>
          <w:sz w:val="24"/>
          <w:szCs w:val="24"/>
        </w:rPr>
        <w:t xml:space="preserve">haben </w:t>
      </w:r>
      <w:proofErr w:type="spellStart"/>
      <w:r w:rsidRPr="00F87E8E">
        <w:rPr>
          <w:sz w:val="24"/>
          <w:szCs w:val="24"/>
        </w:rPr>
        <w:t>Nutzer</w:t>
      </w:r>
      <w:r>
        <w:rPr>
          <w:sz w:val="24"/>
          <w:szCs w:val="24"/>
        </w:rPr>
        <w:t>:inn</w:t>
      </w:r>
      <w:r w:rsidRPr="00F87E8E">
        <w:rPr>
          <w:sz w:val="24"/>
          <w:szCs w:val="24"/>
        </w:rPr>
        <w:t>en</w:t>
      </w:r>
      <w:proofErr w:type="spellEnd"/>
      <w:r w:rsidRPr="00F87E8E">
        <w:rPr>
          <w:sz w:val="24"/>
          <w:szCs w:val="24"/>
        </w:rPr>
        <w:t xml:space="preserve"> die Chance, ein </w:t>
      </w:r>
      <w:r w:rsidR="005B7A0A">
        <w:rPr>
          <w:color w:val="000000" w:themeColor="text1"/>
          <w:sz w:val="24"/>
          <w:szCs w:val="24"/>
        </w:rPr>
        <w:t xml:space="preserve">Tablet (Samsung </w:t>
      </w:r>
      <w:proofErr w:type="spellStart"/>
      <w:r w:rsidR="005B7A0A">
        <w:rPr>
          <w:color w:val="000000" w:themeColor="text1"/>
          <w:sz w:val="24"/>
          <w:szCs w:val="24"/>
        </w:rPr>
        <w:t>Galaxy</w:t>
      </w:r>
      <w:proofErr w:type="spellEnd"/>
      <w:r w:rsidR="005B7A0A">
        <w:rPr>
          <w:color w:val="000000" w:themeColor="text1"/>
          <w:sz w:val="24"/>
          <w:szCs w:val="24"/>
        </w:rPr>
        <w:t xml:space="preserve"> Tab A9+ in </w:t>
      </w:r>
      <w:r w:rsidR="00CC0687">
        <w:rPr>
          <w:color w:val="000000" w:themeColor="text1"/>
          <w:sz w:val="24"/>
          <w:szCs w:val="24"/>
        </w:rPr>
        <w:t>S</w:t>
      </w:r>
      <w:r w:rsidR="005B7A0A">
        <w:rPr>
          <w:color w:val="000000" w:themeColor="text1"/>
          <w:sz w:val="24"/>
          <w:szCs w:val="24"/>
        </w:rPr>
        <w:t xml:space="preserve">ilber) </w:t>
      </w:r>
      <w:r w:rsidRPr="00F87E8E">
        <w:rPr>
          <w:sz w:val="24"/>
          <w:szCs w:val="24"/>
        </w:rPr>
        <w:t>zu gewinnen, da</w:t>
      </w:r>
      <w:r w:rsidR="005B7A0A">
        <w:rPr>
          <w:sz w:val="24"/>
          <w:szCs w:val="24"/>
        </w:rPr>
        <w:t>s</w:t>
      </w:r>
      <w:r w:rsidRPr="00F87E8E">
        <w:rPr>
          <w:sz w:val="24"/>
          <w:szCs w:val="24"/>
        </w:rPr>
        <w:t xml:space="preserve"> von unserem </w:t>
      </w:r>
      <w:r w:rsidRPr="005B7A0A">
        <w:rPr>
          <w:sz w:val="24"/>
          <w:szCs w:val="24"/>
        </w:rPr>
        <w:t xml:space="preserve">Kooperationspartner </w:t>
      </w:r>
      <w:proofErr w:type="spellStart"/>
      <w:r w:rsidRPr="005B7A0A">
        <w:rPr>
          <w:sz w:val="24"/>
          <w:szCs w:val="24"/>
        </w:rPr>
        <w:t>Euronics</w:t>
      </w:r>
      <w:proofErr w:type="spellEnd"/>
      <w:r w:rsidRPr="005B7A0A">
        <w:rPr>
          <w:sz w:val="24"/>
          <w:szCs w:val="24"/>
        </w:rPr>
        <w:t xml:space="preserve"> </w:t>
      </w:r>
      <w:r w:rsidR="005B7A0A">
        <w:rPr>
          <w:sz w:val="24"/>
          <w:szCs w:val="24"/>
        </w:rPr>
        <w:t xml:space="preserve">XXL </w:t>
      </w:r>
      <w:r w:rsidRPr="005B7A0A">
        <w:rPr>
          <w:sz w:val="24"/>
          <w:szCs w:val="24"/>
        </w:rPr>
        <w:t>Einbeck</w:t>
      </w:r>
      <w:r w:rsidRPr="00F87E8E">
        <w:rPr>
          <w:sz w:val="24"/>
          <w:szCs w:val="24"/>
        </w:rPr>
        <w:t xml:space="preserve"> zur Verfügung gestellt wird.</w:t>
      </w:r>
      <w:r w:rsidR="00E220D8">
        <w:rPr>
          <w:sz w:val="24"/>
          <w:szCs w:val="24"/>
        </w:rPr>
        <w:t xml:space="preserve"> </w:t>
      </w:r>
      <w:r w:rsidRPr="00F87E8E">
        <w:rPr>
          <w:sz w:val="24"/>
          <w:szCs w:val="24"/>
        </w:rPr>
        <w:t xml:space="preserve">Die Teilnahme ist ganz einfach: Laden Sie die </w:t>
      </w:r>
      <w:proofErr w:type="spellStart"/>
      <w:r w:rsidRPr="00F87E8E">
        <w:rPr>
          <w:sz w:val="24"/>
          <w:szCs w:val="24"/>
        </w:rPr>
        <w:t>EinbeckGO</w:t>
      </w:r>
      <w:proofErr w:type="spellEnd"/>
      <w:r w:rsidRPr="00F87E8E">
        <w:rPr>
          <w:sz w:val="24"/>
          <w:szCs w:val="24"/>
        </w:rPr>
        <w:t xml:space="preserve"> App zwischen dem 1. </w:t>
      </w:r>
      <w:r w:rsidR="00920352">
        <w:rPr>
          <w:sz w:val="24"/>
          <w:szCs w:val="24"/>
        </w:rPr>
        <w:t>und 30. September 2024 herunter, r</w:t>
      </w:r>
      <w:r w:rsidR="00920352" w:rsidRPr="00920352">
        <w:rPr>
          <w:sz w:val="24"/>
          <w:szCs w:val="24"/>
        </w:rPr>
        <w:t xml:space="preserve">egistrieren </w:t>
      </w:r>
      <w:r w:rsidR="00920352">
        <w:rPr>
          <w:sz w:val="24"/>
          <w:szCs w:val="24"/>
        </w:rPr>
        <w:t xml:space="preserve">sich </w:t>
      </w:r>
      <w:r w:rsidRPr="00F87E8E">
        <w:rPr>
          <w:sz w:val="24"/>
          <w:szCs w:val="24"/>
        </w:rPr>
        <w:t xml:space="preserve">und schon sind Sie im </w:t>
      </w:r>
      <w:proofErr w:type="spellStart"/>
      <w:r w:rsidRPr="00F87E8E">
        <w:rPr>
          <w:sz w:val="24"/>
          <w:szCs w:val="24"/>
        </w:rPr>
        <w:t>Lostopf</w:t>
      </w:r>
      <w:proofErr w:type="spellEnd"/>
      <w:r w:rsidRPr="00F87E8E">
        <w:rPr>
          <w:sz w:val="24"/>
          <w:szCs w:val="24"/>
        </w:rPr>
        <w:t xml:space="preserve">! </w:t>
      </w:r>
    </w:p>
    <w:p w:rsidR="00F87E8E" w:rsidRPr="00F87E8E" w:rsidRDefault="00F87E8E" w:rsidP="001F2663">
      <w:pPr>
        <w:spacing w:line="336" w:lineRule="auto"/>
        <w:rPr>
          <w:sz w:val="24"/>
          <w:szCs w:val="24"/>
        </w:rPr>
      </w:pPr>
      <w:r w:rsidRPr="00F87E8E">
        <w:rPr>
          <w:sz w:val="24"/>
          <w:szCs w:val="24"/>
        </w:rPr>
        <w:t>Teilnahmebedingungen:</w:t>
      </w:r>
    </w:p>
    <w:p w:rsidR="00F87E8E" w:rsidRDefault="00F87E8E" w:rsidP="001F2663">
      <w:pPr>
        <w:pStyle w:val="Listenabsatz"/>
        <w:numPr>
          <w:ilvl w:val="0"/>
          <w:numId w:val="1"/>
        </w:numPr>
        <w:spacing w:line="336" w:lineRule="auto"/>
        <w:rPr>
          <w:sz w:val="24"/>
          <w:szCs w:val="24"/>
        </w:rPr>
      </w:pPr>
      <w:r w:rsidRPr="00F87E8E">
        <w:rPr>
          <w:sz w:val="24"/>
          <w:szCs w:val="24"/>
        </w:rPr>
        <w:t>Die Teilnahme ist ausschließlich im Zeitraum vom 1. bis 30. September 2024 möglich.</w:t>
      </w:r>
    </w:p>
    <w:p w:rsidR="00F87E8E" w:rsidRDefault="00F87E8E" w:rsidP="001F2663">
      <w:pPr>
        <w:pStyle w:val="Listenabsatz"/>
        <w:numPr>
          <w:ilvl w:val="0"/>
          <w:numId w:val="1"/>
        </w:numPr>
        <w:spacing w:line="336" w:lineRule="auto"/>
        <w:rPr>
          <w:sz w:val="24"/>
          <w:szCs w:val="24"/>
        </w:rPr>
      </w:pPr>
      <w:r w:rsidRPr="00F87E8E">
        <w:rPr>
          <w:sz w:val="24"/>
          <w:szCs w:val="24"/>
        </w:rPr>
        <w:t>Teilnehmen können alle Personen ab 18 Jahren mit Wohnsitz in Deutschland.</w:t>
      </w:r>
    </w:p>
    <w:p w:rsidR="00F87E8E" w:rsidRDefault="00F87E8E" w:rsidP="001F2663">
      <w:pPr>
        <w:pStyle w:val="Listenabsatz"/>
        <w:numPr>
          <w:ilvl w:val="0"/>
          <w:numId w:val="1"/>
        </w:numPr>
        <w:spacing w:line="336" w:lineRule="auto"/>
        <w:rPr>
          <w:sz w:val="24"/>
          <w:szCs w:val="24"/>
        </w:rPr>
      </w:pPr>
      <w:proofErr w:type="spellStart"/>
      <w:r w:rsidRPr="00F87E8E">
        <w:rPr>
          <w:sz w:val="24"/>
          <w:szCs w:val="24"/>
        </w:rPr>
        <w:lastRenderedPageBreak/>
        <w:t>Mitarbeiter</w:t>
      </w:r>
      <w:r>
        <w:rPr>
          <w:sz w:val="24"/>
          <w:szCs w:val="24"/>
        </w:rPr>
        <w:t>:innen</w:t>
      </w:r>
      <w:proofErr w:type="spellEnd"/>
      <w:r w:rsidRPr="00F87E8E">
        <w:rPr>
          <w:sz w:val="24"/>
          <w:szCs w:val="24"/>
        </w:rPr>
        <w:t xml:space="preserve"> der Stadt Einbeck und von </w:t>
      </w:r>
      <w:proofErr w:type="spellStart"/>
      <w:r w:rsidRPr="00F87E8E">
        <w:rPr>
          <w:sz w:val="24"/>
          <w:szCs w:val="24"/>
        </w:rPr>
        <w:t>Euronics</w:t>
      </w:r>
      <w:proofErr w:type="spellEnd"/>
      <w:r w:rsidRPr="00F87E8E">
        <w:rPr>
          <w:sz w:val="24"/>
          <w:szCs w:val="24"/>
        </w:rPr>
        <w:t xml:space="preserve"> </w:t>
      </w:r>
      <w:r w:rsidR="005B7A0A">
        <w:rPr>
          <w:sz w:val="24"/>
          <w:szCs w:val="24"/>
        </w:rPr>
        <w:t xml:space="preserve">XXL </w:t>
      </w:r>
      <w:r w:rsidRPr="00F87E8E">
        <w:rPr>
          <w:sz w:val="24"/>
          <w:szCs w:val="24"/>
        </w:rPr>
        <w:t>Einbeck sind von der Teilnahme ausgeschlossen.</w:t>
      </w:r>
    </w:p>
    <w:p w:rsidR="00F87E8E" w:rsidRDefault="00C52BED" w:rsidP="001F2663">
      <w:pPr>
        <w:pStyle w:val="Listenabsatz"/>
        <w:numPr>
          <w:ilvl w:val="0"/>
          <w:numId w:val="1"/>
        </w:numPr>
        <w:spacing w:line="336" w:lineRule="auto"/>
        <w:rPr>
          <w:sz w:val="24"/>
          <w:szCs w:val="24"/>
        </w:rPr>
      </w:pPr>
      <w:r>
        <w:rPr>
          <w:sz w:val="24"/>
          <w:szCs w:val="24"/>
        </w:rPr>
        <w:t>Der</w:t>
      </w:r>
      <w:r w:rsidR="00F87E8E" w:rsidRPr="00F87E8E">
        <w:rPr>
          <w:sz w:val="24"/>
          <w:szCs w:val="24"/>
        </w:rPr>
        <w:t xml:space="preserve"> Gewinner</w:t>
      </w:r>
      <w:r w:rsidR="009D2662">
        <w:rPr>
          <w:sz w:val="24"/>
          <w:szCs w:val="24"/>
        </w:rPr>
        <w:t xml:space="preserve"> bzw. die Gewinnerin</w:t>
      </w:r>
      <w:r w:rsidR="00F87E8E" w:rsidRPr="00F87E8E">
        <w:rPr>
          <w:sz w:val="24"/>
          <w:szCs w:val="24"/>
        </w:rPr>
        <w:t xml:space="preserve"> wird nach dem Zufallsprinzip ermittelt und schriftlich benachrichtigt.</w:t>
      </w:r>
    </w:p>
    <w:p w:rsidR="00F87E8E" w:rsidRPr="00F87E8E" w:rsidRDefault="00F87E8E" w:rsidP="001F2663">
      <w:pPr>
        <w:pStyle w:val="Listenabsatz"/>
        <w:numPr>
          <w:ilvl w:val="0"/>
          <w:numId w:val="1"/>
        </w:numPr>
        <w:spacing w:line="336" w:lineRule="auto"/>
        <w:rPr>
          <w:sz w:val="24"/>
          <w:szCs w:val="24"/>
        </w:rPr>
      </w:pPr>
      <w:r w:rsidRPr="00F87E8E">
        <w:rPr>
          <w:sz w:val="24"/>
          <w:szCs w:val="24"/>
        </w:rPr>
        <w:t>Der Rechtsweg ist ausgeschlossen.</w:t>
      </w:r>
    </w:p>
    <w:p w:rsidR="00E220D8" w:rsidRDefault="00F87E8E" w:rsidP="001F2663">
      <w:pPr>
        <w:spacing w:line="336" w:lineRule="auto"/>
        <w:rPr>
          <w:sz w:val="24"/>
          <w:szCs w:val="24"/>
        </w:rPr>
      </w:pPr>
      <w:r w:rsidRPr="00F87E8E">
        <w:rPr>
          <w:sz w:val="24"/>
          <w:szCs w:val="24"/>
        </w:rPr>
        <w:t xml:space="preserve">Machen Sie mit und erleben Sie Einbeck neu – mit der </w:t>
      </w:r>
      <w:proofErr w:type="spellStart"/>
      <w:r w:rsidRPr="00F87E8E">
        <w:rPr>
          <w:sz w:val="24"/>
          <w:szCs w:val="24"/>
        </w:rPr>
        <w:t>EinbeckGO</w:t>
      </w:r>
      <w:proofErr w:type="spellEnd"/>
      <w:r w:rsidRPr="00F87E8E">
        <w:rPr>
          <w:sz w:val="24"/>
          <w:szCs w:val="24"/>
        </w:rPr>
        <w:t xml:space="preserve"> App und vielleicht schon bald mit </w:t>
      </w:r>
      <w:r w:rsidR="00E220D8">
        <w:rPr>
          <w:sz w:val="24"/>
          <w:szCs w:val="24"/>
        </w:rPr>
        <w:t>einem neuen Tablet.</w:t>
      </w:r>
    </w:p>
    <w:p w:rsidR="006E5F07" w:rsidRPr="00E220D8" w:rsidRDefault="00E220D8" w:rsidP="001F2663">
      <w:pPr>
        <w:spacing w:line="336" w:lineRule="auto"/>
        <w:jc w:val="right"/>
        <w:rPr>
          <w:sz w:val="24"/>
          <w:szCs w:val="24"/>
        </w:rPr>
      </w:pPr>
      <w:r w:rsidRPr="00E220D8">
        <w:rPr>
          <w:sz w:val="24"/>
          <w:szCs w:val="24"/>
        </w:rPr>
        <w:t>3</w:t>
      </w:r>
      <w:r w:rsidR="00C66ACD">
        <w:rPr>
          <w:sz w:val="24"/>
          <w:szCs w:val="24"/>
        </w:rPr>
        <w:t>.063</w:t>
      </w:r>
      <w:r w:rsidRPr="00E220D8">
        <w:rPr>
          <w:sz w:val="24"/>
          <w:szCs w:val="24"/>
        </w:rPr>
        <w:t xml:space="preserve"> Zeichen (mit Leerzeichen)</w:t>
      </w:r>
    </w:p>
    <w:p w:rsidR="0032513F" w:rsidRDefault="00003C26" w:rsidP="001F2663">
      <w:pPr>
        <w:spacing w:line="33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Pressek</w:t>
      </w:r>
      <w:r w:rsidR="0032513F" w:rsidRPr="0032513F">
        <w:rPr>
          <w:b/>
          <w:sz w:val="24"/>
          <w:szCs w:val="24"/>
        </w:rPr>
        <w:t>ontakt:</w:t>
      </w:r>
      <w:bookmarkStart w:id="0" w:name="_GoBack"/>
      <w:bookmarkEnd w:id="0"/>
    </w:p>
    <w:p w:rsidR="0032513F" w:rsidRPr="00BC618D" w:rsidRDefault="0032513F" w:rsidP="00C66ACD">
      <w:pPr>
        <w:spacing w:after="0"/>
        <w:rPr>
          <w:sz w:val="24"/>
          <w:szCs w:val="24"/>
        </w:rPr>
      </w:pPr>
      <w:r w:rsidRPr="00BC618D">
        <w:rPr>
          <w:sz w:val="24"/>
          <w:szCs w:val="24"/>
        </w:rPr>
        <w:t>Stadt Einbeck</w:t>
      </w:r>
    </w:p>
    <w:p w:rsidR="00CA0D71" w:rsidRPr="00BC618D" w:rsidRDefault="00003C26" w:rsidP="00C66ACD">
      <w:pPr>
        <w:spacing w:after="0"/>
        <w:rPr>
          <w:sz w:val="24"/>
          <w:szCs w:val="24"/>
        </w:rPr>
      </w:pPr>
      <w:r w:rsidRPr="00BC618D">
        <w:rPr>
          <w:sz w:val="24"/>
          <w:szCs w:val="24"/>
        </w:rPr>
        <w:t xml:space="preserve">Stabsstelle Public </w:t>
      </w:r>
      <w:proofErr w:type="spellStart"/>
      <w:r w:rsidRPr="00BC618D">
        <w:rPr>
          <w:sz w:val="24"/>
          <w:szCs w:val="24"/>
        </w:rPr>
        <w:t>and</w:t>
      </w:r>
      <w:proofErr w:type="spellEnd"/>
      <w:r w:rsidRPr="00BC618D">
        <w:rPr>
          <w:sz w:val="24"/>
          <w:szCs w:val="24"/>
        </w:rPr>
        <w:t xml:space="preserve"> Business Relations</w:t>
      </w:r>
      <w:r w:rsidR="00CA0D71">
        <w:rPr>
          <w:sz w:val="24"/>
          <w:szCs w:val="24"/>
        </w:rPr>
        <w:t xml:space="preserve"> - Smart City</w:t>
      </w:r>
    </w:p>
    <w:p w:rsidR="0032513F" w:rsidRPr="00F31B6A" w:rsidRDefault="00003C26" w:rsidP="00C66ACD">
      <w:pPr>
        <w:spacing w:after="0"/>
        <w:rPr>
          <w:sz w:val="24"/>
          <w:szCs w:val="24"/>
        </w:rPr>
      </w:pPr>
      <w:r w:rsidRPr="00F31B6A">
        <w:rPr>
          <w:sz w:val="24"/>
          <w:szCs w:val="24"/>
        </w:rPr>
        <w:t>Janina Regenhardt</w:t>
      </w:r>
    </w:p>
    <w:p w:rsidR="0032513F" w:rsidRPr="00CA0D71" w:rsidRDefault="0032513F" w:rsidP="00C66ACD">
      <w:pPr>
        <w:spacing w:after="0"/>
        <w:rPr>
          <w:sz w:val="8"/>
          <w:szCs w:val="24"/>
        </w:rPr>
      </w:pPr>
    </w:p>
    <w:p w:rsidR="0032513F" w:rsidRPr="0032513F" w:rsidRDefault="0032513F" w:rsidP="00C66ACD">
      <w:pPr>
        <w:spacing w:after="0"/>
        <w:rPr>
          <w:sz w:val="24"/>
          <w:szCs w:val="24"/>
        </w:rPr>
      </w:pPr>
      <w:proofErr w:type="spellStart"/>
      <w:r w:rsidRPr="0032513F">
        <w:rPr>
          <w:sz w:val="24"/>
          <w:szCs w:val="24"/>
        </w:rPr>
        <w:t>EIN.Lebens.raum</w:t>
      </w:r>
      <w:proofErr w:type="spellEnd"/>
      <w:r w:rsidRPr="0032513F">
        <w:rPr>
          <w:sz w:val="24"/>
          <w:szCs w:val="24"/>
        </w:rPr>
        <w:t xml:space="preserve">        </w:t>
      </w:r>
    </w:p>
    <w:p w:rsidR="0032513F" w:rsidRPr="0032513F" w:rsidRDefault="0032513F" w:rsidP="00C66ACD">
      <w:pPr>
        <w:spacing w:after="0"/>
        <w:rPr>
          <w:sz w:val="24"/>
          <w:szCs w:val="24"/>
        </w:rPr>
      </w:pPr>
      <w:r w:rsidRPr="0032513F">
        <w:rPr>
          <w:sz w:val="24"/>
          <w:szCs w:val="24"/>
        </w:rPr>
        <w:t>Marktplatz 16</w:t>
      </w:r>
    </w:p>
    <w:p w:rsidR="0032513F" w:rsidRPr="00C52BED" w:rsidRDefault="0032513F" w:rsidP="00C66ACD">
      <w:pPr>
        <w:spacing w:after="0"/>
        <w:rPr>
          <w:sz w:val="24"/>
          <w:szCs w:val="24"/>
          <w:lang w:val="en-US"/>
        </w:rPr>
      </w:pPr>
      <w:r w:rsidRPr="00C52BED">
        <w:rPr>
          <w:sz w:val="24"/>
          <w:szCs w:val="24"/>
          <w:lang w:val="en-US"/>
        </w:rPr>
        <w:t xml:space="preserve">37574 </w:t>
      </w:r>
      <w:proofErr w:type="spellStart"/>
      <w:r w:rsidRPr="00C52BED">
        <w:rPr>
          <w:sz w:val="24"/>
          <w:szCs w:val="24"/>
          <w:lang w:val="en-US"/>
        </w:rPr>
        <w:t>Einbeck</w:t>
      </w:r>
      <w:proofErr w:type="spellEnd"/>
      <w:r w:rsidRPr="00C52BED">
        <w:rPr>
          <w:sz w:val="24"/>
          <w:szCs w:val="24"/>
          <w:lang w:val="en-US"/>
        </w:rPr>
        <w:t xml:space="preserve">              </w:t>
      </w:r>
    </w:p>
    <w:p w:rsidR="0032513F" w:rsidRPr="00C52BED" w:rsidRDefault="0032513F" w:rsidP="00C66ACD">
      <w:pPr>
        <w:spacing w:after="0"/>
        <w:rPr>
          <w:sz w:val="8"/>
          <w:szCs w:val="24"/>
          <w:lang w:val="en-US"/>
        </w:rPr>
      </w:pPr>
    </w:p>
    <w:p w:rsidR="0032513F" w:rsidRPr="00C52BED" w:rsidRDefault="0032513F" w:rsidP="00C66ACD">
      <w:pPr>
        <w:spacing w:after="0"/>
        <w:rPr>
          <w:sz w:val="24"/>
          <w:szCs w:val="24"/>
          <w:lang w:val="en-US"/>
        </w:rPr>
      </w:pPr>
      <w:r w:rsidRPr="00C52BED">
        <w:rPr>
          <w:sz w:val="24"/>
          <w:szCs w:val="24"/>
          <w:lang w:val="en-US"/>
        </w:rPr>
        <w:t>Mobil: 0176 107 383 28</w:t>
      </w:r>
    </w:p>
    <w:p w:rsidR="0032513F" w:rsidRPr="00C52BED" w:rsidRDefault="0032513F" w:rsidP="00C66ACD">
      <w:pPr>
        <w:spacing w:after="0"/>
        <w:rPr>
          <w:sz w:val="10"/>
          <w:szCs w:val="24"/>
          <w:lang w:val="en-US"/>
        </w:rPr>
      </w:pPr>
    </w:p>
    <w:p w:rsidR="0032513F" w:rsidRPr="00C52BED" w:rsidRDefault="0032513F" w:rsidP="00C66ACD">
      <w:pPr>
        <w:spacing w:after="0"/>
        <w:rPr>
          <w:sz w:val="24"/>
          <w:szCs w:val="24"/>
          <w:lang w:val="en-US"/>
        </w:rPr>
      </w:pPr>
      <w:r w:rsidRPr="00C52BED">
        <w:rPr>
          <w:sz w:val="24"/>
          <w:szCs w:val="24"/>
          <w:lang w:val="en-US"/>
        </w:rPr>
        <w:t>Mail: jregenhardt@einbeck.de</w:t>
      </w:r>
    </w:p>
    <w:p w:rsidR="00427EBA" w:rsidRPr="00C52BED" w:rsidRDefault="00427EBA" w:rsidP="001F2663">
      <w:pPr>
        <w:spacing w:line="336" w:lineRule="auto"/>
        <w:rPr>
          <w:sz w:val="24"/>
          <w:szCs w:val="24"/>
          <w:lang w:val="en-US"/>
        </w:rPr>
      </w:pPr>
    </w:p>
    <w:p w:rsidR="00F87E8E" w:rsidRPr="00A074AE" w:rsidRDefault="00F87E8E" w:rsidP="001F2663">
      <w:pPr>
        <w:spacing w:line="336" w:lineRule="auto"/>
        <w:rPr>
          <w:b/>
          <w:sz w:val="24"/>
          <w:szCs w:val="24"/>
        </w:rPr>
      </w:pPr>
      <w:r w:rsidRPr="00A074AE">
        <w:rPr>
          <w:b/>
          <w:sz w:val="24"/>
          <w:szCs w:val="24"/>
        </w:rPr>
        <w:t xml:space="preserve">Über </w:t>
      </w:r>
      <w:proofErr w:type="spellStart"/>
      <w:r w:rsidRPr="00A074AE">
        <w:rPr>
          <w:b/>
          <w:sz w:val="24"/>
          <w:szCs w:val="24"/>
        </w:rPr>
        <w:t>EinbeckGO</w:t>
      </w:r>
      <w:proofErr w:type="spellEnd"/>
    </w:p>
    <w:p w:rsidR="00F87E8E" w:rsidRDefault="00F87E8E" w:rsidP="001F2663">
      <w:pPr>
        <w:spacing w:line="336" w:lineRule="auto"/>
        <w:rPr>
          <w:sz w:val="24"/>
          <w:szCs w:val="24"/>
        </w:rPr>
      </w:pPr>
      <w:proofErr w:type="spellStart"/>
      <w:r w:rsidRPr="00A074AE">
        <w:rPr>
          <w:sz w:val="24"/>
          <w:szCs w:val="24"/>
        </w:rPr>
        <w:t>EinbeckGO</w:t>
      </w:r>
      <w:proofErr w:type="spellEnd"/>
      <w:r w:rsidRPr="00A074AE">
        <w:rPr>
          <w:sz w:val="24"/>
          <w:szCs w:val="24"/>
        </w:rPr>
        <w:t xml:space="preserve"> ist die offizielle Stadt-App der Stadt Einbeck und ihrer Ortschaften. Die App wurde entwicke</w:t>
      </w:r>
      <w:r>
        <w:rPr>
          <w:sz w:val="24"/>
          <w:szCs w:val="24"/>
        </w:rPr>
        <w:t>lt, um die Kommunikation</w:t>
      </w:r>
      <w:r w:rsidRPr="00A074AE">
        <w:rPr>
          <w:sz w:val="24"/>
          <w:szCs w:val="24"/>
        </w:rPr>
        <w:t xml:space="preserve"> zu verbessern und eine zentrale Plattform für den Austausch zu schaffen. </w:t>
      </w:r>
      <w:proofErr w:type="spellStart"/>
      <w:r w:rsidRPr="00A074AE">
        <w:rPr>
          <w:sz w:val="24"/>
          <w:szCs w:val="24"/>
        </w:rPr>
        <w:t>EinbeckGO</w:t>
      </w:r>
      <w:proofErr w:type="spellEnd"/>
      <w:r w:rsidRPr="00A074AE">
        <w:rPr>
          <w:sz w:val="24"/>
          <w:szCs w:val="24"/>
        </w:rPr>
        <w:t xml:space="preserve"> ist ab dem 1. September 2024 im Google Play Store und im App Store verfügbar.</w:t>
      </w:r>
    </w:p>
    <w:p w:rsidR="006174A4" w:rsidRPr="006174A4" w:rsidRDefault="00E16EEA" w:rsidP="001F2663">
      <w:pPr>
        <w:spacing w:line="33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Ü</w:t>
      </w:r>
      <w:r w:rsidR="006174A4" w:rsidRPr="006174A4">
        <w:rPr>
          <w:b/>
          <w:sz w:val="24"/>
          <w:szCs w:val="24"/>
        </w:rPr>
        <w:t xml:space="preserve">ber das Modellprojekt „Smart City“ </w:t>
      </w:r>
      <w:r w:rsidR="006174A4">
        <w:rPr>
          <w:b/>
          <w:sz w:val="24"/>
          <w:szCs w:val="24"/>
        </w:rPr>
        <w:t>der Stadt Einbeck</w:t>
      </w:r>
    </w:p>
    <w:p w:rsidR="00BC1052" w:rsidRPr="006238C3" w:rsidRDefault="006174A4" w:rsidP="001F2663">
      <w:pPr>
        <w:spacing w:line="336" w:lineRule="auto"/>
        <w:rPr>
          <w:sz w:val="24"/>
          <w:szCs w:val="24"/>
        </w:rPr>
      </w:pPr>
      <w:r w:rsidRPr="006174A4">
        <w:rPr>
          <w:sz w:val="24"/>
          <w:szCs w:val="24"/>
        </w:rPr>
        <w:t xml:space="preserve">Die Stadt </w:t>
      </w:r>
      <w:r>
        <w:rPr>
          <w:sz w:val="24"/>
          <w:szCs w:val="24"/>
        </w:rPr>
        <w:t>Einbeck</w:t>
      </w:r>
      <w:r w:rsidRPr="006174A4">
        <w:rPr>
          <w:sz w:val="24"/>
          <w:szCs w:val="24"/>
        </w:rPr>
        <w:t xml:space="preserve"> wurde im </w:t>
      </w:r>
      <w:r w:rsidR="003D67D3">
        <w:rPr>
          <w:sz w:val="24"/>
          <w:szCs w:val="24"/>
        </w:rPr>
        <w:t>Juli</w:t>
      </w:r>
      <w:r w:rsidRPr="006174A4">
        <w:rPr>
          <w:sz w:val="24"/>
          <w:szCs w:val="24"/>
        </w:rPr>
        <w:t xml:space="preserve"> 2021 als eine von 28 Kommunen vom Bundesministerium für Wohnen, Stadtentwicklung und Bauwesen zur „Modellkommune Smart Cities“ </w:t>
      </w:r>
      <w:r w:rsidR="003D67D3">
        <w:rPr>
          <w:sz w:val="24"/>
          <w:szCs w:val="24"/>
        </w:rPr>
        <w:t>ausgewählt</w:t>
      </w:r>
      <w:r w:rsidRPr="006174A4">
        <w:rPr>
          <w:sz w:val="24"/>
          <w:szCs w:val="24"/>
        </w:rPr>
        <w:t xml:space="preserve">. </w:t>
      </w:r>
      <w:r w:rsidR="003D67D3">
        <w:rPr>
          <w:sz w:val="24"/>
          <w:szCs w:val="24"/>
        </w:rPr>
        <w:t>Insgesamt</w:t>
      </w:r>
      <w:r w:rsidRPr="006174A4">
        <w:rPr>
          <w:sz w:val="24"/>
          <w:szCs w:val="24"/>
        </w:rPr>
        <w:t xml:space="preserve"> </w:t>
      </w:r>
      <w:r w:rsidR="000A64A5">
        <w:rPr>
          <w:sz w:val="24"/>
          <w:szCs w:val="24"/>
        </w:rPr>
        <w:t>4</w:t>
      </w:r>
      <w:r w:rsidRPr="006174A4">
        <w:rPr>
          <w:sz w:val="24"/>
          <w:szCs w:val="24"/>
        </w:rPr>
        <w:t>,5 Millionen Euro Projektmittel</w:t>
      </w:r>
      <w:r w:rsidR="003D67D3">
        <w:rPr>
          <w:sz w:val="24"/>
          <w:szCs w:val="24"/>
        </w:rPr>
        <w:t xml:space="preserve"> stehen für die </w:t>
      </w:r>
      <w:r w:rsidR="004226A8">
        <w:rPr>
          <w:sz w:val="24"/>
          <w:szCs w:val="24"/>
        </w:rPr>
        <w:t>gesamte Laufzeit von</w:t>
      </w:r>
      <w:r w:rsidR="003D67D3">
        <w:rPr>
          <w:sz w:val="24"/>
          <w:szCs w:val="24"/>
        </w:rPr>
        <w:t xml:space="preserve"> fünf </w:t>
      </w:r>
      <w:r w:rsidR="004226A8">
        <w:rPr>
          <w:sz w:val="24"/>
          <w:szCs w:val="24"/>
        </w:rPr>
        <w:t xml:space="preserve">Jahren </w:t>
      </w:r>
      <w:r w:rsidRPr="006174A4">
        <w:rPr>
          <w:sz w:val="24"/>
          <w:szCs w:val="24"/>
        </w:rPr>
        <w:t>zur Verfügu</w:t>
      </w:r>
      <w:r w:rsidR="004226A8">
        <w:rPr>
          <w:sz w:val="24"/>
          <w:szCs w:val="24"/>
        </w:rPr>
        <w:t>ng, mit den Ziel ein zukunftsfähiges</w:t>
      </w:r>
      <w:r w:rsidRPr="006174A4">
        <w:rPr>
          <w:sz w:val="24"/>
          <w:szCs w:val="24"/>
        </w:rPr>
        <w:t xml:space="preserve"> </w:t>
      </w:r>
      <w:r>
        <w:rPr>
          <w:sz w:val="24"/>
          <w:szCs w:val="24"/>
        </w:rPr>
        <w:t>Einbeck</w:t>
      </w:r>
      <w:r w:rsidRPr="006174A4">
        <w:rPr>
          <w:sz w:val="24"/>
          <w:szCs w:val="24"/>
        </w:rPr>
        <w:t xml:space="preserve"> </w:t>
      </w:r>
      <w:r w:rsidR="004226A8">
        <w:rPr>
          <w:sz w:val="24"/>
          <w:szCs w:val="24"/>
        </w:rPr>
        <w:t>zu s</w:t>
      </w:r>
      <w:r w:rsidR="005412B5">
        <w:rPr>
          <w:sz w:val="24"/>
          <w:szCs w:val="24"/>
        </w:rPr>
        <w:t>chaffen und in den einzelnen Maßnahmen</w:t>
      </w:r>
      <w:r w:rsidR="004226A8">
        <w:rPr>
          <w:sz w:val="24"/>
          <w:szCs w:val="24"/>
        </w:rPr>
        <w:t xml:space="preserve"> </w:t>
      </w:r>
      <w:r w:rsidR="00CA0D71">
        <w:rPr>
          <w:sz w:val="24"/>
          <w:szCs w:val="24"/>
        </w:rPr>
        <w:t>Einbeck als Lebensraum</w:t>
      </w:r>
      <w:r w:rsidR="004226A8">
        <w:rPr>
          <w:sz w:val="24"/>
          <w:szCs w:val="24"/>
        </w:rPr>
        <w:t xml:space="preserve">, </w:t>
      </w:r>
      <w:proofErr w:type="spellStart"/>
      <w:r w:rsidR="004226A8">
        <w:rPr>
          <w:sz w:val="24"/>
          <w:szCs w:val="24"/>
        </w:rPr>
        <w:t>Denk</w:t>
      </w:r>
      <w:r w:rsidR="00541BDF">
        <w:rPr>
          <w:sz w:val="24"/>
          <w:szCs w:val="24"/>
        </w:rPr>
        <w:t>!Mal</w:t>
      </w:r>
      <w:proofErr w:type="spellEnd"/>
      <w:r w:rsidR="00541BDF">
        <w:rPr>
          <w:sz w:val="24"/>
          <w:szCs w:val="24"/>
        </w:rPr>
        <w:t xml:space="preserve"> Musterhaus, </w:t>
      </w:r>
      <w:proofErr w:type="spellStart"/>
      <w:r w:rsidR="00541BDF">
        <w:rPr>
          <w:sz w:val="24"/>
          <w:szCs w:val="24"/>
        </w:rPr>
        <w:t>Stoebern@E</w:t>
      </w:r>
      <w:r w:rsidR="004226A8">
        <w:rPr>
          <w:sz w:val="24"/>
          <w:szCs w:val="24"/>
        </w:rPr>
        <w:t>inbeck</w:t>
      </w:r>
      <w:proofErr w:type="spellEnd"/>
      <w:r w:rsidR="004226A8">
        <w:rPr>
          <w:sz w:val="24"/>
          <w:szCs w:val="24"/>
        </w:rPr>
        <w:t xml:space="preserve"> und </w:t>
      </w:r>
      <w:proofErr w:type="spellStart"/>
      <w:r w:rsidR="00541BDF">
        <w:rPr>
          <w:sz w:val="24"/>
          <w:szCs w:val="24"/>
        </w:rPr>
        <w:t>EIN.Energie.reich</w:t>
      </w:r>
      <w:proofErr w:type="spellEnd"/>
      <w:r w:rsidR="004226A8" w:rsidRPr="006174A4">
        <w:rPr>
          <w:sz w:val="24"/>
          <w:szCs w:val="24"/>
        </w:rPr>
        <w:t xml:space="preserve"> </w:t>
      </w:r>
      <w:r w:rsidR="004226A8">
        <w:rPr>
          <w:sz w:val="24"/>
          <w:szCs w:val="24"/>
        </w:rPr>
        <w:t xml:space="preserve">Ideen </w:t>
      </w:r>
      <w:r w:rsidRPr="006174A4">
        <w:rPr>
          <w:sz w:val="24"/>
          <w:szCs w:val="24"/>
        </w:rPr>
        <w:t xml:space="preserve">zu entwickeln, </w:t>
      </w:r>
      <w:r w:rsidR="004226A8">
        <w:rPr>
          <w:sz w:val="24"/>
          <w:szCs w:val="24"/>
        </w:rPr>
        <w:t>zu prüfen und</w:t>
      </w:r>
      <w:r w:rsidRPr="006174A4">
        <w:rPr>
          <w:sz w:val="24"/>
          <w:szCs w:val="24"/>
        </w:rPr>
        <w:t xml:space="preserve"> umzusetzen. </w:t>
      </w:r>
      <w:r w:rsidR="004D62F2">
        <w:rPr>
          <w:sz w:val="24"/>
          <w:szCs w:val="24"/>
        </w:rPr>
        <w:t>W</w:t>
      </w:r>
      <w:r w:rsidRPr="006174A4">
        <w:rPr>
          <w:sz w:val="24"/>
          <w:szCs w:val="24"/>
        </w:rPr>
        <w:t xml:space="preserve">eitere Informationen finden sich auf </w:t>
      </w:r>
      <w:hyperlink r:id="rId8" w:history="1">
        <w:r w:rsidRPr="00427EBA">
          <w:rPr>
            <w:rStyle w:val="Hyperlink"/>
            <w:sz w:val="24"/>
            <w:szCs w:val="24"/>
          </w:rPr>
          <w:t>www.einbeck.de/smartcity</w:t>
        </w:r>
      </w:hyperlink>
      <w:r w:rsidRPr="006174A4">
        <w:rPr>
          <w:sz w:val="24"/>
          <w:szCs w:val="24"/>
        </w:rPr>
        <w:t xml:space="preserve"> oder den Social-Media-Kanälen von </w:t>
      </w:r>
      <w:r>
        <w:rPr>
          <w:sz w:val="24"/>
          <w:szCs w:val="24"/>
        </w:rPr>
        <w:t xml:space="preserve">Smart City </w:t>
      </w:r>
      <w:r w:rsidR="00A07969">
        <w:rPr>
          <w:sz w:val="24"/>
          <w:szCs w:val="24"/>
        </w:rPr>
        <w:t xml:space="preserve">Einbeck </w:t>
      </w:r>
      <w:r>
        <w:rPr>
          <w:sz w:val="24"/>
          <w:szCs w:val="24"/>
        </w:rPr>
        <w:t>auf Instagram und Facebook.</w:t>
      </w:r>
    </w:p>
    <w:p w:rsidR="00892553" w:rsidRPr="00B613D2" w:rsidRDefault="00892553" w:rsidP="001F2663">
      <w:pPr>
        <w:spacing w:line="336" w:lineRule="auto"/>
      </w:pPr>
    </w:p>
    <w:sectPr w:rsidR="00892553" w:rsidRPr="00B613D2" w:rsidSect="00892553">
      <w:headerReference w:type="even" r:id="rId9"/>
      <w:headerReference w:type="default" r:id="rId10"/>
      <w:headerReference w:type="first" r:id="rId11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1F9B" w:rsidRDefault="00F01F9B" w:rsidP="001C2BFC">
      <w:r>
        <w:separator/>
      </w:r>
    </w:p>
  </w:endnote>
  <w:endnote w:type="continuationSeparator" w:id="0">
    <w:p w:rsidR="00F01F9B" w:rsidRDefault="00F01F9B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 LT Pro">
    <w:altName w:val="Calibri"/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1F9B" w:rsidRDefault="00F01F9B" w:rsidP="001C2BFC">
      <w:r>
        <w:separator/>
      </w:r>
    </w:p>
  </w:footnote>
  <w:footnote w:type="continuationSeparator" w:id="0">
    <w:p w:rsidR="00F01F9B" w:rsidRDefault="00F01F9B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2668B6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C00E5C">
    <w:pPr>
      <w:pStyle w:val="Kopfzeile"/>
    </w:pPr>
    <w:r w:rsidRPr="00C00E5C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1897380</wp:posOffset>
          </wp:positionH>
          <wp:positionV relativeFrom="paragraph">
            <wp:posOffset>167640</wp:posOffset>
          </wp:positionV>
          <wp:extent cx="1060574" cy="801370"/>
          <wp:effectExtent l="0" t="0" r="6350" b="0"/>
          <wp:wrapNone/>
          <wp:docPr id="2" name="Grafik 2" descr="G:\57.00.03 - SMART CITIES\07 Kommunikation und Marketing\Logos Smart City Einbeck_connect\Smart-City_Logo_4c_030223_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57.00.03 - SMART CITIES\07 Kommunikation und Marketing\Logos Smart City Einbeck_connect\Smart-City_Logo_4c_030223_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574" cy="801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38C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align>right</wp:align>
          </wp:positionH>
          <wp:positionV relativeFrom="page">
            <wp:posOffset>628650</wp:posOffset>
          </wp:positionV>
          <wp:extent cx="2286382" cy="663575"/>
          <wp:effectExtent l="0" t="0" r="0" b="3175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382" cy="663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1052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3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2668B6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65377B"/>
    <w:multiLevelType w:val="hybridMultilevel"/>
    <w:tmpl w:val="6AD853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F1E"/>
    <w:rsid w:val="00003C26"/>
    <w:rsid w:val="00005900"/>
    <w:rsid w:val="00005A7B"/>
    <w:rsid w:val="00026BE2"/>
    <w:rsid w:val="00056413"/>
    <w:rsid w:val="00060835"/>
    <w:rsid w:val="00071A74"/>
    <w:rsid w:val="00092F69"/>
    <w:rsid w:val="000A380C"/>
    <w:rsid w:val="000A64A5"/>
    <w:rsid w:val="000A7EE7"/>
    <w:rsid w:val="000E4C7F"/>
    <w:rsid w:val="000E5039"/>
    <w:rsid w:val="000F0CEC"/>
    <w:rsid w:val="001061D0"/>
    <w:rsid w:val="00112087"/>
    <w:rsid w:val="001133FF"/>
    <w:rsid w:val="001252E4"/>
    <w:rsid w:val="00151B75"/>
    <w:rsid w:val="001560C7"/>
    <w:rsid w:val="0015734D"/>
    <w:rsid w:val="00163004"/>
    <w:rsid w:val="001632B2"/>
    <w:rsid w:val="001B0838"/>
    <w:rsid w:val="001C014F"/>
    <w:rsid w:val="001C1ED9"/>
    <w:rsid w:val="001C2BFC"/>
    <w:rsid w:val="001C7631"/>
    <w:rsid w:val="001F2663"/>
    <w:rsid w:val="00210F1E"/>
    <w:rsid w:val="00231C6D"/>
    <w:rsid w:val="0023314C"/>
    <w:rsid w:val="00263C1B"/>
    <w:rsid w:val="0026664A"/>
    <w:rsid w:val="002668B6"/>
    <w:rsid w:val="002755BC"/>
    <w:rsid w:val="00292DC7"/>
    <w:rsid w:val="002B73E3"/>
    <w:rsid w:val="002C2C15"/>
    <w:rsid w:val="002C57D7"/>
    <w:rsid w:val="002F59D2"/>
    <w:rsid w:val="00304EDD"/>
    <w:rsid w:val="0032513F"/>
    <w:rsid w:val="00345046"/>
    <w:rsid w:val="00352C36"/>
    <w:rsid w:val="00367650"/>
    <w:rsid w:val="003B0424"/>
    <w:rsid w:val="003B2914"/>
    <w:rsid w:val="003C6A5B"/>
    <w:rsid w:val="003D67D3"/>
    <w:rsid w:val="003E04F2"/>
    <w:rsid w:val="003F2B74"/>
    <w:rsid w:val="004226A8"/>
    <w:rsid w:val="00427EBA"/>
    <w:rsid w:val="00447C30"/>
    <w:rsid w:val="00465FE4"/>
    <w:rsid w:val="0048413D"/>
    <w:rsid w:val="0049098F"/>
    <w:rsid w:val="004B1AF0"/>
    <w:rsid w:val="004C52B1"/>
    <w:rsid w:val="004D0D2A"/>
    <w:rsid w:val="004D62F2"/>
    <w:rsid w:val="004F1739"/>
    <w:rsid w:val="00520C76"/>
    <w:rsid w:val="00522A41"/>
    <w:rsid w:val="005412B5"/>
    <w:rsid w:val="00541BDF"/>
    <w:rsid w:val="00542D36"/>
    <w:rsid w:val="0054503C"/>
    <w:rsid w:val="005B7A0A"/>
    <w:rsid w:val="005C1298"/>
    <w:rsid w:val="005C594D"/>
    <w:rsid w:val="005D43CA"/>
    <w:rsid w:val="005D6112"/>
    <w:rsid w:val="005E3C18"/>
    <w:rsid w:val="005E3EFF"/>
    <w:rsid w:val="005F66C4"/>
    <w:rsid w:val="006174A4"/>
    <w:rsid w:val="006238C3"/>
    <w:rsid w:val="00635E44"/>
    <w:rsid w:val="00663387"/>
    <w:rsid w:val="006C7831"/>
    <w:rsid w:val="006D2544"/>
    <w:rsid w:val="006E5F07"/>
    <w:rsid w:val="0070262B"/>
    <w:rsid w:val="00717B7A"/>
    <w:rsid w:val="00734A51"/>
    <w:rsid w:val="00744404"/>
    <w:rsid w:val="00744CF3"/>
    <w:rsid w:val="007563D7"/>
    <w:rsid w:val="00767447"/>
    <w:rsid w:val="007A62B7"/>
    <w:rsid w:val="007A7F24"/>
    <w:rsid w:val="007C022D"/>
    <w:rsid w:val="007C111F"/>
    <w:rsid w:val="007C1C0F"/>
    <w:rsid w:val="007C5C47"/>
    <w:rsid w:val="007E4A3D"/>
    <w:rsid w:val="007F284B"/>
    <w:rsid w:val="0084277F"/>
    <w:rsid w:val="00844C0B"/>
    <w:rsid w:val="00853132"/>
    <w:rsid w:val="00860976"/>
    <w:rsid w:val="00892553"/>
    <w:rsid w:val="00893DFC"/>
    <w:rsid w:val="008C5893"/>
    <w:rsid w:val="008E5DB5"/>
    <w:rsid w:val="00920352"/>
    <w:rsid w:val="00927680"/>
    <w:rsid w:val="00930378"/>
    <w:rsid w:val="00944E5D"/>
    <w:rsid w:val="0094591F"/>
    <w:rsid w:val="0095411A"/>
    <w:rsid w:val="00972D79"/>
    <w:rsid w:val="009829EE"/>
    <w:rsid w:val="009A12F6"/>
    <w:rsid w:val="009B59F4"/>
    <w:rsid w:val="009D2662"/>
    <w:rsid w:val="009D5793"/>
    <w:rsid w:val="00A06BB6"/>
    <w:rsid w:val="00A074AE"/>
    <w:rsid w:val="00A07969"/>
    <w:rsid w:val="00A3476E"/>
    <w:rsid w:val="00A35D95"/>
    <w:rsid w:val="00A52861"/>
    <w:rsid w:val="00A702C4"/>
    <w:rsid w:val="00A745FA"/>
    <w:rsid w:val="00A85A02"/>
    <w:rsid w:val="00A913B7"/>
    <w:rsid w:val="00AA60BB"/>
    <w:rsid w:val="00AC0BDC"/>
    <w:rsid w:val="00AD3568"/>
    <w:rsid w:val="00AE4D01"/>
    <w:rsid w:val="00AE7145"/>
    <w:rsid w:val="00B01D72"/>
    <w:rsid w:val="00B202FE"/>
    <w:rsid w:val="00B473D1"/>
    <w:rsid w:val="00B613D2"/>
    <w:rsid w:val="00B664CB"/>
    <w:rsid w:val="00B75958"/>
    <w:rsid w:val="00B768CF"/>
    <w:rsid w:val="00B914F0"/>
    <w:rsid w:val="00B9776A"/>
    <w:rsid w:val="00BC1052"/>
    <w:rsid w:val="00BC618D"/>
    <w:rsid w:val="00BC6F0D"/>
    <w:rsid w:val="00BD1281"/>
    <w:rsid w:val="00BD2C5B"/>
    <w:rsid w:val="00C00E5C"/>
    <w:rsid w:val="00C01881"/>
    <w:rsid w:val="00C149E7"/>
    <w:rsid w:val="00C242A0"/>
    <w:rsid w:val="00C2718F"/>
    <w:rsid w:val="00C444ED"/>
    <w:rsid w:val="00C50725"/>
    <w:rsid w:val="00C50D54"/>
    <w:rsid w:val="00C52BED"/>
    <w:rsid w:val="00C66ACD"/>
    <w:rsid w:val="00C713B1"/>
    <w:rsid w:val="00C83189"/>
    <w:rsid w:val="00C91A89"/>
    <w:rsid w:val="00C938E1"/>
    <w:rsid w:val="00CA0051"/>
    <w:rsid w:val="00CA0D71"/>
    <w:rsid w:val="00CA3699"/>
    <w:rsid w:val="00CB6BA3"/>
    <w:rsid w:val="00CC0687"/>
    <w:rsid w:val="00CD1AFC"/>
    <w:rsid w:val="00CE3046"/>
    <w:rsid w:val="00CF69FA"/>
    <w:rsid w:val="00D24260"/>
    <w:rsid w:val="00D41333"/>
    <w:rsid w:val="00D63DCD"/>
    <w:rsid w:val="00D64C92"/>
    <w:rsid w:val="00DA6CA7"/>
    <w:rsid w:val="00DC2656"/>
    <w:rsid w:val="00DC51F8"/>
    <w:rsid w:val="00DF05A9"/>
    <w:rsid w:val="00E034A5"/>
    <w:rsid w:val="00E16EEA"/>
    <w:rsid w:val="00E220D8"/>
    <w:rsid w:val="00E53E35"/>
    <w:rsid w:val="00E54AB4"/>
    <w:rsid w:val="00E56F23"/>
    <w:rsid w:val="00E72047"/>
    <w:rsid w:val="00E737FF"/>
    <w:rsid w:val="00E82465"/>
    <w:rsid w:val="00E84EEB"/>
    <w:rsid w:val="00E85363"/>
    <w:rsid w:val="00E85BFD"/>
    <w:rsid w:val="00E86439"/>
    <w:rsid w:val="00E94EC2"/>
    <w:rsid w:val="00E96558"/>
    <w:rsid w:val="00EA3482"/>
    <w:rsid w:val="00EA4569"/>
    <w:rsid w:val="00ED0501"/>
    <w:rsid w:val="00ED151A"/>
    <w:rsid w:val="00ED1DBC"/>
    <w:rsid w:val="00ED3243"/>
    <w:rsid w:val="00ED62BE"/>
    <w:rsid w:val="00EE03BE"/>
    <w:rsid w:val="00F019ED"/>
    <w:rsid w:val="00F01F9B"/>
    <w:rsid w:val="00F07D0C"/>
    <w:rsid w:val="00F231E9"/>
    <w:rsid w:val="00F31B6A"/>
    <w:rsid w:val="00F32A32"/>
    <w:rsid w:val="00F346B2"/>
    <w:rsid w:val="00F44113"/>
    <w:rsid w:val="00F87E8E"/>
    <w:rsid w:val="00F92A6E"/>
    <w:rsid w:val="00FA1747"/>
    <w:rsid w:val="00FC3FD3"/>
    <w:rsid w:val="00FC5CB9"/>
    <w:rsid w:val="00FD4D82"/>
    <w:rsid w:val="00FD76AA"/>
    <w:rsid w:val="00FE2C66"/>
    <w:rsid w:val="00FF69E6"/>
    <w:rsid w:val="00FF7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7582C6"/>
  <w15:chartTrackingRefBased/>
  <w15:docId w15:val="{F1C85DD9-D8AB-4387-9F05-F54B15E16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56F2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56F23"/>
    <w:rPr>
      <w:rFonts w:asciiTheme="majorHAnsi" w:eastAsiaTheme="majorEastAsia" w:hAnsiTheme="majorHAnsi" w:cstheme="majorBidi"/>
      <w:sz w:val="26"/>
      <w:szCs w:val="26"/>
      <w:u w:val="single"/>
      <w:lang w:eastAsia="de-DE"/>
    </w:rPr>
  </w:style>
  <w:style w:type="character" w:styleId="Hyperlink">
    <w:name w:val="Hyperlink"/>
    <w:basedOn w:val="Absatz-Standardschriftart"/>
    <w:uiPriority w:val="99"/>
    <w:unhideWhenUsed/>
    <w:rsid w:val="00FC5CB9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F87E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Benutzer-Daten.einbeck.local\jregenhardt$\GroupWise\www.einbeck.de\smartcity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EA167-9DF8-4B5B-BF59-A8DA5307E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4</Pages>
  <Words>693</Words>
  <Characters>4368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5051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Janina Regenhardt</dc:creator>
  <cp:keywords/>
  <dc:description/>
  <cp:lastModifiedBy>evpetersson</cp:lastModifiedBy>
  <cp:revision>21</cp:revision>
  <cp:lastPrinted>2024-08-30T11:49:00Z</cp:lastPrinted>
  <dcterms:created xsi:type="dcterms:W3CDTF">2024-08-18T13:05:00Z</dcterms:created>
  <dcterms:modified xsi:type="dcterms:W3CDTF">2024-08-30T11:50:00Z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D">
    <vt:lpwstr>{ABE49D07-C0A2-4CA4-BCCA-7940AF55FB81}</vt:lpwstr>
  </property>
  <property fmtid="{D5CDD505-2E9C-101B-9397-08002B2CF9AE}" pid="3" name="ReadOnly">
    <vt:lpwstr>False</vt:lpwstr>
  </property>
  <property fmtid="{D5CDD505-2E9C-101B-9397-08002B2CF9AE}" pid="4" name="DocTitle">
    <vt:lpwstr>Public and Business Relations\57.00 übergreifende Themen\57.00.03 SMART CITIES\07 Kommunikation und Marketing\Presse\Presseartikel\2023\2023-04\2023-04-04 PM Aufruf Logoentwürfe für EIN.Tüten</vt:lpwstr>
  </property>
  <property fmtid="{D5CDD505-2E9C-101B-9397-08002B2CF9AE}" pid="5" name="DocVersion">
    <vt:lpwstr>-1</vt:lpwstr>
  </property>
</Properties>
</file>