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5B2784" w14:textId="0222BF97" w:rsidR="00114BAC" w:rsidRPr="00776B83" w:rsidRDefault="006267B5" w:rsidP="005010AF">
      <w:pPr>
        <w:tabs>
          <w:tab w:val="left" w:pos="5103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Aletsch Aren</w:t>
      </w:r>
      <w:r w:rsidR="008916DA">
        <w:rPr>
          <w:b/>
          <w:sz w:val="22"/>
          <w:szCs w:val="22"/>
        </w:rPr>
        <w:t>a – Fiesch,</w:t>
      </w:r>
      <w:r w:rsidR="00891A05">
        <w:rPr>
          <w:b/>
          <w:sz w:val="22"/>
          <w:szCs w:val="22"/>
        </w:rPr>
        <w:t xml:space="preserve"> </w:t>
      </w:r>
      <w:r w:rsidR="00EC62BF">
        <w:rPr>
          <w:b/>
          <w:sz w:val="22"/>
          <w:szCs w:val="22"/>
        </w:rPr>
        <w:t>3</w:t>
      </w:r>
      <w:r w:rsidR="00114BAC" w:rsidRPr="00776B83">
        <w:rPr>
          <w:b/>
          <w:sz w:val="22"/>
          <w:szCs w:val="22"/>
        </w:rPr>
        <w:t>.</w:t>
      </w:r>
      <w:r w:rsidR="00EC62BF">
        <w:rPr>
          <w:b/>
          <w:sz w:val="22"/>
          <w:szCs w:val="22"/>
        </w:rPr>
        <w:t>8</w:t>
      </w:r>
      <w:r w:rsidR="00114BAC" w:rsidRPr="00776B83">
        <w:rPr>
          <w:b/>
          <w:sz w:val="22"/>
          <w:szCs w:val="22"/>
        </w:rPr>
        <w:t>.20</w:t>
      </w:r>
      <w:r w:rsidR="00891A05">
        <w:rPr>
          <w:b/>
          <w:sz w:val="22"/>
          <w:szCs w:val="22"/>
        </w:rPr>
        <w:t>20</w:t>
      </w:r>
      <w:r w:rsidR="00114BAC" w:rsidRPr="00776B83">
        <w:rPr>
          <w:b/>
          <w:sz w:val="22"/>
          <w:szCs w:val="22"/>
        </w:rPr>
        <w:t xml:space="preserve"> – Medienmitteilung </w:t>
      </w:r>
    </w:p>
    <w:p w14:paraId="6E07C094" w14:textId="0AEF2189" w:rsidR="005010AF" w:rsidRPr="00A930A6" w:rsidRDefault="00EC62BF" w:rsidP="00EB3421">
      <w:pPr>
        <w:pStyle w:val="berschrift1"/>
        <w:numPr>
          <w:ilvl w:val="0"/>
          <w:numId w:val="0"/>
        </w:numPr>
        <w:spacing w:line="240" w:lineRule="auto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Fiesch als Austragungsort der Gleitschirm Schweizermeisterschaft 2020 </w:t>
      </w:r>
    </w:p>
    <w:p w14:paraId="3A73CE80" w14:textId="77777777" w:rsidR="00B2344C" w:rsidRPr="00534D4A" w:rsidRDefault="00B2344C" w:rsidP="00EB3421">
      <w:pPr>
        <w:tabs>
          <w:tab w:val="left" w:pos="5103"/>
        </w:tabs>
        <w:spacing w:line="240" w:lineRule="auto"/>
        <w:contextualSpacing/>
        <w:rPr>
          <w:rFonts w:asciiTheme="majorHAnsi" w:hAnsiTheme="majorHAnsi"/>
          <w:sz w:val="22"/>
          <w:szCs w:val="22"/>
        </w:rPr>
      </w:pPr>
    </w:p>
    <w:p w14:paraId="234E63C0" w14:textId="17074E85" w:rsidR="0057509A" w:rsidRPr="0080124C" w:rsidRDefault="00EC62BF" w:rsidP="00EB3421">
      <w:pPr>
        <w:tabs>
          <w:tab w:val="left" w:pos="5103"/>
        </w:tabs>
        <w:spacing w:line="240" w:lineRule="auto"/>
        <w:contextualSpacing/>
        <w:rPr>
          <w:rFonts w:asciiTheme="majorHAnsi" w:hAnsiTheme="majorHAnsi"/>
          <w:color w:val="000000"/>
          <w:sz w:val="22"/>
          <w:szCs w:val="22"/>
          <w:shd w:val="clear" w:color="auto" w:fill="FFFFFF"/>
        </w:rPr>
      </w:pPr>
      <w:r w:rsidRPr="0080124C">
        <w:rPr>
          <w:rFonts w:asciiTheme="majorHAnsi" w:hAnsiTheme="majorHAnsi"/>
          <w:color w:val="000000"/>
          <w:sz w:val="22"/>
          <w:szCs w:val="22"/>
          <w:shd w:val="clear" w:color="auto" w:fill="FFFFFF"/>
        </w:rPr>
        <w:t>Die Fluggruppe Aletsch feiert sein 25. Club-Jubiläum. Aus diesem Anlass finde</w:t>
      </w:r>
      <w:r w:rsidR="00B567B9">
        <w:rPr>
          <w:rFonts w:asciiTheme="majorHAnsi" w:hAnsiTheme="majorHAnsi"/>
          <w:color w:val="000000"/>
          <w:sz w:val="22"/>
          <w:szCs w:val="22"/>
          <w:shd w:val="clear" w:color="auto" w:fill="FFFFFF"/>
        </w:rPr>
        <w:t>t</w:t>
      </w:r>
      <w:r w:rsidRPr="0080124C">
        <w:rPr>
          <w:rFonts w:asciiTheme="majorHAnsi" w:hAnsiTheme="majorHAnsi"/>
          <w:color w:val="000000"/>
          <w:sz w:val="22"/>
          <w:szCs w:val="22"/>
          <w:shd w:val="clear" w:color="auto" w:fill="FFFFFF"/>
        </w:rPr>
        <w:t xml:space="preserve"> d</w:t>
      </w:r>
      <w:r w:rsidR="00323B59" w:rsidRPr="0080124C">
        <w:rPr>
          <w:rFonts w:asciiTheme="majorHAnsi" w:hAnsiTheme="majorHAnsi"/>
          <w:color w:val="000000"/>
          <w:sz w:val="22"/>
          <w:szCs w:val="22"/>
          <w:shd w:val="clear" w:color="auto" w:fill="FFFFFF"/>
        </w:rPr>
        <w:t xml:space="preserve">ie </w:t>
      </w:r>
      <w:r w:rsidRPr="0080124C">
        <w:rPr>
          <w:rFonts w:asciiTheme="majorHAnsi" w:hAnsiTheme="majorHAnsi"/>
          <w:color w:val="000000"/>
          <w:sz w:val="22"/>
          <w:szCs w:val="22"/>
          <w:shd w:val="clear" w:color="auto" w:fill="FFFFFF"/>
        </w:rPr>
        <w:t>Gleitschirm-Schweizermeisterschaft</w:t>
      </w:r>
      <w:r w:rsidR="00323B59" w:rsidRPr="0080124C">
        <w:rPr>
          <w:rFonts w:asciiTheme="majorHAnsi" w:hAnsiTheme="majorHAnsi"/>
          <w:color w:val="000000"/>
          <w:sz w:val="22"/>
          <w:szCs w:val="22"/>
          <w:shd w:val="clear" w:color="auto" w:fill="FFFFFF"/>
        </w:rPr>
        <w:t xml:space="preserve"> </w:t>
      </w:r>
      <w:r w:rsidRPr="0080124C">
        <w:rPr>
          <w:rFonts w:asciiTheme="majorHAnsi" w:hAnsiTheme="majorHAnsi"/>
          <w:color w:val="000000"/>
          <w:sz w:val="22"/>
          <w:szCs w:val="22"/>
          <w:shd w:val="clear" w:color="auto" w:fill="FFFFFF"/>
        </w:rPr>
        <w:t xml:space="preserve">vom </w:t>
      </w:r>
      <w:r w:rsidR="00673B45">
        <w:rPr>
          <w:rFonts w:asciiTheme="majorHAnsi" w:hAnsiTheme="majorHAnsi"/>
          <w:color w:val="000000"/>
          <w:sz w:val="22"/>
          <w:szCs w:val="22"/>
          <w:shd w:val="clear" w:color="auto" w:fill="FFFFFF"/>
        </w:rPr>
        <w:t>5</w:t>
      </w:r>
      <w:r w:rsidRPr="0080124C">
        <w:rPr>
          <w:rFonts w:asciiTheme="majorHAnsi" w:hAnsiTheme="majorHAnsi"/>
          <w:color w:val="000000"/>
          <w:sz w:val="22"/>
          <w:szCs w:val="22"/>
          <w:shd w:val="clear" w:color="auto" w:fill="FFFFFF"/>
        </w:rPr>
        <w:t xml:space="preserve">.8. – 9.8.2020 in der Aletsch Arena in Fiesch statt. </w:t>
      </w:r>
      <w:r w:rsidR="00D26489" w:rsidRPr="0080124C">
        <w:rPr>
          <w:rFonts w:asciiTheme="majorHAnsi" w:hAnsiTheme="majorHAnsi"/>
          <w:color w:val="000000"/>
          <w:sz w:val="22"/>
          <w:szCs w:val="22"/>
          <w:shd w:val="clear" w:color="auto" w:fill="FFFFFF"/>
        </w:rPr>
        <w:t>1</w:t>
      </w:r>
      <w:r w:rsidR="00326B2D" w:rsidRPr="0080124C">
        <w:rPr>
          <w:rFonts w:asciiTheme="majorHAnsi" w:hAnsiTheme="majorHAnsi"/>
          <w:color w:val="000000"/>
          <w:sz w:val="22"/>
          <w:szCs w:val="22"/>
          <w:shd w:val="clear" w:color="auto" w:fill="FFFFFF"/>
        </w:rPr>
        <w:t>3</w:t>
      </w:r>
      <w:r w:rsidR="00D26489" w:rsidRPr="0080124C">
        <w:rPr>
          <w:rFonts w:asciiTheme="majorHAnsi" w:hAnsiTheme="majorHAnsi"/>
          <w:color w:val="000000"/>
          <w:sz w:val="22"/>
          <w:szCs w:val="22"/>
          <w:shd w:val="clear" w:color="auto" w:fill="FFFFFF"/>
        </w:rPr>
        <w:t>0</w:t>
      </w:r>
      <w:r w:rsidR="00323B59" w:rsidRPr="0080124C">
        <w:rPr>
          <w:rFonts w:asciiTheme="majorHAnsi" w:hAnsiTheme="majorHAnsi"/>
          <w:color w:val="000000"/>
          <w:sz w:val="22"/>
          <w:szCs w:val="22"/>
          <w:shd w:val="clear" w:color="auto" w:fill="FFFFFF"/>
        </w:rPr>
        <w:t xml:space="preserve"> Piloten </w:t>
      </w:r>
      <w:r w:rsidRPr="0080124C">
        <w:rPr>
          <w:rFonts w:asciiTheme="majorHAnsi" w:hAnsiTheme="majorHAnsi"/>
          <w:color w:val="000000"/>
          <w:sz w:val="22"/>
          <w:szCs w:val="22"/>
          <w:shd w:val="clear" w:color="auto" w:fill="FFFFFF"/>
        </w:rPr>
        <w:t xml:space="preserve">nehmen an diesem </w:t>
      </w:r>
      <w:r w:rsidR="00E223F9" w:rsidRPr="0080124C">
        <w:rPr>
          <w:rFonts w:asciiTheme="majorHAnsi" w:hAnsiTheme="majorHAnsi"/>
          <w:color w:val="000000"/>
          <w:sz w:val="22"/>
          <w:szCs w:val="22"/>
          <w:shd w:val="clear" w:color="auto" w:fill="FFFFFF"/>
        </w:rPr>
        <w:t xml:space="preserve">mehrtägigen </w:t>
      </w:r>
      <w:r w:rsidRPr="0080124C">
        <w:rPr>
          <w:rFonts w:asciiTheme="majorHAnsi" w:hAnsiTheme="majorHAnsi"/>
          <w:color w:val="000000"/>
          <w:sz w:val="22"/>
          <w:szCs w:val="22"/>
          <w:shd w:val="clear" w:color="auto" w:fill="FFFFFF"/>
        </w:rPr>
        <w:t>Wettkampf teil.</w:t>
      </w:r>
    </w:p>
    <w:p w14:paraId="059C7606" w14:textId="77777777" w:rsidR="00EC62BF" w:rsidRDefault="00EC62BF" w:rsidP="00EB3421">
      <w:pPr>
        <w:tabs>
          <w:tab w:val="left" w:pos="5103"/>
        </w:tabs>
        <w:spacing w:line="240" w:lineRule="auto"/>
        <w:contextualSpacing/>
        <w:rPr>
          <w:rFonts w:asciiTheme="majorHAnsi" w:hAnsiTheme="majorHAnsi"/>
          <w:sz w:val="22"/>
          <w:szCs w:val="22"/>
        </w:rPr>
      </w:pPr>
    </w:p>
    <w:p w14:paraId="34074FE9" w14:textId="24523BBE" w:rsidR="00011A7F" w:rsidRDefault="004B1E75" w:rsidP="00891A05">
      <w:r w:rsidRPr="004B1E75">
        <w:t>D</w:t>
      </w:r>
      <w:r>
        <w:t xml:space="preserve">ie </w:t>
      </w:r>
      <w:r w:rsidRPr="004B1E75">
        <w:t>Aletsch Arena zählt zu den besten Gleitschirm Startplätzen der Welt.</w:t>
      </w:r>
      <w:r>
        <w:t xml:space="preserve"> </w:t>
      </w:r>
      <w:r w:rsidR="00EC62BF" w:rsidRPr="00EC62BF">
        <w:t xml:space="preserve">Vom </w:t>
      </w:r>
      <w:r w:rsidR="00673B45">
        <w:t>5</w:t>
      </w:r>
      <w:r w:rsidR="00EC62BF" w:rsidRPr="00EC62BF">
        <w:t xml:space="preserve">. bis </w:t>
      </w:r>
      <w:r w:rsidR="00323B59">
        <w:t>9</w:t>
      </w:r>
      <w:r w:rsidR="00EC62BF" w:rsidRPr="00EC62BF">
        <w:t>. August findet das</w:t>
      </w:r>
      <w:r w:rsidR="00323B59">
        <w:t xml:space="preserve"> Swiss Open </w:t>
      </w:r>
      <w:r w:rsidR="00EC62BF" w:rsidRPr="00EC62BF">
        <w:t>in Fiesch statt</w:t>
      </w:r>
      <w:r w:rsidR="00EC62BF">
        <w:t xml:space="preserve">. </w:t>
      </w:r>
      <w:r w:rsidR="001C686F">
        <w:t>(</w:t>
      </w:r>
      <w:r w:rsidR="00254646">
        <w:t>Aufgrund der aktuellen Corona-Situation einer der wenigen Wettkämpfe dieses Jahr.</w:t>
      </w:r>
      <w:r w:rsidR="001C686F">
        <w:t>)</w:t>
      </w:r>
      <w:r w:rsidR="00254646">
        <w:t xml:space="preserve"> </w:t>
      </w:r>
      <w:r w:rsidR="00323B59" w:rsidRPr="00323B59">
        <w:t>Bei der Gleitschirm S</w:t>
      </w:r>
      <w:r w:rsidR="00323B59">
        <w:t xml:space="preserve">chweizermeisterschaft </w:t>
      </w:r>
      <w:r w:rsidR="00323B59" w:rsidRPr="00323B59">
        <w:t xml:space="preserve">2020 fliegen die besten Piloten der Schweiz um den Titel des Schweizermeisters. Die Zuschauer können </w:t>
      </w:r>
      <w:r w:rsidR="00D26489">
        <w:t>1</w:t>
      </w:r>
      <w:r w:rsidR="00326B2D">
        <w:t>3</w:t>
      </w:r>
      <w:r w:rsidR="00D26489">
        <w:t>0</w:t>
      </w:r>
      <w:r w:rsidR="00323B59" w:rsidRPr="00323B59">
        <w:t xml:space="preserve"> Piloten </w:t>
      </w:r>
      <w:r w:rsidR="000A25D0">
        <w:t xml:space="preserve">aus 11 Nationen </w:t>
      </w:r>
      <w:r w:rsidR="00323B59" w:rsidRPr="00323B59">
        <w:t xml:space="preserve">beim spannenden Wettkampf in der ganzen Aletsch Region beobachten. </w:t>
      </w:r>
      <w:r w:rsidR="00475969">
        <w:t xml:space="preserve">Mit dabei sind die Top-Piloten </w:t>
      </w:r>
      <w:hyperlink r:id="rId8" w:history="1">
        <w:r w:rsidR="00475969" w:rsidRPr="00326B2D">
          <w:rPr>
            <w:rStyle w:val="Hyperlink"/>
          </w:rPr>
          <w:t xml:space="preserve">Michael </w:t>
        </w:r>
        <w:r w:rsidR="00326B2D" w:rsidRPr="00326B2D">
          <w:rPr>
            <w:rStyle w:val="Hyperlink"/>
          </w:rPr>
          <w:t>Mauer</w:t>
        </w:r>
      </w:hyperlink>
      <w:r w:rsidR="00326B2D">
        <w:t xml:space="preserve"> (der  amtierende Schweizermeister), </w:t>
      </w:r>
      <w:hyperlink r:id="rId9" w:history="1">
        <w:r w:rsidR="00475969" w:rsidRPr="00326B2D">
          <w:rPr>
            <w:rStyle w:val="Hyperlink"/>
          </w:rPr>
          <w:t>Chrig</w:t>
        </w:r>
        <w:r w:rsidR="00326B2D" w:rsidRPr="00326B2D">
          <w:rPr>
            <w:rStyle w:val="Hyperlink"/>
          </w:rPr>
          <w:t>e</w:t>
        </w:r>
        <w:r w:rsidR="00475969" w:rsidRPr="00326B2D">
          <w:rPr>
            <w:rStyle w:val="Hyperlink"/>
          </w:rPr>
          <w:t>l Mauer</w:t>
        </w:r>
      </w:hyperlink>
      <w:r w:rsidR="00475969">
        <w:t xml:space="preserve"> </w:t>
      </w:r>
      <w:r w:rsidR="007366CA">
        <w:t>(</w:t>
      </w:r>
      <w:r w:rsidR="007366CA" w:rsidRPr="007366CA">
        <w:t xml:space="preserve">Adler von </w:t>
      </w:r>
      <w:proofErr w:type="spellStart"/>
      <w:r w:rsidR="007366CA" w:rsidRPr="007366CA">
        <w:t>Adelboden</w:t>
      </w:r>
      <w:proofErr w:type="spellEnd"/>
      <w:r w:rsidR="007366CA" w:rsidRPr="007366CA">
        <w:t>, 5-Facher X-Alps Sieger)</w:t>
      </w:r>
      <w:r w:rsidR="007366CA">
        <w:rPr>
          <w:rFonts w:ascii="Verdana" w:eastAsia="Times New Roman" w:hAnsi="Verdana"/>
          <w:sz w:val="18"/>
          <w:szCs w:val="18"/>
        </w:rPr>
        <w:t xml:space="preserve"> </w:t>
      </w:r>
      <w:r w:rsidR="00475969">
        <w:t xml:space="preserve">sowie </w:t>
      </w:r>
      <w:hyperlink r:id="rId10" w:history="1">
        <w:r w:rsidR="00FE34D6">
          <w:rPr>
            <w:rStyle w:val="Hyperlink"/>
          </w:rPr>
          <w:t>Patrick V</w:t>
        </w:r>
        <w:r w:rsidR="00475969" w:rsidRPr="00011A7F">
          <w:rPr>
            <w:rStyle w:val="Hyperlink"/>
          </w:rPr>
          <w:t>on Känel</w:t>
        </w:r>
      </w:hyperlink>
      <w:r w:rsidR="00475969">
        <w:t xml:space="preserve">. </w:t>
      </w:r>
    </w:p>
    <w:p w14:paraId="40A4D89C" w14:textId="77777777" w:rsidR="00011A7F" w:rsidRDefault="00011A7F" w:rsidP="00891A05"/>
    <w:p w14:paraId="2FCC18CA" w14:textId="038E0A90" w:rsidR="000A25D0" w:rsidRPr="000A25D0" w:rsidRDefault="00E12193" w:rsidP="000A25D0">
      <w:pPr>
        <w:pStyle w:val="NurText"/>
        <w:rPr>
          <w:rFonts w:asciiTheme="minorHAnsi" w:eastAsiaTheme="minorEastAsia" w:hAnsiTheme="minorHAnsi"/>
          <w:sz w:val="20"/>
          <w:szCs w:val="20"/>
        </w:rPr>
      </w:pPr>
      <w:r w:rsidRPr="00782215">
        <w:rPr>
          <w:rFonts w:asciiTheme="minorHAnsi" w:eastAsiaTheme="minorEastAsia" w:hAnsiTheme="minorHAnsi"/>
          <w:sz w:val="20"/>
          <w:szCs w:val="20"/>
        </w:rPr>
        <w:t xml:space="preserve">OK-Präsident Richard </w:t>
      </w:r>
      <w:proofErr w:type="spellStart"/>
      <w:r w:rsidRPr="00782215">
        <w:rPr>
          <w:rFonts w:asciiTheme="minorHAnsi" w:eastAsiaTheme="minorEastAsia" w:hAnsiTheme="minorHAnsi"/>
          <w:sz w:val="20"/>
          <w:szCs w:val="20"/>
        </w:rPr>
        <w:t>Imstepf</w:t>
      </w:r>
      <w:proofErr w:type="spellEnd"/>
      <w:r w:rsidR="00D85E07">
        <w:rPr>
          <w:rFonts w:asciiTheme="minorHAnsi" w:eastAsiaTheme="minorEastAsia" w:hAnsiTheme="minorHAnsi"/>
          <w:sz w:val="20"/>
          <w:szCs w:val="20"/>
        </w:rPr>
        <w:t xml:space="preserve"> </w:t>
      </w:r>
      <w:r w:rsidR="00122BA1">
        <w:rPr>
          <w:rFonts w:asciiTheme="minorHAnsi" w:eastAsiaTheme="minorEastAsia" w:hAnsiTheme="minorHAnsi"/>
          <w:sz w:val="20"/>
          <w:szCs w:val="20"/>
        </w:rPr>
        <w:t>verkündet</w:t>
      </w:r>
      <w:r w:rsidR="000A25D0" w:rsidRPr="00782215">
        <w:rPr>
          <w:rFonts w:asciiTheme="minorHAnsi" w:eastAsiaTheme="minorEastAsia" w:hAnsiTheme="minorHAnsi"/>
          <w:sz w:val="20"/>
          <w:szCs w:val="20"/>
        </w:rPr>
        <w:t xml:space="preserve">: </w:t>
      </w:r>
      <w:r w:rsidR="000A25D0" w:rsidRPr="000A25D0">
        <w:rPr>
          <w:rFonts w:asciiTheme="minorHAnsi" w:eastAsiaTheme="minorEastAsia" w:hAnsiTheme="minorHAnsi"/>
          <w:sz w:val="20"/>
          <w:szCs w:val="20"/>
        </w:rPr>
        <w:t xml:space="preserve">«Fiesch </w:t>
      </w:r>
      <w:r w:rsidR="00122BA1">
        <w:rPr>
          <w:rFonts w:asciiTheme="minorHAnsi" w:eastAsiaTheme="minorEastAsia" w:hAnsiTheme="minorHAnsi"/>
          <w:sz w:val="20"/>
          <w:szCs w:val="20"/>
        </w:rPr>
        <w:t xml:space="preserve">am Fusse des </w:t>
      </w:r>
      <w:r w:rsidR="000A25D0" w:rsidRPr="000A25D0">
        <w:rPr>
          <w:rFonts w:asciiTheme="minorHAnsi" w:eastAsiaTheme="minorEastAsia" w:hAnsiTheme="minorHAnsi"/>
          <w:sz w:val="20"/>
          <w:szCs w:val="20"/>
        </w:rPr>
        <w:t>grossen Aletschgletscher</w:t>
      </w:r>
      <w:r w:rsidR="00122BA1">
        <w:rPr>
          <w:rFonts w:asciiTheme="minorHAnsi" w:eastAsiaTheme="minorEastAsia" w:hAnsiTheme="minorHAnsi"/>
          <w:sz w:val="20"/>
          <w:szCs w:val="20"/>
        </w:rPr>
        <w:t>s</w:t>
      </w:r>
      <w:r w:rsidR="000A25D0" w:rsidRPr="000A25D0">
        <w:rPr>
          <w:rFonts w:asciiTheme="minorHAnsi" w:eastAsiaTheme="minorEastAsia" w:hAnsiTheme="minorHAnsi"/>
          <w:sz w:val="20"/>
          <w:szCs w:val="20"/>
        </w:rPr>
        <w:t xml:space="preserve"> ist seit Jahren unangefochten das Mekka für Gleitschirme in der Schweiz.</w:t>
      </w:r>
      <w:r w:rsidR="000A25D0">
        <w:rPr>
          <w:rFonts w:asciiTheme="minorHAnsi" w:eastAsiaTheme="minorEastAsia" w:hAnsiTheme="minorHAnsi"/>
          <w:sz w:val="20"/>
          <w:szCs w:val="20"/>
        </w:rPr>
        <w:t xml:space="preserve"> </w:t>
      </w:r>
      <w:r w:rsidR="000A25D0" w:rsidRPr="000A25D0">
        <w:rPr>
          <w:rFonts w:asciiTheme="minorHAnsi" w:eastAsiaTheme="minorEastAsia" w:hAnsiTheme="minorHAnsi"/>
          <w:sz w:val="20"/>
          <w:szCs w:val="20"/>
        </w:rPr>
        <w:t>Die Fluggruppe Aletsch organsiert bereits zum 8. Mal die Schweizermeisterschaft.</w:t>
      </w:r>
      <w:r w:rsidR="000A25D0">
        <w:rPr>
          <w:rFonts w:asciiTheme="minorHAnsi" w:eastAsiaTheme="minorEastAsia" w:hAnsiTheme="minorHAnsi"/>
          <w:sz w:val="20"/>
          <w:szCs w:val="20"/>
        </w:rPr>
        <w:t xml:space="preserve"> </w:t>
      </w:r>
      <w:r w:rsidR="000A25D0" w:rsidRPr="000A25D0">
        <w:rPr>
          <w:rFonts w:asciiTheme="minorHAnsi" w:eastAsiaTheme="minorEastAsia" w:hAnsiTheme="minorHAnsi"/>
          <w:sz w:val="20"/>
          <w:szCs w:val="20"/>
        </w:rPr>
        <w:t>Dank internationale</w:t>
      </w:r>
      <w:r w:rsidR="00122BA1">
        <w:rPr>
          <w:rFonts w:asciiTheme="minorHAnsi" w:eastAsiaTheme="minorEastAsia" w:hAnsiTheme="minorHAnsi"/>
          <w:sz w:val="20"/>
          <w:szCs w:val="20"/>
        </w:rPr>
        <w:t>m</w:t>
      </w:r>
      <w:r w:rsidR="005B0E15">
        <w:rPr>
          <w:rFonts w:asciiTheme="minorHAnsi" w:eastAsiaTheme="minorEastAsia" w:hAnsiTheme="minorHAnsi"/>
          <w:sz w:val="20"/>
          <w:szCs w:val="20"/>
        </w:rPr>
        <w:t xml:space="preserve"> </w:t>
      </w:r>
      <w:r w:rsidR="000A25D0" w:rsidRPr="000A25D0">
        <w:rPr>
          <w:rFonts w:asciiTheme="minorHAnsi" w:eastAsiaTheme="minorEastAsia" w:hAnsiTheme="minorHAnsi"/>
          <w:sz w:val="20"/>
          <w:szCs w:val="20"/>
        </w:rPr>
        <w:t>Teilnehmerfeld wird das Pilotenniveau ausgesprochen hoch sein.</w:t>
      </w:r>
      <w:r w:rsidR="00122BA1">
        <w:rPr>
          <w:rFonts w:asciiTheme="minorHAnsi" w:eastAsiaTheme="minorEastAsia" w:hAnsiTheme="minorHAnsi"/>
          <w:sz w:val="20"/>
          <w:szCs w:val="20"/>
        </w:rPr>
        <w:t>»</w:t>
      </w:r>
    </w:p>
    <w:p w14:paraId="65555D0D" w14:textId="77777777" w:rsidR="0061648F" w:rsidRDefault="0061648F" w:rsidP="00891A05"/>
    <w:p w14:paraId="23814E42" w14:textId="3579AD92" w:rsidR="00EC62BF" w:rsidRDefault="00323B59" w:rsidP="00891A05">
      <w:r w:rsidRPr="00323B59">
        <w:t>Am Landeplatz in Fiesch, welcher das Ziel des Wettkampfs ist, gibt es Verpflegung und ein Rahmenprogramm. Die Siegerehrung findet am Sonntag nach dem Eintreffen der letzten Piloten statt.</w:t>
      </w:r>
    </w:p>
    <w:p w14:paraId="18047D7A" w14:textId="2AD2066C" w:rsidR="00445C28" w:rsidRDefault="00445C28" w:rsidP="00891A05"/>
    <w:p w14:paraId="0AF9C39D" w14:textId="77777777" w:rsidR="00445C28" w:rsidRDefault="00445C28" w:rsidP="00891A05"/>
    <w:p w14:paraId="009E3412" w14:textId="5627E098" w:rsidR="00673B45" w:rsidRDefault="00FE1129" w:rsidP="00891A05">
      <w:pPr>
        <w:rPr>
          <w:b/>
          <w:bCs/>
        </w:rPr>
      </w:pPr>
      <w:r w:rsidRPr="00FE1129">
        <w:rPr>
          <w:b/>
          <w:bCs/>
        </w:rPr>
        <w:t>Medien-Kontakt</w:t>
      </w:r>
    </w:p>
    <w:p w14:paraId="52E00D32" w14:textId="743E762D" w:rsidR="00817030" w:rsidRPr="0094514E" w:rsidRDefault="00817030" w:rsidP="00891A05">
      <w:r w:rsidRPr="0094514E">
        <w:t xml:space="preserve">für die offiziellen Medienmitteilungen </w:t>
      </w:r>
      <w:r w:rsidRPr="0094514E">
        <w:t>zum sportlichen Ausblick und zu den Sport-Ergebnisse</w:t>
      </w:r>
      <w:r w:rsidRPr="0094514E">
        <w:t>n</w:t>
      </w:r>
    </w:p>
    <w:p w14:paraId="1B48A2C6" w14:textId="77777777" w:rsidR="00817030" w:rsidRPr="00FE1129" w:rsidRDefault="00817030" w:rsidP="00891A05">
      <w:pPr>
        <w:rPr>
          <w:b/>
          <w:bCs/>
        </w:rPr>
      </w:pPr>
    </w:p>
    <w:p w14:paraId="16C6D173" w14:textId="429FDA85" w:rsidR="00FE1129" w:rsidRDefault="00FE1129" w:rsidP="00891A05">
      <w:r>
        <w:t xml:space="preserve">Swiss League Gleitschirm – Schweizerischer Hängegleiter-Verband </w:t>
      </w:r>
      <w:hyperlink r:id="rId11" w:history="1">
        <w:r w:rsidRPr="00FE1129">
          <w:rPr>
            <w:rStyle w:val="Hyperlink"/>
          </w:rPr>
          <w:t>shv-fsvl.ch</w:t>
        </w:r>
      </w:hyperlink>
      <w:r>
        <w:t xml:space="preserve"> </w:t>
      </w:r>
    </w:p>
    <w:p w14:paraId="72639939" w14:textId="343FAF53" w:rsidR="00FE1129" w:rsidRPr="00FE1129" w:rsidRDefault="00FE1129" w:rsidP="00891A05">
      <w:pPr>
        <w:rPr>
          <w:lang w:val="fr-CH"/>
        </w:rPr>
      </w:pPr>
      <w:r w:rsidRPr="00FE1129">
        <w:rPr>
          <w:lang w:val="fr-CH"/>
        </w:rPr>
        <w:t xml:space="preserve">Renato </w:t>
      </w:r>
      <w:proofErr w:type="spellStart"/>
      <w:r w:rsidRPr="00FE1129">
        <w:rPr>
          <w:lang w:val="fr-CH"/>
        </w:rPr>
        <w:t>Barnetta</w:t>
      </w:r>
      <w:proofErr w:type="spellEnd"/>
      <w:r w:rsidRPr="00FE1129">
        <w:rPr>
          <w:lang w:val="fr-CH"/>
        </w:rPr>
        <w:t xml:space="preserve">, </w:t>
      </w:r>
      <w:hyperlink r:id="rId12" w:history="1">
        <w:r w:rsidRPr="0020390C">
          <w:rPr>
            <w:rStyle w:val="Hyperlink"/>
            <w:lang w:val="fr-CH"/>
          </w:rPr>
          <w:t>barnetta.renato@gmx.ch</w:t>
        </w:r>
      </w:hyperlink>
      <w:r>
        <w:rPr>
          <w:lang w:val="fr-CH"/>
        </w:rPr>
        <w:t xml:space="preserve"> +41 76 396 60 32 </w:t>
      </w:r>
    </w:p>
    <w:p w14:paraId="19323F66" w14:textId="5104A33A" w:rsidR="00673B45" w:rsidRDefault="00673B45" w:rsidP="00891A05">
      <w:pPr>
        <w:rPr>
          <w:lang w:val="fr-CH"/>
        </w:rPr>
      </w:pPr>
    </w:p>
    <w:p w14:paraId="138765DB" w14:textId="676749FF" w:rsidR="00AD5D22" w:rsidRDefault="00AD5D22" w:rsidP="00891A05">
      <w:pPr>
        <w:rPr>
          <w:rStyle w:val="Hyperlink"/>
        </w:rPr>
      </w:pPr>
      <w:r>
        <w:t xml:space="preserve">Weitere Infos: </w:t>
      </w:r>
      <w:r w:rsidRPr="00AD5D22">
        <w:t>Adrian Furrer</w:t>
      </w:r>
      <w:r>
        <w:t xml:space="preserve">, </w:t>
      </w:r>
      <w:proofErr w:type="spellStart"/>
      <w:r w:rsidRPr="00AD5D22">
        <w:t>Wichel</w:t>
      </w:r>
      <w:proofErr w:type="spellEnd"/>
      <w:r w:rsidRPr="00AD5D22">
        <w:t xml:space="preserve"> 3</w:t>
      </w:r>
      <w:r>
        <w:t xml:space="preserve">, </w:t>
      </w:r>
      <w:r w:rsidRPr="00AD5D22">
        <w:t>3984 Fieschertal</w:t>
      </w:r>
      <w:r w:rsidRPr="00AD5D22">
        <w:br/>
        <w:t>+41 79 938 64 01</w:t>
      </w:r>
      <w:r>
        <w:t xml:space="preserve">, </w:t>
      </w:r>
      <w:hyperlink r:id="rId13" w:history="1">
        <w:r w:rsidRPr="00AD5D22">
          <w:t>adrian@flug-taxi.ch</w:t>
        </w:r>
      </w:hyperlink>
      <w:r>
        <w:t xml:space="preserve"> </w:t>
      </w:r>
      <w:hyperlink r:id="rId14" w:history="1">
        <w:r w:rsidRPr="004529E3">
          <w:rPr>
            <w:rStyle w:val="Hyperlink"/>
          </w:rPr>
          <w:t>www.fluggruppe-aletsch.ch</w:t>
        </w:r>
      </w:hyperlink>
    </w:p>
    <w:p w14:paraId="008E99D3" w14:textId="77777777" w:rsidR="00AE20E3" w:rsidRDefault="00AE20E3" w:rsidP="00891A05"/>
    <w:p w14:paraId="1CABC42D" w14:textId="42AE2A3A" w:rsidR="00D73B7E" w:rsidRDefault="00BD6721" w:rsidP="00440EF0">
      <w:pPr>
        <w:spacing w:line="240" w:lineRule="auto"/>
        <w:contextualSpacing/>
        <w:rPr>
          <w:sz w:val="16"/>
          <w:szCs w:val="16"/>
        </w:rPr>
      </w:pPr>
      <w:r>
        <w:rPr>
          <w:noProof/>
        </w:rPr>
        <w:drawing>
          <wp:inline distT="0" distB="0" distL="0" distR="0" wp14:anchorId="7A8603C3" wp14:editId="4BE29B85">
            <wp:extent cx="1710865" cy="1257300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3966" cy="126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D6F3" w14:textId="77777777" w:rsidR="00673B45" w:rsidRDefault="00673B45" w:rsidP="00440EF0">
      <w:pPr>
        <w:spacing w:line="240" w:lineRule="auto"/>
        <w:contextualSpacing/>
        <w:rPr>
          <w:sz w:val="16"/>
          <w:szCs w:val="16"/>
        </w:rPr>
      </w:pPr>
    </w:p>
    <w:p w14:paraId="1A1F1F2D" w14:textId="36FBBF77" w:rsidR="00673B45" w:rsidRDefault="00673B45" w:rsidP="00440EF0">
      <w:pPr>
        <w:spacing w:line="240" w:lineRule="auto"/>
        <w:contextualSpacing/>
        <w:rPr>
          <w:sz w:val="16"/>
          <w:szCs w:val="16"/>
        </w:rPr>
      </w:pPr>
    </w:p>
    <w:p w14:paraId="09710A05" w14:textId="509A1897" w:rsidR="00673B45" w:rsidRDefault="00673B45" w:rsidP="00673B45">
      <w:pPr>
        <w:spacing w:line="240" w:lineRule="auto"/>
        <w:contextualSpacing/>
        <w:rPr>
          <w:rFonts w:ascii="Antenna Light" w:eastAsia="Times New Roman" w:hAnsi="Antenna Light" w:cs="Times New Roman"/>
          <w:sz w:val="16"/>
          <w:szCs w:val="16"/>
        </w:rPr>
      </w:pPr>
      <w:r w:rsidRPr="00EE3B37">
        <w:rPr>
          <w:sz w:val="16"/>
          <w:szCs w:val="16"/>
        </w:rPr>
        <w:t>Monika König, Leiterin Kommunikation</w:t>
      </w:r>
      <w:r>
        <w:rPr>
          <w:sz w:val="16"/>
          <w:szCs w:val="16"/>
        </w:rPr>
        <w:t xml:space="preserve">, </w:t>
      </w:r>
      <w:r w:rsidRPr="00EE3B37">
        <w:rPr>
          <w:rFonts w:ascii="Antenna Light" w:eastAsia="Times New Roman" w:hAnsi="Antenna Light" w:cs="Times New Roman"/>
          <w:sz w:val="16"/>
          <w:szCs w:val="16"/>
        </w:rPr>
        <w:t xml:space="preserve">Aletsch Arena +41 27 928 58 63 </w:t>
      </w:r>
      <w:hyperlink r:id="rId16" w:history="1">
        <w:r w:rsidRPr="00AA52CD">
          <w:rPr>
            <w:rStyle w:val="Hyperlink"/>
            <w:rFonts w:ascii="Antenna Light" w:eastAsia="Times New Roman" w:hAnsi="Antenna Light" w:cs="Times New Roman"/>
            <w:sz w:val="16"/>
            <w:szCs w:val="16"/>
          </w:rPr>
          <w:t>monika.koenig@aletscharena.ch</w:t>
        </w:r>
      </w:hyperlink>
    </w:p>
    <w:sectPr w:rsidR="00673B45" w:rsidSect="00DC5203">
      <w:headerReference w:type="default" r:id="rId17"/>
      <w:footerReference w:type="default" r:id="rId18"/>
      <w:pgSz w:w="11906" w:h="16838"/>
      <w:pgMar w:top="2836" w:right="99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A34385" w14:textId="77777777" w:rsidR="00E0445D" w:rsidRDefault="00E0445D" w:rsidP="006B609F">
      <w:pPr>
        <w:spacing w:line="240" w:lineRule="auto"/>
      </w:pPr>
      <w:r>
        <w:separator/>
      </w:r>
    </w:p>
  </w:endnote>
  <w:endnote w:type="continuationSeparator" w:id="0">
    <w:p w14:paraId="63C5908F" w14:textId="77777777" w:rsidR="00E0445D" w:rsidRDefault="00E0445D" w:rsidP="006B60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tenna Light">
    <w:panose1 w:val="02000503000000020004"/>
    <w:charset w:val="00"/>
    <w:family w:val="modern"/>
    <w:notTrueType/>
    <w:pitch w:val="variable"/>
    <w:sig w:usb0="800000AF" w:usb1="5000204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tenna Bold">
    <w:panose1 w:val="02000503000000020004"/>
    <w:charset w:val="00"/>
    <w:family w:val="modern"/>
    <w:notTrueType/>
    <w:pitch w:val="variable"/>
    <w:sig w:usb0="800000AF" w:usb1="5000204A" w:usb2="00000000" w:usb3="00000000" w:csb0="00000001" w:csb1="00000000"/>
  </w:font>
  <w:font w:name="Veneer">
    <w:panose1 w:val="02000806000000000000"/>
    <w:charset w:val="00"/>
    <w:family w:val="modern"/>
    <w:notTrueType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46BA5" w14:textId="1D2ECB62" w:rsidR="00CB5A2A" w:rsidRPr="00A01E29" w:rsidRDefault="00CB5A2A" w:rsidP="00DC5203">
    <w:pPr>
      <w:pStyle w:val="Fusszeile"/>
      <w:rPr>
        <w:sz w:val="16"/>
      </w:rPr>
    </w:pPr>
    <w:r w:rsidRPr="00A01E29">
      <w:rPr>
        <w:sz w:val="16"/>
      </w:rPr>
      <w:t>Aletsch Arena</w:t>
    </w:r>
    <w:r w:rsidR="00A01E29" w:rsidRPr="00A01E29">
      <w:rPr>
        <w:sz w:val="16"/>
      </w:rPr>
      <w:t xml:space="preserve"> AG</w:t>
    </w:r>
    <w:r w:rsidRPr="00A01E29">
      <w:rPr>
        <w:sz w:val="16"/>
      </w:rPr>
      <w:t xml:space="preserve"> | </w:t>
    </w:r>
    <w:proofErr w:type="spellStart"/>
    <w:r w:rsidR="00ED74BA" w:rsidRPr="00A01E29">
      <w:rPr>
        <w:sz w:val="16"/>
      </w:rPr>
      <w:t>Furkastrasse</w:t>
    </w:r>
    <w:proofErr w:type="spellEnd"/>
    <w:r w:rsidR="00ED74BA" w:rsidRPr="00A01E29">
      <w:rPr>
        <w:sz w:val="16"/>
      </w:rPr>
      <w:t xml:space="preserve"> 39</w:t>
    </w:r>
    <w:r w:rsidRPr="00A01E29">
      <w:rPr>
        <w:sz w:val="16"/>
      </w:rPr>
      <w:t xml:space="preserve"> | CH-39</w:t>
    </w:r>
    <w:r w:rsidR="00ED74BA" w:rsidRPr="00A01E29">
      <w:rPr>
        <w:sz w:val="16"/>
      </w:rPr>
      <w:t>83</w:t>
    </w:r>
    <w:r w:rsidRPr="00A01E29">
      <w:rPr>
        <w:sz w:val="16"/>
      </w:rPr>
      <w:t xml:space="preserve"> </w:t>
    </w:r>
    <w:r w:rsidR="00ED74BA" w:rsidRPr="00A01E29">
      <w:rPr>
        <w:sz w:val="16"/>
      </w:rPr>
      <w:t>Mörel-Filet</w:t>
    </w:r>
    <w:r w:rsidRPr="00A01E29">
      <w:rPr>
        <w:sz w:val="16"/>
      </w:rPr>
      <w:t xml:space="preserve"> | +41 27 928 58 58 | </w:t>
    </w:r>
    <w:r w:rsidR="00817030">
      <w:rPr>
        <w:sz w:val="16"/>
      </w:rPr>
      <w:t>info</w:t>
    </w:r>
    <w:r w:rsidRPr="00A01E29">
      <w:rPr>
        <w:sz w:val="16"/>
      </w:rPr>
      <w:t>@aletscharena.ch | aletscharena.ch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F40888" w14:textId="77777777" w:rsidR="00E0445D" w:rsidRDefault="00E0445D" w:rsidP="006B609F">
      <w:pPr>
        <w:spacing w:line="240" w:lineRule="auto"/>
      </w:pPr>
      <w:r>
        <w:separator/>
      </w:r>
    </w:p>
  </w:footnote>
  <w:footnote w:type="continuationSeparator" w:id="0">
    <w:p w14:paraId="3CD6A6BC" w14:textId="77777777" w:rsidR="00E0445D" w:rsidRDefault="00E0445D" w:rsidP="006B60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3E0196" w14:textId="77777777" w:rsidR="00CB5A2A" w:rsidRDefault="003A24F2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3FA4C27B" wp14:editId="2EC5B231">
          <wp:simplePos x="0" y="0"/>
          <wp:positionH relativeFrom="page">
            <wp:align>right</wp:align>
          </wp:positionH>
          <wp:positionV relativeFrom="paragraph">
            <wp:posOffset>-450550</wp:posOffset>
          </wp:positionV>
          <wp:extent cx="7560000" cy="1583217"/>
          <wp:effectExtent l="0" t="0" r="0" b="0"/>
          <wp:wrapSquare wrapText="bothSides"/>
          <wp:docPr id="15" name="Grafik 15" descr="R:\2_Kommunikation\01_CI-CD Marke\1_Logo_Slogan_etc\Bogen-Elemente\Briefkopf-Aletsch Arena\AletschArena-Briefkopf-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R:\2_Kommunikation\01_CI-CD Marke\1_Logo_Slogan_etc\Bogen-Elemente\Briefkopf-Aletsch Arena\AletschArena-Briefkopf-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583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C6F1D"/>
    <w:multiLevelType w:val="hybridMultilevel"/>
    <w:tmpl w:val="FC3AC2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F6DCE"/>
    <w:multiLevelType w:val="hybridMultilevel"/>
    <w:tmpl w:val="9A900D78"/>
    <w:lvl w:ilvl="0" w:tplc="35AC5170">
      <w:start w:val="17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C754E"/>
    <w:multiLevelType w:val="hybridMultilevel"/>
    <w:tmpl w:val="583A00C8"/>
    <w:lvl w:ilvl="0" w:tplc="4A7602A2">
      <w:numFmt w:val="bullet"/>
      <w:lvlText w:val="-"/>
      <w:lvlJc w:val="left"/>
      <w:pPr>
        <w:ind w:left="1065" w:hanging="705"/>
      </w:pPr>
      <w:rPr>
        <w:rFonts w:ascii="Antenna Light" w:eastAsiaTheme="minorEastAsia" w:hAnsi="Antenna Ligh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7F5C2D"/>
    <w:multiLevelType w:val="hybridMultilevel"/>
    <w:tmpl w:val="6F5809DA"/>
    <w:lvl w:ilvl="0" w:tplc="52389AC6">
      <w:start w:val="1"/>
      <w:numFmt w:val="bullet"/>
      <w:pStyle w:val="Listenabsatz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B04081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4FF5B84"/>
    <w:multiLevelType w:val="hybridMultilevel"/>
    <w:tmpl w:val="15E2D94A"/>
    <w:lvl w:ilvl="0" w:tplc="5002CD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CD1B74"/>
    <w:multiLevelType w:val="hybridMultilevel"/>
    <w:tmpl w:val="C5C83C2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0AF"/>
    <w:rsid w:val="00003934"/>
    <w:rsid w:val="00004E42"/>
    <w:rsid w:val="00011A7F"/>
    <w:rsid w:val="00022C57"/>
    <w:rsid w:val="00065CC6"/>
    <w:rsid w:val="0006614B"/>
    <w:rsid w:val="00070E6A"/>
    <w:rsid w:val="00074D25"/>
    <w:rsid w:val="000A1281"/>
    <w:rsid w:val="000A25D0"/>
    <w:rsid w:val="000A4BDF"/>
    <w:rsid w:val="000B1857"/>
    <w:rsid w:val="000D1AF4"/>
    <w:rsid w:val="000D5CB5"/>
    <w:rsid w:val="000E3995"/>
    <w:rsid w:val="000E7D76"/>
    <w:rsid w:val="001135BE"/>
    <w:rsid w:val="00114BAC"/>
    <w:rsid w:val="001164B3"/>
    <w:rsid w:val="00122BA1"/>
    <w:rsid w:val="0016134C"/>
    <w:rsid w:val="001617EB"/>
    <w:rsid w:val="001A6CD4"/>
    <w:rsid w:val="001B1DCA"/>
    <w:rsid w:val="001B5469"/>
    <w:rsid w:val="001B615A"/>
    <w:rsid w:val="001C686F"/>
    <w:rsid w:val="001F08DB"/>
    <w:rsid w:val="002247C2"/>
    <w:rsid w:val="00254646"/>
    <w:rsid w:val="00255488"/>
    <w:rsid w:val="00261494"/>
    <w:rsid w:val="002617CA"/>
    <w:rsid w:val="00266093"/>
    <w:rsid w:val="00274C00"/>
    <w:rsid w:val="00294186"/>
    <w:rsid w:val="002A539C"/>
    <w:rsid w:val="002A5ABC"/>
    <w:rsid w:val="002B13F7"/>
    <w:rsid w:val="002C13ED"/>
    <w:rsid w:val="002D18F2"/>
    <w:rsid w:val="002D32ED"/>
    <w:rsid w:val="002D4EB1"/>
    <w:rsid w:val="002D5913"/>
    <w:rsid w:val="002E0E7A"/>
    <w:rsid w:val="002E701C"/>
    <w:rsid w:val="002F40CC"/>
    <w:rsid w:val="00304E51"/>
    <w:rsid w:val="00311943"/>
    <w:rsid w:val="00322C14"/>
    <w:rsid w:val="00323B59"/>
    <w:rsid w:val="00326B2D"/>
    <w:rsid w:val="00374263"/>
    <w:rsid w:val="003A24F2"/>
    <w:rsid w:val="003C0F29"/>
    <w:rsid w:val="003C3EFE"/>
    <w:rsid w:val="003D455E"/>
    <w:rsid w:val="003E64CC"/>
    <w:rsid w:val="004358EB"/>
    <w:rsid w:val="00440EF0"/>
    <w:rsid w:val="00445C28"/>
    <w:rsid w:val="00447387"/>
    <w:rsid w:val="00467413"/>
    <w:rsid w:val="00472F90"/>
    <w:rsid w:val="00475969"/>
    <w:rsid w:val="00477C1E"/>
    <w:rsid w:val="0048510A"/>
    <w:rsid w:val="004B1E75"/>
    <w:rsid w:val="004B26C1"/>
    <w:rsid w:val="004C369B"/>
    <w:rsid w:val="004E2E3E"/>
    <w:rsid w:val="005010AF"/>
    <w:rsid w:val="00530DF0"/>
    <w:rsid w:val="00534D4A"/>
    <w:rsid w:val="00572EC6"/>
    <w:rsid w:val="0057509A"/>
    <w:rsid w:val="00575B4C"/>
    <w:rsid w:val="00590A10"/>
    <w:rsid w:val="005963C2"/>
    <w:rsid w:val="005B0E15"/>
    <w:rsid w:val="005B4FF7"/>
    <w:rsid w:val="005C4C61"/>
    <w:rsid w:val="006018CB"/>
    <w:rsid w:val="006072F4"/>
    <w:rsid w:val="0061648F"/>
    <w:rsid w:val="00617121"/>
    <w:rsid w:val="00620E82"/>
    <w:rsid w:val="00621483"/>
    <w:rsid w:val="006267B5"/>
    <w:rsid w:val="00626C13"/>
    <w:rsid w:val="0063758F"/>
    <w:rsid w:val="00637D6B"/>
    <w:rsid w:val="00642D6E"/>
    <w:rsid w:val="006532EE"/>
    <w:rsid w:val="00673B45"/>
    <w:rsid w:val="00674A47"/>
    <w:rsid w:val="00681E5B"/>
    <w:rsid w:val="006A1D1A"/>
    <w:rsid w:val="006B0956"/>
    <w:rsid w:val="006B609F"/>
    <w:rsid w:val="006B7F9D"/>
    <w:rsid w:val="006C3A4E"/>
    <w:rsid w:val="006C6705"/>
    <w:rsid w:val="006D5268"/>
    <w:rsid w:val="006E29A0"/>
    <w:rsid w:val="006F278E"/>
    <w:rsid w:val="006F78AF"/>
    <w:rsid w:val="00713199"/>
    <w:rsid w:val="00727768"/>
    <w:rsid w:val="007366CA"/>
    <w:rsid w:val="0074536A"/>
    <w:rsid w:val="0075611E"/>
    <w:rsid w:val="00763CC2"/>
    <w:rsid w:val="00764C37"/>
    <w:rsid w:val="00775436"/>
    <w:rsid w:val="00776B83"/>
    <w:rsid w:val="00782215"/>
    <w:rsid w:val="007912FA"/>
    <w:rsid w:val="00794EA4"/>
    <w:rsid w:val="007B4693"/>
    <w:rsid w:val="007D1B60"/>
    <w:rsid w:val="007E730D"/>
    <w:rsid w:val="0080124C"/>
    <w:rsid w:val="00807085"/>
    <w:rsid w:val="00817030"/>
    <w:rsid w:val="00817CE0"/>
    <w:rsid w:val="008265BD"/>
    <w:rsid w:val="008755CC"/>
    <w:rsid w:val="008830D8"/>
    <w:rsid w:val="008916DA"/>
    <w:rsid w:val="00891A05"/>
    <w:rsid w:val="008A24AA"/>
    <w:rsid w:val="008A3ADD"/>
    <w:rsid w:val="008B2B0C"/>
    <w:rsid w:val="008D3F40"/>
    <w:rsid w:val="008E54D1"/>
    <w:rsid w:val="00916F19"/>
    <w:rsid w:val="00930EC7"/>
    <w:rsid w:val="009332F3"/>
    <w:rsid w:val="009369BC"/>
    <w:rsid w:val="00942577"/>
    <w:rsid w:val="0094514E"/>
    <w:rsid w:val="00950BD9"/>
    <w:rsid w:val="00952381"/>
    <w:rsid w:val="00960225"/>
    <w:rsid w:val="0099720F"/>
    <w:rsid w:val="009C62EE"/>
    <w:rsid w:val="009D200A"/>
    <w:rsid w:val="00A01E29"/>
    <w:rsid w:val="00A02310"/>
    <w:rsid w:val="00A35283"/>
    <w:rsid w:val="00A36927"/>
    <w:rsid w:val="00A40C1E"/>
    <w:rsid w:val="00A60644"/>
    <w:rsid w:val="00A65E4C"/>
    <w:rsid w:val="00A6687A"/>
    <w:rsid w:val="00A7651C"/>
    <w:rsid w:val="00A81132"/>
    <w:rsid w:val="00A930A6"/>
    <w:rsid w:val="00A935C0"/>
    <w:rsid w:val="00AA71E5"/>
    <w:rsid w:val="00AA7682"/>
    <w:rsid w:val="00AB62D1"/>
    <w:rsid w:val="00AD5D22"/>
    <w:rsid w:val="00AE20E3"/>
    <w:rsid w:val="00AF4CA8"/>
    <w:rsid w:val="00B16EA0"/>
    <w:rsid w:val="00B21E92"/>
    <w:rsid w:val="00B2344C"/>
    <w:rsid w:val="00B253FE"/>
    <w:rsid w:val="00B26130"/>
    <w:rsid w:val="00B467D2"/>
    <w:rsid w:val="00B567B9"/>
    <w:rsid w:val="00B6062A"/>
    <w:rsid w:val="00B656C7"/>
    <w:rsid w:val="00B773C5"/>
    <w:rsid w:val="00B95832"/>
    <w:rsid w:val="00BA6BCD"/>
    <w:rsid w:val="00BD1E42"/>
    <w:rsid w:val="00BD6721"/>
    <w:rsid w:val="00BE1B38"/>
    <w:rsid w:val="00C10662"/>
    <w:rsid w:val="00C1327F"/>
    <w:rsid w:val="00C26A9C"/>
    <w:rsid w:val="00C27593"/>
    <w:rsid w:val="00C37263"/>
    <w:rsid w:val="00C471C1"/>
    <w:rsid w:val="00C50DD0"/>
    <w:rsid w:val="00C670BF"/>
    <w:rsid w:val="00CA0371"/>
    <w:rsid w:val="00CB5A2A"/>
    <w:rsid w:val="00CB7F96"/>
    <w:rsid w:val="00CD03AA"/>
    <w:rsid w:val="00CE14FE"/>
    <w:rsid w:val="00D1582B"/>
    <w:rsid w:val="00D160D1"/>
    <w:rsid w:val="00D21C0D"/>
    <w:rsid w:val="00D22949"/>
    <w:rsid w:val="00D26489"/>
    <w:rsid w:val="00D52522"/>
    <w:rsid w:val="00D539DA"/>
    <w:rsid w:val="00D54A1F"/>
    <w:rsid w:val="00D721A7"/>
    <w:rsid w:val="00D73B7E"/>
    <w:rsid w:val="00D85E07"/>
    <w:rsid w:val="00DA3CC7"/>
    <w:rsid w:val="00DC5203"/>
    <w:rsid w:val="00DC6591"/>
    <w:rsid w:val="00E0445D"/>
    <w:rsid w:val="00E12193"/>
    <w:rsid w:val="00E13EB3"/>
    <w:rsid w:val="00E223F9"/>
    <w:rsid w:val="00E231DA"/>
    <w:rsid w:val="00E2600E"/>
    <w:rsid w:val="00E272C4"/>
    <w:rsid w:val="00E27EB6"/>
    <w:rsid w:val="00E36F44"/>
    <w:rsid w:val="00E371A3"/>
    <w:rsid w:val="00E42FDB"/>
    <w:rsid w:val="00E821EC"/>
    <w:rsid w:val="00EB3421"/>
    <w:rsid w:val="00EC62BF"/>
    <w:rsid w:val="00ED74BA"/>
    <w:rsid w:val="00EE3B37"/>
    <w:rsid w:val="00EF36AE"/>
    <w:rsid w:val="00F15517"/>
    <w:rsid w:val="00F238FC"/>
    <w:rsid w:val="00F23A3F"/>
    <w:rsid w:val="00F23AA9"/>
    <w:rsid w:val="00F25EF5"/>
    <w:rsid w:val="00F354A2"/>
    <w:rsid w:val="00F4386A"/>
    <w:rsid w:val="00F65D4B"/>
    <w:rsid w:val="00F761A3"/>
    <w:rsid w:val="00F82862"/>
    <w:rsid w:val="00F91898"/>
    <w:rsid w:val="00F938BE"/>
    <w:rsid w:val="00FA3A5B"/>
    <w:rsid w:val="00FB2515"/>
    <w:rsid w:val="00FD01E3"/>
    <w:rsid w:val="00FE1129"/>
    <w:rsid w:val="00FE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67BB09EB"/>
  <w15:chartTrackingRefBased/>
  <w15:docId w15:val="{4E69E813-4828-4E31-A006-9BB42A928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B609F"/>
    <w:rPr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94186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Cs/>
      <w:color w:val="B0182B" w:themeColor="accent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94186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94186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Cs/>
      <w:color w:val="858484" w:themeColor="text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294186"/>
    <w:pPr>
      <w:keepNext/>
      <w:keepLines/>
      <w:numPr>
        <w:ilvl w:val="3"/>
        <w:numId w:val="2"/>
      </w:numPr>
      <w:pBdr>
        <w:bottom w:val="single" w:sz="4" w:space="1" w:color="auto"/>
      </w:pBdr>
      <w:spacing w:before="200"/>
      <w:outlineLvl w:val="3"/>
    </w:pPr>
    <w:rPr>
      <w:rFonts w:eastAsiaTheme="majorEastAsia" w:cstheme="majorBidi"/>
      <w:bCs/>
      <w:iCs/>
      <w:color w:val="858484" w:themeColor="text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94186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570C15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94186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570C15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94186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94186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B0182B" w:themeColor="accent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94186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B609F"/>
    <w:pPr>
      <w:numPr>
        <w:numId w:val="3"/>
      </w:numPr>
      <w:contextualSpacing/>
    </w:pPr>
  </w:style>
  <w:style w:type="character" w:styleId="Hyperlink">
    <w:name w:val="Hyperlink"/>
    <w:basedOn w:val="Absatz-Standardschriftart"/>
    <w:uiPriority w:val="99"/>
    <w:unhideWhenUsed/>
    <w:rsid w:val="005963C2"/>
    <w:rPr>
      <w:color w:val="B0182B" w:themeColor="hyperlink"/>
      <w:u w:val="single"/>
    </w:rPr>
  </w:style>
  <w:style w:type="character" w:styleId="IntensiveHervorhebung">
    <w:name w:val="Intense Emphasis"/>
    <w:basedOn w:val="Absatz-Standardschriftart"/>
    <w:uiPriority w:val="21"/>
    <w:qFormat/>
    <w:rsid w:val="006B609F"/>
    <w:rPr>
      <w:bCs/>
      <w:iCs/>
      <w:color w:val="B0182B" w:themeColor="accent1"/>
      <w:u w:val="single"/>
    </w:rPr>
  </w:style>
  <w:style w:type="paragraph" w:styleId="KeinLeerraum">
    <w:name w:val="No Spacing"/>
    <w:uiPriority w:val="1"/>
    <w:qFormat/>
    <w:rsid w:val="00294186"/>
    <w:pPr>
      <w:spacing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294186"/>
    <w:rPr>
      <w:rFonts w:asciiTheme="majorHAnsi" w:eastAsiaTheme="majorEastAsia" w:hAnsiTheme="majorHAnsi" w:cstheme="majorBidi"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94186"/>
    <w:rPr>
      <w:rFonts w:asciiTheme="majorHAnsi" w:eastAsiaTheme="majorEastAsia" w:hAnsiTheme="majorHAnsi" w:cstheme="majorBidi"/>
      <w:bCs/>
      <w:color w:val="858484" w:themeColor="text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94186"/>
    <w:rPr>
      <w:rFonts w:asciiTheme="majorHAnsi" w:eastAsiaTheme="majorEastAsia" w:hAnsiTheme="majorHAnsi" w:cstheme="majorBidi"/>
      <w:bCs/>
      <w:color w:val="B0182B" w:themeColor="accent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94186"/>
    <w:rPr>
      <w:rFonts w:eastAsiaTheme="majorEastAsia" w:cstheme="majorBidi"/>
      <w:bCs/>
      <w:iCs/>
      <w:color w:val="858484" w:themeColor="text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94186"/>
    <w:rPr>
      <w:rFonts w:asciiTheme="majorHAnsi" w:eastAsiaTheme="majorEastAsia" w:hAnsiTheme="majorHAnsi" w:cstheme="majorBidi"/>
      <w:color w:val="570C15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94186"/>
    <w:rPr>
      <w:rFonts w:asciiTheme="majorHAnsi" w:eastAsiaTheme="majorEastAsia" w:hAnsiTheme="majorHAnsi" w:cstheme="majorBidi"/>
      <w:i/>
      <w:iCs/>
      <w:color w:val="570C15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9418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94186"/>
    <w:rPr>
      <w:rFonts w:asciiTheme="majorHAnsi" w:eastAsiaTheme="majorEastAsia" w:hAnsiTheme="majorHAnsi" w:cstheme="majorBidi"/>
      <w:color w:val="B0182B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941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94186"/>
    <w:pPr>
      <w:spacing w:line="240" w:lineRule="auto"/>
    </w:pPr>
    <w:rPr>
      <w:b/>
      <w:bCs/>
      <w:color w:val="B0182B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6B609F"/>
    <w:pPr>
      <w:pBdr>
        <w:bottom w:val="single" w:sz="8" w:space="4" w:color="B0182B" w:themeColor="accent1"/>
      </w:pBdr>
      <w:spacing w:after="300" w:line="240" w:lineRule="auto"/>
      <w:contextualSpacing/>
    </w:pPr>
    <w:rPr>
      <w:rFonts w:ascii="Veneer" w:eastAsiaTheme="majorEastAsia" w:hAnsi="Veneer" w:cstheme="majorBidi"/>
      <w:color w:val="000000" w:themeColor="text1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B609F"/>
    <w:rPr>
      <w:rFonts w:ascii="Veneer" w:eastAsiaTheme="majorEastAsia" w:hAnsi="Veneer" w:cstheme="majorBidi"/>
      <w:color w:val="000000" w:themeColor="text1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B609F"/>
    <w:pPr>
      <w:numPr>
        <w:ilvl w:val="1"/>
      </w:numPr>
    </w:pPr>
    <w:rPr>
      <w:rFonts w:asciiTheme="majorHAnsi" w:eastAsiaTheme="majorEastAsia" w:hAnsiTheme="majorHAnsi" w:cstheme="majorBidi"/>
      <w:iCs/>
      <w:color w:val="B0182B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B609F"/>
    <w:rPr>
      <w:rFonts w:asciiTheme="majorHAnsi" w:eastAsiaTheme="majorEastAsia" w:hAnsiTheme="majorHAnsi" w:cstheme="majorBidi"/>
      <w:iCs/>
      <w:color w:val="B0182B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294186"/>
    <w:rPr>
      <w:b/>
      <w:bCs/>
    </w:rPr>
  </w:style>
  <w:style w:type="character" w:styleId="Hervorhebung">
    <w:name w:val="Emphasis"/>
    <w:uiPriority w:val="20"/>
    <w:qFormat/>
    <w:rsid w:val="006B609F"/>
    <w:rPr>
      <w:color w:val="0062A7" w:themeColor="accent2"/>
    </w:rPr>
  </w:style>
  <w:style w:type="paragraph" w:styleId="Zitat">
    <w:name w:val="Quote"/>
    <w:basedOn w:val="Standard"/>
    <w:next w:val="Standard"/>
    <w:link w:val="ZitatZchn"/>
    <w:uiPriority w:val="29"/>
    <w:qFormat/>
    <w:rsid w:val="00294186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294186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294186"/>
    <w:pPr>
      <w:pBdr>
        <w:bottom w:val="single" w:sz="4" w:space="4" w:color="B0182B" w:themeColor="accent1"/>
      </w:pBdr>
      <w:spacing w:before="200" w:after="280"/>
      <w:ind w:left="936" w:right="936"/>
    </w:pPr>
    <w:rPr>
      <w:b/>
      <w:bCs/>
      <w:i/>
      <w:iCs/>
      <w:color w:val="B0182B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94186"/>
    <w:rPr>
      <w:b/>
      <w:bCs/>
      <w:i/>
      <w:iCs/>
      <w:color w:val="B0182B" w:themeColor="accent1"/>
    </w:rPr>
  </w:style>
  <w:style w:type="character" w:styleId="SchwacheHervorhebung">
    <w:name w:val="Subtle Emphasis"/>
    <w:basedOn w:val="Hervorhebung"/>
    <w:uiPriority w:val="19"/>
    <w:qFormat/>
    <w:rsid w:val="006B609F"/>
    <w:rPr>
      <w:color w:val="3D8F30" w:themeColor="accent3"/>
    </w:rPr>
  </w:style>
  <w:style w:type="character" w:styleId="SchwacherVerweis">
    <w:name w:val="Subtle Reference"/>
    <w:basedOn w:val="Absatz-Standardschriftart"/>
    <w:uiPriority w:val="31"/>
    <w:rsid w:val="00294186"/>
    <w:rPr>
      <w:smallCaps/>
      <w:color w:val="0062A7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294186"/>
    <w:rPr>
      <w:b/>
      <w:bCs/>
      <w:smallCaps/>
      <w:color w:val="0062A7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29418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94186"/>
    <w:pPr>
      <w:outlineLvl w:val="9"/>
    </w:pPr>
  </w:style>
  <w:style w:type="paragraph" w:styleId="Kopfzeile">
    <w:name w:val="header"/>
    <w:basedOn w:val="Standard"/>
    <w:link w:val="KopfzeileZchn"/>
    <w:unhideWhenUsed/>
    <w:rsid w:val="006B6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6B609F"/>
    <w:rPr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6B6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609F"/>
    <w:rPr>
      <w:sz w:val="20"/>
      <w:szCs w:val="20"/>
    </w:rPr>
  </w:style>
  <w:style w:type="paragraph" w:customStyle="1" w:styleId="StandartBlock">
    <w:name w:val="Standart Block"/>
    <w:basedOn w:val="Standard"/>
    <w:link w:val="StandartBlockZchn"/>
    <w:qFormat/>
    <w:rsid w:val="006B609F"/>
    <w:pPr>
      <w:jc w:val="both"/>
    </w:pPr>
  </w:style>
  <w:style w:type="character" w:customStyle="1" w:styleId="StandartBlockZchn">
    <w:name w:val="Standart Block Zchn"/>
    <w:basedOn w:val="Absatz-Standardschriftart"/>
    <w:link w:val="StandartBlock"/>
    <w:rsid w:val="006B609F"/>
    <w:rPr>
      <w:sz w:val="20"/>
      <w:szCs w:val="20"/>
    </w:rPr>
  </w:style>
  <w:style w:type="paragraph" w:customStyle="1" w:styleId="Fusszeile">
    <w:name w:val="Fusszeile"/>
    <w:basedOn w:val="Fuzeile"/>
    <w:link w:val="FusszeileZchn"/>
    <w:qFormat/>
    <w:rsid w:val="00DC5203"/>
    <w:pPr>
      <w:ind w:right="-992"/>
    </w:pPr>
    <w:rPr>
      <w:color w:val="858484" w:themeColor="text2"/>
      <w:sz w:val="18"/>
    </w:rPr>
  </w:style>
  <w:style w:type="character" w:customStyle="1" w:styleId="FusszeileZchn">
    <w:name w:val="Fusszeile Zchn"/>
    <w:basedOn w:val="FuzeileZchn"/>
    <w:link w:val="Fusszeile"/>
    <w:rsid w:val="00DC5203"/>
    <w:rPr>
      <w:color w:val="858484" w:themeColor="text2"/>
      <w:sz w:val="18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0662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D5C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D5CB5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D5CB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5C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5CB5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5CB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5CB5"/>
    <w:rPr>
      <w:rFonts w:ascii="Segoe UI" w:hAnsi="Segoe UI" w:cs="Segoe UI"/>
      <w:sz w:val="18"/>
      <w:szCs w:val="18"/>
    </w:rPr>
  </w:style>
  <w:style w:type="paragraph" w:styleId="NurText">
    <w:name w:val="Plain Text"/>
    <w:basedOn w:val="Standard"/>
    <w:link w:val="NurTextZchn"/>
    <w:uiPriority w:val="99"/>
    <w:semiHidden/>
    <w:unhideWhenUsed/>
    <w:rsid w:val="000A25D0"/>
    <w:pPr>
      <w:spacing w:line="240" w:lineRule="auto"/>
    </w:pPr>
    <w:rPr>
      <w:rFonts w:ascii="Arial" w:eastAsia="Times New Roman" w:hAnsi="Arial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0A25D0"/>
    <w:rPr>
      <w:rFonts w:ascii="Arial" w:eastAsia="Times New Roman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5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elbodner-falken.ch/news-details/michi-maurer-schweizer-meister.html" TargetMode="External"/><Relationship Id="rId13" Type="http://schemas.openxmlformats.org/officeDocument/2006/relationships/hyperlink" Target="mailto:adrian@flug-taxi.ch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rnetta.renato@gmx.ch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onika.koenig@aletscharena.ch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hv-fsvl.ch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www.jungfrauzeitung.ch/artikel/174745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hrigelmaurer.ch/" TargetMode="External"/><Relationship Id="rId14" Type="http://schemas.openxmlformats.org/officeDocument/2006/relationships/hyperlink" Target="http://www.fluggruppe-aletsch.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X_Vorlagen\MS-Office%20Vorlagen\AA-Briefvorlage-mit%20Logo-Claim-DE.dotx" TargetMode="External"/></Relationships>
</file>

<file path=word/theme/theme1.xml><?xml version="1.0" encoding="utf-8"?>
<a:theme xmlns:a="http://schemas.openxmlformats.org/drawingml/2006/main" name="DesignAA">
  <a:themeElements>
    <a:clrScheme name="Aletsch Arena Farben">
      <a:dk1>
        <a:srgbClr val="000000"/>
      </a:dk1>
      <a:lt1>
        <a:srgbClr val="FFFFFF"/>
      </a:lt1>
      <a:dk2>
        <a:srgbClr val="858484"/>
      </a:dk2>
      <a:lt2>
        <a:srgbClr val="CECECD"/>
      </a:lt2>
      <a:accent1>
        <a:srgbClr val="B0182B"/>
      </a:accent1>
      <a:accent2>
        <a:srgbClr val="0062A7"/>
      </a:accent2>
      <a:accent3>
        <a:srgbClr val="3D8F30"/>
      </a:accent3>
      <a:accent4>
        <a:srgbClr val="FAB200"/>
      </a:accent4>
      <a:accent5>
        <a:srgbClr val="2FADE4"/>
      </a:accent5>
      <a:accent6>
        <a:srgbClr val="D41B1C"/>
      </a:accent6>
      <a:hlink>
        <a:srgbClr val="B0182B"/>
      </a:hlink>
      <a:folHlink>
        <a:srgbClr val="0062A7"/>
      </a:folHlink>
    </a:clrScheme>
    <a:fontScheme name="Aletsch Arena Schrift">
      <a:majorFont>
        <a:latin typeface="Antenna Bold"/>
        <a:ea typeface="ＭＳ Ｐゴシック"/>
        <a:cs typeface=""/>
      </a:majorFont>
      <a:minorFont>
        <a:latin typeface="Antenna Light"/>
        <a:ea typeface="ＭＳ Ｐ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6350" cap="flat" cmpd="sng" algn="ctr">
          <a:solidFill>
            <a:schemeClr val="bg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 xmlns="">
              <a:effectLst>
                <a:outerShdw blurRad="63500"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2400" b="0" i="0" u="none" strike="noStrike" cap="none" normalizeH="0" baseline="0">
            <a:ln>
              <a:noFill/>
            </a:ln>
            <a:solidFill>
              <a:srgbClr val="000000"/>
            </a:solidFill>
            <a:effectLst/>
            <a:latin typeface="AkzidenzGrotesk" charset="0"/>
            <a:ea typeface="ＭＳ Ｐゴシック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6350" cap="flat" cmpd="sng" algn="ctr">
          <a:solidFill>
            <a:schemeClr val="bg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 xmlns="">
              <a:effectLst>
                <a:outerShdw blurRad="63500"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2400" b="0" i="0" u="none" strike="noStrike" cap="none" normalizeH="0" baseline="0">
            <a:ln>
              <a:noFill/>
            </a:ln>
            <a:solidFill>
              <a:srgbClr val="000000"/>
            </a:solidFill>
            <a:effectLst/>
            <a:latin typeface="AkzidenzGrotesk" charset="0"/>
            <a:ea typeface="ＭＳ Ｐゴシック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2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3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4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Aletsch Arena Design" id="{41FA83C1-85A4-4079-9760-5F3D474AD63F}" vid="{86976856-5965-4329-9AC5-D9F1CFD3E0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E16E4-E28F-44D9-A631-BA295140F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AA-Briefvorlage-mit Logo-Claim-DE</Template>
  <TotalTime>0</TotalTime>
  <Pages>1</Pages>
  <Words>329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Raoul Calame (Aletsch Arena)</dc:creator>
  <cp:keywords/>
  <dc:description/>
  <cp:lastModifiedBy>Monika König (Aletsch Arena)</cp:lastModifiedBy>
  <cp:revision>160</cp:revision>
  <cp:lastPrinted>2020-08-03T08:41:00Z</cp:lastPrinted>
  <dcterms:created xsi:type="dcterms:W3CDTF">2019-12-16T07:55:00Z</dcterms:created>
  <dcterms:modified xsi:type="dcterms:W3CDTF">2020-08-03T11:06:00Z</dcterms:modified>
</cp:coreProperties>
</file>