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0D9F8" w14:textId="4EA7AAD1" w:rsidR="00641077" w:rsidRPr="00641077" w:rsidRDefault="00641077" w:rsidP="006A46C2">
      <w:pPr>
        <w:jc w:val="center"/>
        <w:rPr>
          <w:rFonts w:ascii="Dyson Futura Heavy" w:hAnsi="Dyson Futura Heavy"/>
          <w:sz w:val="42"/>
          <w:szCs w:val="42"/>
          <w:lang w:val="de-DE"/>
        </w:rPr>
      </w:pPr>
      <w:r w:rsidRPr="00641077">
        <w:rPr>
          <w:rFonts w:ascii="Dyson Futura Heavy" w:hAnsi="Dyson Futura Heavy"/>
          <w:sz w:val="42"/>
          <w:szCs w:val="42"/>
          <w:lang w:val="de-DE"/>
        </w:rPr>
        <w:t xml:space="preserve">Dyson ernennt </w:t>
      </w:r>
      <w:r w:rsidR="00557765">
        <w:rPr>
          <w:rFonts w:ascii="Dyson Futura Heavy" w:hAnsi="Dyson Futura Heavy"/>
          <w:sz w:val="42"/>
          <w:szCs w:val="42"/>
          <w:lang w:val="de-DE"/>
        </w:rPr>
        <w:t xml:space="preserve">RAYE </w:t>
      </w:r>
      <w:r w:rsidRPr="00641077">
        <w:rPr>
          <w:rFonts w:ascii="Dyson Futura Heavy" w:hAnsi="Dyson Futura Heavy"/>
          <w:sz w:val="42"/>
          <w:szCs w:val="42"/>
          <w:lang w:val="de-DE"/>
        </w:rPr>
        <w:t xml:space="preserve">zur globalen Markenbotschafterin für Dyson </w:t>
      </w:r>
      <w:proofErr w:type="spellStart"/>
      <w:r w:rsidRPr="00641077">
        <w:rPr>
          <w:rFonts w:ascii="Dyson Futura Heavy" w:hAnsi="Dyson Futura Heavy"/>
          <w:sz w:val="42"/>
          <w:szCs w:val="42"/>
          <w:lang w:val="de-DE"/>
        </w:rPr>
        <w:t>OnTrac</w:t>
      </w:r>
      <w:proofErr w:type="spellEnd"/>
      <w:r w:rsidRPr="00641077">
        <w:rPr>
          <w:rFonts w:ascii="Dyson Futura Heavy" w:hAnsi="Dyson Futura Heavy"/>
          <w:sz w:val="42"/>
          <w:szCs w:val="42"/>
          <w:lang w:val="de-DE"/>
        </w:rPr>
        <w:t>™</w:t>
      </w:r>
    </w:p>
    <w:p w14:paraId="1EDB0BFD" w14:textId="77777777" w:rsidR="00141B91" w:rsidRDefault="00141B91" w:rsidP="006A46C2">
      <w:pPr>
        <w:jc w:val="center"/>
        <w:rPr>
          <w:rFonts w:ascii="Dyson Futura Book" w:hAnsi="Dyson Futura Book"/>
          <w:sz w:val="22"/>
          <w:szCs w:val="22"/>
          <w:lang w:val="de-DE"/>
        </w:rPr>
      </w:pPr>
    </w:p>
    <w:p w14:paraId="191660B8" w14:textId="77777777" w:rsidR="00851DB9" w:rsidRDefault="00851DB9" w:rsidP="006A46C2">
      <w:pPr>
        <w:jc w:val="center"/>
        <w:rPr>
          <w:rFonts w:ascii="Dyson Futura Book" w:hAnsi="Dyson Futura Book"/>
          <w:sz w:val="22"/>
          <w:szCs w:val="22"/>
          <w:lang w:val="de-DE"/>
        </w:rPr>
      </w:pPr>
    </w:p>
    <w:p w14:paraId="5467B230" w14:textId="122BA12B" w:rsidR="00141B91" w:rsidRPr="008C7FE3" w:rsidRDefault="00AD6D3D" w:rsidP="006A46C2">
      <w:pPr>
        <w:jc w:val="center"/>
        <w:rPr>
          <w:rFonts w:ascii="Dyson Futura Book" w:hAnsi="Dyson Futura Book"/>
          <w:sz w:val="22"/>
          <w:szCs w:val="22"/>
          <w:highlight w:val="yellow"/>
          <w:lang w:val="de-DE"/>
        </w:rPr>
      </w:pPr>
      <w:r>
        <w:rPr>
          <w:noProof/>
        </w:rPr>
        <w:drawing>
          <wp:inline distT="0" distB="0" distL="0" distR="0" wp14:anchorId="5359467F" wp14:editId="6C2C11D0">
            <wp:extent cx="3909060" cy="4585083"/>
            <wp:effectExtent l="0" t="0" r="0" b="6350"/>
            <wp:docPr id="2073535443" name="Grafik 1" descr="Ein Bild, das Menschliches Gesicht, Person, Kopfhörer,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35443" name="Grafik 1" descr="Ein Bild, das Menschliches Gesicht, Person, Kopfhörer, Kleidung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3277" cy="4590029"/>
                    </a:xfrm>
                    <a:prstGeom prst="rect">
                      <a:avLst/>
                    </a:prstGeom>
                    <a:noFill/>
                    <a:ln>
                      <a:noFill/>
                    </a:ln>
                  </pic:spPr>
                </pic:pic>
              </a:graphicData>
            </a:graphic>
          </wp:inline>
        </w:drawing>
      </w:r>
    </w:p>
    <w:p w14:paraId="292BCE01" w14:textId="6CBA1D9A" w:rsidR="00141B91" w:rsidRPr="006B0AB0" w:rsidRDefault="00F256A3" w:rsidP="006A46C2">
      <w:pPr>
        <w:jc w:val="center"/>
        <w:rPr>
          <w:rFonts w:ascii="Dyson Futura Book" w:hAnsi="Dyson Futura Book"/>
          <w:b/>
          <w:bCs/>
          <w:sz w:val="18"/>
          <w:szCs w:val="18"/>
          <w:lang w:val="de-DE"/>
        </w:rPr>
      </w:pPr>
      <w:r w:rsidRPr="00FF4B86">
        <w:rPr>
          <w:rFonts w:ascii="Dyson Futura Book" w:hAnsi="Dyson Futura Book"/>
          <w:sz w:val="18"/>
          <w:szCs w:val="18"/>
          <w:lang w:val="de-DE"/>
        </w:rPr>
        <w:t xml:space="preserve">RAYE </w:t>
      </w:r>
      <w:r w:rsidR="00FF4B86" w:rsidRPr="00FF4B86">
        <w:rPr>
          <w:rFonts w:ascii="Dyson Futura Book" w:hAnsi="Dyson Futura Book"/>
          <w:sz w:val="18"/>
          <w:szCs w:val="18"/>
          <w:lang w:val="de-DE"/>
        </w:rPr>
        <w:t xml:space="preserve">mit den Dyson </w:t>
      </w:r>
      <w:proofErr w:type="spellStart"/>
      <w:r w:rsidR="00FF4B86" w:rsidRPr="00FF4B86">
        <w:rPr>
          <w:rFonts w:ascii="Dyson Futura Book" w:hAnsi="Dyson Futura Book"/>
          <w:sz w:val="18"/>
          <w:szCs w:val="18"/>
          <w:lang w:val="de-DE"/>
        </w:rPr>
        <w:t>OnTrac</w:t>
      </w:r>
      <w:proofErr w:type="spellEnd"/>
      <w:r w:rsidR="00FF4B86" w:rsidRPr="00FF4B86">
        <w:rPr>
          <w:rFonts w:ascii="Dyson Futura Book" w:hAnsi="Dyson Futura Book"/>
          <w:sz w:val="18"/>
          <w:szCs w:val="18"/>
          <w:lang w:val="de-DE"/>
        </w:rPr>
        <w:t>™</w:t>
      </w:r>
      <w:r w:rsidR="00141B91" w:rsidRPr="00FF4B86">
        <w:rPr>
          <w:rFonts w:ascii="Dyson Futura Book" w:hAnsi="Dyson Futura Book"/>
          <w:sz w:val="18"/>
          <w:szCs w:val="18"/>
          <w:lang w:val="de-DE"/>
        </w:rPr>
        <w:t xml:space="preserve">; </w:t>
      </w:r>
      <w:proofErr w:type="spellStart"/>
      <w:r w:rsidR="00141B91" w:rsidRPr="00FF4B86">
        <w:rPr>
          <w:rFonts w:ascii="Dyson Futura Book" w:hAnsi="Dyson Futura Book"/>
          <w:sz w:val="18"/>
          <w:szCs w:val="18"/>
          <w:lang w:val="de-DE"/>
        </w:rPr>
        <w:t>Fotocredit</w:t>
      </w:r>
      <w:proofErr w:type="spellEnd"/>
      <w:r w:rsidR="00141B91" w:rsidRPr="00FF4B86">
        <w:rPr>
          <w:rFonts w:ascii="Dyson Futura Book" w:hAnsi="Dyson Futura Book"/>
          <w:sz w:val="18"/>
          <w:szCs w:val="18"/>
          <w:lang w:val="de-DE"/>
        </w:rPr>
        <w:t xml:space="preserve"> Dyson</w:t>
      </w:r>
    </w:p>
    <w:p w14:paraId="108ACBCA" w14:textId="77777777" w:rsidR="00141B91" w:rsidRDefault="00141B91" w:rsidP="006A46C2">
      <w:pPr>
        <w:jc w:val="both"/>
        <w:rPr>
          <w:rFonts w:ascii="Dyson Futura Book" w:hAnsi="Dyson Futura Book"/>
          <w:b/>
          <w:bCs/>
          <w:sz w:val="22"/>
          <w:szCs w:val="22"/>
          <w:lang w:val="de-DE"/>
        </w:rPr>
      </w:pPr>
    </w:p>
    <w:p w14:paraId="72433CC8" w14:textId="77777777" w:rsidR="001B64FA" w:rsidRDefault="001B64FA" w:rsidP="006A46C2">
      <w:pPr>
        <w:jc w:val="both"/>
        <w:rPr>
          <w:rFonts w:ascii="Dyson Futura Medium" w:hAnsi="Dyson Futura Medium"/>
          <w:sz w:val="22"/>
          <w:szCs w:val="22"/>
          <w:lang w:val="de-DE"/>
        </w:rPr>
      </w:pPr>
    </w:p>
    <w:p w14:paraId="1800B2FF" w14:textId="15156EAA" w:rsidR="00380D70" w:rsidRPr="00380D70" w:rsidRDefault="00F44D93" w:rsidP="006A46C2">
      <w:pPr>
        <w:jc w:val="both"/>
        <w:rPr>
          <w:rFonts w:ascii="Dyson Futura Book" w:hAnsi="Dyson Futura Book"/>
          <w:sz w:val="22"/>
          <w:szCs w:val="22"/>
          <w:lang w:val="de-DE"/>
        </w:rPr>
      </w:pPr>
      <w:r>
        <w:rPr>
          <w:rFonts w:ascii="Dyson Futura Medium" w:hAnsi="Dyson Futura Medium"/>
          <w:sz w:val="22"/>
          <w:szCs w:val="22"/>
          <w:lang w:val="de-DE"/>
        </w:rPr>
        <w:t>14</w:t>
      </w:r>
      <w:r w:rsidR="00141B91" w:rsidRPr="008A4796">
        <w:rPr>
          <w:rFonts w:ascii="Dyson Futura Medium" w:hAnsi="Dyson Futura Medium"/>
          <w:sz w:val="22"/>
          <w:szCs w:val="22"/>
          <w:lang w:val="de-DE"/>
        </w:rPr>
        <w:t>.</w:t>
      </w:r>
      <w:r w:rsidR="00380C59">
        <w:rPr>
          <w:rFonts w:ascii="Dyson Futura Medium" w:hAnsi="Dyson Futura Medium"/>
          <w:sz w:val="22"/>
          <w:szCs w:val="22"/>
          <w:lang w:val="de-DE"/>
        </w:rPr>
        <w:t>10</w:t>
      </w:r>
      <w:r w:rsidR="00141B91" w:rsidRPr="008A4796">
        <w:rPr>
          <w:rFonts w:ascii="Dyson Futura Medium" w:hAnsi="Dyson Futura Medium"/>
          <w:sz w:val="22"/>
          <w:szCs w:val="22"/>
          <w:lang w:val="de-DE"/>
        </w:rPr>
        <w:t>.202</w:t>
      </w:r>
      <w:r w:rsidR="00246FCD" w:rsidRPr="008A4796">
        <w:rPr>
          <w:rFonts w:ascii="Dyson Futura Medium" w:hAnsi="Dyson Futura Medium"/>
          <w:sz w:val="22"/>
          <w:szCs w:val="22"/>
          <w:lang w:val="de-DE"/>
        </w:rPr>
        <w:t>4</w:t>
      </w:r>
      <w:r w:rsidR="00141B91" w:rsidRPr="008A4796">
        <w:rPr>
          <w:rFonts w:ascii="Dyson Futura Medium" w:hAnsi="Dyson Futura Medium"/>
          <w:sz w:val="22"/>
          <w:szCs w:val="22"/>
          <w:lang w:val="de-DE"/>
        </w:rPr>
        <w:t>, Köln</w:t>
      </w:r>
      <w:r w:rsidR="00380C59">
        <w:rPr>
          <w:rFonts w:ascii="Dyson Futura Medium" w:hAnsi="Dyson Futura Medium"/>
          <w:sz w:val="22"/>
          <w:szCs w:val="22"/>
          <w:lang w:val="de-DE"/>
        </w:rPr>
        <w:t>/London</w:t>
      </w:r>
      <w:r w:rsidR="00141B91" w:rsidRPr="009D3948">
        <w:rPr>
          <w:rFonts w:ascii="Dyson Futura Book" w:hAnsi="Dyson Futura Book"/>
          <w:sz w:val="22"/>
          <w:szCs w:val="22"/>
          <w:lang w:val="de-DE"/>
        </w:rPr>
        <w:t xml:space="preserve"> – </w:t>
      </w:r>
      <w:r w:rsidR="00641077" w:rsidRPr="00641077">
        <w:rPr>
          <w:rFonts w:ascii="Dyson Futura Book" w:hAnsi="Dyson Futura Book"/>
          <w:sz w:val="22"/>
          <w:szCs w:val="22"/>
          <w:lang w:val="de-DE"/>
        </w:rPr>
        <w:t xml:space="preserve">Dyson, das globale Technologieunternehmen, freut sich, die britische Sängerin und Songwriterin </w:t>
      </w:r>
      <w:r w:rsidR="002B6D9B">
        <w:rPr>
          <w:rFonts w:ascii="Dyson Futura Book" w:hAnsi="Dyson Futura Book"/>
          <w:sz w:val="22"/>
          <w:szCs w:val="22"/>
          <w:lang w:val="de-DE"/>
        </w:rPr>
        <w:t>RAYE</w:t>
      </w:r>
      <w:r w:rsidR="00641077" w:rsidRPr="00641077">
        <w:rPr>
          <w:rFonts w:ascii="Dyson Futura Book" w:hAnsi="Dyson Futura Book"/>
          <w:sz w:val="22"/>
          <w:szCs w:val="22"/>
          <w:lang w:val="de-DE"/>
        </w:rPr>
        <w:t xml:space="preserve"> als globale </w:t>
      </w:r>
      <w:r w:rsidR="002B6D9B">
        <w:rPr>
          <w:rFonts w:ascii="Dyson Futura Book" w:hAnsi="Dyson Futura Book"/>
          <w:sz w:val="22"/>
          <w:szCs w:val="22"/>
          <w:lang w:val="de-DE"/>
        </w:rPr>
        <w:t xml:space="preserve">Markenbotschafterin </w:t>
      </w:r>
      <w:r w:rsidR="00641077" w:rsidRPr="00641077">
        <w:rPr>
          <w:rFonts w:ascii="Dyson Futura Book" w:hAnsi="Dyson Futura Book"/>
          <w:sz w:val="22"/>
          <w:szCs w:val="22"/>
          <w:lang w:val="de-DE"/>
        </w:rPr>
        <w:t xml:space="preserve">für Dyson zu verkünden. </w:t>
      </w:r>
      <w:r w:rsidR="00380D70" w:rsidRPr="00380D70">
        <w:rPr>
          <w:rFonts w:ascii="Dyson Futura Book" w:hAnsi="Dyson Futura Book"/>
          <w:sz w:val="22"/>
          <w:szCs w:val="22"/>
          <w:lang w:val="de-DE"/>
        </w:rPr>
        <w:t xml:space="preserve">Diese </w:t>
      </w:r>
      <w:r w:rsidR="00380D70">
        <w:rPr>
          <w:rFonts w:ascii="Dyson Futura Book" w:hAnsi="Dyson Futura Book"/>
          <w:sz w:val="22"/>
          <w:szCs w:val="22"/>
          <w:lang w:val="de-DE"/>
        </w:rPr>
        <w:t xml:space="preserve">spannende </w:t>
      </w:r>
      <w:r w:rsidR="00380D70" w:rsidRPr="00380D70">
        <w:rPr>
          <w:rFonts w:ascii="Dyson Futura Book" w:hAnsi="Dyson Futura Book"/>
          <w:sz w:val="22"/>
          <w:szCs w:val="22"/>
          <w:lang w:val="de-DE"/>
        </w:rPr>
        <w:t xml:space="preserve">Kooperation unterstreicht die einzigartige kreative Vision von </w:t>
      </w:r>
      <w:r w:rsidR="00D21ED8">
        <w:rPr>
          <w:rFonts w:ascii="Dyson Futura Book" w:hAnsi="Dyson Futura Book"/>
          <w:sz w:val="22"/>
          <w:szCs w:val="22"/>
          <w:lang w:val="de-DE"/>
        </w:rPr>
        <w:t xml:space="preserve">RAYE </w:t>
      </w:r>
      <w:r w:rsidR="00380D70" w:rsidRPr="00380D70">
        <w:rPr>
          <w:rFonts w:ascii="Dyson Futura Book" w:hAnsi="Dyson Futura Book"/>
          <w:sz w:val="22"/>
          <w:szCs w:val="22"/>
          <w:lang w:val="de-DE"/>
        </w:rPr>
        <w:t xml:space="preserve">und zeigt, wie </w:t>
      </w:r>
      <w:r w:rsidR="00D21ED8">
        <w:rPr>
          <w:rFonts w:ascii="Dyson Futura Book" w:hAnsi="Dyson Futura Book"/>
          <w:sz w:val="22"/>
          <w:szCs w:val="22"/>
          <w:lang w:val="de-DE"/>
        </w:rPr>
        <w:t xml:space="preserve">Dyson Audiotechnologien </w:t>
      </w:r>
      <w:r w:rsidR="00380D70" w:rsidRPr="00380D70">
        <w:rPr>
          <w:rFonts w:ascii="Dyson Futura Book" w:hAnsi="Dyson Futura Book"/>
          <w:sz w:val="22"/>
          <w:szCs w:val="22"/>
          <w:lang w:val="de-DE"/>
        </w:rPr>
        <w:t>Künstler</w:t>
      </w:r>
      <w:r w:rsidR="00D21ED8">
        <w:rPr>
          <w:rFonts w:ascii="Dyson Futura Book" w:hAnsi="Dyson Futura Book"/>
          <w:sz w:val="22"/>
          <w:szCs w:val="22"/>
          <w:lang w:val="de-DE"/>
        </w:rPr>
        <w:t>*innen</w:t>
      </w:r>
      <w:r w:rsidR="00380D70" w:rsidRPr="00380D70">
        <w:rPr>
          <w:rFonts w:ascii="Dyson Futura Book" w:hAnsi="Dyson Futura Book"/>
          <w:sz w:val="22"/>
          <w:szCs w:val="22"/>
          <w:lang w:val="de-DE"/>
        </w:rPr>
        <w:t xml:space="preserve"> in ihrem Schaffensprozess unterstützen.</w:t>
      </w:r>
    </w:p>
    <w:p w14:paraId="37B8CC8A" w14:textId="69D275C7" w:rsidR="00141B91" w:rsidRPr="009D3948" w:rsidRDefault="00141B91" w:rsidP="006A46C2">
      <w:pPr>
        <w:jc w:val="both"/>
        <w:rPr>
          <w:rFonts w:ascii="Dyson Futura Book" w:hAnsi="Dyson Futura Book"/>
          <w:sz w:val="22"/>
          <w:szCs w:val="22"/>
          <w:lang w:val="de-DE"/>
        </w:rPr>
      </w:pPr>
    </w:p>
    <w:p w14:paraId="1A12CE3F" w14:textId="2EBB8CB5" w:rsidR="00ED7AAC" w:rsidRPr="00ED7AAC" w:rsidRDefault="00ED7AAC" w:rsidP="0041741A">
      <w:pPr>
        <w:jc w:val="both"/>
        <w:rPr>
          <w:rFonts w:ascii="Dyson Futura Book" w:hAnsi="Dyson Futura Book"/>
          <w:sz w:val="22"/>
          <w:szCs w:val="22"/>
          <w:lang w:val="de-DE"/>
        </w:rPr>
      </w:pPr>
      <w:r w:rsidRPr="00ED7AAC">
        <w:rPr>
          <w:rFonts w:ascii="Dyson Futura Book" w:hAnsi="Dyson Futura Book"/>
          <w:sz w:val="22"/>
          <w:szCs w:val="22"/>
          <w:lang w:val="de-DE"/>
        </w:rPr>
        <w:t xml:space="preserve">Mit ihrem genreübergreifenden Sound und kompromisslosen künstlerischen Entscheidungen ist </w:t>
      </w:r>
      <w:r w:rsidR="009425E8">
        <w:rPr>
          <w:rFonts w:ascii="Dyson Futura Book" w:hAnsi="Dyson Futura Book"/>
          <w:sz w:val="22"/>
          <w:szCs w:val="22"/>
          <w:lang w:val="de-DE"/>
        </w:rPr>
        <w:t>RAYE</w:t>
      </w:r>
      <w:r w:rsidRPr="00ED7AAC">
        <w:rPr>
          <w:rFonts w:ascii="Dyson Futura Book" w:hAnsi="Dyson Futura Book"/>
          <w:sz w:val="22"/>
          <w:szCs w:val="22"/>
          <w:lang w:val="de-DE"/>
        </w:rPr>
        <w:t xml:space="preserve"> zu einer der spannendsten Stimmen ihrer Generation geworden. </w:t>
      </w:r>
      <w:r>
        <w:rPr>
          <w:rFonts w:ascii="Dyson Futura Book" w:hAnsi="Dyson Futura Book"/>
          <w:sz w:val="22"/>
          <w:szCs w:val="22"/>
          <w:lang w:val="de-DE"/>
        </w:rPr>
        <w:t>Zahlreiche Auszeichnungen, darunter s</w:t>
      </w:r>
      <w:r w:rsidRPr="00ED7AAC">
        <w:rPr>
          <w:rFonts w:ascii="Dyson Futura Book" w:hAnsi="Dyson Futura Book"/>
          <w:sz w:val="22"/>
          <w:szCs w:val="22"/>
          <w:lang w:val="de-DE"/>
        </w:rPr>
        <w:t xml:space="preserve">echs BRIT Awards, der Mercury Prize und </w:t>
      </w:r>
      <w:proofErr w:type="spellStart"/>
      <w:r w:rsidRPr="00ED7AAC">
        <w:rPr>
          <w:rFonts w:ascii="Dyson Futura Book" w:hAnsi="Dyson Futura Book"/>
          <w:sz w:val="22"/>
          <w:szCs w:val="22"/>
          <w:lang w:val="de-DE"/>
        </w:rPr>
        <w:t>Ivor</w:t>
      </w:r>
      <w:proofErr w:type="spellEnd"/>
      <w:r w:rsidRPr="00ED7AAC">
        <w:rPr>
          <w:rFonts w:ascii="Dyson Futura Book" w:hAnsi="Dyson Futura Book"/>
          <w:sz w:val="22"/>
          <w:szCs w:val="22"/>
          <w:lang w:val="de-DE"/>
        </w:rPr>
        <w:t xml:space="preserve"> Novello Awards sprechen für sich</w:t>
      </w:r>
      <w:r>
        <w:rPr>
          <w:rFonts w:ascii="Dyson Futura Book" w:hAnsi="Dyson Futura Book"/>
          <w:sz w:val="22"/>
          <w:szCs w:val="22"/>
          <w:lang w:val="de-DE"/>
        </w:rPr>
        <w:t xml:space="preserve">. </w:t>
      </w:r>
    </w:p>
    <w:p w14:paraId="0866D00E" w14:textId="42F015C6" w:rsidR="009718A1" w:rsidRPr="009718A1" w:rsidRDefault="009718A1" w:rsidP="0041741A">
      <w:pPr>
        <w:jc w:val="both"/>
        <w:rPr>
          <w:rFonts w:ascii="Dyson Futura Book" w:hAnsi="Dyson Futura Book"/>
          <w:sz w:val="22"/>
          <w:szCs w:val="22"/>
          <w:lang w:val="de-DE"/>
        </w:rPr>
      </w:pPr>
    </w:p>
    <w:p w14:paraId="17564008" w14:textId="59D3CF48" w:rsidR="00ED7AAC" w:rsidRPr="004D274D" w:rsidRDefault="00ED7AAC" w:rsidP="0041741A">
      <w:pPr>
        <w:jc w:val="both"/>
        <w:rPr>
          <w:rFonts w:ascii="Dyson Futura Medium" w:hAnsi="Dyson Futura Medium"/>
          <w:sz w:val="22"/>
          <w:szCs w:val="22"/>
          <w:lang w:val="en-GB"/>
        </w:rPr>
      </w:pPr>
      <w:r w:rsidRPr="004D274D">
        <w:rPr>
          <w:rFonts w:ascii="Dyson Futura Medium" w:hAnsi="Dyson Futura Medium"/>
          <w:sz w:val="22"/>
          <w:szCs w:val="22"/>
          <w:lang w:val="en-GB"/>
        </w:rPr>
        <w:t xml:space="preserve">Musik und </w:t>
      </w:r>
      <w:proofErr w:type="spellStart"/>
      <w:r w:rsidRPr="004D274D">
        <w:rPr>
          <w:rFonts w:ascii="Dyson Futura Medium" w:hAnsi="Dyson Futura Medium"/>
          <w:sz w:val="22"/>
          <w:szCs w:val="22"/>
          <w:lang w:val="en-GB"/>
        </w:rPr>
        <w:t>Technologie</w:t>
      </w:r>
      <w:proofErr w:type="spellEnd"/>
      <w:r w:rsidR="008C7408" w:rsidRPr="004D274D">
        <w:rPr>
          <w:rFonts w:ascii="Dyson Futura Medium" w:hAnsi="Dyson Futura Medium"/>
          <w:sz w:val="22"/>
          <w:szCs w:val="22"/>
          <w:lang w:val="en-GB"/>
        </w:rPr>
        <w:t>: The perfect match</w:t>
      </w:r>
    </w:p>
    <w:p w14:paraId="2DF69E17" w14:textId="0355D8BB" w:rsidR="00661506" w:rsidRPr="00661506" w:rsidRDefault="00661506" w:rsidP="006A46C2">
      <w:pPr>
        <w:jc w:val="both"/>
        <w:rPr>
          <w:rFonts w:ascii="Dyson Futura Book" w:hAnsi="Dyson Futura Book"/>
          <w:sz w:val="22"/>
          <w:szCs w:val="22"/>
          <w:lang w:val="de-DE"/>
        </w:rPr>
      </w:pPr>
      <w:r w:rsidRPr="00661506">
        <w:rPr>
          <w:rFonts w:ascii="Dyson Futura Book" w:hAnsi="Dyson Futura Book"/>
          <w:sz w:val="22"/>
          <w:szCs w:val="22"/>
          <w:lang w:val="de-DE"/>
        </w:rPr>
        <w:t xml:space="preserve">Im Mittelpunkt der Zusammenarbeit steht ein </w:t>
      </w:r>
      <w:r w:rsidR="00CB60A7">
        <w:rPr>
          <w:rFonts w:ascii="Dyson Futura Book" w:hAnsi="Dyson Futura Book"/>
          <w:sz w:val="22"/>
          <w:szCs w:val="22"/>
          <w:lang w:val="de-DE"/>
        </w:rPr>
        <w:t>markantes</w:t>
      </w:r>
      <w:r w:rsidRPr="00661506">
        <w:rPr>
          <w:rFonts w:ascii="Dyson Futura Book" w:hAnsi="Dyson Futura Book"/>
          <w:sz w:val="22"/>
          <w:szCs w:val="22"/>
          <w:lang w:val="de-DE"/>
        </w:rPr>
        <w:t xml:space="preserve"> Kampagnenvideo, das die kreative Reise von </w:t>
      </w:r>
      <w:r>
        <w:rPr>
          <w:rFonts w:ascii="Dyson Futura Book" w:hAnsi="Dyson Futura Book"/>
          <w:sz w:val="22"/>
          <w:szCs w:val="22"/>
          <w:lang w:val="de-DE"/>
        </w:rPr>
        <w:t>RAYE</w:t>
      </w:r>
      <w:r w:rsidRPr="00661506">
        <w:rPr>
          <w:rFonts w:ascii="Dyson Futura Book" w:hAnsi="Dyson Futura Book"/>
          <w:sz w:val="22"/>
          <w:szCs w:val="22"/>
          <w:lang w:val="de-DE"/>
        </w:rPr>
        <w:t xml:space="preserve"> festhält. Darin zeigt sie, wie die Dyson </w:t>
      </w:r>
      <w:proofErr w:type="spellStart"/>
      <w:r w:rsidRPr="00661506">
        <w:rPr>
          <w:rFonts w:ascii="Dyson Futura Book" w:hAnsi="Dyson Futura Book"/>
          <w:sz w:val="22"/>
          <w:szCs w:val="22"/>
          <w:lang w:val="de-DE"/>
        </w:rPr>
        <w:t>OnTrac</w:t>
      </w:r>
      <w:proofErr w:type="spellEnd"/>
      <w:r w:rsidRPr="00661506">
        <w:rPr>
          <w:rFonts w:ascii="Dyson Futura Book" w:hAnsi="Dyson Futura Book"/>
          <w:sz w:val="22"/>
          <w:szCs w:val="22"/>
          <w:lang w:val="de-DE"/>
        </w:rPr>
        <w:t xml:space="preserve">™ Kopfhörer ihr helfen, in die Musik einzutauchen, sich von äußeren Einflüssen abzuschirmen und ihre Ideen zu verwirklichen. Dank der </w:t>
      </w:r>
      <w:r w:rsidR="002145D6">
        <w:rPr>
          <w:rFonts w:ascii="Dyson Futura Book" w:hAnsi="Dyson Futura Book"/>
          <w:sz w:val="22"/>
          <w:szCs w:val="22"/>
          <w:lang w:val="de-DE"/>
        </w:rPr>
        <w:t xml:space="preserve">modernsten aktiven </w:t>
      </w:r>
      <w:r w:rsidR="002145D6">
        <w:rPr>
          <w:rFonts w:ascii="Dyson Futura Book" w:hAnsi="Dyson Futura Book"/>
          <w:sz w:val="22"/>
          <w:szCs w:val="22"/>
          <w:lang w:val="de-DE"/>
        </w:rPr>
        <w:lastRenderedPageBreak/>
        <w:t xml:space="preserve">Geräuschunterdrückung (ANC) </w:t>
      </w:r>
      <w:r w:rsidRPr="00661506">
        <w:rPr>
          <w:rFonts w:ascii="Dyson Futura Book" w:hAnsi="Dyson Futura Book"/>
          <w:sz w:val="22"/>
          <w:szCs w:val="22"/>
          <w:lang w:val="de-DE"/>
        </w:rPr>
        <w:t xml:space="preserve">der </w:t>
      </w:r>
      <w:proofErr w:type="spellStart"/>
      <w:r w:rsidRPr="00661506">
        <w:rPr>
          <w:rFonts w:ascii="Dyson Futura Book" w:hAnsi="Dyson Futura Book"/>
          <w:sz w:val="22"/>
          <w:szCs w:val="22"/>
          <w:lang w:val="de-DE"/>
        </w:rPr>
        <w:t>OnTrac</w:t>
      </w:r>
      <w:proofErr w:type="spellEnd"/>
      <w:r w:rsidRPr="00661506">
        <w:rPr>
          <w:rFonts w:ascii="Dyson Futura Book" w:hAnsi="Dyson Futura Book"/>
          <w:sz w:val="22"/>
          <w:szCs w:val="22"/>
          <w:lang w:val="de-DE"/>
        </w:rPr>
        <w:t>™ Kopfhörer entsteht ein Raum, in dem sich ihre Kreativität voll entfalten kann – ein zentrales Thema für Künstler</w:t>
      </w:r>
      <w:r w:rsidR="00897D90">
        <w:rPr>
          <w:rFonts w:ascii="Dyson Futura Book" w:hAnsi="Dyson Futura Book"/>
          <w:sz w:val="22"/>
          <w:szCs w:val="22"/>
          <w:lang w:val="de-DE"/>
        </w:rPr>
        <w:t>*innen</w:t>
      </w:r>
      <w:r w:rsidRPr="00661506">
        <w:rPr>
          <w:rFonts w:ascii="Dyson Futura Book" w:hAnsi="Dyson Futura Book"/>
          <w:sz w:val="22"/>
          <w:szCs w:val="22"/>
          <w:lang w:val="de-DE"/>
        </w:rPr>
        <w:t xml:space="preserve">, die sich oft in lauten, hektischen Umgebungen bewegen. Das Video fängt die Essenz </w:t>
      </w:r>
      <w:r w:rsidR="00897D90">
        <w:rPr>
          <w:rFonts w:ascii="Dyson Futura Book" w:hAnsi="Dyson Futura Book"/>
          <w:sz w:val="22"/>
          <w:szCs w:val="22"/>
          <w:lang w:val="de-DE"/>
        </w:rPr>
        <w:t xml:space="preserve">von Erfindergeist und </w:t>
      </w:r>
      <w:r w:rsidRPr="00661506">
        <w:rPr>
          <w:rFonts w:ascii="Dyson Futura Book" w:hAnsi="Dyson Futura Book"/>
          <w:sz w:val="22"/>
          <w:szCs w:val="22"/>
          <w:lang w:val="de-DE"/>
        </w:rPr>
        <w:t>künstlerische</w:t>
      </w:r>
      <w:r w:rsidR="00897D90">
        <w:rPr>
          <w:rFonts w:ascii="Dyson Futura Book" w:hAnsi="Dyson Futura Book"/>
          <w:sz w:val="22"/>
          <w:szCs w:val="22"/>
          <w:lang w:val="de-DE"/>
        </w:rPr>
        <w:t>r</w:t>
      </w:r>
      <w:r w:rsidRPr="00661506">
        <w:rPr>
          <w:rFonts w:ascii="Dyson Futura Book" w:hAnsi="Dyson Futura Book"/>
          <w:sz w:val="22"/>
          <w:szCs w:val="22"/>
          <w:lang w:val="de-DE"/>
        </w:rPr>
        <w:t xml:space="preserve"> Freiheit ein, die sowohl Dyson als auch </w:t>
      </w:r>
      <w:r w:rsidR="009425E8">
        <w:rPr>
          <w:rFonts w:ascii="Dyson Futura Book" w:hAnsi="Dyson Futura Book"/>
          <w:sz w:val="22"/>
          <w:szCs w:val="22"/>
          <w:lang w:val="de-DE"/>
        </w:rPr>
        <w:t>RAYE</w:t>
      </w:r>
      <w:r w:rsidRPr="00661506">
        <w:rPr>
          <w:rFonts w:ascii="Dyson Futura Book" w:hAnsi="Dyson Futura Book"/>
          <w:sz w:val="22"/>
          <w:szCs w:val="22"/>
          <w:lang w:val="de-DE"/>
        </w:rPr>
        <w:t xml:space="preserve"> teilen.</w:t>
      </w:r>
    </w:p>
    <w:p w14:paraId="03454803" w14:textId="77777777" w:rsidR="00641077" w:rsidRDefault="00641077" w:rsidP="006A46C2">
      <w:pPr>
        <w:jc w:val="both"/>
        <w:rPr>
          <w:rFonts w:ascii="Dyson Futura Book" w:hAnsi="Dyson Futura Book"/>
          <w:sz w:val="22"/>
          <w:szCs w:val="22"/>
          <w:lang w:val="de-DE"/>
        </w:rPr>
      </w:pPr>
    </w:p>
    <w:p w14:paraId="1A94F7C2" w14:textId="56EEFD15" w:rsidR="00641077" w:rsidRDefault="00641077" w:rsidP="006A46C2">
      <w:pPr>
        <w:jc w:val="both"/>
        <w:rPr>
          <w:rFonts w:ascii="Dyson Futura Book" w:hAnsi="Dyson Futura Book"/>
          <w:sz w:val="22"/>
          <w:szCs w:val="22"/>
          <w:lang w:val="de-DE"/>
        </w:rPr>
      </w:pPr>
      <w:r w:rsidRPr="00897D90">
        <w:rPr>
          <w:rFonts w:ascii="Dyson Futura Medium" w:hAnsi="Dyson Futura Medium"/>
          <w:sz w:val="22"/>
          <w:szCs w:val="22"/>
          <w:lang w:val="de-DE"/>
        </w:rPr>
        <w:t>Jake Dyson, Chefingenieu</w:t>
      </w:r>
      <w:r w:rsidR="00897D90" w:rsidRPr="00897D90">
        <w:rPr>
          <w:rFonts w:ascii="Dyson Futura Medium" w:hAnsi="Dyson Futura Medium"/>
          <w:sz w:val="22"/>
          <w:szCs w:val="22"/>
          <w:lang w:val="de-DE"/>
        </w:rPr>
        <w:t>r, zur Partnerschaft</w:t>
      </w:r>
      <w:r w:rsidRPr="00641077">
        <w:rPr>
          <w:rFonts w:ascii="Dyson Futura Book" w:hAnsi="Dyson Futura Book"/>
          <w:sz w:val="22"/>
          <w:szCs w:val="22"/>
          <w:lang w:val="de-DE"/>
        </w:rPr>
        <w:t xml:space="preserve">: </w:t>
      </w:r>
      <w:r w:rsidRPr="0041741A">
        <w:rPr>
          <w:rFonts w:ascii="Dyson Futura Book" w:hAnsi="Dyson Futura Book"/>
          <w:i/>
          <w:iCs/>
          <w:sz w:val="22"/>
          <w:szCs w:val="22"/>
          <w:lang w:val="de-DE"/>
        </w:rPr>
        <w:t xml:space="preserve">„Wir freuen uns, mit </w:t>
      </w:r>
      <w:r w:rsidR="009425E8" w:rsidRPr="0041741A">
        <w:rPr>
          <w:rFonts w:ascii="Dyson Futura Book" w:hAnsi="Dyson Futura Book"/>
          <w:i/>
          <w:iCs/>
          <w:sz w:val="22"/>
          <w:szCs w:val="22"/>
          <w:lang w:val="de-DE"/>
        </w:rPr>
        <w:t>RAYE</w:t>
      </w:r>
      <w:r w:rsidRPr="0041741A">
        <w:rPr>
          <w:rFonts w:ascii="Dyson Futura Book" w:hAnsi="Dyson Futura Book"/>
          <w:i/>
          <w:iCs/>
          <w:sz w:val="22"/>
          <w:szCs w:val="22"/>
          <w:lang w:val="de-DE"/>
        </w:rPr>
        <w:t xml:space="preserve"> zusammenzuarbeiten und sie als unsere globale Botschafterin willkommen zu heißen. </w:t>
      </w:r>
      <w:r w:rsidR="009A539D" w:rsidRPr="0041741A">
        <w:rPr>
          <w:rFonts w:ascii="Dyson Futura Book" w:hAnsi="Dyson Futura Book"/>
          <w:i/>
          <w:iCs/>
          <w:sz w:val="22"/>
          <w:szCs w:val="22"/>
          <w:lang w:val="de-DE"/>
        </w:rPr>
        <w:t>Sie steht für künstlerische Integrität und Neugier, die perfekt zu unserem Anspruch passen, durch Technologie neue Wege zu gehen.</w:t>
      </w:r>
      <w:r w:rsidRPr="0041741A">
        <w:rPr>
          <w:rFonts w:ascii="Dyson Futura Book" w:hAnsi="Dyson Futura Book"/>
          <w:i/>
          <w:iCs/>
          <w:sz w:val="22"/>
          <w:szCs w:val="22"/>
          <w:lang w:val="de-DE"/>
        </w:rPr>
        <w:t xml:space="preserve"> Die Dyson </w:t>
      </w:r>
      <w:proofErr w:type="spellStart"/>
      <w:r w:rsidRPr="0041741A">
        <w:rPr>
          <w:rFonts w:ascii="Dyson Futura Book" w:hAnsi="Dyson Futura Book"/>
          <w:i/>
          <w:iCs/>
          <w:sz w:val="22"/>
          <w:szCs w:val="22"/>
          <w:lang w:val="de-DE"/>
        </w:rPr>
        <w:t>OnTrac</w:t>
      </w:r>
      <w:proofErr w:type="spellEnd"/>
      <w:r w:rsidRPr="0041741A">
        <w:rPr>
          <w:rFonts w:ascii="Dyson Futura Book" w:hAnsi="Dyson Futura Book"/>
          <w:i/>
          <w:iCs/>
          <w:sz w:val="22"/>
          <w:szCs w:val="22"/>
          <w:lang w:val="de-DE"/>
        </w:rPr>
        <w:t>™ Kopfhörer verkörpern unser Engagement, führende Audiotechnologie zu liefern, die Künstler</w:t>
      </w:r>
      <w:r w:rsidR="00E23777" w:rsidRPr="0041741A">
        <w:rPr>
          <w:rFonts w:ascii="Dyson Futura Book" w:hAnsi="Dyson Futura Book"/>
          <w:i/>
          <w:iCs/>
          <w:sz w:val="22"/>
          <w:szCs w:val="22"/>
          <w:lang w:val="de-DE"/>
        </w:rPr>
        <w:t>*innen</w:t>
      </w:r>
      <w:r w:rsidRPr="0041741A">
        <w:rPr>
          <w:rFonts w:ascii="Dyson Futura Book" w:hAnsi="Dyson Futura Book"/>
          <w:i/>
          <w:iCs/>
          <w:sz w:val="22"/>
          <w:szCs w:val="22"/>
          <w:lang w:val="de-DE"/>
        </w:rPr>
        <w:t xml:space="preserve"> wie </w:t>
      </w:r>
      <w:r w:rsidR="009425E8" w:rsidRPr="0041741A">
        <w:rPr>
          <w:rFonts w:ascii="Dyson Futura Book" w:hAnsi="Dyson Futura Book"/>
          <w:i/>
          <w:iCs/>
          <w:sz w:val="22"/>
          <w:szCs w:val="22"/>
          <w:lang w:val="de-DE"/>
        </w:rPr>
        <w:t>RAYE</w:t>
      </w:r>
      <w:r w:rsidRPr="0041741A">
        <w:rPr>
          <w:rFonts w:ascii="Dyson Futura Book" w:hAnsi="Dyson Futura Book"/>
          <w:i/>
          <w:iCs/>
          <w:sz w:val="22"/>
          <w:szCs w:val="22"/>
          <w:lang w:val="de-DE"/>
        </w:rPr>
        <w:t xml:space="preserve"> hilft, </w:t>
      </w:r>
      <w:r w:rsidR="00E23777" w:rsidRPr="0041741A">
        <w:rPr>
          <w:rFonts w:ascii="Dyson Futura Book" w:hAnsi="Dyson Futura Book"/>
          <w:i/>
          <w:iCs/>
          <w:sz w:val="22"/>
          <w:szCs w:val="22"/>
          <w:lang w:val="de-DE"/>
        </w:rPr>
        <w:t>Musik auf einem neuen Level zu erleben und zu schaffen.</w:t>
      </w:r>
      <w:r w:rsidRPr="0041741A">
        <w:rPr>
          <w:rFonts w:ascii="Dyson Futura Book" w:hAnsi="Dyson Futura Book"/>
          <w:i/>
          <w:iCs/>
          <w:sz w:val="22"/>
          <w:szCs w:val="22"/>
          <w:lang w:val="de-DE"/>
        </w:rPr>
        <w:t>“</w:t>
      </w:r>
    </w:p>
    <w:p w14:paraId="66E76E31" w14:textId="77777777" w:rsidR="00641077" w:rsidRDefault="00641077" w:rsidP="006A46C2">
      <w:pPr>
        <w:jc w:val="both"/>
        <w:rPr>
          <w:rFonts w:ascii="Dyson Futura Book" w:hAnsi="Dyson Futura Book"/>
          <w:sz w:val="22"/>
          <w:szCs w:val="22"/>
          <w:lang w:val="de-DE"/>
        </w:rPr>
      </w:pPr>
    </w:p>
    <w:p w14:paraId="5080E210" w14:textId="6DE0E933" w:rsidR="00641077" w:rsidRPr="00641077" w:rsidRDefault="00E526E8" w:rsidP="006A46C2">
      <w:pPr>
        <w:jc w:val="both"/>
        <w:rPr>
          <w:rFonts w:ascii="Dyson Futura Book" w:hAnsi="Dyson Futura Book"/>
          <w:sz w:val="22"/>
          <w:szCs w:val="22"/>
          <w:lang w:val="de-DE"/>
        </w:rPr>
      </w:pPr>
      <w:r w:rsidRPr="00EB075F">
        <w:rPr>
          <w:rFonts w:ascii="Dyson Futura Medium" w:hAnsi="Dyson Futura Medium"/>
          <w:sz w:val="22"/>
          <w:szCs w:val="22"/>
          <w:lang w:val="de-DE"/>
        </w:rPr>
        <w:t>RAYE</w:t>
      </w:r>
      <w:r w:rsidR="00EB075F" w:rsidRPr="00EB075F">
        <w:rPr>
          <w:rFonts w:ascii="Dyson Futura Medium" w:hAnsi="Dyson Futura Medium"/>
          <w:sz w:val="22"/>
          <w:szCs w:val="22"/>
          <w:lang w:val="de-DE"/>
        </w:rPr>
        <w:t>:</w:t>
      </w:r>
      <w:r w:rsidR="00641077" w:rsidRPr="00641077">
        <w:rPr>
          <w:rFonts w:ascii="Dyson Futura Book" w:hAnsi="Dyson Futura Book"/>
          <w:sz w:val="22"/>
          <w:szCs w:val="22"/>
          <w:lang w:val="de-DE"/>
        </w:rPr>
        <w:t xml:space="preserve"> </w:t>
      </w:r>
      <w:r w:rsidR="00641077" w:rsidRPr="0041741A">
        <w:rPr>
          <w:rFonts w:ascii="Dyson Futura Book" w:hAnsi="Dyson Futura Book"/>
          <w:i/>
          <w:iCs/>
          <w:sz w:val="22"/>
          <w:szCs w:val="22"/>
          <w:lang w:val="de-DE"/>
        </w:rPr>
        <w:t>„Musiker</w:t>
      </w:r>
      <w:r w:rsidRPr="0041741A">
        <w:rPr>
          <w:rFonts w:ascii="Dyson Futura Book" w:hAnsi="Dyson Futura Book"/>
          <w:i/>
          <w:iCs/>
          <w:sz w:val="22"/>
          <w:szCs w:val="22"/>
          <w:lang w:val="de-DE"/>
        </w:rPr>
        <w:t>*innen</w:t>
      </w:r>
      <w:r w:rsidR="00641077" w:rsidRPr="0041741A">
        <w:rPr>
          <w:rFonts w:ascii="Dyson Futura Book" w:hAnsi="Dyson Futura Book"/>
          <w:i/>
          <w:iCs/>
          <w:sz w:val="22"/>
          <w:szCs w:val="22"/>
          <w:lang w:val="de-DE"/>
        </w:rPr>
        <w:t xml:space="preserve"> arbeiten unermüdlich daran, eine ganz spezifische Vision zu verwirklichen. Jede einzelne Nuance einer Komposition ist wichtig, um zufrieden zu sein, wenn man sie der Welt präsentiert. Wenn ich Musik höre, möchte ich sie in ihrer schönsten Form hören. Als Künstlerin will ich, dass die Menschen </w:t>
      </w:r>
      <w:r w:rsidR="00637B1F" w:rsidRPr="0041741A">
        <w:rPr>
          <w:rFonts w:ascii="Dyson Futura Book" w:hAnsi="Dyson Futura Book"/>
          <w:i/>
          <w:iCs/>
          <w:sz w:val="22"/>
          <w:szCs w:val="22"/>
          <w:lang w:val="de-DE"/>
        </w:rPr>
        <w:t xml:space="preserve">jedes Element meiner Musik </w:t>
      </w:r>
      <w:r w:rsidR="003F793F" w:rsidRPr="0041741A">
        <w:rPr>
          <w:rFonts w:ascii="Dyson Futura Book" w:hAnsi="Dyson Futura Book"/>
          <w:i/>
          <w:iCs/>
          <w:sz w:val="22"/>
          <w:szCs w:val="22"/>
          <w:lang w:val="de-DE"/>
        </w:rPr>
        <w:t>so zu hören, wie ich es im Studio aufgenommen habe.</w:t>
      </w:r>
      <w:r w:rsidR="00641077" w:rsidRPr="0041741A">
        <w:rPr>
          <w:rFonts w:ascii="Dyson Futura Book" w:hAnsi="Dyson Futura Book"/>
          <w:i/>
          <w:iCs/>
          <w:sz w:val="22"/>
          <w:szCs w:val="22"/>
          <w:lang w:val="de-DE"/>
        </w:rPr>
        <w:t xml:space="preserve"> </w:t>
      </w:r>
      <w:r w:rsidR="004C5944" w:rsidRPr="0041741A">
        <w:rPr>
          <w:rFonts w:ascii="Dyson Futura Book" w:hAnsi="Dyson Futura Book"/>
          <w:i/>
          <w:iCs/>
          <w:sz w:val="22"/>
          <w:szCs w:val="22"/>
          <w:lang w:val="de-DE"/>
        </w:rPr>
        <w:t xml:space="preserve">Ich liebe einfach großartigen Sound – und die Dyson </w:t>
      </w:r>
      <w:proofErr w:type="spellStart"/>
      <w:r w:rsidR="004C5944" w:rsidRPr="0041741A">
        <w:rPr>
          <w:rFonts w:ascii="Dyson Futura Book" w:hAnsi="Dyson Futura Book"/>
          <w:i/>
          <w:iCs/>
          <w:sz w:val="22"/>
          <w:szCs w:val="22"/>
          <w:lang w:val="de-DE"/>
        </w:rPr>
        <w:t>OnTrac</w:t>
      </w:r>
      <w:proofErr w:type="spellEnd"/>
      <w:r w:rsidR="004C5944" w:rsidRPr="0041741A">
        <w:rPr>
          <w:rFonts w:ascii="Dyson Futura Book" w:hAnsi="Dyson Futura Book"/>
          <w:i/>
          <w:iCs/>
          <w:sz w:val="22"/>
          <w:szCs w:val="22"/>
          <w:lang w:val="de-DE"/>
        </w:rPr>
        <w:t>™ Kopfhörer bieten genau das.“</w:t>
      </w:r>
    </w:p>
    <w:p w14:paraId="127400A7" w14:textId="77777777" w:rsidR="00641077" w:rsidRPr="00641077" w:rsidRDefault="00641077" w:rsidP="006A46C2">
      <w:pPr>
        <w:jc w:val="both"/>
        <w:rPr>
          <w:rFonts w:ascii="Dyson Futura Book" w:hAnsi="Dyson Futura Book"/>
          <w:sz w:val="22"/>
          <w:szCs w:val="22"/>
          <w:lang w:val="de-DE"/>
        </w:rPr>
      </w:pPr>
    </w:p>
    <w:p w14:paraId="2DF85F77" w14:textId="461C67E6" w:rsidR="00641077" w:rsidRPr="00641077" w:rsidRDefault="00641077" w:rsidP="006A46C2">
      <w:pPr>
        <w:jc w:val="both"/>
        <w:rPr>
          <w:rFonts w:ascii="Dyson Futura Book" w:hAnsi="Dyson Futura Book"/>
          <w:sz w:val="22"/>
          <w:szCs w:val="22"/>
          <w:lang w:val="de-DE"/>
        </w:rPr>
      </w:pPr>
      <w:r w:rsidRPr="00641077">
        <w:rPr>
          <w:rFonts w:ascii="Dyson Futura Book" w:hAnsi="Dyson Futura Book"/>
          <w:sz w:val="22"/>
          <w:szCs w:val="22"/>
          <w:lang w:val="de-DE"/>
        </w:rPr>
        <w:t xml:space="preserve">Die Dyson </w:t>
      </w:r>
      <w:proofErr w:type="spellStart"/>
      <w:r w:rsidRPr="00641077">
        <w:rPr>
          <w:rFonts w:ascii="Dyson Futura Book" w:hAnsi="Dyson Futura Book"/>
          <w:sz w:val="22"/>
          <w:szCs w:val="22"/>
          <w:lang w:val="de-DE"/>
        </w:rPr>
        <w:t>OnTrac</w:t>
      </w:r>
      <w:proofErr w:type="spellEnd"/>
      <w:r w:rsidRPr="00641077">
        <w:rPr>
          <w:rFonts w:ascii="Dyson Futura Book" w:hAnsi="Dyson Futura Book"/>
          <w:sz w:val="22"/>
          <w:szCs w:val="22"/>
          <w:lang w:val="de-DE"/>
        </w:rPr>
        <w:t xml:space="preserve">™ Kopfhörer verbessern nicht nur den kreativen Prozess der Künstler, sondern revolutionieren auch, wie Fans Musik erleben. Sie blockieren bis zu 40 dB unerwünschter Geräusche und schaffen eine makellose Hörumgebung. Dank fortschrittlicher 40-mm-Lautsprechertreiber und Signalverarbeitung, die Frequenzen von 6 Hz bis 21 kHz – also über den hörbaren Bereich hinaus – wiedergeben, bieten die Dyson </w:t>
      </w:r>
      <w:proofErr w:type="spellStart"/>
      <w:r w:rsidRPr="00641077">
        <w:rPr>
          <w:rFonts w:ascii="Dyson Futura Book" w:hAnsi="Dyson Futura Book"/>
          <w:sz w:val="22"/>
          <w:szCs w:val="22"/>
          <w:lang w:val="de-DE"/>
        </w:rPr>
        <w:t>OnTrac</w:t>
      </w:r>
      <w:proofErr w:type="spellEnd"/>
      <w:r w:rsidRPr="00641077">
        <w:rPr>
          <w:rFonts w:ascii="Dyson Futura Book" w:hAnsi="Dyson Futura Book"/>
          <w:sz w:val="22"/>
          <w:szCs w:val="22"/>
          <w:lang w:val="de-DE"/>
        </w:rPr>
        <w:t>™ Kopfhörer ein unverfälschtes Klangerlebnis. Mit einer Akkulaufzeit von 55 Stunden</w:t>
      </w:r>
      <w:r w:rsidR="004D274D">
        <w:rPr>
          <w:rStyle w:val="Funotenzeichen"/>
          <w:rFonts w:ascii="Dyson Futura Book" w:hAnsi="Dyson Futura Book"/>
          <w:sz w:val="22"/>
          <w:szCs w:val="22"/>
          <w:lang w:val="de-DE"/>
        </w:rPr>
        <w:footnoteReference w:id="2"/>
      </w:r>
      <w:r w:rsidRPr="00641077">
        <w:rPr>
          <w:rFonts w:ascii="Dyson Futura Book" w:hAnsi="Dyson Futura Book"/>
          <w:sz w:val="22"/>
          <w:szCs w:val="22"/>
          <w:lang w:val="de-DE"/>
        </w:rPr>
        <w:t xml:space="preserve"> und aktivierter Geräuschunterdrückung ermöglichen sie nahtlose und ausgedehnte kreative Sessions sowie Hörvergnügen.</w:t>
      </w:r>
    </w:p>
    <w:p w14:paraId="4241A621" w14:textId="7CBA6B40" w:rsidR="00641077" w:rsidRPr="00641077" w:rsidRDefault="00641077" w:rsidP="006A46C2">
      <w:pPr>
        <w:jc w:val="both"/>
        <w:rPr>
          <w:rFonts w:ascii="Dyson Futura Book" w:hAnsi="Dyson Futura Book"/>
          <w:sz w:val="22"/>
          <w:szCs w:val="22"/>
          <w:lang w:val="de-DE"/>
        </w:rPr>
      </w:pPr>
    </w:p>
    <w:p w14:paraId="4A0EB8EB" w14:textId="2247D5E6" w:rsidR="00641077" w:rsidRPr="00641077" w:rsidRDefault="007C3935" w:rsidP="006A46C2">
      <w:pPr>
        <w:jc w:val="both"/>
        <w:rPr>
          <w:rFonts w:ascii="Dyson Futura Medium" w:hAnsi="Dyson Futura Medium"/>
          <w:sz w:val="22"/>
          <w:szCs w:val="22"/>
          <w:lang w:val="de-DE"/>
        </w:rPr>
      </w:pPr>
      <w:r>
        <w:rPr>
          <w:rFonts w:ascii="Dyson Futura Medium" w:hAnsi="Dyson Futura Medium"/>
          <w:sz w:val="22"/>
          <w:szCs w:val="22"/>
          <w:lang w:val="de-DE"/>
        </w:rPr>
        <w:t xml:space="preserve">Bis zu </w:t>
      </w:r>
      <w:r w:rsidR="00641077" w:rsidRPr="00641077">
        <w:rPr>
          <w:rFonts w:ascii="Dyson Futura Medium" w:hAnsi="Dyson Futura Medium"/>
          <w:sz w:val="22"/>
          <w:szCs w:val="22"/>
          <w:lang w:val="de-DE"/>
        </w:rPr>
        <w:t xml:space="preserve">2.000 Möglichkeiten </w:t>
      </w:r>
      <w:r>
        <w:rPr>
          <w:rFonts w:ascii="Dyson Futura Medium" w:hAnsi="Dyson Futura Medium"/>
          <w:sz w:val="22"/>
          <w:szCs w:val="22"/>
          <w:lang w:val="de-DE"/>
        </w:rPr>
        <w:t xml:space="preserve">für </w:t>
      </w:r>
      <w:r w:rsidR="00F257A7">
        <w:rPr>
          <w:rFonts w:ascii="Dyson Futura Medium" w:hAnsi="Dyson Futura Medium"/>
          <w:sz w:val="22"/>
          <w:szCs w:val="22"/>
          <w:lang w:val="de-DE"/>
        </w:rPr>
        <w:t xml:space="preserve">Möglichkeiten zur Anpassung </w:t>
      </w:r>
      <w:r w:rsidR="001519EC">
        <w:rPr>
          <w:rFonts w:ascii="Dyson Futura Medium" w:hAnsi="Dyson Futura Medium"/>
          <w:sz w:val="22"/>
          <w:szCs w:val="22"/>
          <w:lang w:val="de-DE"/>
        </w:rPr>
        <w:t>–</w:t>
      </w:r>
      <w:r w:rsidR="00EF7047">
        <w:rPr>
          <w:rFonts w:ascii="Dyson Futura Medium" w:hAnsi="Dyson Futura Medium"/>
          <w:sz w:val="22"/>
          <w:szCs w:val="22"/>
          <w:lang w:val="de-DE"/>
        </w:rPr>
        <w:t xml:space="preserve"> und die Auswahl von </w:t>
      </w:r>
      <w:r w:rsidR="001519EC">
        <w:rPr>
          <w:rFonts w:ascii="Dyson Futura Medium" w:hAnsi="Dyson Futura Medium"/>
          <w:sz w:val="22"/>
          <w:szCs w:val="22"/>
          <w:lang w:val="de-DE"/>
        </w:rPr>
        <w:t xml:space="preserve">RAYE </w:t>
      </w:r>
    </w:p>
    <w:p w14:paraId="31D8DBA6" w14:textId="38E5ACB3" w:rsidR="00641077" w:rsidRDefault="00284128" w:rsidP="006A46C2">
      <w:pPr>
        <w:jc w:val="both"/>
        <w:rPr>
          <w:rFonts w:ascii="Dyson Futura Book" w:hAnsi="Dyson Futura Book"/>
          <w:sz w:val="22"/>
          <w:szCs w:val="22"/>
          <w:lang w:val="de-DE"/>
        </w:rPr>
      </w:pPr>
      <w:r>
        <w:rPr>
          <w:noProof/>
        </w:rPr>
        <w:drawing>
          <wp:anchor distT="0" distB="0" distL="114300" distR="114300" simplePos="0" relativeHeight="251658240" behindDoc="0" locked="0" layoutInCell="1" allowOverlap="1" wp14:anchorId="109F060A" wp14:editId="21D174E3">
            <wp:simplePos x="0" y="0"/>
            <wp:positionH relativeFrom="margin">
              <wp:posOffset>4523740</wp:posOffset>
            </wp:positionH>
            <wp:positionV relativeFrom="paragraph">
              <wp:posOffset>63500</wp:posOffset>
            </wp:positionV>
            <wp:extent cx="1946910" cy="2686050"/>
            <wp:effectExtent l="0" t="0" r="0" b="0"/>
            <wp:wrapSquare wrapText="bothSides"/>
            <wp:docPr id="268683951" name="Grafik 2" descr="Ein Bild, das Person, Kopfhörer, Menschliches Gesicht,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83951" name="Grafik 2" descr="Ein Bild, das Person, Kopfhörer, Menschliches Gesicht, Frau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91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077" w:rsidRPr="00641077">
        <w:rPr>
          <w:rFonts w:ascii="Dyson Futura Book" w:hAnsi="Dyson Futura Book"/>
          <w:sz w:val="22"/>
          <w:szCs w:val="22"/>
          <w:lang w:val="de-DE"/>
        </w:rPr>
        <w:t xml:space="preserve">Die Dyson </w:t>
      </w:r>
      <w:proofErr w:type="spellStart"/>
      <w:r w:rsidR="00641077" w:rsidRPr="00641077">
        <w:rPr>
          <w:rFonts w:ascii="Dyson Futura Book" w:hAnsi="Dyson Futura Book"/>
          <w:sz w:val="22"/>
          <w:szCs w:val="22"/>
          <w:lang w:val="de-DE"/>
        </w:rPr>
        <w:t>OnTrac</w:t>
      </w:r>
      <w:proofErr w:type="spellEnd"/>
      <w:r w:rsidR="00641077" w:rsidRPr="00641077">
        <w:rPr>
          <w:rFonts w:ascii="Dyson Futura Book" w:hAnsi="Dyson Futura Book"/>
          <w:sz w:val="22"/>
          <w:szCs w:val="22"/>
          <w:lang w:val="de-DE"/>
        </w:rPr>
        <w:t xml:space="preserve">™ Kopfhörer verfügen über anpassbare </w:t>
      </w:r>
      <w:r w:rsidR="008E784E">
        <w:rPr>
          <w:rFonts w:ascii="Dyson Futura Book" w:hAnsi="Dyson Futura Book"/>
          <w:sz w:val="22"/>
          <w:szCs w:val="22"/>
          <w:lang w:val="de-DE"/>
        </w:rPr>
        <w:t>End</w:t>
      </w:r>
      <w:r w:rsidR="008E784E" w:rsidRPr="00641077">
        <w:rPr>
          <w:rFonts w:ascii="Dyson Futura Book" w:hAnsi="Dyson Futura Book"/>
          <w:sz w:val="22"/>
          <w:szCs w:val="22"/>
          <w:lang w:val="de-DE"/>
        </w:rPr>
        <w:t>kappen</w:t>
      </w:r>
      <w:r w:rsidR="00641077" w:rsidRPr="00641077">
        <w:rPr>
          <w:rFonts w:ascii="Dyson Futura Book" w:hAnsi="Dyson Futura Book"/>
          <w:sz w:val="22"/>
          <w:szCs w:val="22"/>
          <w:lang w:val="de-DE"/>
        </w:rPr>
        <w:t xml:space="preserve"> und Ohrpolster in verschiedenen Farben und </w:t>
      </w:r>
      <w:r w:rsidR="00343B1B">
        <w:rPr>
          <w:rFonts w:ascii="Dyson Futura Book" w:hAnsi="Dyson Futura Book"/>
          <w:sz w:val="22"/>
          <w:szCs w:val="22"/>
          <w:lang w:val="de-DE"/>
        </w:rPr>
        <w:t>Beschichtungen</w:t>
      </w:r>
      <w:r w:rsidR="00641077" w:rsidRPr="00641077">
        <w:rPr>
          <w:rFonts w:ascii="Dyson Futura Book" w:hAnsi="Dyson Futura Book"/>
          <w:sz w:val="22"/>
          <w:szCs w:val="22"/>
          <w:lang w:val="de-DE"/>
        </w:rPr>
        <w:t xml:space="preserve">. Es können bis zu 2.000 einzigartige Looks kreiert werden. </w:t>
      </w:r>
      <w:r w:rsidR="00D12321" w:rsidRPr="007069BB">
        <w:rPr>
          <w:rFonts w:ascii="Dyson Futura Medium" w:hAnsi="Dyson Futura Medium"/>
          <w:sz w:val="22"/>
          <w:szCs w:val="22"/>
          <w:lang w:val="de-DE"/>
        </w:rPr>
        <w:t>RAYEs</w:t>
      </w:r>
      <w:r w:rsidR="00641077" w:rsidRPr="007069BB">
        <w:rPr>
          <w:rFonts w:ascii="Dyson Futura Medium" w:hAnsi="Dyson Futura Medium"/>
          <w:sz w:val="22"/>
          <w:szCs w:val="22"/>
          <w:lang w:val="de-DE"/>
        </w:rPr>
        <w:t xml:space="preserve"> Wahl fällt auf die </w:t>
      </w:r>
      <w:r w:rsidR="00715CA8" w:rsidRPr="007069BB">
        <w:rPr>
          <w:rFonts w:ascii="Dyson Futura Medium" w:hAnsi="Dyson Futura Medium"/>
          <w:sz w:val="22"/>
          <w:szCs w:val="22"/>
          <w:lang w:val="de-DE"/>
        </w:rPr>
        <w:t xml:space="preserve">Kopfhörer </w:t>
      </w:r>
      <w:r w:rsidR="00992CD1" w:rsidRPr="007069BB">
        <w:rPr>
          <w:rFonts w:ascii="Dyson Futura Medium" w:hAnsi="Dyson Futura Medium"/>
          <w:sz w:val="22"/>
          <w:szCs w:val="22"/>
          <w:lang w:val="de-DE"/>
        </w:rPr>
        <w:t xml:space="preserve">mit </w:t>
      </w:r>
      <w:r w:rsidR="00066333" w:rsidRPr="007069BB">
        <w:rPr>
          <w:rFonts w:ascii="Dyson Futura Medium" w:hAnsi="Dyson Futura Medium"/>
          <w:sz w:val="22"/>
          <w:szCs w:val="22"/>
          <w:lang w:val="de-DE"/>
        </w:rPr>
        <w:t xml:space="preserve">Endkappen in </w:t>
      </w:r>
      <w:r w:rsidR="00641077" w:rsidRPr="007069BB">
        <w:rPr>
          <w:rFonts w:ascii="Dyson Futura Medium" w:hAnsi="Dyson Futura Medium"/>
          <w:sz w:val="22"/>
          <w:szCs w:val="22"/>
          <w:lang w:val="de-DE"/>
        </w:rPr>
        <w:t>CNC-</w:t>
      </w:r>
      <w:r w:rsidR="00066333" w:rsidRPr="007069BB">
        <w:rPr>
          <w:rFonts w:ascii="Dyson Futura Medium" w:hAnsi="Dyson Futura Medium"/>
          <w:sz w:val="22"/>
          <w:szCs w:val="22"/>
          <w:lang w:val="de-DE"/>
        </w:rPr>
        <w:t xml:space="preserve">Schwarz und </w:t>
      </w:r>
      <w:proofErr w:type="spellStart"/>
      <w:r w:rsidR="007F6F3D" w:rsidRPr="007069BB">
        <w:rPr>
          <w:rFonts w:ascii="Dyson Futura Medium" w:hAnsi="Dyson Futura Medium"/>
          <w:sz w:val="22"/>
          <w:szCs w:val="22"/>
          <w:lang w:val="de-DE"/>
        </w:rPr>
        <w:t>Blush</w:t>
      </w:r>
      <w:proofErr w:type="spellEnd"/>
      <w:r w:rsidR="007F6F3D" w:rsidRPr="007069BB">
        <w:rPr>
          <w:rFonts w:ascii="Dyson Futura Medium" w:hAnsi="Dyson Futura Medium"/>
          <w:sz w:val="22"/>
          <w:szCs w:val="22"/>
          <w:lang w:val="de-DE"/>
        </w:rPr>
        <w:t xml:space="preserve"> Rosa-Ohrpolstern</w:t>
      </w:r>
      <w:r w:rsidR="00641077" w:rsidRPr="00641077">
        <w:rPr>
          <w:rFonts w:ascii="Dyson Futura Book" w:hAnsi="Dyson Futura Book"/>
          <w:sz w:val="22"/>
          <w:szCs w:val="22"/>
          <w:lang w:val="de-DE"/>
        </w:rPr>
        <w:t xml:space="preserve">, die einen raffinierten, aber </w:t>
      </w:r>
      <w:r w:rsidR="00947A54">
        <w:rPr>
          <w:rFonts w:ascii="Dyson Futura Book" w:hAnsi="Dyson Futura Book"/>
          <w:sz w:val="22"/>
          <w:szCs w:val="22"/>
          <w:lang w:val="de-DE"/>
        </w:rPr>
        <w:t>spielerischen</w:t>
      </w:r>
      <w:r w:rsidR="00641077" w:rsidRPr="00641077">
        <w:rPr>
          <w:rFonts w:ascii="Dyson Futura Book" w:hAnsi="Dyson Futura Book"/>
          <w:sz w:val="22"/>
          <w:szCs w:val="22"/>
          <w:lang w:val="de-DE"/>
        </w:rPr>
        <w:t xml:space="preserve"> Kontrast bieten. Auf </w:t>
      </w:r>
      <w:hyperlink r:id="rId14" w:history="1">
        <w:r w:rsidR="007F6F3D" w:rsidRPr="007F6F3D">
          <w:rPr>
            <w:rStyle w:val="Hyperlink"/>
            <w:rFonts w:ascii="Dyson Futura Book" w:hAnsi="Dyson Futura Book"/>
            <w:sz w:val="22"/>
            <w:szCs w:val="22"/>
            <w:lang w:val="de-DE"/>
          </w:rPr>
          <w:t>d</w:t>
        </w:r>
        <w:r w:rsidR="00641077" w:rsidRPr="007F6F3D">
          <w:rPr>
            <w:rStyle w:val="Hyperlink"/>
            <w:rFonts w:ascii="Dyson Futura Book" w:hAnsi="Dyson Futura Book"/>
            <w:sz w:val="22"/>
            <w:szCs w:val="22"/>
            <w:lang w:val="de-DE"/>
          </w:rPr>
          <w:t>yson.</w:t>
        </w:r>
        <w:r w:rsidR="007F6F3D" w:rsidRPr="007F6F3D">
          <w:rPr>
            <w:rStyle w:val="Hyperlink"/>
            <w:rFonts w:ascii="Dyson Futura Book" w:hAnsi="Dyson Futura Book"/>
            <w:sz w:val="22"/>
            <w:szCs w:val="22"/>
            <w:lang w:val="de-DE"/>
          </w:rPr>
          <w:t>de</w:t>
        </w:r>
      </w:hyperlink>
      <w:r w:rsidR="007F6F3D">
        <w:rPr>
          <w:rFonts w:ascii="Dyson Futura Book" w:hAnsi="Dyson Futura Book"/>
          <w:sz w:val="22"/>
          <w:szCs w:val="22"/>
          <w:lang w:val="de-DE"/>
        </w:rPr>
        <w:t xml:space="preserve"> </w:t>
      </w:r>
      <w:r w:rsidR="00641077" w:rsidRPr="00641077">
        <w:rPr>
          <w:rFonts w:ascii="Dyson Futura Book" w:hAnsi="Dyson Futura Book"/>
          <w:sz w:val="22"/>
          <w:szCs w:val="22"/>
          <w:lang w:val="de-DE"/>
        </w:rPr>
        <w:t>können Nutzer</w:t>
      </w:r>
      <w:r w:rsidR="007F6F3D">
        <w:rPr>
          <w:rFonts w:ascii="Dyson Futura Book" w:hAnsi="Dyson Futura Book"/>
          <w:sz w:val="22"/>
          <w:szCs w:val="22"/>
          <w:lang w:val="de-DE"/>
        </w:rPr>
        <w:t>*innen</w:t>
      </w:r>
      <w:r w:rsidR="00641077" w:rsidRPr="00641077">
        <w:rPr>
          <w:rFonts w:ascii="Dyson Futura Book" w:hAnsi="Dyson Futura Book"/>
          <w:sz w:val="22"/>
          <w:szCs w:val="22"/>
          <w:lang w:val="de-DE"/>
        </w:rPr>
        <w:t xml:space="preserve"> mit dem </w:t>
      </w:r>
      <w:r w:rsidR="007E68B8">
        <w:rPr>
          <w:rFonts w:ascii="Dyson Futura Book" w:hAnsi="Dyson Futura Book"/>
          <w:sz w:val="22"/>
          <w:szCs w:val="22"/>
          <w:lang w:val="de-DE"/>
        </w:rPr>
        <w:t>Mix-&amp; Match</w:t>
      </w:r>
      <w:r w:rsidR="00641077" w:rsidRPr="00641077">
        <w:rPr>
          <w:rFonts w:ascii="Dyson Futura Book" w:hAnsi="Dyson Futura Book"/>
          <w:sz w:val="22"/>
          <w:szCs w:val="22"/>
          <w:lang w:val="de-DE"/>
        </w:rPr>
        <w:t>-</w:t>
      </w:r>
      <w:r w:rsidR="007D329B">
        <w:rPr>
          <w:rFonts w:ascii="Dyson Futura Book" w:hAnsi="Dyson Futura Book"/>
          <w:sz w:val="22"/>
          <w:szCs w:val="22"/>
          <w:lang w:val="de-DE"/>
        </w:rPr>
        <w:t xml:space="preserve">Konfigurator </w:t>
      </w:r>
      <w:r w:rsidR="00641077" w:rsidRPr="00641077">
        <w:rPr>
          <w:rFonts w:ascii="Dyson Futura Book" w:hAnsi="Dyson Futura Book"/>
          <w:sz w:val="22"/>
          <w:szCs w:val="22"/>
          <w:lang w:val="de-DE"/>
        </w:rPr>
        <w:t xml:space="preserve">ihre eigenen Kombinationen erstellen oder den </w:t>
      </w:r>
      <w:r w:rsidR="007D329B">
        <w:rPr>
          <w:rFonts w:ascii="Dyson Futura Book" w:hAnsi="Dyson Futura Book"/>
          <w:sz w:val="22"/>
          <w:szCs w:val="22"/>
          <w:lang w:val="de-DE"/>
        </w:rPr>
        <w:t>persönlichen</w:t>
      </w:r>
      <w:r w:rsidR="00641077" w:rsidRPr="00641077">
        <w:rPr>
          <w:rFonts w:ascii="Dyson Futura Book" w:hAnsi="Dyson Futura Book"/>
          <w:sz w:val="22"/>
          <w:szCs w:val="22"/>
          <w:lang w:val="de-DE"/>
        </w:rPr>
        <w:t xml:space="preserve"> Look von </w:t>
      </w:r>
      <w:r w:rsidR="007D329B">
        <w:rPr>
          <w:rFonts w:ascii="Dyson Futura Book" w:hAnsi="Dyson Futura Book"/>
          <w:sz w:val="22"/>
          <w:szCs w:val="22"/>
          <w:lang w:val="de-DE"/>
        </w:rPr>
        <w:t>RAYE</w:t>
      </w:r>
      <w:r w:rsidR="00641077" w:rsidRPr="00641077">
        <w:rPr>
          <w:rFonts w:ascii="Dyson Futura Book" w:hAnsi="Dyson Futura Book"/>
          <w:sz w:val="22"/>
          <w:szCs w:val="22"/>
          <w:lang w:val="de-DE"/>
        </w:rPr>
        <w:t xml:space="preserve"> nachbilden. </w:t>
      </w:r>
      <w:r w:rsidR="007D329B">
        <w:rPr>
          <w:rFonts w:ascii="Dyson Futura Book" w:hAnsi="Dyson Futura Book"/>
          <w:sz w:val="22"/>
          <w:szCs w:val="22"/>
          <w:lang w:val="de-DE"/>
        </w:rPr>
        <w:t xml:space="preserve">Außerdem können Kundin*innen in einem Dyson Store </w:t>
      </w:r>
      <w:r w:rsidR="006F1CC1">
        <w:rPr>
          <w:rFonts w:ascii="Dyson Futura Book" w:hAnsi="Dyson Futura Book"/>
          <w:sz w:val="22"/>
          <w:szCs w:val="22"/>
          <w:lang w:val="de-DE"/>
        </w:rPr>
        <w:t xml:space="preserve">die Kopfhörer individuell zusammenstellen. </w:t>
      </w:r>
    </w:p>
    <w:p w14:paraId="74DE440D" w14:textId="77777777" w:rsidR="00D12321" w:rsidRPr="00641077" w:rsidRDefault="00D12321" w:rsidP="006A46C2">
      <w:pPr>
        <w:jc w:val="both"/>
        <w:rPr>
          <w:rFonts w:ascii="Dyson Futura Book" w:hAnsi="Dyson Futura Book"/>
          <w:sz w:val="22"/>
          <w:szCs w:val="22"/>
          <w:lang w:val="de-DE"/>
        </w:rPr>
      </w:pPr>
    </w:p>
    <w:p w14:paraId="36BF08BA" w14:textId="1880A669" w:rsidR="00641077" w:rsidRDefault="00641077" w:rsidP="006A46C2">
      <w:pPr>
        <w:jc w:val="both"/>
        <w:rPr>
          <w:rFonts w:ascii="Dyson Futura Book" w:hAnsi="Dyson Futura Book"/>
          <w:sz w:val="22"/>
          <w:szCs w:val="22"/>
          <w:lang w:val="de-DE"/>
        </w:rPr>
      </w:pPr>
      <w:r w:rsidRPr="00641077">
        <w:rPr>
          <w:rFonts w:ascii="Dyson Futura Book" w:hAnsi="Dyson Futura Book"/>
          <w:sz w:val="22"/>
          <w:szCs w:val="22"/>
          <w:lang w:val="de-DE"/>
        </w:rPr>
        <w:t xml:space="preserve">Zu den </w:t>
      </w:r>
      <w:r w:rsidR="006F1CC1">
        <w:rPr>
          <w:rFonts w:ascii="Dyson Futura Book" w:hAnsi="Dyson Futura Book"/>
          <w:sz w:val="22"/>
          <w:szCs w:val="22"/>
          <w:lang w:val="de-DE"/>
        </w:rPr>
        <w:t>Individualisierungs</w:t>
      </w:r>
      <w:r w:rsidRPr="00641077">
        <w:rPr>
          <w:rFonts w:ascii="Dyson Futura Book" w:hAnsi="Dyson Futura Book"/>
          <w:sz w:val="22"/>
          <w:szCs w:val="22"/>
          <w:lang w:val="de-DE"/>
        </w:rPr>
        <w:t xml:space="preserve">möglichkeiten der Dyson </w:t>
      </w:r>
      <w:proofErr w:type="spellStart"/>
      <w:r w:rsidRPr="00641077">
        <w:rPr>
          <w:rFonts w:ascii="Dyson Futura Book" w:hAnsi="Dyson Futura Book"/>
          <w:sz w:val="22"/>
          <w:szCs w:val="22"/>
          <w:lang w:val="de-DE"/>
        </w:rPr>
        <w:t>OnTrac</w:t>
      </w:r>
      <w:proofErr w:type="spellEnd"/>
      <w:r w:rsidRPr="00641077">
        <w:rPr>
          <w:rFonts w:ascii="Dyson Futura Book" w:hAnsi="Dyson Futura Book"/>
          <w:sz w:val="22"/>
          <w:szCs w:val="22"/>
          <w:lang w:val="de-DE"/>
        </w:rPr>
        <w:t xml:space="preserve">™ Kopfhörer </w:t>
      </w:r>
      <w:r w:rsidRPr="004D274D">
        <w:rPr>
          <w:rFonts w:ascii="Dyson Futura Medium" w:hAnsi="Dyson Futura Medium"/>
          <w:sz w:val="22"/>
          <w:szCs w:val="22"/>
          <w:lang w:val="de-DE"/>
        </w:rPr>
        <w:t xml:space="preserve">sagt </w:t>
      </w:r>
      <w:r w:rsidR="009425E8" w:rsidRPr="004D274D">
        <w:rPr>
          <w:rFonts w:ascii="Dyson Futura Medium" w:hAnsi="Dyson Futura Medium"/>
          <w:sz w:val="22"/>
          <w:szCs w:val="22"/>
          <w:lang w:val="de-DE"/>
        </w:rPr>
        <w:t>RAYE</w:t>
      </w:r>
      <w:r w:rsidRPr="00641077">
        <w:rPr>
          <w:rFonts w:ascii="Dyson Futura Book" w:hAnsi="Dyson Futura Book"/>
          <w:sz w:val="22"/>
          <w:szCs w:val="22"/>
          <w:lang w:val="de-DE"/>
        </w:rPr>
        <w:t xml:space="preserve">: </w:t>
      </w:r>
      <w:r w:rsidRPr="0041741A">
        <w:rPr>
          <w:rFonts w:ascii="Dyson Futura Book" w:hAnsi="Dyson Futura Book"/>
          <w:i/>
          <w:iCs/>
          <w:sz w:val="22"/>
          <w:szCs w:val="22"/>
          <w:lang w:val="de-DE"/>
        </w:rPr>
        <w:t>„</w:t>
      </w:r>
      <w:r w:rsidR="00357F89" w:rsidRPr="0041741A">
        <w:rPr>
          <w:rFonts w:ascii="Dyson Futura Book" w:hAnsi="Dyson Futura Book"/>
          <w:i/>
          <w:iCs/>
          <w:sz w:val="22"/>
          <w:szCs w:val="22"/>
          <w:lang w:val="de-DE"/>
        </w:rPr>
        <w:t xml:space="preserve">Ich liebe es, meine Stimmung durch Farben auszudrücken, und die Möglichkeit, meine Dyson </w:t>
      </w:r>
      <w:proofErr w:type="spellStart"/>
      <w:r w:rsidR="00357F89" w:rsidRPr="0041741A">
        <w:rPr>
          <w:rFonts w:ascii="Dyson Futura Book" w:hAnsi="Dyson Futura Book"/>
          <w:i/>
          <w:iCs/>
          <w:sz w:val="22"/>
          <w:szCs w:val="22"/>
          <w:lang w:val="de-DE"/>
        </w:rPr>
        <w:t>OnTrac</w:t>
      </w:r>
      <w:proofErr w:type="spellEnd"/>
      <w:r w:rsidR="00357F89" w:rsidRPr="0041741A">
        <w:rPr>
          <w:rFonts w:ascii="Dyson Futura Book" w:hAnsi="Dyson Futura Book"/>
          <w:i/>
          <w:iCs/>
          <w:sz w:val="22"/>
          <w:szCs w:val="22"/>
          <w:lang w:val="de-DE"/>
        </w:rPr>
        <w:t>™ Kopfhörer nach Belieben anzupassen, ist ein großartiges Extra neben dem exzellenten Sound.</w:t>
      </w:r>
      <w:r w:rsidR="006A46C2">
        <w:rPr>
          <w:rFonts w:ascii="Dyson Futura Book" w:hAnsi="Dyson Futura Book"/>
          <w:i/>
          <w:iCs/>
          <w:sz w:val="22"/>
          <w:szCs w:val="22"/>
          <w:lang w:val="de-DE"/>
        </w:rPr>
        <w:t>“</w:t>
      </w:r>
    </w:p>
    <w:p w14:paraId="64A4C3EB" w14:textId="77777777" w:rsidR="00E61C6E" w:rsidRDefault="00E61C6E" w:rsidP="006A46C2">
      <w:pPr>
        <w:jc w:val="both"/>
        <w:rPr>
          <w:rFonts w:ascii="Dyson Futura Book" w:hAnsi="Dyson Futura Book"/>
          <w:sz w:val="22"/>
          <w:szCs w:val="22"/>
          <w:lang w:val="de-DE"/>
        </w:rPr>
      </w:pPr>
    </w:p>
    <w:p w14:paraId="49F6F125" w14:textId="735D0990" w:rsidR="00E61C6E" w:rsidRPr="00357F89" w:rsidRDefault="00E61C6E" w:rsidP="006A46C2">
      <w:pPr>
        <w:jc w:val="both"/>
        <w:rPr>
          <w:rFonts w:ascii="Dyson Futura Book" w:hAnsi="Dyson Futura Book"/>
          <w:sz w:val="22"/>
          <w:szCs w:val="22"/>
          <w:lang w:val="de-DE"/>
        </w:rPr>
      </w:pPr>
      <w:r>
        <w:rPr>
          <w:rFonts w:ascii="Dyson Futura Book" w:hAnsi="Dyson Futura Book"/>
          <w:sz w:val="22"/>
          <w:szCs w:val="22"/>
          <w:lang w:val="de-DE"/>
        </w:rPr>
        <w:t>Bildmaterial</w:t>
      </w:r>
      <w:r w:rsidR="00A14EB4">
        <w:rPr>
          <w:rFonts w:ascii="Dyson Futura Book" w:hAnsi="Dyson Futura Book"/>
          <w:sz w:val="22"/>
          <w:szCs w:val="22"/>
          <w:lang w:val="de-DE"/>
        </w:rPr>
        <w:t xml:space="preserve">: </w:t>
      </w:r>
      <w:hyperlink r:id="rId15" w:history="1">
        <w:r w:rsidR="00A14EB4" w:rsidRPr="00782DE3">
          <w:rPr>
            <w:rStyle w:val="Hyperlink"/>
            <w:rFonts w:ascii="Dyson Futura Book" w:hAnsi="Dyson Futura Book"/>
            <w:sz w:val="22"/>
            <w:szCs w:val="22"/>
            <w:lang w:val="de-DE"/>
          </w:rPr>
          <w:t xml:space="preserve">RAYE x Dyson </w:t>
        </w:r>
        <w:proofErr w:type="spellStart"/>
        <w:r w:rsidR="00A14EB4" w:rsidRPr="00782DE3">
          <w:rPr>
            <w:rStyle w:val="Hyperlink"/>
            <w:rFonts w:ascii="Dyson Futura Book" w:hAnsi="Dyson Futura Book"/>
            <w:sz w:val="22"/>
            <w:szCs w:val="22"/>
            <w:lang w:val="de-DE"/>
          </w:rPr>
          <w:t>OnTrac</w:t>
        </w:r>
        <w:proofErr w:type="spellEnd"/>
        <w:r w:rsidR="00A14EB4" w:rsidRPr="00782DE3">
          <w:rPr>
            <w:rStyle w:val="Hyperlink"/>
            <w:rFonts w:ascii="Dyson Futura Book" w:hAnsi="Dyson Futura Book"/>
            <w:sz w:val="22"/>
            <w:szCs w:val="22"/>
            <w:lang w:val="de-DE"/>
          </w:rPr>
          <w:t>™</w:t>
        </w:r>
      </w:hyperlink>
    </w:p>
    <w:p w14:paraId="15B121A1" w14:textId="18E297D3" w:rsidR="009425E8" w:rsidRDefault="009425E8" w:rsidP="006A46C2">
      <w:pPr>
        <w:jc w:val="both"/>
        <w:rPr>
          <w:rFonts w:ascii="Dyson Futura Medium" w:hAnsi="Dyson Futura Medium"/>
          <w:sz w:val="22"/>
          <w:szCs w:val="22"/>
          <w:lang w:val="de-DE"/>
        </w:rPr>
      </w:pPr>
    </w:p>
    <w:p w14:paraId="4C734C01" w14:textId="77777777" w:rsidR="00EA3FE9" w:rsidRDefault="00EA3FE9" w:rsidP="006A46C2">
      <w:pPr>
        <w:jc w:val="both"/>
        <w:rPr>
          <w:rFonts w:ascii="Dyson Futura Medium" w:hAnsi="Dyson Futura Medium"/>
          <w:sz w:val="22"/>
          <w:szCs w:val="22"/>
          <w:lang w:val="de-DE"/>
        </w:rPr>
      </w:pPr>
    </w:p>
    <w:p w14:paraId="7142B660" w14:textId="76EB1357" w:rsidR="00641077" w:rsidRPr="00641077" w:rsidRDefault="00EA3FE9" w:rsidP="006A46C2">
      <w:pPr>
        <w:jc w:val="both"/>
        <w:rPr>
          <w:rFonts w:ascii="Dyson Futura Medium" w:hAnsi="Dyson Futura Medium"/>
          <w:sz w:val="22"/>
          <w:szCs w:val="22"/>
          <w:lang w:val="de-DE"/>
        </w:rPr>
      </w:pPr>
      <w:r>
        <w:rPr>
          <w:rFonts w:ascii="Dyson Futura Medium" w:hAnsi="Dyson Futura Medium"/>
          <w:sz w:val="22"/>
          <w:szCs w:val="22"/>
          <w:lang w:val="de-DE"/>
        </w:rPr>
        <w:t xml:space="preserve">- </w:t>
      </w:r>
      <w:r w:rsidR="00641077" w:rsidRPr="00641077">
        <w:rPr>
          <w:rFonts w:ascii="Dyson Futura Medium" w:hAnsi="Dyson Futura Medium"/>
          <w:sz w:val="22"/>
          <w:szCs w:val="22"/>
          <w:lang w:val="de-DE"/>
        </w:rPr>
        <w:t>ENDE</w:t>
      </w:r>
      <w:r>
        <w:rPr>
          <w:rFonts w:ascii="Dyson Futura Medium" w:hAnsi="Dyson Futura Medium"/>
          <w:sz w:val="22"/>
          <w:szCs w:val="22"/>
          <w:lang w:val="de-DE"/>
        </w:rPr>
        <w:t xml:space="preserve"> - </w:t>
      </w:r>
    </w:p>
    <w:p w14:paraId="275B692D" w14:textId="74DE51FD" w:rsidR="00641077" w:rsidRPr="00641077" w:rsidRDefault="00641077" w:rsidP="006A46C2">
      <w:pPr>
        <w:jc w:val="both"/>
        <w:rPr>
          <w:rFonts w:ascii="Dyson Futura Book" w:hAnsi="Dyson Futura Book"/>
          <w:sz w:val="22"/>
          <w:szCs w:val="22"/>
          <w:lang w:val="de-DE"/>
        </w:rPr>
      </w:pPr>
    </w:p>
    <w:p w14:paraId="2028B540" w14:textId="77777777" w:rsidR="00EA3FE9" w:rsidRDefault="00EA3FE9" w:rsidP="006A46C2">
      <w:pPr>
        <w:jc w:val="both"/>
        <w:rPr>
          <w:rFonts w:ascii="Dyson Futura Medium" w:hAnsi="Dyson Futura Medium"/>
          <w:sz w:val="22"/>
          <w:szCs w:val="22"/>
          <w:lang w:val="de-DE"/>
        </w:rPr>
      </w:pPr>
    </w:p>
    <w:p w14:paraId="4209B9E6" w14:textId="77777777" w:rsidR="001B64FA" w:rsidRDefault="001B64FA" w:rsidP="006A46C2">
      <w:pPr>
        <w:jc w:val="both"/>
        <w:rPr>
          <w:rFonts w:ascii="Dyson Futura Medium" w:hAnsi="Dyson Futura Medium"/>
          <w:sz w:val="22"/>
          <w:szCs w:val="22"/>
          <w:lang w:val="de-DE"/>
        </w:rPr>
      </w:pPr>
    </w:p>
    <w:p w14:paraId="05F883F3" w14:textId="54BE2B6B" w:rsidR="007C4559" w:rsidRDefault="007C4559" w:rsidP="006A46C2">
      <w:pPr>
        <w:jc w:val="both"/>
        <w:rPr>
          <w:rFonts w:ascii="Dyson Futura Medium" w:hAnsi="Dyson Futura Medium"/>
          <w:sz w:val="22"/>
          <w:szCs w:val="22"/>
          <w:lang w:val="de-DE"/>
        </w:rPr>
      </w:pPr>
      <w:r w:rsidRPr="007C4559">
        <w:rPr>
          <w:rFonts w:ascii="Dyson Futura Medium" w:hAnsi="Dyson Futura Medium"/>
          <w:sz w:val="22"/>
          <w:szCs w:val="22"/>
          <w:lang w:val="de-DE"/>
        </w:rPr>
        <w:lastRenderedPageBreak/>
        <w:t xml:space="preserve">Über </w:t>
      </w:r>
      <w:r w:rsidR="009425E8">
        <w:rPr>
          <w:rFonts w:ascii="Dyson Futura Medium" w:hAnsi="Dyson Futura Medium"/>
          <w:sz w:val="22"/>
          <w:szCs w:val="22"/>
          <w:lang w:val="de-DE"/>
        </w:rPr>
        <w:t>RAYE</w:t>
      </w:r>
      <w:r w:rsidRPr="007C4559">
        <w:rPr>
          <w:rFonts w:ascii="Dyson Futura Medium" w:hAnsi="Dyson Futura Medium"/>
          <w:sz w:val="22"/>
          <w:szCs w:val="22"/>
          <w:lang w:val="de-DE"/>
        </w:rPr>
        <w:t xml:space="preserve"> </w:t>
      </w:r>
    </w:p>
    <w:p w14:paraId="5303FEAF" w14:textId="66014A7B" w:rsidR="007C4559" w:rsidRPr="007C4559" w:rsidRDefault="009425E8" w:rsidP="006A46C2">
      <w:pPr>
        <w:jc w:val="both"/>
        <w:rPr>
          <w:rFonts w:ascii="Dyson Futura Book" w:hAnsi="Dyson Futura Book"/>
          <w:sz w:val="22"/>
          <w:szCs w:val="22"/>
          <w:lang w:val="de-DE"/>
        </w:rPr>
      </w:pPr>
      <w:r>
        <w:rPr>
          <w:rFonts w:ascii="Dyson Futura Book" w:hAnsi="Dyson Futura Book"/>
          <w:sz w:val="22"/>
          <w:szCs w:val="22"/>
          <w:lang w:val="de-DE"/>
        </w:rPr>
        <w:t>RAYE</w:t>
      </w:r>
      <w:r w:rsidR="007C4559" w:rsidRPr="007C4559">
        <w:rPr>
          <w:rFonts w:ascii="Dyson Futura Book" w:hAnsi="Dyson Futura Book"/>
          <w:sz w:val="22"/>
          <w:szCs w:val="22"/>
          <w:lang w:val="de-DE"/>
        </w:rPr>
        <w:t xml:space="preserve"> zählt zu den einflussreichsten Künstlerinnen ihrer Generation. Aufgewachsen in London mit ghanaischen, schweizerischen und englischen Wurzeln, begann sie ihre musikalische Laufbahn im Gospelchor ihrer Kirche. </w:t>
      </w:r>
      <w:r>
        <w:rPr>
          <w:rFonts w:ascii="Dyson Futura Book" w:hAnsi="Dyson Futura Book"/>
          <w:sz w:val="22"/>
          <w:szCs w:val="22"/>
          <w:lang w:val="de-DE"/>
        </w:rPr>
        <w:t>RAYE</w:t>
      </w:r>
      <w:r w:rsidR="007C4559" w:rsidRPr="007C4559">
        <w:rPr>
          <w:rFonts w:ascii="Dyson Futura Book" w:hAnsi="Dyson Futura Book"/>
          <w:sz w:val="22"/>
          <w:szCs w:val="22"/>
          <w:lang w:val="de-DE"/>
        </w:rPr>
        <w:t xml:space="preserve"> ist die erste Frau, die den begehrten Titel „Beste Songwriterin“ bei den BRIT Awards gewonnen hat. Zu ihren weiteren Auszeichnungen zählen die MOBO Awards, der Mercury Prize und die </w:t>
      </w:r>
      <w:proofErr w:type="spellStart"/>
      <w:r w:rsidR="007C4559" w:rsidRPr="007C4559">
        <w:rPr>
          <w:rFonts w:ascii="Dyson Futura Book" w:hAnsi="Dyson Futura Book"/>
          <w:sz w:val="22"/>
          <w:szCs w:val="22"/>
          <w:lang w:val="de-DE"/>
        </w:rPr>
        <w:t>Ivor</w:t>
      </w:r>
      <w:proofErr w:type="spellEnd"/>
      <w:r w:rsidR="007C4559" w:rsidRPr="007C4559">
        <w:rPr>
          <w:rFonts w:ascii="Dyson Futura Book" w:hAnsi="Dyson Futura Book"/>
          <w:sz w:val="22"/>
          <w:szCs w:val="22"/>
          <w:lang w:val="de-DE"/>
        </w:rPr>
        <w:t xml:space="preserve"> Novello Awards.</w:t>
      </w:r>
    </w:p>
    <w:p w14:paraId="5B4E7296" w14:textId="77777777" w:rsidR="007C4559" w:rsidRPr="007C4559" w:rsidRDefault="007C4559" w:rsidP="006A46C2">
      <w:pPr>
        <w:jc w:val="both"/>
        <w:rPr>
          <w:rFonts w:ascii="Dyson Futura Book" w:hAnsi="Dyson Futura Book"/>
          <w:sz w:val="22"/>
          <w:szCs w:val="22"/>
          <w:lang w:val="de-DE"/>
        </w:rPr>
      </w:pPr>
    </w:p>
    <w:p w14:paraId="5D111D0E" w14:textId="3C13F06F" w:rsidR="00641077" w:rsidRPr="007C4559" w:rsidRDefault="007C4559" w:rsidP="006A46C2">
      <w:pPr>
        <w:jc w:val="both"/>
        <w:rPr>
          <w:rFonts w:ascii="Dyson Futura Book" w:hAnsi="Dyson Futura Book"/>
          <w:sz w:val="22"/>
          <w:szCs w:val="22"/>
          <w:lang w:val="de-DE"/>
        </w:rPr>
      </w:pPr>
      <w:r w:rsidRPr="007C4559">
        <w:rPr>
          <w:rFonts w:ascii="Dyson Futura Book" w:hAnsi="Dyson Futura Book"/>
          <w:sz w:val="22"/>
          <w:szCs w:val="22"/>
          <w:lang w:val="de-DE"/>
        </w:rPr>
        <w:t xml:space="preserve">2021 wagte </w:t>
      </w:r>
      <w:r w:rsidR="009425E8">
        <w:rPr>
          <w:rFonts w:ascii="Dyson Futura Book" w:hAnsi="Dyson Futura Book"/>
          <w:sz w:val="22"/>
          <w:szCs w:val="22"/>
          <w:lang w:val="de-DE"/>
        </w:rPr>
        <w:t>RAYE</w:t>
      </w:r>
      <w:r w:rsidRPr="007C4559">
        <w:rPr>
          <w:rFonts w:ascii="Dyson Futura Book" w:hAnsi="Dyson Futura Book"/>
          <w:sz w:val="22"/>
          <w:szCs w:val="22"/>
          <w:lang w:val="de-DE"/>
        </w:rPr>
        <w:t xml:space="preserve"> den mutigen Schritt, sich von ihrem Plattenlabel zu trennen, um 2023 ihr Album My 21st Century Blues eigenständig zu veröffentlichen. Ihr Hit „</w:t>
      </w:r>
      <w:proofErr w:type="spellStart"/>
      <w:r w:rsidRPr="007C4559">
        <w:rPr>
          <w:rFonts w:ascii="Dyson Futura Book" w:hAnsi="Dyson Futura Book"/>
          <w:sz w:val="22"/>
          <w:szCs w:val="22"/>
          <w:lang w:val="de-DE"/>
        </w:rPr>
        <w:t>Escapism</w:t>
      </w:r>
      <w:proofErr w:type="spellEnd"/>
      <w:r w:rsidRPr="007C4559">
        <w:rPr>
          <w:rFonts w:ascii="Dyson Futura Book" w:hAnsi="Dyson Futura Book"/>
          <w:sz w:val="22"/>
          <w:szCs w:val="22"/>
          <w:lang w:val="de-DE"/>
        </w:rPr>
        <w:t>“ wurde zu einem globalen Erfolg und ist bekannt für seine emotionale Tiefe und künstlerische Innovation.</w:t>
      </w:r>
    </w:p>
    <w:p w14:paraId="2AC391B2" w14:textId="77777777" w:rsidR="007C4559" w:rsidRPr="00641077" w:rsidRDefault="007C4559" w:rsidP="006A46C2">
      <w:pPr>
        <w:jc w:val="both"/>
        <w:rPr>
          <w:rFonts w:ascii="Dyson Futura Book" w:hAnsi="Dyson Futura Book"/>
          <w:sz w:val="22"/>
          <w:szCs w:val="22"/>
          <w:lang w:val="de-DE"/>
        </w:rPr>
      </w:pPr>
    </w:p>
    <w:p w14:paraId="1FBE1B5F" w14:textId="77777777" w:rsidR="00641077" w:rsidRPr="00641077" w:rsidRDefault="00641077" w:rsidP="006A46C2">
      <w:pPr>
        <w:jc w:val="both"/>
        <w:rPr>
          <w:rFonts w:ascii="Dyson Futura Medium" w:hAnsi="Dyson Futura Medium"/>
          <w:sz w:val="22"/>
          <w:szCs w:val="22"/>
          <w:lang w:val="de-DE"/>
        </w:rPr>
      </w:pPr>
      <w:r w:rsidRPr="00641077">
        <w:rPr>
          <w:rFonts w:ascii="Dyson Futura Medium" w:hAnsi="Dyson Futura Medium"/>
          <w:sz w:val="22"/>
          <w:szCs w:val="22"/>
          <w:lang w:val="de-DE"/>
        </w:rPr>
        <w:t xml:space="preserve">Über Dyson </w:t>
      </w:r>
    </w:p>
    <w:p w14:paraId="7304CF8B" w14:textId="4B5E447D" w:rsidR="009425E8" w:rsidRDefault="009425E8" w:rsidP="0041741A">
      <w:pPr>
        <w:jc w:val="both"/>
        <w:rPr>
          <w:rFonts w:ascii="Dyson Futura Book" w:hAnsi="Dyson Futura Book"/>
          <w:sz w:val="22"/>
          <w:szCs w:val="22"/>
          <w:lang w:val="de-DE"/>
        </w:rPr>
      </w:pPr>
      <w:r w:rsidRPr="009425E8">
        <w:rPr>
          <w:rFonts w:ascii="Dyson Futura Book" w:hAnsi="Dyson Futura Book"/>
          <w:sz w:val="22"/>
          <w:szCs w:val="22"/>
          <w:lang w:val="de-DE"/>
        </w:rPr>
        <w:t xml:space="preserve">Dyson ist ein globales Technologieunternehmen mit Forschungs- und Entwicklungszentren in Großbritannien, Singapur und weiteren Standorten weltweit. Seit der Erfindung des ersten beutellosen </w:t>
      </w:r>
      <w:proofErr w:type="spellStart"/>
      <w:r w:rsidRPr="009425E8">
        <w:rPr>
          <w:rFonts w:ascii="Dyson Futura Book" w:hAnsi="Dyson Futura Book"/>
          <w:sz w:val="22"/>
          <w:szCs w:val="22"/>
          <w:lang w:val="de-DE"/>
        </w:rPr>
        <w:t>Zyklonstaubsaugers</w:t>
      </w:r>
      <w:proofErr w:type="spellEnd"/>
      <w:r w:rsidRPr="009425E8">
        <w:rPr>
          <w:rFonts w:ascii="Dyson Futura Book" w:hAnsi="Dyson Futura Book"/>
          <w:sz w:val="22"/>
          <w:szCs w:val="22"/>
          <w:lang w:val="de-DE"/>
        </w:rPr>
        <w:t xml:space="preserve"> im Jahr 1993 hat Dyson innovative Lösungen in den Bereichen Luftreinigung, Robotik, Haarpflege, Beleuchtung, Händetrockn</w:t>
      </w:r>
      <w:r>
        <w:rPr>
          <w:rFonts w:ascii="Dyson Futura Book" w:hAnsi="Dyson Futura Book"/>
          <w:sz w:val="22"/>
          <w:szCs w:val="22"/>
          <w:lang w:val="de-DE"/>
        </w:rPr>
        <w:t>er</w:t>
      </w:r>
      <w:r w:rsidRPr="009425E8">
        <w:rPr>
          <w:rFonts w:ascii="Dyson Futura Book" w:hAnsi="Dyson Futura Book"/>
          <w:sz w:val="22"/>
          <w:szCs w:val="22"/>
          <w:lang w:val="de-DE"/>
        </w:rPr>
        <w:t xml:space="preserve"> und nun auch Audiotechnologie entwickelt. Die Dyson </w:t>
      </w:r>
      <w:proofErr w:type="spellStart"/>
      <w:r w:rsidRPr="009425E8">
        <w:rPr>
          <w:rFonts w:ascii="Dyson Futura Book" w:hAnsi="Dyson Futura Book"/>
          <w:sz w:val="22"/>
          <w:szCs w:val="22"/>
          <w:lang w:val="de-DE"/>
        </w:rPr>
        <w:t>OnTrac</w:t>
      </w:r>
      <w:proofErr w:type="spellEnd"/>
      <w:r w:rsidRPr="009425E8">
        <w:rPr>
          <w:rFonts w:ascii="Dyson Futura Book" w:hAnsi="Dyson Futura Book"/>
          <w:sz w:val="22"/>
          <w:szCs w:val="22"/>
          <w:lang w:val="de-DE"/>
        </w:rPr>
        <w:t>™ Kopfhörer sind ab sofort erhältlich und spiegeln Dysons Engagement für Technologie wider, die Kreativität fördert und Künstler</w:t>
      </w:r>
      <w:r w:rsidR="000347C0">
        <w:rPr>
          <w:rFonts w:ascii="Dyson Futura Book" w:hAnsi="Dyson Futura Book"/>
          <w:sz w:val="22"/>
          <w:szCs w:val="22"/>
          <w:lang w:val="de-DE"/>
        </w:rPr>
        <w:t>*innen</w:t>
      </w:r>
      <w:r w:rsidRPr="009425E8">
        <w:rPr>
          <w:rFonts w:ascii="Dyson Futura Book" w:hAnsi="Dyson Futura Book"/>
          <w:sz w:val="22"/>
          <w:szCs w:val="22"/>
          <w:lang w:val="de-DE"/>
        </w:rPr>
        <w:t xml:space="preserve"> wie </w:t>
      </w:r>
      <w:r>
        <w:rPr>
          <w:rFonts w:ascii="Dyson Futura Book" w:hAnsi="Dyson Futura Book"/>
          <w:sz w:val="22"/>
          <w:szCs w:val="22"/>
          <w:lang w:val="de-DE"/>
        </w:rPr>
        <w:t>RAYE</w:t>
      </w:r>
      <w:r w:rsidRPr="009425E8">
        <w:rPr>
          <w:rFonts w:ascii="Dyson Futura Book" w:hAnsi="Dyson Futura Book"/>
          <w:sz w:val="22"/>
          <w:szCs w:val="22"/>
          <w:lang w:val="de-DE"/>
        </w:rPr>
        <w:t xml:space="preserve"> inspiriert. </w:t>
      </w:r>
    </w:p>
    <w:p w14:paraId="4704E10D" w14:textId="77777777" w:rsidR="009425E8" w:rsidRDefault="009425E8" w:rsidP="0041741A">
      <w:pPr>
        <w:jc w:val="both"/>
        <w:rPr>
          <w:rFonts w:ascii="Dyson Futura Book" w:hAnsi="Dyson Futura Book"/>
          <w:sz w:val="22"/>
          <w:szCs w:val="22"/>
          <w:lang w:val="de-DE"/>
        </w:rPr>
      </w:pPr>
    </w:p>
    <w:p w14:paraId="1C6BDB2B" w14:textId="77777777" w:rsidR="00EA643A" w:rsidRPr="004D274D" w:rsidRDefault="00EA643A" w:rsidP="006A46C2">
      <w:pPr>
        <w:jc w:val="both"/>
        <w:rPr>
          <w:rFonts w:ascii="Dyson Futura Medium" w:hAnsi="Dyson Futura Medium"/>
          <w:sz w:val="22"/>
          <w:szCs w:val="22"/>
          <w:lang w:val="de-DE"/>
        </w:rPr>
      </w:pPr>
      <w:r w:rsidRPr="004D274D">
        <w:rPr>
          <w:rFonts w:ascii="Dyson Futura Medium" w:hAnsi="Dyson Futura Medium"/>
          <w:sz w:val="22"/>
          <w:szCs w:val="22"/>
          <w:lang w:val="de-DE"/>
        </w:rPr>
        <w:t>KONTAKT</w:t>
      </w:r>
    </w:p>
    <w:p w14:paraId="5C618395" w14:textId="6883ACE6" w:rsidR="009425E8" w:rsidRDefault="009425E8" w:rsidP="0041741A">
      <w:pPr>
        <w:jc w:val="both"/>
        <w:rPr>
          <w:rStyle w:val="Hyperlink"/>
          <w:rFonts w:ascii="Dyson Futura Book" w:hAnsi="Dyson Futura Book"/>
          <w:sz w:val="22"/>
          <w:szCs w:val="22"/>
          <w:lang w:val="de-DE"/>
        </w:rPr>
      </w:pPr>
      <w:r w:rsidRPr="009425E8">
        <w:rPr>
          <w:rFonts w:ascii="Dyson Futura Book" w:hAnsi="Dyson Futura Book"/>
          <w:sz w:val="22"/>
          <w:szCs w:val="22"/>
          <w:lang w:val="de-DE"/>
        </w:rPr>
        <w:t xml:space="preserve">Um weitere Informationen zu erhalten, kontaktiere bitte unseren </w:t>
      </w:r>
      <w:r w:rsidR="00000000">
        <w:fldChar w:fldCharType="begin"/>
      </w:r>
      <w:r w:rsidR="00000000" w:rsidRPr="00F44D93">
        <w:rPr>
          <w:lang w:val="de-DE"/>
          <w:rPrChange w:id="0" w:author="Jasmin Faller (OSK)" w:date="2024-10-14T09:40:00Z" w16du:dateUtc="2024-10-14T07:40:00Z">
            <w:rPr/>
          </w:rPrChange>
        </w:rPr>
        <w:instrText>HYPERLINK "mailto:dyson-press@osk.de"</w:instrText>
      </w:r>
      <w:r w:rsidR="00000000">
        <w:fldChar w:fldCharType="separate"/>
      </w:r>
      <w:r w:rsidRPr="009425E8">
        <w:rPr>
          <w:rStyle w:val="Hyperlink"/>
          <w:rFonts w:ascii="Dyson Futura Book" w:hAnsi="Dyson Futura Book"/>
          <w:sz w:val="22"/>
          <w:szCs w:val="22"/>
          <w:lang w:val="de-DE"/>
        </w:rPr>
        <w:t>Pressekontakt</w:t>
      </w:r>
      <w:r w:rsidR="00000000">
        <w:rPr>
          <w:rStyle w:val="Hyperlink"/>
          <w:rFonts w:ascii="Dyson Futura Book" w:hAnsi="Dyson Futura Book"/>
          <w:sz w:val="22"/>
          <w:szCs w:val="22"/>
          <w:lang w:val="de-DE"/>
        </w:rPr>
        <w:fldChar w:fldCharType="end"/>
      </w:r>
      <w:r w:rsidRPr="009425E8">
        <w:rPr>
          <w:rStyle w:val="Hyperlink"/>
          <w:rFonts w:ascii="Dyson Futura Book" w:hAnsi="Dyson Futura Book"/>
          <w:sz w:val="22"/>
          <w:szCs w:val="22"/>
          <w:lang w:val="de-DE"/>
        </w:rPr>
        <w:t>.</w:t>
      </w:r>
    </w:p>
    <w:p w14:paraId="7487FFC6" w14:textId="429D2469" w:rsidR="00EA643A" w:rsidRPr="00EA643A" w:rsidRDefault="00EA643A" w:rsidP="006A46C2">
      <w:pPr>
        <w:pStyle w:val="paragraph"/>
        <w:spacing w:before="0" w:beforeAutospacing="0" w:after="0" w:afterAutospacing="0"/>
        <w:jc w:val="both"/>
        <w:textAlignment w:val="baseline"/>
        <w:rPr>
          <w:rStyle w:val="Hyperlink"/>
          <w:rFonts w:ascii="Dyson Futura Book" w:hAnsi="Dyson Futura Book" w:cs="Segoe UI"/>
          <w:color w:val="auto"/>
          <w:sz w:val="22"/>
          <w:szCs w:val="22"/>
          <w:u w:val="none"/>
          <w:lang w:val="de-DE"/>
        </w:rPr>
      </w:pPr>
      <w:r w:rsidRPr="009425E8">
        <w:rPr>
          <w:rFonts w:ascii="Dyson Futura Book" w:hAnsi="Dyson Futura Book"/>
          <w:color w:val="000000" w:themeColor="text1"/>
          <w:sz w:val="22"/>
          <w:szCs w:val="22"/>
          <w:lang w:val="de-DE"/>
        </w:rPr>
        <w:t>Weitere Informationen über die Dyson Technologien finde</w:t>
      </w:r>
      <w:r>
        <w:rPr>
          <w:rFonts w:ascii="Dyson Futura Book" w:hAnsi="Dyson Futura Book"/>
          <w:color w:val="000000" w:themeColor="text1"/>
          <w:sz w:val="22"/>
          <w:szCs w:val="22"/>
          <w:lang w:val="de-DE"/>
        </w:rPr>
        <w:t xml:space="preserve">st Du </w:t>
      </w:r>
      <w:r w:rsidRPr="009425E8">
        <w:rPr>
          <w:rFonts w:ascii="Dyson Futura Book" w:hAnsi="Dyson Futura Book"/>
          <w:color w:val="000000" w:themeColor="text1"/>
          <w:sz w:val="22"/>
          <w:szCs w:val="22"/>
          <w:lang w:val="de-DE"/>
        </w:rPr>
        <w:t xml:space="preserve">im Dyson </w:t>
      </w:r>
      <w:r w:rsidR="00000000">
        <w:fldChar w:fldCharType="begin"/>
      </w:r>
      <w:r w:rsidR="00000000" w:rsidRPr="00F44D93">
        <w:rPr>
          <w:lang w:val="de-DE"/>
          <w:rPrChange w:id="1" w:author="Jasmin Faller (OSK)" w:date="2024-10-14T09:40:00Z" w16du:dateUtc="2024-10-14T07:40:00Z">
            <w:rPr/>
          </w:rPrChange>
        </w:rPr>
        <w:instrText>HYPERLINK "https://www.dyson.de/newsroom/overview"</w:instrText>
      </w:r>
      <w:r w:rsidR="00000000">
        <w:fldChar w:fldCharType="separate"/>
      </w:r>
      <w:r w:rsidRPr="009425E8">
        <w:rPr>
          <w:rStyle w:val="Hyperlink"/>
          <w:rFonts w:ascii="Dyson Futura Book" w:hAnsi="Dyson Futura Book"/>
          <w:sz w:val="22"/>
          <w:szCs w:val="22"/>
          <w:lang w:val="de-DE"/>
        </w:rPr>
        <w:t>Newsroom</w:t>
      </w:r>
      <w:r w:rsidR="00000000">
        <w:rPr>
          <w:rStyle w:val="Hyperlink"/>
          <w:rFonts w:ascii="Dyson Futura Book" w:hAnsi="Dyson Futura Book"/>
          <w:sz w:val="22"/>
          <w:szCs w:val="22"/>
          <w:lang w:val="de-DE"/>
        </w:rPr>
        <w:fldChar w:fldCharType="end"/>
      </w:r>
      <w:r w:rsidRPr="009425E8">
        <w:rPr>
          <w:rFonts w:ascii="Dyson Futura Book" w:hAnsi="Dyson Futura Book"/>
          <w:color w:val="000000" w:themeColor="text1"/>
          <w:sz w:val="22"/>
          <w:szCs w:val="22"/>
          <w:lang w:val="de-DE"/>
        </w:rPr>
        <w:t xml:space="preserve">. </w:t>
      </w:r>
    </w:p>
    <w:sectPr w:rsidR="00EA643A" w:rsidRPr="00EA643A" w:rsidSect="002F52FF">
      <w:headerReference w:type="default" r:id="rId16"/>
      <w:footerReference w:type="even" r:id="rId17"/>
      <w:footerReference w:type="default" r:id="rId18"/>
      <w:footerReference w:type="first" r:id="rId19"/>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E049C" w14:textId="77777777" w:rsidR="0028166C" w:rsidRDefault="0028166C" w:rsidP="00785B7C">
      <w:r>
        <w:separator/>
      </w:r>
    </w:p>
  </w:endnote>
  <w:endnote w:type="continuationSeparator" w:id="0">
    <w:p w14:paraId="7E557C9A" w14:textId="77777777" w:rsidR="0028166C" w:rsidRDefault="0028166C" w:rsidP="00785B7C">
      <w:r>
        <w:continuationSeparator/>
      </w:r>
    </w:p>
  </w:endnote>
  <w:endnote w:type="continuationNotice" w:id="1">
    <w:p w14:paraId="21B69BAA" w14:textId="77777777" w:rsidR="0028166C" w:rsidRDefault="00281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Dyson Futura Book">
    <w:altName w:val="Calibri"/>
    <w:panose1 w:val="020B05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Light">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9B52"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29DD505C" wp14:editId="2A609930">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0B4DA71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D505C"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0B4DA71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3492546F"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6CBDF047"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7FF2F" w14:textId="3A1B5CE5"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4575612D"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62C20"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1E990D59" wp14:editId="70A1D8FC">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55BB693B"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90D59" id="_x0000_t202" coordsize="21600,21600" o:spt="202" path="m,l,21600r21600,l21600,xe">
              <v:stroke joinstyle="miter"/>
              <v:path gradientshapeok="t" o:connecttype="rect"/>
            </v:shapetype>
            <v:shape id="Textfeld 1" o:spid="_x0000_s1027"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55BB693B"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85FC8" w14:textId="77777777" w:rsidR="0028166C" w:rsidRDefault="0028166C" w:rsidP="00785B7C">
      <w:r>
        <w:separator/>
      </w:r>
    </w:p>
  </w:footnote>
  <w:footnote w:type="continuationSeparator" w:id="0">
    <w:p w14:paraId="05DA2AFB" w14:textId="77777777" w:rsidR="0028166C" w:rsidRDefault="0028166C" w:rsidP="00785B7C">
      <w:r>
        <w:continuationSeparator/>
      </w:r>
    </w:p>
  </w:footnote>
  <w:footnote w:type="continuationNotice" w:id="1">
    <w:p w14:paraId="76772E16" w14:textId="77777777" w:rsidR="0028166C" w:rsidRDefault="0028166C"/>
  </w:footnote>
  <w:footnote w:id="2">
    <w:p w14:paraId="4ACAB98C" w14:textId="78E63234" w:rsidR="004D274D" w:rsidRPr="004D274D" w:rsidRDefault="004D274D">
      <w:pPr>
        <w:pStyle w:val="Funotentext"/>
        <w:rPr>
          <w:lang w:val="de-DE"/>
        </w:rPr>
      </w:pPr>
      <w:r>
        <w:rPr>
          <w:rStyle w:val="Funotenzeichen"/>
        </w:rPr>
        <w:footnoteRef/>
      </w:r>
      <w:r w:rsidRPr="004D274D">
        <w:rPr>
          <w:lang w:val="de-DE"/>
        </w:rPr>
        <w:t xml:space="preserve"> </w:t>
      </w:r>
      <w:r w:rsidRPr="00D64D6F">
        <w:rPr>
          <w:rFonts w:ascii="Dyson Futura Light" w:hAnsi="Dyson Futura Light"/>
          <w:sz w:val="16"/>
          <w:szCs w:val="16"/>
          <w:lang w:val="de-DE"/>
        </w:rPr>
        <w:t>Mit aktiver Geräuschunterdrückung (ANC). Die Leistung kann je nach Umgebungsbedingungen und Nutzung variieren.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28FDC" w14:textId="6E5BE23D"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F818203" wp14:editId="76655E3D">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5B55E833" w14:textId="77777777" w:rsidR="00785B7C" w:rsidRDefault="00785B7C" w:rsidP="00860885">
    <w:pPr>
      <w:pStyle w:val="Kopfzeile"/>
    </w:pPr>
  </w:p>
  <w:p w14:paraId="09B9E158"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9647E2"/>
    <w:multiLevelType w:val="hybridMultilevel"/>
    <w:tmpl w:val="B6E606A0"/>
    <w:lvl w:ilvl="0" w:tplc="26527568">
      <w:start w:val="2021"/>
      <w:numFmt w:val="bullet"/>
      <w:lvlText w:val="-"/>
      <w:lvlJc w:val="left"/>
      <w:pPr>
        <w:ind w:left="720" w:hanging="360"/>
      </w:pPr>
      <w:rPr>
        <w:rFonts w:ascii="Dyson Futura Book" w:eastAsiaTheme="minorHAnsi" w:hAnsi="Dyson Futura Book" w:cstheme="minorBidi" w:hint="default"/>
        <w:color w:val="0000FF"/>
        <w:sz w:val="20"/>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8"/>
  </w:num>
  <w:num w:numId="2" w16cid:durableId="1260604820">
    <w:abstractNumId w:val="19"/>
  </w:num>
  <w:num w:numId="3" w16cid:durableId="1459445414">
    <w:abstractNumId w:val="3"/>
  </w:num>
  <w:num w:numId="4" w16cid:durableId="1960792000">
    <w:abstractNumId w:val="27"/>
  </w:num>
  <w:num w:numId="5" w16cid:durableId="1304889296">
    <w:abstractNumId w:val="37"/>
  </w:num>
  <w:num w:numId="6" w16cid:durableId="1230582111">
    <w:abstractNumId w:val="20"/>
  </w:num>
  <w:num w:numId="7" w16cid:durableId="1712802522">
    <w:abstractNumId w:val="26"/>
  </w:num>
  <w:num w:numId="8" w16cid:durableId="307826048">
    <w:abstractNumId w:val="1"/>
  </w:num>
  <w:num w:numId="9" w16cid:durableId="358625234">
    <w:abstractNumId w:val="11"/>
  </w:num>
  <w:num w:numId="10" w16cid:durableId="1471164894">
    <w:abstractNumId w:val="33"/>
  </w:num>
  <w:num w:numId="11" w16cid:durableId="2068068643">
    <w:abstractNumId w:val="32"/>
  </w:num>
  <w:num w:numId="12" w16cid:durableId="690953827">
    <w:abstractNumId w:val="4"/>
  </w:num>
  <w:num w:numId="13" w16cid:durableId="2045593610">
    <w:abstractNumId w:val="14"/>
  </w:num>
  <w:num w:numId="14" w16cid:durableId="957219698">
    <w:abstractNumId w:val="0"/>
  </w:num>
  <w:num w:numId="15" w16cid:durableId="103966661">
    <w:abstractNumId w:val="34"/>
  </w:num>
  <w:num w:numId="16" w16cid:durableId="1468862085">
    <w:abstractNumId w:val="31"/>
  </w:num>
  <w:num w:numId="17" w16cid:durableId="1918897383">
    <w:abstractNumId w:val="13"/>
  </w:num>
  <w:num w:numId="18" w16cid:durableId="1174800892">
    <w:abstractNumId w:val="9"/>
  </w:num>
  <w:num w:numId="19" w16cid:durableId="1923682542">
    <w:abstractNumId w:val="35"/>
  </w:num>
  <w:num w:numId="20" w16cid:durableId="1845171802">
    <w:abstractNumId w:val="40"/>
  </w:num>
  <w:num w:numId="21" w16cid:durableId="620570492">
    <w:abstractNumId w:val="41"/>
  </w:num>
  <w:num w:numId="22" w16cid:durableId="1360203346">
    <w:abstractNumId w:val="16"/>
  </w:num>
  <w:num w:numId="23" w16cid:durableId="730809388">
    <w:abstractNumId w:val="18"/>
  </w:num>
  <w:num w:numId="24" w16cid:durableId="803936166">
    <w:abstractNumId w:val="41"/>
    <w:lvlOverride w:ilvl="0">
      <w:startOverride w:val="1"/>
    </w:lvlOverride>
  </w:num>
  <w:num w:numId="25" w16cid:durableId="247933483">
    <w:abstractNumId w:val="10"/>
  </w:num>
  <w:num w:numId="26" w16cid:durableId="2065789355">
    <w:abstractNumId w:val="42"/>
  </w:num>
  <w:num w:numId="27" w16cid:durableId="131365838">
    <w:abstractNumId w:val="36"/>
  </w:num>
  <w:num w:numId="28" w16cid:durableId="2144344942">
    <w:abstractNumId w:val="7"/>
  </w:num>
  <w:num w:numId="29" w16cid:durableId="898714321">
    <w:abstractNumId w:val="23"/>
  </w:num>
  <w:num w:numId="30" w16cid:durableId="348945288">
    <w:abstractNumId w:val="43"/>
  </w:num>
  <w:num w:numId="31" w16cid:durableId="1035543321">
    <w:abstractNumId w:val="30"/>
  </w:num>
  <w:num w:numId="32" w16cid:durableId="460349384">
    <w:abstractNumId w:val="38"/>
  </w:num>
  <w:num w:numId="33" w16cid:durableId="798063948">
    <w:abstractNumId w:val="21"/>
  </w:num>
  <w:num w:numId="34" w16cid:durableId="75565352">
    <w:abstractNumId w:val="29"/>
  </w:num>
  <w:num w:numId="35" w16cid:durableId="1754278709">
    <w:abstractNumId w:val="24"/>
  </w:num>
  <w:num w:numId="36" w16cid:durableId="800810386">
    <w:abstractNumId w:val="12"/>
  </w:num>
  <w:num w:numId="37" w16cid:durableId="1585604298">
    <w:abstractNumId w:val="6"/>
  </w:num>
  <w:num w:numId="38" w16cid:durableId="1904874007">
    <w:abstractNumId w:val="25"/>
  </w:num>
  <w:num w:numId="39" w16cid:durableId="1965229459">
    <w:abstractNumId w:val="2"/>
  </w:num>
  <w:num w:numId="40" w16cid:durableId="2054884396">
    <w:abstractNumId w:val="5"/>
  </w:num>
  <w:num w:numId="41" w16cid:durableId="671371282">
    <w:abstractNumId w:val="39"/>
  </w:num>
  <w:num w:numId="42" w16cid:durableId="1124539315">
    <w:abstractNumId w:val="22"/>
  </w:num>
  <w:num w:numId="43" w16cid:durableId="1164083099">
    <w:abstractNumId w:val="8"/>
  </w:num>
  <w:num w:numId="44" w16cid:durableId="855728604">
    <w:abstractNumId w:val="15"/>
  </w:num>
  <w:num w:numId="45" w16cid:durableId="21439554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smin Faller (OSK)">
    <w15:presenceInfo w15:providerId="AD" w15:userId="S::j.faller@osk.de::323b0481-e9f4-4acd-8503-f3c8809dea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077"/>
    <w:rsid w:val="0000028B"/>
    <w:rsid w:val="0000030A"/>
    <w:rsid w:val="00000555"/>
    <w:rsid w:val="0000065D"/>
    <w:rsid w:val="00006307"/>
    <w:rsid w:val="00006778"/>
    <w:rsid w:val="000067E5"/>
    <w:rsid w:val="0001355B"/>
    <w:rsid w:val="000135FE"/>
    <w:rsid w:val="00014D8F"/>
    <w:rsid w:val="00016085"/>
    <w:rsid w:val="0001666C"/>
    <w:rsid w:val="000179CC"/>
    <w:rsid w:val="000208E8"/>
    <w:rsid w:val="00032DFF"/>
    <w:rsid w:val="00032F3D"/>
    <w:rsid w:val="00033B9A"/>
    <w:rsid w:val="000347C0"/>
    <w:rsid w:val="0003512F"/>
    <w:rsid w:val="000357B0"/>
    <w:rsid w:val="00035EC5"/>
    <w:rsid w:val="000374A8"/>
    <w:rsid w:val="000374E1"/>
    <w:rsid w:val="00040F23"/>
    <w:rsid w:val="00041C24"/>
    <w:rsid w:val="00042336"/>
    <w:rsid w:val="000459A7"/>
    <w:rsid w:val="000475CE"/>
    <w:rsid w:val="000507DA"/>
    <w:rsid w:val="0005271A"/>
    <w:rsid w:val="00052AA2"/>
    <w:rsid w:val="000540EA"/>
    <w:rsid w:val="000558F5"/>
    <w:rsid w:val="00056E44"/>
    <w:rsid w:val="0006185F"/>
    <w:rsid w:val="0006418A"/>
    <w:rsid w:val="00065341"/>
    <w:rsid w:val="00066333"/>
    <w:rsid w:val="00071920"/>
    <w:rsid w:val="00071FED"/>
    <w:rsid w:val="00073557"/>
    <w:rsid w:val="000751A4"/>
    <w:rsid w:val="000769DF"/>
    <w:rsid w:val="00080797"/>
    <w:rsid w:val="00081B3C"/>
    <w:rsid w:val="00083B53"/>
    <w:rsid w:val="000846CC"/>
    <w:rsid w:val="0009431D"/>
    <w:rsid w:val="00094691"/>
    <w:rsid w:val="00094DEF"/>
    <w:rsid w:val="00096775"/>
    <w:rsid w:val="0009786A"/>
    <w:rsid w:val="000A0543"/>
    <w:rsid w:val="000A0F69"/>
    <w:rsid w:val="000A0F8C"/>
    <w:rsid w:val="000A1024"/>
    <w:rsid w:val="000A260A"/>
    <w:rsid w:val="000A66E7"/>
    <w:rsid w:val="000B0633"/>
    <w:rsid w:val="000B3452"/>
    <w:rsid w:val="000B5DF7"/>
    <w:rsid w:val="000B67A4"/>
    <w:rsid w:val="000B7F32"/>
    <w:rsid w:val="000C1C50"/>
    <w:rsid w:val="000C2667"/>
    <w:rsid w:val="000C269B"/>
    <w:rsid w:val="000C2C21"/>
    <w:rsid w:val="000C6F78"/>
    <w:rsid w:val="000C79F6"/>
    <w:rsid w:val="000D0D14"/>
    <w:rsid w:val="000D21A0"/>
    <w:rsid w:val="000D29BD"/>
    <w:rsid w:val="000D4222"/>
    <w:rsid w:val="000D4929"/>
    <w:rsid w:val="000D6E4F"/>
    <w:rsid w:val="000E2367"/>
    <w:rsid w:val="000E4CC4"/>
    <w:rsid w:val="000E62FC"/>
    <w:rsid w:val="000F12D8"/>
    <w:rsid w:val="000F21F1"/>
    <w:rsid w:val="000F6607"/>
    <w:rsid w:val="000F7246"/>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19EC"/>
    <w:rsid w:val="001535AC"/>
    <w:rsid w:val="00153C2A"/>
    <w:rsid w:val="001560D1"/>
    <w:rsid w:val="001601E8"/>
    <w:rsid w:val="0016089D"/>
    <w:rsid w:val="00162257"/>
    <w:rsid w:val="00162AC4"/>
    <w:rsid w:val="00163233"/>
    <w:rsid w:val="001632B6"/>
    <w:rsid w:val="00172744"/>
    <w:rsid w:val="00173E6E"/>
    <w:rsid w:val="0017664C"/>
    <w:rsid w:val="00177BA0"/>
    <w:rsid w:val="0018105D"/>
    <w:rsid w:val="0019045B"/>
    <w:rsid w:val="001941D4"/>
    <w:rsid w:val="00196023"/>
    <w:rsid w:val="0019606D"/>
    <w:rsid w:val="00197907"/>
    <w:rsid w:val="00197BD6"/>
    <w:rsid w:val="00197FF0"/>
    <w:rsid w:val="001A069D"/>
    <w:rsid w:val="001A3B67"/>
    <w:rsid w:val="001A4288"/>
    <w:rsid w:val="001A46D3"/>
    <w:rsid w:val="001B1390"/>
    <w:rsid w:val="001B25F7"/>
    <w:rsid w:val="001B2F5B"/>
    <w:rsid w:val="001B3CDD"/>
    <w:rsid w:val="001B3EC6"/>
    <w:rsid w:val="001B64FA"/>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1F53BA"/>
    <w:rsid w:val="001F5863"/>
    <w:rsid w:val="0020134F"/>
    <w:rsid w:val="00203D18"/>
    <w:rsid w:val="00211BC2"/>
    <w:rsid w:val="002122A8"/>
    <w:rsid w:val="00212EE0"/>
    <w:rsid w:val="002145D6"/>
    <w:rsid w:val="0021647C"/>
    <w:rsid w:val="00221CCA"/>
    <w:rsid w:val="0022238E"/>
    <w:rsid w:val="00224177"/>
    <w:rsid w:val="00224719"/>
    <w:rsid w:val="00224FD1"/>
    <w:rsid w:val="002257B8"/>
    <w:rsid w:val="0022697B"/>
    <w:rsid w:val="00226983"/>
    <w:rsid w:val="00234E89"/>
    <w:rsid w:val="0023683B"/>
    <w:rsid w:val="002369E3"/>
    <w:rsid w:val="00237DAE"/>
    <w:rsid w:val="00237E3F"/>
    <w:rsid w:val="00246FCD"/>
    <w:rsid w:val="0025246D"/>
    <w:rsid w:val="00252A61"/>
    <w:rsid w:val="00252E76"/>
    <w:rsid w:val="002564C9"/>
    <w:rsid w:val="00256ADC"/>
    <w:rsid w:val="0026177C"/>
    <w:rsid w:val="002624EF"/>
    <w:rsid w:val="00264AF0"/>
    <w:rsid w:val="002677CF"/>
    <w:rsid w:val="0027018B"/>
    <w:rsid w:val="00270968"/>
    <w:rsid w:val="00271242"/>
    <w:rsid w:val="002773D0"/>
    <w:rsid w:val="002775FF"/>
    <w:rsid w:val="002802F9"/>
    <w:rsid w:val="002810B9"/>
    <w:rsid w:val="0028166C"/>
    <w:rsid w:val="00281BA9"/>
    <w:rsid w:val="0028302C"/>
    <w:rsid w:val="00284128"/>
    <w:rsid w:val="002879BC"/>
    <w:rsid w:val="00290DEB"/>
    <w:rsid w:val="00295607"/>
    <w:rsid w:val="00296C79"/>
    <w:rsid w:val="00297F60"/>
    <w:rsid w:val="002A08F9"/>
    <w:rsid w:val="002A4058"/>
    <w:rsid w:val="002A6F12"/>
    <w:rsid w:val="002A7573"/>
    <w:rsid w:val="002A77B5"/>
    <w:rsid w:val="002B0E41"/>
    <w:rsid w:val="002B1261"/>
    <w:rsid w:val="002B1F44"/>
    <w:rsid w:val="002B2248"/>
    <w:rsid w:val="002B3529"/>
    <w:rsid w:val="002B608B"/>
    <w:rsid w:val="002B6D9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52FF"/>
    <w:rsid w:val="002F63A6"/>
    <w:rsid w:val="002F77F6"/>
    <w:rsid w:val="003016F5"/>
    <w:rsid w:val="0030290A"/>
    <w:rsid w:val="00303694"/>
    <w:rsid w:val="00304FF7"/>
    <w:rsid w:val="003051EC"/>
    <w:rsid w:val="003104BF"/>
    <w:rsid w:val="0031250B"/>
    <w:rsid w:val="00312D7E"/>
    <w:rsid w:val="0031738E"/>
    <w:rsid w:val="00317F0A"/>
    <w:rsid w:val="00320A82"/>
    <w:rsid w:val="0032440D"/>
    <w:rsid w:val="00325221"/>
    <w:rsid w:val="003257E8"/>
    <w:rsid w:val="003261B4"/>
    <w:rsid w:val="00331CBE"/>
    <w:rsid w:val="0033263B"/>
    <w:rsid w:val="003333BD"/>
    <w:rsid w:val="00333BDD"/>
    <w:rsid w:val="003348B6"/>
    <w:rsid w:val="003350C5"/>
    <w:rsid w:val="00340415"/>
    <w:rsid w:val="00343B1B"/>
    <w:rsid w:val="00347A39"/>
    <w:rsid w:val="00347EF1"/>
    <w:rsid w:val="003510C8"/>
    <w:rsid w:val="003516B6"/>
    <w:rsid w:val="00351CC1"/>
    <w:rsid w:val="0035307D"/>
    <w:rsid w:val="0035696F"/>
    <w:rsid w:val="00356985"/>
    <w:rsid w:val="00357F89"/>
    <w:rsid w:val="00361E9E"/>
    <w:rsid w:val="00361F79"/>
    <w:rsid w:val="00362D3B"/>
    <w:rsid w:val="00363A68"/>
    <w:rsid w:val="00363D04"/>
    <w:rsid w:val="0036735A"/>
    <w:rsid w:val="00371730"/>
    <w:rsid w:val="0037244B"/>
    <w:rsid w:val="0037267C"/>
    <w:rsid w:val="003727EF"/>
    <w:rsid w:val="00372C3A"/>
    <w:rsid w:val="00373955"/>
    <w:rsid w:val="00373FE9"/>
    <w:rsid w:val="00374521"/>
    <w:rsid w:val="00374CBC"/>
    <w:rsid w:val="00374DB0"/>
    <w:rsid w:val="0037582D"/>
    <w:rsid w:val="003759A9"/>
    <w:rsid w:val="00375A42"/>
    <w:rsid w:val="003801F7"/>
    <w:rsid w:val="00380C59"/>
    <w:rsid w:val="00380D70"/>
    <w:rsid w:val="003863E7"/>
    <w:rsid w:val="0038672C"/>
    <w:rsid w:val="00387CCC"/>
    <w:rsid w:val="00394461"/>
    <w:rsid w:val="00394F85"/>
    <w:rsid w:val="003A00CA"/>
    <w:rsid w:val="003A15A0"/>
    <w:rsid w:val="003A29F3"/>
    <w:rsid w:val="003A454C"/>
    <w:rsid w:val="003A5574"/>
    <w:rsid w:val="003A5EE3"/>
    <w:rsid w:val="003B4748"/>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29CD"/>
    <w:rsid w:val="003D6EA8"/>
    <w:rsid w:val="003D7D02"/>
    <w:rsid w:val="003E05CC"/>
    <w:rsid w:val="003E1539"/>
    <w:rsid w:val="003E260D"/>
    <w:rsid w:val="003E3136"/>
    <w:rsid w:val="003E33EA"/>
    <w:rsid w:val="003E3A88"/>
    <w:rsid w:val="003E5F3E"/>
    <w:rsid w:val="003E6B02"/>
    <w:rsid w:val="003E7416"/>
    <w:rsid w:val="003F1AB7"/>
    <w:rsid w:val="003F1FE7"/>
    <w:rsid w:val="003F5141"/>
    <w:rsid w:val="003F6C66"/>
    <w:rsid w:val="003F76B8"/>
    <w:rsid w:val="003F793F"/>
    <w:rsid w:val="003F7EE2"/>
    <w:rsid w:val="00404BA6"/>
    <w:rsid w:val="00405D6F"/>
    <w:rsid w:val="00406B1D"/>
    <w:rsid w:val="00406E63"/>
    <w:rsid w:val="00410AD0"/>
    <w:rsid w:val="00413D32"/>
    <w:rsid w:val="00414662"/>
    <w:rsid w:val="00416FC5"/>
    <w:rsid w:val="0041741A"/>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5140"/>
    <w:rsid w:val="00435C47"/>
    <w:rsid w:val="004372E1"/>
    <w:rsid w:val="00437911"/>
    <w:rsid w:val="00441675"/>
    <w:rsid w:val="0044704E"/>
    <w:rsid w:val="00450129"/>
    <w:rsid w:val="00450994"/>
    <w:rsid w:val="00450B20"/>
    <w:rsid w:val="00451688"/>
    <w:rsid w:val="00452522"/>
    <w:rsid w:val="0045279E"/>
    <w:rsid w:val="004531F7"/>
    <w:rsid w:val="004543F7"/>
    <w:rsid w:val="004551F1"/>
    <w:rsid w:val="00455B2E"/>
    <w:rsid w:val="00457DAF"/>
    <w:rsid w:val="00460252"/>
    <w:rsid w:val="0046130F"/>
    <w:rsid w:val="00462203"/>
    <w:rsid w:val="00463276"/>
    <w:rsid w:val="00465B99"/>
    <w:rsid w:val="00466389"/>
    <w:rsid w:val="00472A2E"/>
    <w:rsid w:val="00472E82"/>
    <w:rsid w:val="004734BD"/>
    <w:rsid w:val="004742E0"/>
    <w:rsid w:val="004749B4"/>
    <w:rsid w:val="00476E94"/>
    <w:rsid w:val="00477641"/>
    <w:rsid w:val="004812B1"/>
    <w:rsid w:val="004827E7"/>
    <w:rsid w:val="004837CC"/>
    <w:rsid w:val="00484592"/>
    <w:rsid w:val="004847DF"/>
    <w:rsid w:val="00484A3A"/>
    <w:rsid w:val="0048793A"/>
    <w:rsid w:val="00491892"/>
    <w:rsid w:val="00492A00"/>
    <w:rsid w:val="00495988"/>
    <w:rsid w:val="0049609B"/>
    <w:rsid w:val="004A0722"/>
    <w:rsid w:val="004A197E"/>
    <w:rsid w:val="004A20EC"/>
    <w:rsid w:val="004A2537"/>
    <w:rsid w:val="004A32C4"/>
    <w:rsid w:val="004A3F29"/>
    <w:rsid w:val="004A4DEC"/>
    <w:rsid w:val="004A53A7"/>
    <w:rsid w:val="004A5DEC"/>
    <w:rsid w:val="004A67AE"/>
    <w:rsid w:val="004A6E3F"/>
    <w:rsid w:val="004A7CB1"/>
    <w:rsid w:val="004B2B8E"/>
    <w:rsid w:val="004B2BBA"/>
    <w:rsid w:val="004B377E"/>
    <w:rsid w:val="004B5178"/>
    <w:rsid w:val="004B6533"/>
    <w:rsid w:val="004C2AAA"/>
    <w:rsid w:val="004C2FE8"/>
    <w:rsid w:val="004C529A"/>
    <w:rsid w:val="004C5944"/>
    <w:rsid w:val="004C7135"/>
    <w:rsid w:val="004D274D"/>
    <w:rsid w:val="004D2D0D"/>
    <w:rsid w:val="004D39B3"/>
    <w:rsid w:val="004D5B26"/>
    <w:rsid w:val="004D750D"/>
    <w:rsid w:val="004D7AAE"/>
    <w:rsid w:val="004E0321"/>
    <w:rsid w:val="004E08F2"/>
    <w:rsid w:val="004E20E4"/>
    <w:rsid w:val="004E53D7"/>
    <w:rsid w:val="004E5DD3"/>
    <w:rsid w:val="004E7278"/>
    <w:rsid w:val="004E7364"/>
    <w:rsid w:val="004F0D09"/>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5153"/>
    <w:rsid w:val="00525C2D"/>
    <w:rsid w:val="00527738"/>
    <w:rsid w:val="00530A36"/>
    <w:rsid w:val="00533869"/>
    <w:rsid w:val="005348F9"/>
    <w:rsid w:val="00534BB8"/>
    <w:rsid w:val="005354E3"/>
    <w:rsid w:val="00537355"/>
    <w:rsid w:val="005427C3"/>
    <w:rsid w:val="0054403E"/>
    <w:rsid w:val="00544C9D"/>
    <w:rsid w:val="00544FCB"/>
    <w:rsid w:val="005455FB"/>
    <w:rsid w:val="00546E56"/>
    <w:rsid w:val="00547647"/>
    <w:rsid w:val="005479EC"/>
    <w:rsid w:val="005551BF"/>
    <w:rsid w:val="00555E5C"/>
    <w:rsid w:val="00555F09"/>
    <w:rsid w:val="00556604"/>
    <w:rsid w:val="00557765"/>
    <w:rsid w:val="00557D01"/>
    <w:rsid w:val="005602D7"/>
    <w:rsid w:val="00560F4A"/>
    <w:rsid w:val="0056120E"/>
    <w:rsid w:val="0056150C"/>
    <w:rsid w:val="00561D10"/>
    <w:rsid w:val="00562312"/>
    <w:rsid w:val="00563F7A"/>
    <w:rsid w:val="005648B8"/>
    <w:rsid w:val="00565041"/>
    <w:rsid w:val="005652E1"/>
    <w:rsid w:val="00565808"/>
    <w:rsid w:val="00566EEB"/>
    <w:rsid w:val="005714AA"/>
    <w:rsid w:val="00573352"/>
    <w:rsid w:val="0057417C"/>
    <w:rsid w:val="00576999"/>
    <w:rsid w:val="00585699"/>
    <w:rsid w:val="00587A4C"/>
    <w:rsid w:val="005915A6"/>
    <w:rsid w:val="00592A3B"/>
    <w:rsid w:val="00593056"/>
    <w:rsid w:val="005932C6"/>
    <w:rsid w:val="00594081"/>
    <w:rsid w:val="00594630"/>
    <w:rsid w:val="00594A06"/>
    <w:rsid w:val="005A07B0"/>
    <w:rsid w:val="005A094C"/>
    <w:rsid w:val="005A0AFD"/>
    <w:rsid w:val="005A170D"/>
    <w:rsid w:val="005A2641"/>
    <w:rsid w:val="005A3B32"/>
    <w:rsid w:val="005A7A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67C"/>
    <w:rsid w:val="005E3BAF"/>
    <w:rsid w:val="005E5408"/>
    <w:rsid w:val="005E541C"/>
    <w:rsid w:val="005E6C21"/>
    <w:rsid w:val="005F2B14"/>
    <w:rsid w:val="005F3AF1"/>
    <w:rsid w:val="005F3D14"/>
    <w:rsid w:val="005F4EA8"/>
    <w:rsid w:val="005F554A"/>
    <w:rsid w:val="005F72F9"/>
    <w:rsid w:val="005F78A1"/>
    <w:rsid w:val="006008CD"/>
    <w:rsid w:val="00601A8D"/>
    <w:rsid w:val="006028A7"/>
    <w:rsid w:val="00602A14"/>
    <w:rsid w:val="00602DAF"/>
    <w:rsid w:val="00603B82"/>
    <w:rsid w:val="00603F31"/>
    <w:rsid w:val="00607060"/>
    <w:rsid w:val="00607BE1"/>
    <w:rsid w:val="00607C67"/>
    <w:rsid w:val="00611CF1"/>
    <w:rsid w:val="00615041"/>
    <w:rsid w:val="00615712"/>
    <w:rsid w:val="006170FF"/>
    <w:rsid w:val="00620ED6"/>
    <w:rsid w:val="0062402B"/>
    <w:rsid w:val="00624AEE"/>
    <w:rsid w:val="00630F6A"/>
    <w:rsid w:val="00637B1F"/>
    <w:rsid w:val="00640FEB"/>
    <w:rsid w:val="00641077"/>
    <w:rsid w:val="0064291F"/>
    <w:rsid w:val="00642E01"/>
    <w:rsid w:val="006431AE"/>
    <w:rsid w:val="006456E2"/>
    <w:rsid w:val="00646E2F"/>
    <w:rsid w:val="00646E89"/>
    <w:rsid w:val="00647C06"/>
    <w:rsid w:val="0065042B"/>
    <w:rsid w:val="006506E6"/>
    <w:rsid w:val="00652217"/>
    <w:rsid w:val="006522F2"/>
    <w:rsid w:val="00652C97"/>
    <w:rsid w:val="006533A7"/>
    <w:rsid w:val="00660431"/>
    <w:rsid w:val="00660877"/>
    <w:rsid w:val="006610FB"/>
    <w:rsid w:val="006611C0"/>
    <w:rsid w:val="00661506"/>
    <w:rsid w:val="00661DA4"/>
    <w:rsid w:val="0066317E"/>
    <w:rsid w:val="00666157"/>
    <w:rsid w:val="006661AF"/>
    <w:rsid w:val="00666E23"/>
    <w:rsid w:val="00667E90"/>
    <w:rsid w:val="0067027A"/>
    <w:rsid w:val="006717F4"/>
    <w:rsid w:val="00673C5F"/>
    <w:rsid w:val="006765A7"/>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6C2"/>
    <w:rsid w:val="006A4C56"/>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1848"/>
    <w:rsid w:val="006E38FA"/>
    <w:rsid w:val="006F00D8"/>
    <w:rsid w:val="006F1CC1"/>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9BB"/>
    <w:rsid w:val="00706CB4"/>
    <w:rsid w:val="00707916"/>
    <w:rsid w:val="007112E3"/>
    <w:rsid w:val="00711A79"/>
    <w:rsid w:val="00714CB1"/>
    <w:rsid w:val="00715CA8"/>
    <w:rsid w:val="00717F1D"/>
    <w:rsid w:val="00720DF7"/>
    <w:rsid w:val="007243E9"/>
    <w:rsid w:val="007331E2"/>
    <w:rsid w:val="00734EF6"/>
    <w:rsid w:val="0073549D"/>
    <w:rsid w:val="00735FDD"/>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B73"/>
    <w:rsid w:val="00766D46"/>
    <w:rsid w:val="007719EC"/>
    <w:rsid w:val="007743D8"/>
    <w:rsid w:val="00774EBE"/>
    <w:rsid w:val="00777F21"/>
    <w:rsid w:val="0078015A"/>
    <w:rsid w:val="00780C07"/>
    <w:rsid w:val="00781222"/>
    <w:rsid w:val="00782DE3"/>
    <w:rsid w:val="007848CF"/>
    <w:rsid w:val="007851F8"/>
    <w:rsid w:val="00785B7C"/>
    <w:rsid w:val="00785F2C"/>
    <w:rsid w:val="00791D06"/>
    <w:rsid w:val="007921CC"/>
    <w:rsid w:val="0079297F"/>
    <w:rsid w:val="00797281"/>
    <w:rsid w:val="007A0104"/>
    <w:rsid w:val="007A0CEA"/>
    <w:rsid w:val="007A2ACA"/>
    <w:rsid w:val="007A51E1"/>
    <w:rsid w:val="007A5885"/>
    <w:rsid w:val="007B2015"/>
    <w:rsid w:val="007B2B3E"/>
    <w:rsid w:val="007B2CFD"/>
    <w:rsid w:val="007B3B6F"/>
    <w:rsid w:val="007B4691"/>
    <w:rsid w:val="007B5034"/>
    <w:rsid w:val="007B60E9"/>
    <w:rsid w:val="007B69C3"/>
    <w:rsid w:val="007B7636"/>
    <w:rsid w:val="007C20FE"/>
    <w:rsid w:val="007C2A38"/>
    <w:rsid w:val="007C2C3B"/>
    <w:rsid w:val="007C3935"/>
    <w:rsid w:val="007C3B36"/>
    <w:rsid w:val="007C42FD"/>
    <w:rsid w:val="007C4559"/>
    <w:rsid w:val="007C4667"/>
    <w:rsid w:val="007C52CE"/>
    <w:rsid w:val="007D09E8"/>
    <w:rsid w:val="007D2B9A"/>
    <w:rsid w:val="007D329B"/>
    <w:rsid w:val="007D5449"/>
    <w:rsid w:val="007D77D0"/>
    <w:rsid w:val="007E13E5"/>
    <w:rsid w:val="007E193E"/>
    <w:rsid w:val="007E2996"/>
    <w:rsid w:val="007E68B8"/>
    <w:rsid w:val="007E72D8"/>
    <w:rsid w:val="007F1B4B"/>
    <w:rsid w:val="007F1D17"/>
    <w:rsid w:val="007F2AD4"/>
    <w:rsid w:val="007F3BC3"/>
    <w:rsid w:val="007F42F6"/>
    <w:rsid w:val="007F6F3D"/>
    <w:rsid w:val="00801C6B"/>
    <w:rsid w:val="00805F58"/>
    <w:rsid w:val="008068DB"/>
    <w:rsid w:val="00806A78"/>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46046"/>
    <w:rsid w:val="00851DB9"/>
    <w:rsid w:val="008536B7"/>
    <w:rsid w:val="00854E03"/>
    <w:rsid w:val="00855E0D"/>
    <w:rsid w:val="00860885"/>
    <w:rsid w:val="00861B8B"/>
    <w:rsid w:val="00863A89"/>
    <w:rsid w:val="00864820"/>
    <w:rsid w:val="00864A9A"/>
    <w:rsid w:val="00866F76"/>
    <w:rsid w:val="00870AF9"/>
    <w:rsid w:val="00870E41"/>
    <w:rsid w:val="00873425"/>
    <w:rsid w:val="008736D8"/>
    <w:rsid w:val="0087656F"/>
    <w:rsid w:val="008804DE"/>
    <w:rsid w:val="0088057C"/>
    <w:rsid w:val="008809EF"/>
    <w:rsid w:val="00880BB9"/>
    <w:rsid w:val="008823D8"/>
    <w:rsid w:val="00882C76"/>
    <w:rsid w:val="008831AF"/>
    <w:rsid w:val="00887831"/>
    <w:rsid w:val="00892BF8"/>
    <w:rsid w:val="00894903"/>
    <w:rsid w:val="00896119"/>
    <w:rsid w:val="00897D90"/>
    <w:rsid w:val="008A0053"/>
    <w:rsid w:val="008A1107"/>
    <w:rsid w:val="008A11B2"/>
    <w:rsid w:val="008A4796"/>
    <w:rsid w:val="008A4826"/>
    <w:rsid w:val="008A5051"/>
    <w:rsid w:val="008A7126"/>
    <w:rsid w:val="008A7C45"/>
    <w:rsid w:val="008B171B"/>
    <w:rsid w:val="008B2201"/>
    <w:rsid w:val="008B3FC2"/>
    <w:rsid w:val="008B52CC"/>
    <w:rsid w:val="008B6ABE"/>
    <w:rsid w:val="008B6E74"/>
    <w:rsid w:val="008B73C9"/>
    <w:rsid w:val="008C0186"/>
    <w:rsid w:val="008C1AEE"/>
    <w:rsid w:val="008C2F22"/>
    <w:rsid w:val="008C3C03"/>
    <w:rsid w:val="008C5D31"/>
    <w:rsid w:val="008C6103"/>
    <w:rsid w:val="008C6715"/>
    <w:rsid w:val="008C7380"/>
    <w:rsid w:val="008C7408"/>
    <w:rsid w:val="008C7AA3"/>
    <w:rsid w:val="008C7FE3"/>
    <w:rsid w:val="008D0B07"/>
    <w:rsid w:val="008D1CE6"/>
    <w:rsid w:val="008D1D6B"/>
    <w:rsid w:val="008D29B0"/>
    <w:rsid w:val="008D702E"/>
    <w:rsid w:val="008E0F54"/>
    <w:rsid w:val="008E20AE"/>
    <w:rsid w:val="008E27F2"/>
    <w:rsid w:val="008E3332"/>
    <w:rsid w:val="008E49FD"/>
    <w:rsid w:val="008E784E"/>
    <w:rsid w:val="008F1651"/>
    <w:rsid w:val="008F1F3B"/>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290C"/>
    <w:rsid w:val="00915100"/>
    <w:rsid w:val="009152D7"/>
    <w:rsid w:val="0091691E"/>
    <w:rsid w:val="00922C45"/>
    <w:rsid w:val="009235D2"/>
    <w:rsid w:val="009355FE"/>
    <w:rsid w:val="00936CAB"/>
    <w:rsid w:val="00940B05"/>
    <w:rsid w:val="009425E8"/>
    <w:rsid w:val="00942C0C"/>
    <w:rsid w:val="009439E5"/>
    <w:rsid w:val="00945906"/>
    <w:rsid w:val="00945FD4"/>
    <w:rsid w:val="00947647"/>
    <w:rsid w:val="00947A54"/>
    <w:rsid w:val="00952813"/>
    <w:rsid w:val="00953E71"/>
    <w:rsid w:val="0095776E"/>
    <w:rsid w:val="00957B99"/>
    <w:rsid w:val="00960571"/>
    <w:rsid w:val="0096100C"/>
    <w:rsid w:val="00961440"/>
    <w:rsid w:val="00962375"/>
    <w:rsid w:val="009624F3"/>
    <w:rsid w:val="00962B48"/>
    <w:rsid w:val="00964FCC"/>
    <w:rsid w:val="00965884"/>
    <w:rsid w:val="00970F9E"/>
    <w:rsid w:val="009718A1"/>
    <w:rsid w:val="0097574E"/>
    <w:rsid w:val="00975A03"/>
    <w:rsid w:val="00975AD7"/>
    <w:rsid w:val="00980390"/>
    <w:rsid w:val="00981988"/>
    <w:rsid w:val="00982A49"/>
    <w:rsid w:val="00982B10"/>
    <w:rsid w:val="00983A64"/>
    <w:rsid w:val="00983BA9"/>
    <w:rsid w:val="009874E3"/>
    <w:rsid w:val="00987B80"/>
    <w:rsid w:val="00987E64"/>
    <w:rsid w:val="009915F9"/>
    <w:rsid w:val="00992CD1"/>
    <w:rsid w:val="009934B8"/>
    <w:rsid w:val="009A0137"/>
    <w:rsid w:val="009A149B"/>
    <w:rsid w:val="009A1A34"/>
    <w:rsid w:val="009A1EF2"/>
    <w:rsid w:val="009A3941"/>
    <w:rsid w:val="009A4833"/>
    <w:rsid w:val="009A50C1"/>
    <w:rsid w:val="009A539D"/>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D76EE"/>
    <w:rsid w:val="009E0C2C"/>
    <w:rsid w:val="009E1507"/>
    <w:rsid w:val="009E3B86"/>
    <w:rsid w:val="009E4BB5"/>
    <w:rsid w:val="009E5A41"/>
    <w:rsid w:val="009E5EAC"/>
    <w:rsid w:val="009E633D"/>
    <w:rsid w:val="009F3730"/>
    <w:rsid w:val="009F7FB4"/>
    <w:rsid w:val="00A01174"/>
    <w:rsid w:val="00A04822"/>
    <w:rsid w:val="00A078DC"/>
    <w:rsid w:val="00A116C0"/>
    <w:rsid w:val="00A12A8A"/>
    <w:rsid w:val="00A14EB4"/>
    <w:rsid w:val="00A155F1"/>
    <w:rsid w:val="00A15E82"/>
    <w:rsid w:val="00A17317"/>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6130C"/>
    <w:rsid w:val="00A644DA"/>
    <w:rsid w:val="00A64E65"/>
    <w:rsid w:val="00A677C8"/>
    <w:rsid w:val="00A67937"/>
    <w:rsid w:val="00A71E05"/>
    <w:rsid w:val="00A73F02"/>
    <w:rsid w:val="00A8117E"/>
    <w:rsid w:val="00A811A7"/>
    <w:rsid w:val="00A81CAF"/>
    <w:rsid w:val="00A820E8"/>
    <w:rsid w:val="00A82615"/>
    <w:rsid w:val="00A8522D"/>
    <w:rsid w:val="00A856F1"/>
    <w:rsid w:val="00A8614F"/>
    <w:rsid w:val="00A86891"/>
    <w:rsid w:val="00A954DB"/>
    <w:rsid w:val="00A96D28"/>
    <w:rsid w:val="00AA1B85"/>
    <w:rsid w:val="00AA310F"/>
    <w:rsid w:val="00AA51E5"/>
    <w:rsid w:val="00AB2FF6"/>
    <w:rsid w:val="00AB3FB1"/>
    <w:rsid w:val="00AB547B"/>
    <w:rsid w:val="00AB6B07"/>
    <w:rsid w:val="00AB7246"/>
    <w:rsid w:val="00AC055C"/>
    <w:rsid w:val="00AC1AF8"/>
    <w:rsid w:val="00AC428B"/>
    <w:rsid w:val="00AC42FE"/>
    <w:rsid w:val="00AC62E9"/>
    <w:rsid w:val="00AD09C3"/>
    <w:rsid w:val="00AD0D83"/>
    <w:rsid w:val="00AD1AAF"/>
    <w:rsid w:val="00AD212B"/>
    <w:rsid w:val="00AD35E1"/>
    <w:rsid w:val="00AD37BD"/>
    <w:rsid w:val="00AD3ADA"/>
    <w:rsid w:val="00AD6002"/>
    <w:rsid w:val="00AD6450"/>
    <w:rsid w:val="00AD6D3D"/>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3CA2"/>
    <w:rsid w:val="00B04266"/>
    <w:rsid w:val="00B049D5"/>
    <w:rsid w:val="00B05304"/>
    <w:rsid w:val="00B06401"/>
    <w:rsid w:val="00B1098C"/>
    <w:rsid w:val="00B1126D"/>
    <w:rsid w:val="00B118B9"/>
    <w:rsid w:val="00B13AC8"/>
    <w:rsid w:val="00B157AF"/>
    <w:rsid w:val="00B1586D"/>
    <w:rsid w:val="00B15C26"/>
    <w:rsid w:val="00B16497"/>
    <w:rsid w:val="00B16818"/>
    <w:rsid w:val="00B2305D"/>
    <w:rsid w:val="00B23947"/>
    <w:rsid w:val="00B23A82"/>
    <w:rsid w:val="00B23DD8"/>
    <w:rsid w:val="00B26F97"/>
    <w:rsid w:val="00B347E4"/>
    <w:rsid w:val="00B34A7E"/>
    <w:rsid w:val="00B36283"/>
    <w:rsid w:val="00B406B9"/>
    <w:rsid w:val="00B410AB"/>
    <w:rsid w:val="00B41531"/>
    <w:rsid w:val="00B41CC2"/>
    <w:rsid w:val="00B43B2A"/>
    <w:rsid w:val="00B50978"/>
    <w:rsid w:val="00B5145B"/>
    <w:rsid w:val="00B51D8A"/>
    <w:rsid w:val="00B52BA6"/>
    <w:rsid w:val="00B52CBB"/>
    <w:rsid w:val="00B53D9B"/>
    <w:rsid w:val="00B551B6"/>
    <w:rsid w:val="00B56633"/>
    <w:rsid w:val="00B567A5"/>
    <w:rsid w:val="00B57DF3"/>
    <w:rsid w:val="00B60C96"/>
    <w:rsid w:val="00B64540"/>
    <w:rsid w:val="00B65AFD"/>
    <w:rsid w:val="00B673C0"/>
    <w:rsid w:val="00B70774"/>
    <w:rsid w:val="00B718A4"/>
    <w:rsid w:val="00B719EA"/>
    <w:rsid w:val="00B74802"/>
    <w:rsid w:val="00B74EB2"/>
    <w:rsid w:val="00B74F90"/>
    <w:rsid w:val="00B76454"/>
    <w:rsid w:val="00B776A1"/>
    <w:rsid w:val="00B80A35"/>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A17D3"/>
    <w:rsid w:val="00BA2A5B"/>
    <w:rsid w:val="00BA2D10"/>
    <w:rsid w:val="00BA59AA"/>
    <w:rsid w:val="00BA7FE7"/>
    <w:rsid w:val="00BB01B9"/>
    <w:rsid w:val="00BB1D98"/>
    <w:rsid w:val="00BB2CFB"/>
    <w:rsid w:val="00BB3D6A"/>
    <w:rsid w:val="00BB55A2"/>
    <w:rsid w:val="00BB5C1E"/>
    <w:rsid w:val="00BC14D2"/>
    <w:rsid w:val="00BC370C"/>
    <w:rsid w:val="00BC388F"/>
    <w:rsid w:val="00BC653D"/>
    <w:rsid w:val="00BC7583"/>
    <w:rsid w:val="00BD455B"/>
    <w:rsid w:val="00BD6289"/>
    <w:rsid w:val="00BD6F35"/>
    <w:rsid w:val="00BE07B7"/>
    <w:rsid w:val="00BE1B7B"/>
    <w:rsid w:val="00BE1EF0"/>
    <w:rsid w:val="00BE565F"/>
    <w:rsid w:val="00BE7FBA"/>
    <w:rsid w:val="00BF0B1F"/>
    <w:rsid w:val="00BF2325"/>
    <w:rsid w:val="00BF497E"/>
    <w:rsid w:val="00C00C56"/>
    <w:rsid w:val="00C013A0"/>
    <w:rsid w:val="00C02D45"/>
    <w:rsid w:val="00C0521D"/>
    <w:rsid w:val="00C07E5D"/>
    <w:rsid w:val="00C12B5E"/>
    <w:rsid w:val="00C13DC1"/>
    <w:rsid w:val="00C15C7F"/>
    <w:rsid w:val="00C173C2"/>
    <w:rsid w:val="00C17DA3"/>
    <w:rsid w:val="00C24BC1"/>
    <w:rsid w:val="00C27F21"/>
    <w:rsid w:val="00C30420"/>
    <w:rsid w:val="00C309CD"/>
    <w:rsid w:val="00C315DF"/>
    <w:rsid w:val="00C3342E"/>
    <w:rsid w:val="00C3408E"/>
    <w:rsid w:val="00C34659"/>
    <w:rsid w:val="00C36D52"/>
    <w:rsid w:val="00C37509"/>
    <w:rsid w:val="00C400A5"/>
    <w:rsid w:val="00C4098E"/>
    <w:rsid w:val="00C436EC"/>
    <w:rsid w:val="00C43D65"/>
    <w:rsid w:val="00C45586"/>
    <w:rsid w:val="00C47188"/>
    <w:rsid w:val="00C54CE2"/>
    <w:rsid w:val="00C55853"/>
    <w:rsid w:val="00C55E5B"/>
    <w:rsid w:val="00C5798D"/>
    <w:rsid w:val="00C60E6A"/>
    <w:rsid w:val="00C6290F"/>
    <w:rsid w:val="00C658BF"/>
    <w:rsid w:val="00C65B4A"/>
    <w:rsid w:val="00C65DF0"/>
    <w:rsid w:val="00C7069F"/>
    <w:rsid w:val="00C7084D"/>
    <w:rsid w:val="00C71AAD"/>
    <w:rsid w:val="00C73563"/>
    <w:rsid w:val="00C76440"/>
    <w:rsid w:val="00C80C67"/>
    <w:rsid w:val="00C84350"/>
    <w:rsid w:val="00C8443A"/>
    <w:rsid w:val="00C84630"/>
    <w:rsid w:val="00C87CD9"/>
    <w:rsid w:val="00C908C6"/>
    <w:rsid w:val="00C91DBB"/>
    <w:rsid w:val="00C95F50"/>
    <w:rsid w:val="00CA1003"/>
    <w:rsid w:val="00CA102B"/>
    <w:rsid w:val="00CA1B79"/>
    <w:rsid w:val="00CA3926"/>
    <w:rsid w:val="00CA4C32"/>
    <w:rsid w:val="00CA5EFE"/>
    <w:rsid w:val="00CB138F"/>
    <w:rsid w:val="00CB4259"/>
    <w:rsid w:val="00CB4619"/>
    <w:rsid w:val="00CB5555"/>
    <w:rsid w:val="00CB60A7"/>
    <w:rsid w:val="00CC069A"/>
    <w:rsid w:val="00CC312E"/>
    <w:rsid w:val="00CC543F"/>
    <w:rsid w:val="00CD0C04"/>
    <w:rsid w:val="00CD2D7E"/>
    <w:rsid w:val="00CD3BA4"/>
    <w:rsid w:val="00CD5362"/>
    <w:rsid w:val="00CE25BD"/>
    <w:rsid w:val="00CE25E5"/>
    <w:rsid w:val="00CE2C8C"/>
    <w:rsid w:val="00CE4649"/>
    <w:rsid w:val="00CE5EB5"/>
    <w:rsid w:val="00CE7620"/>
    <w:rsid w:val="00CF0C61"/>
    <w:rsid w:val="00CF1DF5"/>
    <w:rsid w:val="00CF7BEF"/>
    <w:rsid w:val="00CF7ED6"/>
    <w:rsid w:val="00D03D2F"/>
    <w:rsid w:val="00D11810"/>
    <w:rsid w:val="00D11A7D"/>
    <w:rsid w:val="00D12321"/>
    <w:rsid w:val="00D135D0"/>
    <w:rsid w:val="00D1672A"/>
    <w:rsid w:val="00D17A0F"/>
    <w:rsid w:val="00D20BDC"/>
    <w:rsid w:val="00D21ED8"/>
    <w:rsid w:val="00D23310"/>
    <w:rsid w:val="00D24440"/>
    <w:rsid w:val="00D2653A"/>
    <w:rsid w:val="00D27AEB"/>
    <w:rsid w:val="00D31661"/>
    <w:rsid w:val="00D3617D"/>
    <w:rsid w:val="00D37234"/>
    <w:rsid w:val="00D42595"/>
    <w:rsid w:val="00D43CE4"/>
    <w:rsid w:val="00D45F24"/>
    <w:rsid w:val="00D50A5E"/>
    <w:rsid w:val="00D516A7"/>
    <w:rsid w:val="00D52166"/>
    <w:rsid w:val="00D5249C"/>
    <w:rsid w:val="00D52B04"/>
    <w:rsid w:val="00D5305D"/>
    <w:rsid w:val="00D603C6"/>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5CE5"/>
    <w:rsid w:val="00DA7FE4"/>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C2A"/>
    <w:rsid w:val="00DE7D1E"/>
    <w:rsid w:val="00DF2010"/>
    <w:rsid w:val="00DF24EF"/>
    <w:rsid w:val="00DF42D3"/>
    <w:rsid w:val="00DF4C33"/>
    <w:rsid w:val="00DF58E7"/>
    <w:rsid w:val="00DF5D84"/>
    <w:rsid w:val="00DF6933"/>
    <w:rsid w:val="00DF7797"/>
    <w:rsid w:val="00E01D54"/>
    <w:rsid w:val="00E10F58"/>
    <w:rsid w:val="00E1224B"/>
    <w:rsid w:val="00E14277"/>
    <w:rsid w:val="00E14972"/>
    <w:rsid w:val="00E14AF9"/>
    <w:rsid w:val="00E15372"/>
    <w:rsid w:val="00E16553"/>
    <w:rsid w:val="00E168DF"/>
    <w:rsid w:val="00E1691C"/>
    <w:rsid w:val="00E21402"/>
    <w:rsid w:val="00E235AF"/>
    <w:rsid w:val="00E23777"/>
    <w:rsid w:val="00E25CFB"/>
    <w:rsid w:val="00E30207"/>
    <w:rsid w:val="00E305AE"/>
    <w:rsid w:val="00E30F4F"/>
    <w:rsid w:val="00E3241E"/>
    <w:rsid w:val="00E34556"/>
    <w:rsid w:val="00E35E59"/>
    <w:rsid w:val="00E36CB0"/>
    <w:rsid w:val="00E40198"/>
    <w:rsid w:val="00E410F3"/>
    <w:rsid w:val="00E41925"/>
    <w:rsid w:val="00E42401"/>
    <w:rsid w:val="00E426D7"/>
    <w:rsid w:val="00E42EFF"/>
    <w:rsid w:val="00E43259"/>
    <w:rsid w:val="00E443F4"/>
    <w:rsid w:val="00E45F6F"/>
    <w:rsid w:val="00E4707F"/>
    <w:rsid w:val="00E47F8F"/>
    <w:rsid w:val="00E5116C"/>
    <w:rsid w:val="00E51D34"/>
    <w:rsid w:val="00E52539"/>
    <w:rsid w:val="00E526E8"/>
    <w:rsid w:val="00E55865"/>
    <w:rsid w:val="00E56785"/>
    <w:rsid w:val="00E60BC2"/>
    <w:rsid w:val="00E61C6E"/>
    <w:rsid w:val="00E621CD"/>
    <w:rsid w:val="00E64DB1"/>
    <w:rsid w:val="00E65487"/>
    <w:rsid w:val="00E65C1E"/>
    <w:rsid w:val="00E67858"/>
    <w:rsid w:val="00E71E40"/>
    <w:rsid w:val="00E72632"/>
    <w:rsid w:val="00E73C0A"/>
    <w:rsid w:val="00E7488C"/>
    <w:rsid w:val="00E749A8"/>
    <w:rsid w:val="00E7683A"/>
    <w:rsid w:val="00E80343"/>
    <w:rsid w:val="00E80491"/>
    <w:rsid w:val="00E81BE4"/>
    <w:rsid w:val="00E827A5"/>
    <w:rsid w:val="00E85BB0"/>
    <w:rsid w:val="00E86010"/>
    <w:rsid w:val="00E903FF"/>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3FE9"/>
    <w:rsid w:val="00EA491D"/>
    <w:rsid w:val="00EA4C89"/>
    <w:rsid w:val="00EA5900"/>
    <w:rsid w:val="00EA643A"/>
    <w:rsid w:val="00EB075F"/>
    <w:rsid w:val="00EB2C3F"/>
    <w:rsid w:val="00EB5F80"/>
    <w:rsid w:val="00EC2621"/>
    <w:rsid w:val="00EC3FD3"/>
    <w:rsid w:val="00EC4D1E"/>
    <w:rsid w:val="00ED1F95"/>
    <w:rsid w:val="00ED2C61"/>
    <w:rsid w:val="00ED570D"/>
    <w:rsid w:val="00ED57DB"/>
    <w:rsid w:val="00ED7AAC"/>
    <w:rsid w:val="00EE047F"/>
    <w:rsid w:val="00EE0904"/>
    <w:rsid w:val="00EE0B8E"/>
    <w:rsid w:val="00EE0C28"/>
    <w:rsid w:val="00EE2987"/>
    <w:rsid w:val="00EE2B00"/>
    <w:rsid w:val="00EE3478"/>
    <w:rsid w:val="00EE5733"/>
    <w:rsid w:val="00EE5E16"/>
    <w:rsid w:val="00EE6369"/>
    <w:rsid w:val="00EE7587"/>
    <w:rsid w:val="00EF1728"/>
    <w:rsid w:val="00EF1EAD"/>
    <w:rsid w:val="00EF2AF8"/>
    <w:rsid w:val="00EF2C46"/>
    <w:rsid w:val="00EF6679"/>
    <w:rsid w:val="00EF7047"/>
    <w:rsid w:val="00EF72C5"/>
    <w:rsid w:val="00F01FAD"/>
    <w:rsid w:val="00F031CC"/>
    <w:rsid w:val="00F048A7"/>
    <w:rsid w:val="00F04E9A"/>
    <w:rsid w:val="00F11925"/>
    <w:rsid w:val="00F12FAE"/>
    <w:rsid w:val="00F13D36"/>
    <w:rsid w:val="00F20522"/>
    <w:rsid w:val="00F212F5"/>
    <w:rsid w:val="00F2173F"/>
    <w:rsid w:val="00F25390"/>
    <w:rsid w:val="00F256A3"/>
    <w:rsid w:val="00F257A7"/>
    <w:rsid w:val="00F2674D"/>
    <w:rsid w:val="00F26B16"/>
    <w:rsid w:val="00F31C76"/>
    <w:rsid w:val="00F32861"/>
    <w:rsid w:val="00F32917"/>
    <w:rsid w:val="00F37769"/>
    <w:rsid w:val="00F40036"/>
    <w:rsid w:val="00F42A64"/>
    <w:rsid w:val="00F42B65"/>
    <w:rsid w:val="00F431C4"/>
    <w:rsid w:val="00F43E5D"/>
    <w:rsid w:val="00F44D93"/>
    <w:rsid w:val="00F46539"/>
    <w:rsid w:val="00F47942"/>
    <w:rsid w:val="00F53051"/>
    <w:rsid w:val="00F548A3"/>
    <w:rsid w:val="00F61ED0"/>
    <w:rsid w:val="00F621B4"/>
    <w:rsid w:val="00F64EFB"/>
    <w:rsid w:val="00F67476"/>
    <w:rsid w:val="00F727E3"/>
    <w:rsid w:val="00F745D4"/>
    <w:rsid w:val="00F75952"/>
    <w:rsid w:val="00F77F74"/>
    <w:rsid w:val="00F814A9"/>
    <w:rsid w:val="00F81BE4"/>
    <w:rsid w:val="00F82D30"/>
    <w:rsid w:val="00F84AA4"/>
    <w:rsid w:val="00F870A1"/>
    <w:rsid w:val="00F87406"/>
    <w:rsid w:val="00F9031B"/>
    <w:rsid w:val="00F92707"/>
    <w:rsid w:val="00F92E52"/>
    <w:rsid w:val="00F941E5"/>
    <w:rsid w:val="00F94CB8"/>
    <w:rsid w:val="00F95522"/>
    <w:rsid w:val="00F962D5"/>
    <w:rsid w:val="00F975E7"/>
    <w:rsid w:val="00F97B99"/>
    <w:rsid w:val="00FA0C4F"/>
    <w:rsid w:val="00FA2CE6"/>
    <w:rsid w:val="00FA3152"/>
    <w:rsid w:val="00FA4B64"/>
    <w:rsid w:val="00FA57DE"/>
    <w:rsid w:val="00FA706A"/>
    <w:rsid w:val="00FA7693"/>
    <w:rsid w:val="00FB0B9C"/>
    <w:rsid w:val="00FB30C0"/>
    <w:rsid w:val="00FB324A"/>
    <w:rsid w:val="00FB7E0B"/>
    <w:rsid w:val="00FC1AF9"/>
    <w:rsid w:val="00FC2C7B"/>
    <w:rsid w:val="00FC397A"/>
    <w:rsid w:val="00FC4B8E"/>
    <w:rsid w:val="00FC6ADF"/>
    <w:rsid w:val="00FC6DEA"/>
    <w:rsid w:val="00FD044A"/>
    <w:rsid w:val="00FD06DC"/>
    <w:rsid w:val="00FD2430"/>
    <w:rsid w:val="00FD2E7D"/>
    <w:rsid w:val="00FD5183"/>
    <w:rsid w:val="00FD5467"/>
    <w:rsid w:val="00FD5E01"/>
    <w:rsid w:val="00FD5FEA"/>
    <w:rsid w:val="00FD605F"/>
    <w:rsid w:val="00FD7446"/>
    <w:rsid w:val="00FE19F1"/>
    <w:rsid w:val="00FE203E"/>
    <w:rsid w:val="00FE2C8F"/>
    <w:rsid w:val="00FE3190"/>
    <w:rsid w:val="00FE31F1"/>
    <w:rsid w:val="00FE6A51"/>
    <w:rsid w:val="00FF076A"/>
    <w:rsid w:val="00FF3B8C"/>
    <w:rsid w:val="00FF4B86"/>
    <w:rsid w:val="00FF51D6"/>
    <w:rsid w:val="00FF547A"/>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6D1C9"/>
  <w14:defaultImageDpi w14:val="32767"/>
  <w15:chartTrackingRefBased/>
  <w15:docId w15:val="{43ABD9A2-6FC7-41AC-A2C0-9DD49B19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styleId="StandardWeb">
    <w:name w:val="Normal (Web)"/>
    <w:basedOn w:val="Standard"/>
    <w:uiPriority w:val="99"/>
    <w:semiHidden/>
    <w:unhideWhenUsed/>
    <w:rsid w:val="0064107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84503184">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61555050">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260264690">
      <w:bodyDiv w:val="1"/>
      <w:marLeft w:val="0"/>
      <w:marRight w:val="0"/>
      <w:marTop w:val="0"/>
      <w:marBottom w:val="0"/>
      <w:divBdr>
        <w:top w:val="none" w:sz="0" w:space="0" w:color="auto"/>
        <w:left w:val="none" w:sz="0" w:space="0" w:color="auto"/>
        <w:bottom w:val="none" w:sz="0" w:space="0" w:color="auto"/>
        <w:right w:val="none" w:sz="0" w:space="0" w:color="auto"/>
      </w:divBdr>
    </w:div>
    <w:div w:id="312026672">
      <w:bodyDiv w:val="1"/>
      <w:marLeft w:val="0"/>
      <w:marRight w:val="0"/>
      <w:marTop w:val="0"/>
      <w:marBottom w:val="0"/>
      <w:divBdr>
        <w:top w:val="none" w:sz="0" w:space="0" w:color="auto"/>
        <w:left w:val="none" w:sz="0" w:space="0" w:color="auto"/>
        <w:bottom w:val="none" w:sz="0" w:space="0" w:color="auto"/>
        <w:right w:val="none" w:sz="0" w:space="0" w:color="auto"/>
      </w:divBdr>
    </w:div>
    <w:div w:id="421344404">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477962223">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518933668">
      <w:bodyDiv w:val="1"/>
      <w:marLeft w:val="0"/>
      <w:marRight w:val="0"/>
      <w:marTop w:val="0"/>
      <w:marBottom w:val="0"/>
      <w:divBdr>
        <w:top w:val="none" w:sz="0" w:space="0" w:color="auto"/>
        <w:left w:val="none" w:sz="0" w:space="0" w:color="auto"/>
        <w:bottom w:val="none" w:sz="0" w:space="0" w:color="auto"/>
        <w:right w:val="none" w:sz="0" w:space="0" w:color="auto"/>
      </w:divBdr>
    </w:div>
    <w:div w:id="623661352">
      <w:bodyDiv w:val="1"/>
      <w:marLeft w:val="0"/>
      <w:marRight w:val="0"/>
      <w:marTop w:val="0"/>
      <w:marBottom w:val="0"/>
      <w:divBdr>
        <w:top w:val="none" w:sz="0" w:space="0" w:color="auto"/>
        <w:left w:val="none" w:sz="0" w:space="0" w:color="auto"/>
        <w:bottom w:val="none" w:sz="0" w:space="0" w:color="auto"/>
        <w:right w:val="none" w:sz="0" w:space="0" w:color="auto"/>
      </w:divBdr>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674772984">
      <w:bodyDiv w:val="1"/>
      <w:marLeft w:val="0"/>
      <w:marRight w:val="0"/>
      <w:marTop w:val="0"/>
      <w:marBottom w:val="0"/>
      <w:divBdr>
        <w:top w:val="none" w:sz="0" w:space="0" w:color="auto"/>
        <w:left w:val="none" w:sz="0" w:space="0" w:color="auto"/>
        <w:bottom w:val="none" w:sz="0" w:space="0" w:color="auto"/>
        <w:right w:val="none" w:sz="0" w:space="0" w:color="auto"/>
      </w:divBdr>
    </w:div>
    <w:div w:id="772945638">
      <w:bodyDiv w:val="1"/>
      <w:marLeft w:val="0"/>
      <w:marRight w:val="0"/>
      <w:marTop w:val="0"/>
      <w:marBottom w:val="0"/>
      <w:divBdr>
        <w:top w:val="none" w:sz="0" w:space="0" w:color="auto"/>
        <w:left w:val="none" w:sz="0" w:space="0" w:color="auto"/>
        <w:bottom w:val="none" w:sz="0" w:space="0" w:color="auto"/>
        <w:right w:val="none" w:sz="0" w:space="0" w:color="auto"/>
      </w:divBdr>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07280374">
      <w:bodyDiv w:val="1"/>
      <w:marLeft w:val="0"/>
      <w:marRight w:val="0"/>
      <w:marTop w:val="0"/>
      <w:marBottom w:val="0"/>
      <w:divBdr>
        <w:top w:val="none" w:sz="0" w:space="0" w:color="auto"/>
        <w:left w:val="none" w:sz="0" w:space="0" w:color="auto"/>
        <w:bottom w:val="none" w:sz="0" w:space="0" w:color="auto"/>
        <w:right w:val="none" w:sz="0" w:space="0" w:color="auto"/>
      </w:divBdr>
    </w:div>
    <w:div w:id="875503860">
      <w:bodyDiv w:val="1"/>
      <w:marLeft w:val="0"/>
      <w:marRight w:val="0"/>
      <w:marTop w:val="0"/>
      <w:marBottom w:val="0"/>
      <w:divBdr>
        <w:top w:val="none" w:sz="0" w:space="0" w:color="auto"/>
        <w:left w:val="none" w:sz="0" w:space="0" w:color="auto"/>
        <w:bottom w:val="none" w:sz="0" w:space="0" w:color="auto"/>
        <w:right w:val="none" w:sz="0" w:space="0" w:color="auto"/>
      </w:divBdr>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59383231">
      <w:bodyDiv w:val="1"/>
      <w:marLeft w:val="0"/>
      <w:marRight w:val="0"/>
      <w:marTop w:val="0"/>
      <w:marBottom w:val="0"/>
      <w:divBdr>
        <w:top w:val="none" w:sz="0" w:space="0" w:color="auto"/>
        <w:left w:val="none" w:sz="0" w:space="0" w:color="auto"/>
        <w:bottom w:val="none" w:sz="0" w:space="0" w:color="auto"/>
        <w:right w:val="none" w:sz="0" w:space="0" w:color="auto"/>
      </w:divBdr>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36349748">
      <w:bodyDiv w:val="1"/>
      <w:marLeft w:val="0"/>
      <w:marRight w:val="0"/>
      <w:marTop w:val="0"/>
      <w:marBottom w:val="0"/>
      <w:divBdr>
        <w:top w:val="none" w:sz="0" w:space="0" w:color="auto"/>
        <w:left w:val="none" w:sz="0" w:space="0" w:color="auto"/>
        <w:bottom w:val="none" w:sz="0" w:space="0" w:color="auto"/>
        <w:right w:val="none" w:sz="0" w:space="0" w:color="auto"/>
      </w:divBdr>
    </w:div>
    <w:div w:id="1050154875">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109200750">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173605">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499299717">
      <w:bodyDiv w:val="1"/>
      <w:marLeft w:val="0"/>
      <w:marRight w:val="0"/>
      <w:marTop w:val="0"/>
      <w:marBottom w:val="0"/>
      <w:divBdr>
        <w:top w:val="none" w:sz="0" w:space="0" w:color="auto"/>
        <w:left w:val="none" w:sz="0" w:space="0" w:color="auto"/>
        <w:bottom w:val="none" w:sz="0" w:space="0" w:color="auto"/>
        <w:right w:val="none" w:sz="0" w:space="0" w:color="auto"/>
      </w:divBdr>
    </w:div>
    <w:div w:id="1540892272">
      <w:bodyDiv w:val="1"/>
      <w:marLeft w:val="0"/>
      <w:marRight w:val="0"/>
      <w:marTop w:val="0"/>
      <w:marBottom w:val="0"/>
      <w:divBdr>
        <w:top w:val="none" w:sz="0" w:space="0" w:color="auto"/>
        <w:left w:val="none" w:sz="0" w:space="0" w:color="auto"/>
        <w:bottom w:val="none" w:sz="0" w:space="0" w:color="auto"/>
        <w:right w:val="none" w:sz="0" w:space="0" w:color="auto"/>
      </w:divBdr>
    </w:div>
    <w:div w:id="1555657014">
      <w:bodyDiv w:val="1"/>
      <w:marLeft w:val="0"/>
      <w:marRight w:val="0"/>
      <w:marTop w:val="0"/>
      <w:marBottom w:val="0"/>
      <w:divBdr>
        <w:top w:val="none" w:sz="0" w:space="0" w:color="auto"/>
        <w:left w:val="none" w:sz="0" w:space="0" w:color="auto"/>
        <w:bottom w:val="none" w:sz="0" w:space="0" w:color="auto"/>
        <w:right w:val="none" w:sz="0" w:space="0" w:color="auto"/>
      </w:divBdr>
    </w:div>
    <w:div w:id="1587376931">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84954436">
      <w:bodyDiv w:val="1"/>
      <w:marLeft w:val="0"/>
      <w:marRight w:val="0"/>
      <w:marTop w:val="0"/>
      <w:marBottom w:val="0"/>
      <w:divBdr>
        <w:top w:val="none" w:sz="0" w:space="0" w:color="auto"/>
        <w:left w:val="none" w:sz="0" w:space="0" w:color="auto"/>
        <w:bottom w:val="none" w:sz="0" w:space="0" w:color="auto"/>
        <w:right w:val="none" w:sz="0" w:space="0" w:color="auto"/>
      </w:divBdr>
    </w:div>
    <w:div w:id="1822192480">
      <w:bodyDiv w:val="1"/>
      <w:marLeft w:val="0"/>
      <w:marRight w:val="0"/>
      <w:marTop w:val="0"/>
      <w:marBottom w:val="0"/>
      <w:divBdr>
        <w:top w:val="none" w:sz="0" w:space="0" w:color="auto"/>
        <w:left w:val="none" w:sz="0" w:space="0" w:color="auto"/>
        <w:bottom w:val="none" w:sz="0" w:space="0" w:color="auto"/>
        <w:right w:val="none" w:sz="0" w:space="0" w:color="auto"/>
      </w:divBdr>
    </w:div>
    <w:div w:id="1971669374">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rive.google.com/drive/folders/1z3s4etJinoa9y5ig-kE9TmR4IH5fM_SS?usp=sharing"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yson.de/kopfhoer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20Vorlage_DE_2024_neue%20Boilerplate_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2.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D0ABD34D341E4428D6AF50FD500BB5A" ma:contentTypeVersion="15" ma:contentTypeDescription="Ein neues Dokument erstellen." ma:contentTypeScope="" ma:versionID="775cbe3249507fd8c9ac44b77e2e43e0">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fac6a5db59e9f031068c3819cf2d7a49"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2.xml><?xml version="1.0" encoding="utf-8"?>
<ds:datastoreItem xmlns:ds="http://schemas.openxmlformats.org/officeDocument/2006/customXml" ds:itemID="{E5AAD6C4-FAE5-483D-8C5C-22C765043C0E}">
  <ds:schemaRefs>
    <ds:schemaRef ds:uri="http://www.imanage.com/work/xmlschema"/>
  </ds:schemaRefs>
</ds:datastoreItem>
</file>

<file path=customXml/itemProps3.xml><?xml version="1.0" encoding="utf-8"?>
<ds:datastoreItem xmlns:ds="http://schemas.openxmlformats.org/officeDocument/2006/customXml" ds:itemID="{5E4B1825-2BA8-4427-8A08-91B5C2433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Boilerplate_Sep24.dotx</Template>
  <TotalTime>0</TotalTime>
  <Pages>3</Pages>
  <Words>777</Words>
  <Characters>4896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5662</CharactersWithSpaces>
  <SharedDoc>false</SharedDoc>
  <HyperlinkBase/>
  <HLinks>
    <vt:vector size="24" baseType="variant">
      <vt:variant>
        <vt:i4>2359423</vt:i4>
      </vt:variant>
      <vt:variant>
        <vt:i4>9</vt:i4>
      </vt:variant>
      <vt:variant>
        <vt:i4>0</vt:i4>
      </vt:variant>
      <vt:variant>
        <vt:i4>5</vt:i4>
      </vt:variant>
      <vt:variant>
        <vt:lpwstr>https://www.dyson.de/newsroom/overview</vt:lpwstr>
      </vt:variant>
      <vt:variant>
        <vt:lpwstr/>
      </vt:variant>
      <vt:variant>
        <vt:i4>1900653</vt:i4>
      </vt:variant>
      <vt:variant>
        <vt:i4>6</vt:i4>
      </vt:variant>
      <vt:variant>
        <vt:i4>0</vt:i4>
      </vt:variant>
      <vt:variant>
        <vt:i4>5</vt:i4>
      </vt:variant>
      <vt:variant>
        <vt:lpwstr>mailto:dyson-press@osk.de</vt:lpwstr>
      </vt:variant>
      <vt:variant>
        <vt:lpwstr/>
      </vt:variant>
      <vt:variant>
        <vt:i4>3342415</vt:i4>
      </vt:variant>
      <vt:variant>
        <vt:i4>3</vt:i4>
      </vt:variant>
      <vt:variant>
        <vt:i4>0</vt:i4>
      </vt:variant>
      <vt:variant>
        <vt:i4>5</vt:i4>
      </vt:variant>
      <vt:variant>
        <vt:lpwstr>https://drive.google.com/drive/folders/1z3s4etJinoa9y5ig-kE9TmR4IH5fM_SS?usp=sharing</vt:lpwstr>
      </vt:variant>
      <vt:variant>
        <vt:lpwstr/>
      </vt:variant>
      <vt:variant>
        <vt:i4>6684774</vt:i4>
      </vt:variant>
      <vt:variant>
        <vt:i4>0</vt:i4>
      </vt:variant>
      <vt:variant>
        <vt:i4>0</vt:i4>
      </vt:variant>
      <vt:variant>
        <vt:i4>5</vt:i4>
      </vt:variant>
      <vt:variant>
        <vt:lpwstr>https://www.dyson.de/kopfhoerer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5</cp:revision>
  <cp:lastPrinted>2024-10-02T18:46:00Z</cp:lastPrinted>
  <dcterms:created xsi:type="dcterms:W3CDTF">2024-10-02T10:38:00Z</dcterms:created>
  <dcterms:modified xsi:type="dcterms:W3CDTF">2024-10-14T07:42:00Z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