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CB4343">
        <w:rPr>
          <w:rFonts w:eastAsia="SimSun" w:cstheme="minorHAnsi"/>
          <w:noProof/>
          <w:kern w:val="1"/>
          <w:lang w:eastAsia="hi-IN" w:bidi="hi-IN"/>
        </w:rPr>
        <w:t>23. August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5E52B5" w:rsidRDefault="005E52B5" w:rsidP="005E52B5">
      <w:pPr>
        <w:pStyle w:val="Default"/>
      </w:pPr>
    </w:p>
    <w:p w:rsidR="003D4393" w:rsidRPr="00D43C5B" w:rsidRDefault="006861BB" w:rsidP="005E52B5">
      <w:pPr>
        <w:pStyle w:val="berschrift1"/>
        <w:rPr>
          <w:noProof/>
          <w:szCs w:val="36"/>
        </w:rPr>
      </w:pPr>
      <w:proofErr w:type="spellStart"/>
      <w:r>
        <w:rPr>
          <w:szCs w:val="36"/>
        </w:rPr>
        <w:t>EinJam</w:t>
      </w:r>
      <w:proofErr w:type="spellEnd"/>
      <w:r>
        <w:rPr>
          <w:szCs w:val="36"/>
        </w:rPr>
        <w:t xml:space="preserve"> 2024</w:t>
      </w:r>
    </w:p>
    <w:p w:rsidR="00973305" w:rsidRPr="00F213D5" w:rsidRDefault="006861BB" w:rsidP="00F213D5">
      <w:pPr>
        <w:autoSpaceDE w:val="0"/>
        <w:autoSpaceDN w:val="0"/>
        <w:adjustRightInd w:val="0"/>
        <w:spacing w:after="0" w:line="360" w:lineRule="auto"/>
        <w:rPr>
          <w:rFonts w:eastAsiaTheme="minorHAnsi" w:cs="Tahoma"/>
          <w:sz w:val="24"/>
          <w:szCs w:val="24"/>
          <w:lang w:eastAsia="en-US"/>
        </w:rPr>
      </w:pPr>
      <w:r w:rsidRPr="00F213D5">
        <w:rPr>
          <w:rFonts w:eastAsiaTheme="minorHAnsi" w:cs="Tahoma"/>
          <w:b/>
          <w:bCs/>
          <w:sz w:val="24"/>
          <w:szCs w:val="24"/>
          <w:lang w:eastAsia="en-US"/>
        </w:rPr>
        <w:t xml:space="preserve">Am 31. August findet ab 13 Uhr das kostenlose </w:t>
      </w:r>
      <w:proofErr w:type="spellStart"/>
      <w:r w:rsidRPr="00F213D5">
        <w:rPr>
          <w:rFonts w:eastAsiaTheme="minorHAnsi" w:cs="Tahoma"/>
          <w:b/>
          <w:bCs/>
          <w:sz w:val="24"/>
          <w:szCs w:val="24"/>
          <w:lang w:eastAsia="en-US"/>
        </w:rPr>
        <w:t>HipHop</w:t>
      </w:r>
      <w:proofErr w:type="spellEnd"/>
      <w:r w:rsidRPr="00F213D5">
        <w:rPr>
          <w:rFonts w:eastAsiaTheme="minorHAnsi" w:cs="Tahoma"/>
          <w:b/>
          <w:bCs/>
          <w:sz w:val="24"/>
          <w:szCs w:val="24"/>
          <w:lang w:eastAsia="en-US"/>
        </w:rPr>
        <w:t>-Kulturfest „</w:t>
      </w:r>
      <w:proofErr w:type="spellStart"/>
      <w:r w:rsidRPr="00F213D5">
        <w:rPr>
          <w:rFonts w:eastAsiaTheme="minorHAnsi" w:cs="Tahoma"/>
          <w:b/>
          <w:bCs/>
          <w:sz w:val="24"/>
          <w:szCs w:val="24"/>
          <w:lang w:eastAsia="en-US"/>
        </w:rPr>
        <w:t>EinJam</w:t>
      </w:r>
      <w:proofErr w:type="spellEnd"/>
      <w:r w:rsidRPr="00F213D5">
        <w:rPr>
          <w:rFonts w:eastAsiaTheme="minorHAnsi" w:cs="Tahoma"/>
          <w:b/>
          <w:bCs/>
          <w:sz w:val="24"/>
          <w:szCs w:val="24"/>
          <w:lang w:eastAsia="en-US"/>
        </w:rPr>
        <w:t>“ in der Multifunktionshalle</w:t>
      </w:r>
      <w:r w:rsidR="00AC2769">
        <w:rPr>
          <w:rFonts w:eastAsiaTheme="minorHAnsi" w:cs="Tahoma"/>
          <w:b/>
          <w:bCs/>
          <w:sz w:val="24"/>
          <w:szCs w:val="24"/>
          <w:lang w:eastAsia="en-US"/>
        </w:rPr>
        <w:t xml:space="preserve"> statt.</w:t>
      </w:r>
    </w:p>
    <w:p w:rsidR="005E52B5" w:rsidRPr="00F213D5" w:rsidRDefault="005E52B5" w:rsidP="00F213D5">
      <w:pPr>
        <w:pStyle w:val="Default"/>
        <w:spacing w:line="360" w:lineRule="auto"/>
      </w:pPr>
    </w:p>
    <w:p w:rsidR="005E52B5" w:rsidRPr="00F213D5" w:rsidRDefault="005E52B5" w:rsidP="00F213D5">
      <w:pPr>
        <w:pStyle w:val="Default"/>
        <w:spacing w:line="360" w:lineRule="auto"/>
      </w:pPr>
      <w:r w:rsidRPr="00F213D5">
        <w:t>N</w:t>
      </w:r>
      <w:r w:rsidRPr="00F213D5">
        <w:t xml:space="preserve">achdem das </w:t>
      </w:r>
      <w:proofErr w:type="spellStart"/>
      <w:r w:rsidRPr="00F213D5">
        <w:t>HipHop</w:t>
      </w:r>
      <w:proofErr w:type="spellEnd"/>
      <w:r w:rsidR="0010793F">
        <w:t>-</w:t>
      </w:r>
      <w:r w:rsidRPr="00F213D5">
        <w:t xml:space="preserve">Kulturfest im Sommer 2023 zum ersten Mal stattfand und sowohl von Kindern, als auch Heranwachsenden und Erwachsenen gleichermaßen gut besucht wurde, findet </w:t>
      </w:r>
      <w:proofErr w:type="spellStart"/>
      <w:r w:rsidRPr="00F213D5">
        <w:t>EinJam</w:t>
      </w:r>
      <w:proofErr w:type="spellEnd"/>
      <w:r w:rsidRPr="00F213D5">
        <w:t xml:space="preserve"> nun erneut statt. Wie gewohnt wird das Fest von DJ Mattis und</w:t>
      </w:r>
      <w:r w:rsidR="00202C26" w:rsidRPr="00F213D5">
        <w:t xml:space="preserve"> einer offenen Graffiti-Wall er</w:t>
      </w:r>
      <w:r w:rsidRPr="00F213D5">
        <w:t xml:space="preserve">öffnet, an welcher alle Besuchenden herzlich eingeladen sind ihrer Kreativität freien Lauf zu lassen. Begleitet wird dieses Angebot von erfahrenen </w:t>
      </w:r>
      <w:proofErr w:type="spellStart"/>
      <w:r w:rsidRPr="00F213D5">
        <w:t>Graffiti</w:t>
      </w:r>
      <w:r w:rsidR="00202C26" w:rsidRPr="00F213D5">
        <w:t>künstler:</w:t>
      </w:r>
      <w:r w:rsidRPr="00F213D5">
        <w:t>innen</w:t>
      </w:r>
      <w:proofErr w:type="spellEnd"/>
      <w:r w:rsidRPr="00F213D5">
        <w:t xml:space="preserve">, welche ihre </w:t>
      </w:r>
      <w:r w:rsidR="0010793F">
        <w:t>Handwerk</w:t>
      </w:r>
      <w:r w:rsidRPr="00F213D5">
        <w:t xml:space="preserve"> präsentieren. </w:t>
      </w:r>
    </w:p>
    <w:p w:rsidR="0010793F" w:rsidRDefault="005E52B5" w:rsidP="00F213D5">
      <w:pPr>
        <w:pStyle w:val="Default"/>
        <w:spacing w:line="360" w:lineRule="auto"/>
      </w:pPr>
      <w:r w:rsidRPr="00F213D5">
        <w:t xml:space="preserve">Ebenfalls bietet </w:t>
      </w:r>
      <w:proofErr w:type="spellStart"/>
      <w:r w:rsidRPr="00F213D5">
        <w:t>EinJam</w:t>
      </w:r>
      <w:proofErr w:type="spellEnd"/>
      <w:r w:rsidRPr="00F213D5">
        <w:t xml:space="preserve"> auch in diesem Jahr erneut Konzerte von </w:t>
      </w:r>
      <w:proofErr w:type="spellStart"/>
      <w:r w:rsidRPr="00F213D5">
        <w:t>Künstler</w:t>
      </w:r>
      <w:r w:rsidR="00202C26" w:rsidRPr="00F213D5">
        <w:t>:</w:t>
      </w:r>
      <w:r w:rsidR="0010793F">
        <w:t>innen</w:t>
      </w:r>
      <w:proofErr w:type="spellEnd"/>
      <w:r w:rsidR="0010793F">
        <w:t xml:space="preserve"> aus der </w:t>
      </w:r>
      <w:proofErr w:type="spellStart"/>
      <w:r w:rsidR="0010793F">
        <w:t>Hip</w:t>
      </w:r>
      <w:r w:rsidRPr="00F213D5">
        <w:t>Hop</w:t>
      </w:r>
      <w:proofErr w:type="spellEnd"/>
      <w:r w:rsidR="0010793F">
        <w:t>-</w:t>
      </w:r>
      <w:r w:rsidRPr="00F213D5">
        <w:t xml:space="preserve">Szene wie Tacho und Mattis, </w:t>
      </w:r>
      <w:proofErr w:type="spellStart"/>
      <w:r w:rsidRPr="00F213D5">
        <w:t>Mayomann</w:t>
      </w:r>
      <w:proofErr w:type="spellEnd"/>
      <w:r w:rsidRPr="00F213D5">
        <w:t xml:space="preserve"> und Backfischboy sowie Classic der Dicke und </w:t>
      </w:r>
      <w:proofErr w:type="spellStart"/>
      <w:r w:rsidRPr="00F213D5">
        <w:t>Hiner</w:t>
      </w:r>
      <w:proofErr w:type="spellEnd"/>
      <w:r w:rsidRPr="00F213D5">
        <w:t xml:space="preserve"> K. Im Anschluss an diese wird der DJ Mattis erneut die Bühne betreten und zum ausgelassenen Feiern einladen.</w:t>
      </w:r>
      <w:r w:rsidR="0010793F">
        <w:t xml:space="preserve"> </w:t>
      </w:r>
      <w:r w:rsidRPr="00F213D5">
        <w:t>Die Konzerte beginnen um 19 Uhr, Getränke sind für wenig Geld über de</w:t>
      </w:r>
      <w:r w:rsidR="00202C26" w:rsidRPr="00F213D5">
        <w:t>n ges</w:t>
      </w:r>
      <w:r w:rsidRPr="00F213D5">
        <w:t>amten Tag bis in die Nacht hinweg erhältlich.</w:t>
      </w:r>
      <w:r w:rsidR="0010793F">
        <w:t xml:space="preserve"> </w:t>
      </w:r>
    </w:p>
    <w:p w:rsidR="0010793F" w:rsidRDefault="0010793F" w:rsidP="00F213D5">
      <w:pPr>
        <w:pStyle w:val="Default"/>
        <w:spacing w:line="360" w:lineRule="auto"/>
      </w:pPr>
    </w:p>
    <w:p w:rsidR="00F213D5" w:rsidRPr="00F213D5" w:rsidRDefault="0010793F" w:rsidP="00F213D5">
      <w:pPr>
        <w:pStyle w:val="Default"/>
        <w:spacing w:line="360" w:lineRule="auto"/>
      </w:pPr>
      <w:r w:rsidRPr="00F213D5">
        <w:t xml:space="preserve">Enis Krasniqi, Leiter des Projektes </w:t>
      </w:r>
      <w:r w:rsidR="00AC2769">
        <w:t>„</w:t>
      </w:r>
      <w:proofErr w:type="spellStart"/>
      <w:r w:rsidRPr="00F213D5">
        <w:t>EinJam</w:t>
      </w:r>
      <w:proofErr w:type="spellEnd"/>
      <w:r w:rsidR="00AC2769">
        <w:t>“</w:t>
      </w:r>
      <w:r w:rsidRPr="00F213D5">
        <w:t xml:space="preserve"> freut sich, „dass das Kulturfest in die zweite Runde geht und weiterhin Raum für die ausgelebte Subkultur geboten werden kann“.</w:t>
      </w:r>
      <w:r w:rsidR="00AC2769">
        <w:t xml:space="preserve"> </w:t>
      </w:r>
      <w:r>
        <w:t>Dank</w:t>
      </w:r>
      <w:r w:rsidR="005E52B5" w:rsidRPr="00F213D5">
        <w:t xml:space="preserve"> der Mithilfe von vielen haupt- und ehrenamtlichen </w:t>
      </w:r>
      <w:proofErr w:type="spellStart"/>
      <w:r w:rsidR="005E52B5" w:rsidRPr="00F213D5">
        <w:t>Helfer</w:t>
      </w:r>
      <w:r w:rsidR="00F213D5" w:rsidRPr="00F213D5">
        <w:t>:</w:t>
      </w:r>
      <w:r w:rsidR="005E52B5" w:rsidRPr="00F213D5">
        <w:t>innen</w:t>
      </w:r>
      <w:proofErr w:type="spellEnd"/>
      <w:r w:rsidR="005E52B5" w:rsidRPr="00F213D5">
        <w:t xml:space="preserve"> kann das vielfältige Programm kostenfrei miterlebt werden. </w:t>
      </w:r>
    </w:p>
    <w:p w:rsidR="00F213D5" w:rsidRPr="00F213D5" w:rsidRDefault="00F213D5" w:rsidP="00F213D5">
      <w:pPr>
        <w:pStyle w:val="Default"/>
        <w:spacing w:line="360" w:lineRule="auto"/>
      </w:pPr>
    </w:p>
    <w:p w:rsidR="00F213D5" w:rsidRPr="00F213D5" w:rsidRDefault="00AC2769" w:rsidP="00F213D5">
      <w:pPr>
        <w:pStyle w:val="Default"/>
        <w:spacing w:line="360" w:lineRule="auto"/>
      </w:pPr>
      <w:r>
        <w:t>Außerdem findet</w:t>
      </w:r>
      <w:r w:rsidR="005E52B5" w:rsidRPr="00F213D5">
        <w:t xml:space="preserve"> in diesem Jahr </w:t>
      </w:r>
      <w:r>
        <w:t>ebenfalls</w:t>
      </w:r>
      <w:r w:rsidR="005E52B5" w:rsidRPr="00F213D5">
        <w:t xml:space="preserve"> zeitgleich die renommierte</w:t>
      </w:r>
      <w:r>
        <w:t xml:space="preserve"> Street-Art-Meile stat</w:t>
      </w:r>
      <w:r w:rsidR="005E52B5" w:rsidRPr="00F213D5">
        <w:t xml:space="preserve">t. Dadurch kann über den gesamten Tag </w:t>
      </w:r>
      <w:r w:rsidR="005E52B5" w:rsidRPr="00F213D5">
        <w:lastRenderedPageBreak/>
        <w:t>hinweg Straßenkunst und Hip-Hop-Kultur auf diversen Ebenen in Einbeck erlebt werden.</w:t>
      </w:r>
    </w:p>
    <w:p w:rsidR="00202C26" w:rsidRPr="00F213D5" w:rsidRDefault="00202C26" w:rsidP="00F213D5">
      <w:pPr>
        <w:pStyle w:val="Default"/>
        <w:spacing w:line="360" w:lineRule="auto"/>
      </w:pPr>
    </w:p>
    <w:p w:rsidR="005E52B5" w:rsidRPr="00F213D5" w:rsidRDefault="005E52B5" w:rsidP="0010793F">
      <w:pPr>
        <w:pStyle w:val="Default"/>
        <w:spacing w:line="360" w:lineRule="auto"/>
        <w:rPr>
          <w:rFonts w:cs="Tahoma"/>
        </w:rPr>
      </w:pPr>
      <w:r w:rsidRPr="00F213D5">
        <w:t xml:space="preserve">Das Team der Multifunktionshalle und des Haus der Jugend freuen sich bereits auf viele Besuchende jeden Alters und stehen jederzeit für Rückfragen via E-Mail (multifunktionshalle@einbeck.de) oder auf </w:t>
      </w:r>
      <w:proofErr w:type="spellStart"/>
      <w:r w:rsidRPr="00F213D5">
        <w:t>Social</w:t>
      </w:r>
      <w:proofErr w:type="spellEnd"/>
      <w:r w:rsidR="00F213D5" w:rsidRPr="00F213D5">
        <w:t xml:space="preserve"> </w:t>
      </w:r>
      <w:r w:rsidRPr="00F213D5">
        <w:t>Media zur Verfügung. Alle Informationen zum Projekt und anderen aktuellen Angeboten des Jugendzentrums sind wie immer auf den Social-Media-Kanälen vom Haus der Jugend und der Multifunktionshalle abrufbar.</w:t>
      </w:r>
    </w:p>
    <w:p w:rsidR="001D4075" w:rsidRDefault="001D4075" w:rsidP="001D4075">
      <w:pPr>
        <w:autoSpaceDE w:val="0"/>
        <w:autoSpaceDN w:val="0"/>
        <w:adjustRightInd w:val="0"/>
        <w:spacing w:after="0"/>
        <w:rPr>
          <w:rFonts w:ascii="Tahoma" w:eastAsiaTheme="minorHAnsi" w:hAnsi="Tahoma" w:cs="Tahoma"/>
          <w:sz w:val="16"/>
          <w:szCs w:val="16"/>
          <w:lang w:eastAsia="en-US"/>
        </w:rPr>
      </w:pPr>
      <w:bookmarkStart w:id="0" w:name="_GoBack"/>
      <w:bookmarkEnd w:id="0"/>
    </w:p>
    <w:sectPr w:rsidR="001D4075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AE4" w:rsidRDefault="00DA4AE4" w:rsidP="001C2BFC">
      <w:r>
        <w:separator/>
      </w:r>
    </w:p>
  </w:endnote>
  <w:endnote w:type="continuationSeparator" w:id="0">
    <w:p w:rsidR="00DA4AE4" w:rsidRDefault="00DA4AE4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altName w:val="DIN Next LT Pro"/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AE4" w:rsidRDefault="00DA4AE4" w:rsidP="001C2BFC">
      <w:r>
        <w:separator/>
      </w:r>
    </w:p>
  </w:footnote>
  <w:footnote w:type="continuationSeparator" w:id="0">
    <w:p w:rsidR="00DA4AE4" w:rsidRDefault="00DA4AE4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CB4343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CB4343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A3212"/>
    <w:multiLevelType w:val="hybridMultilevel"/>
    <w:tmpl w:val="B5CE44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86FFB"/>
    <w:multiLevelType w:val="hybridMultilevel"/>
    <w:tmpl w:val="6C1867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AE4"/>
    <w:rsid w:val="000341FA"/>
    <w:rsid w:val="00082128"/>
    <w:rsid w:val="0010793F"/>
    <w:rsid w:val="00141101"/>
    <w:rsid w:val="001C2BFC"/>
    <w:rsid w:val="001D4075"/>
    <w:rsid w:val="001E21D6"/>
    <w:rsid w:val="00202C26"/>
    <w:rsid w:val="00203158"/>
    <w:rsid w:val="00203A6E"/>
    <w:rsid w:val="002233CA"/>
    <w:rsid w:val="00257F69"/>
    <w:rsid w:val="002A1FA1"/>
    <w:rsid w:val="002F0A7A"/>
    <w:rsid w:val="002F59D2"/>
    <w:rsid w:val="00313AA4"/>
    <w:rsid w:val="0032067E"/>
    <w:rsid w:val="00357E70"/>
    <w:rsid w:val="00391E3D"/>
    <w:rsid w:val="003D4393"/>
    <w:rsid w:val="003D5788"/>
    <w:rsid w:val="004338CD"/>
    <w:rsid w:val="004405B8"/>
    <w:rsid w:val="00441ADE"/>
    <w:rsid w:val="0048413D"/>
    <w:rsid w:val="004B1AF0"/>
    <w:rsid w:val="004B67C6"/>
    <w:rsid w:val="004D19E2"/>
    <w:rsid w:val="004D3BD0"/>
    <w:rsid w:val="004D4101"/>
    <w:rsid w:val="005E52B5"/>
    <w:rsid w:val="005F0D7E"/>
    <w:rsid w:val="006861BB"/>
    <w:rsid w:val="00714036"/>
    <w:rsid w:val="00734A51"/>
    <w:rsid w:val="0074153D"/>
    <w:rsid w:val="0076147F"/>
    <w:rsid w:val="00767447"/>
    <w:rsid w:val="00890577"/>
    <w:rsid w:val="00892553"/>
    <w:rsid w:val="008B21DF"/>
    <w:rsid w:val="008C5893"/>
    <w:rsid w:val="00973305"/>
    <w:rsid w:val="009901E2"/>
    <w:rsid w:val="00997CF4"/>
    <w:rsid w:val="009A7D38"/>
    <w:rsid w:val="009B510C"/>
    <w:rsid w:val="009B73EC"/>
    <w:rsid w:val="009D6215"/>
    <w:rsid w:val="00A158C4"/>
    <w:rsid w:val="00A171C2"/>
    <w:rsid w:val="00A749E3"/>
    <w:rsid w:val="00A87C39"/>
    <w:rsid w:val="00AC2769"/>
    <w:rsid w:val="00B17D67"/>
    <w:rsid w:val="00B613D2"/>
    <w:rsid w:val="00BA6849"/>
    <w:rsid w:val="00BC1052"/>
    <w:rsid w:val="00BD1281"/>
    <w:rsid w:val="00C218CF"/>
    <w:rsid w:val="00C374E8"/>
    <w:rsid w:val="00C7041F"/>
    <w:rsid w:val="00C83189"/>
    <w:rsid w:val="00CA3699"/>
    <w:rsid w:val="00CB4343"/>
    <w:rsid w:val="00D26193"/>
    <w:rsid w:val="00D43C5B"/>
    <w:rsid w:val="00D6002F"/>
    <w:rsid w:val="00DA4AE4"/>
    <w:rsid w:val="00DE11AE"/>
    <w:rsid w:val="00DE5E88"/>
    <w:rsid w:val="00E82079"/>
    <w:rsid w:val="00E84EEB"/>
    <w:rsid w:val="00EA4569"/>
    <w:rsid w:val="00ED07A0"/>
    <w:rsid w:val="00EE296F"/>
    <w:rsid w:val="00F213D5"/>
    <w:rsid w:val="00F36084"/>
    <w:rsid w:val="00F729F5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1F3C66"/>
  <w15:chartTrackingRefBased/>
  <w15:docId w15:val="{DBBC4F38-3DB6-4767-8857-9A76F8801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Listenabsatz">
    <w:name w:val="List Paragraph"/>
    <w:basedOn w:val="Standard"/>
    <w:uiPriority w:val="34"/>
    <w:qFormat/>
    <w:rsid w:val="00257F69"/>
    <w:pPr>
      <w:ind w:left="720"/>
      <w:contextualSpacing/>
    </w:pPr>
  </w:style>
  <w:style w:type="paragraph" w:customStyle="1" w:styleId="Default">
    <w:name w:val="Default"/>
    <w:rsid w:val="005E52B5"/>
    <w:pPr>
      <w:autoSpaceDE w:val="0"/>
      <w:autoSpaceDN w:val="0"/>
      <w:adjustRightInd w:val="0"/>
    </w:pPr>
    <w:rPr>
      <w:rFonts w:ascii="DIN Next LT Pro" w:hAnsi="DIN Next LT Pro" w:cs="DIN Next LT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18274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7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3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0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686572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40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4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0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49A69-6AD0-4C55-93EF-10F794306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275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26</cp:revision>
  <cp:lastPrinted>2024-08-23T06:23:00Z</cp:lastPrinted>
  <dcterms:created xsi:type="dcterms:W3CDTF">2024-07-04T11:17:00Z</dcterms:created>
  <dcterms:modified xsi:type="dcterms:W3CDTF">2024-08-23T06:24:00Z</dcterms:modified>
</cp:coreProperties>
</file>